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5836D" w14:textId="29896692" w:rsidR="00842F8E" w:rsidRPr="00BE4EA1" w:rsidRDefault="00497645" w:rsidP="00BE4EA1">
      <w:pPr>
        <w:pStyle w:val="Rubrik"/>
      </w:pPr>
      <w:r>
        <w:rPr>
          <w:bCs/>
        </w:rPr>
        <w:t>Stöd vid införande av Individuell patientöversikt (IPÖ)</w:t>
      </w:r>
    </w:p>
    <w:p w14:paraId="017FC132" w14:textId="2FFE3DDF" w:rsidR="00752960" w:rsidRDefault="00497645" w:rsidP="005C318E">
      <w:pPr>
        <w:pStyle w:val="Underrubrik"/>
      </w:pPr>
      <w:r>
        <w:t>Att komma i gång med arbetet att införa och implementera IPÖ i vårdverksamheten</w:t>
      </w:r>
    </w:p>
    <w:p w14:paraId="1D23516A" w14:textId="6A1CFDF2" w:rsidR="003C3CB9" w:rsidRPr="005E62C5" w:rsidRDefault="00497645" w:rsidP="008D68DF">
      <w:pPr>
        <w:pStyle w:val="Inledandeformat"/>
        <w:rPr>
          <w:color w:val="FFFFFF" w:themeColor="background1"/>
        </w:rPr>
      </w:pPr>
      <w:r>
        <w:rPr>
          <w:color w:val="FFFFFF" w:themeColor="background1"/>
        </w:rPr>
        <w:t>202</w:t>
      </w:r>
      <w:r w:rsidR="005A7C59">
        <w:rPr>
          <w:color w:val="FFFFFF" w:themeColor="background1"/>
        </w:rPr>
        <w:t>5-12-16</w:t>
      </w:r>
    </w:p>
    <w:p w14:paraId="1825B919" w14:textId="77777777" w:rsidR="00752960" w:rsidRDefault="00752960" w:rsidP="00752960"/>
    <w:p w14:paraId="7A3AB87D" w14:textId="77777777" w:rsidR="00752960" w:rsidRPr="00752960" w:rsidRDefault="00752960" w:rsidP="00590756">
      <w:pPr>
        <w:pStyle w:val="KantlinjeLista2"/>
        <w:numPr>
          <w:ilvl w:val="0"/>
          <w:numId w:val="0"/>
        </w:numPr>
        <w:ind w:left="567"/>
        <w:sectPr w:rsidR="00752960" w:rsidRPr="00752960" w:rsidSect="00E4548C">
          <w:footerReference w:type="even" r:id="rId12"/>
          <w:footerReference w:type="default" r:id="rId13"/>
          <w:headerReference w:type="first" r:id="rId14"/>
          <w:footerReference w:type="first" r:id="rId15"/>
          <w:pgSz w:w="11900" w:h="16840"/>
          <w:pgMar w:top="2495" w:right="1418" w:bottom="1418" w:left="1418" w:header="680" w:footer="709" w:gutter="0"/>
          <w:cols w:space="708"/>
          <w:titlePg/>
          <w:docGrid w:linePitch="360"/>
        </w:sectPr>
      </w:pPr>
    </w:p>
    <w:p w14:paraId="39C48D65" w14:textId="77777777" w:rsidR="00E31119" w:rsidRDefault="00E31119" w:rsidP="00E31119">
      <w:pPr>
        <w:pStyle w:val="Tabelltitel"/>
      </w:pPr>
      <w:r>
        <w:lastRenderedPageBreak/>
        <w:t>Versionshantering</w:t>
      </w:r>
    </w:p>
    <w:p w14:paraId="44712A71" w14:textId="77777777" w:rsidR="00D67940" w:rsidRDefault="00D67940" w:rsidP="00E31119">
      <w:pPr>
        <w:pStyle w:val="Tabelltitel"/>
      </w:pPr>
    </w:p>
    <w:tbl>
      <w:tblPr>
        <w:tblStyle w:val="Primr"/>
        <w:tblW w:w="9067" w:type="dxa"/>
        <w:tblLook w:val="0420" w:firstRow="1" w:lastRow="0" w:firstColumn="0" w:lastColumn="0" w:noHBand="0" w:noVBand="1"/>
      </w:tblPr>
      <w:tblGrid>
        <w:gridCol w:w="4248"/>
        <w:gridCol w:w="4819"/>
      </w:tblGrid>
      <w:tr w:rsidR="000A24DA" w:rsidRPr="00D67940" w14:paraId="352F293F" w14:textId="77777777" w:rsidTr="4F4271A7">
        <w:trPr>
          <w:cnfStyle w:val="100000000000" w:firstRow="1" w:lastRow="0" w:firstColumn="0" w:lastColumn="0" w:oddVBand="0" w:evenVBand="0" w:oddHBand="0" w:evenHBand="0" w:firstRowFirstColumn="0" w:firstRowLastColumn="0" w:lastRowFirstColumn="0" w:lastRowLastColumn="0"/>
        </w:trPr>
        <w:tc>
          <w:tcPr>
            <w:tcW w:w="4248" w:type="dxa"/>
          </w:tcPr>
          <w:p w14:paraId="44760738" w14:textId="77777777" w:rsidR="000A24DA" w:rsidRPr="00D67940" w:rsidRDefault="000A24DA" w:rsidP="00D22C65">
            <w:pPr>
              <w:pStyle w:val="Tabelltext"/>
              <w:rPr>
                <w:b w:val="0"/>
              </w:rPr>
            </w:pPr>
            <w:r w:rsidRPr="00D67940">
              <w:t>Datum</w:t>
            </w:r>
          </w:p>
        </w:tc>
        <w:tc>
          <w:tcPr>
            <w:tcW w:w="4819" w:type="dxa"/>
          </w:tcPr>
          <w:p w14:paraId="7EFFC4D5" w14:textId="77777777" w:rsidR="000A24DA" w:rsidRPr="00D67940" w:rsidRDefault="000A24DA" w:rsidP="00D22C65">
            <w:pPr>
              <w:pStyle w:val="Tabelltext"/>
              <w:rPr>
                <w:b w:val="0"/>
              </w:rPr>
            </w:pPr>
            <w:proofErr w:type="spellStart"/>
            <w:r w:rsidRPr="00D67940">
              <w:t>Förändring</w:t>
            </w:r>
            <w:proofErr w:type="spellEnd"/>
          </w:p>
        </w:tc>
      </w:tr>
      <w:tr w:rsidR="000A24DA" w:rsidRPr="00D67940" w14:paraId="5E08ABD1" w14:textId="77777777" w:rsidTr="4F4271A7">
        <w:trPr>
          <w:cnfStyle w:val="000000100000" w:firstRow="0" w:lastRow="0" w:firstColumn="0" w:lastColumn="0" w:oddVBand="0" w:evenVBand="0" w:oddHBand="1" w:evenHBand="0" w:firstRowFirstColumn="0" w:firstRowLastColumn="0" w:lastRowFirstColumn="0" w:lastRowLastColumn="0"/>
        </w:trPr>
        <w:tc>
          <w:tcPr>
            <w:tcW w:w="4248" w:type="dxa"/>
          </w:tcPr>
          <w:p w14:paraId="6D4E381E" w14:textId="7BB711CA" w:rsidR="000A24DA" w:rsidRPr="00D67940" w:rsidRDefault="0003185C" w:rsidP="00D22C65">
            <w:pPr>
              <w:pStyle w:val="Tabelltext"/>
              <w:rPr>
                <w:bCs/>
              </w:rPr>
            </w:pPr>
            <w:r>
              <w:t>2021-04-</w:t>
            </w:r>
            <w:r w:rsidR="00F3452C">
              <w:t>21</w:t>
            </w:r>
          </w:p>
        </w:tc>
        <w:tc>
          <w:tcPr>
            <w:tcW w:w="4819" w:type="dxa"/>
          </w:tcPr>
          <w:p w14:paraId="6CCBB5C1" w14:textId="0355EFD2" w:rsidR="000A24DA" w:rsidRPr="00D67940" w:rsidRDefault="0003185C" w:rsidP="00D22C65">
            <w:pPr>
              <w:pStyle w:val="Tabelltext"/>
            </w:pPr>
            <w:proofErr w:type="spellStart"/>
            <w:r>
              <w:t>Första</w:t>
            </w:r>
            <w:proofErr w:type="spellEnd"/>
            <w:r>
              <w:t xml:space="preserve"> version</w:t>
            </w:r>
          </w:p>
        </w:tc>
      </w:tr>
      <w:tr w:rsidR="003C0CE1" w:rsidRPr="00D67940" w14:paraId="73EC7CD6" w14:textId="77777777" w:rsidTr="4F4271A7">
        <w:trPr>
          <w:cnfStyle w:val="000000010000" w:firstRow="0" w:lastRow="0" w:firstColumn="0" w:lastColumn="0" w:oddVBand="0" w:evenVBand="0" w:oddHBand="0" w:evenHBand="1" w:firstRowFirstColumn="0" w:firstRowLastColumn="0" w:lastRowFirstColumn="0" w:lastRowLastColumn="0"/>
        </w:trPr>
        <w:tc>
          <w:tcPr>
            <w:tcW w:w="4248" w:type="dxa"/>
          </w:tcPr>
          <w:p w14:paraId="024A32D4" w14:textId="6648D21E" w:rsidR="003C0CE1" w:rsidRDefault="00670D39" w:rsidP="00D22C65">
            <w:pPr>
              <w:pStyle w:val="Tabelltext"/>
            </w:pPr>
            <w:r>
              <w:t>2022-</w:t>
            </w:r>
            <w:r w:rsidR="00B2508A">
              <w:t>05</w:t>
            </w:r>
            <w:r>
              <w:t>-</w:t>
            </w:r>
            <w:r w:rsidR="00B2508A">
              <w:t>13</w:t>
            </w:r>
          </w:p>
        </w:tc>
        <w:tc>
          <w:tcPr>
            <w:tcW w:w="4819" w:type="dxa"/>
          </w:tcPr>
          <w:p w14:paraId="738C9992" w14:textId="16637F4A" w:rsidR="003C0CE1" w:rsidRPr="0003185C" w:rsidRDefault="00E424E0" w:rsidP="00D22C65">
            <w:pPr>
              <w:pStyle w:val="Tabelltext"/>
              <w:rPr>
                <w:lang w:val="sv-SE"/>
              </w:rPr>
            </w:pPr>
            <w:r w:rsidRPr="0003185C">
              <w:rPr>
                <w:lang w:val="sv-SE"/>
              </w:rPr>
              <w:t>Revidering efter re</w:t>
            </w:r>
            <w:r>
              <w:rPr>
                <w:lang w:val="sv-SE"/>
              </w:rPr>
              <w:t>lease 9 (</w:t>
            </w:r>
            <w:r w:rsidR="007440BE">
              <w:rPr>
                <w:lang w:val="sv-SE"/>
              </w:rPr>
              <w:t>där bla</w:t>
            </w:r>
            <w:r w:rsidR="009F588E">
              <w:rPr>
                <w:lang w:val="sv-SE"/>
              </w:rPr>
              <w:t>nd annat</w:t>
            </w:r>
            <w:r w:rsidR="007440BE">
              <w:rPr>
                <w:lang w:val="sv-SE"/>
              </w:rPr>
              <w:t xml:space="preserve"> IPÖ patientvy samt Utökad biverkningsrapportering</w:t>
            </w:r>
            <w:r w:rsidR="009D1216">
              <w:rPr>
                <w:lang w:val="sv-SE"/>
              </w:rPr>
              <w:t xml:space="preserve"> – registrering till Läkemedelsverket</w:t>
            </w:r>
            <w:r w:rsidR="009F588E">
              <w:rPr>
                <w:lang w:val="sv-SE"/>
              </w:rPr>
              <w:t>,</w:t>
            </w:r>
            <w:r w:rsidR="009D1216">
              <w:rPr>
                <w:lang w:val="sv-SE"/>
              </w:rPr>
              <w:t xml:space="preserve"> ingick)</w:t>
            </w:r>
          </w:p>
        </w:tc>
      </w:tr>
      <w:tr w:rsidR="005F5010" w:rsidRPr="00D67940" w14:paraId="49DC5AD1" w14:textId="77777777" w:rsidTr="4F4271A7">
        <w:trPr>
          <w:cnfStyle w:val="000000100000" w:firstRow="0" w:lastRow="0" w:firstColumn="0" w:lastColumn="0" w:oddVBand="0" w:evenVBand="0" w:oddHBand="1" w:evenHBand="0" w:firstRowFirstColumn="0" w:firstRowLastColumn="0" w:lastRowFirstColumn="0" w:lastRowLastColumn="0"/>
        </w:trPr>
        <w:tc>
          <w:tcPr>
            <w:tcW w:w="4248" w:type="dxa"/>
          </w:tcPr>
          <w:p w14:paraId="34A035D6" w14:textId="6EEE261B" w:rsidR="005F5010" w:rsidRPr="004D4106" w:rsidRDefault="005F5010" w:rsidP="00D22C65">
            <w:pPr>
              <w:pStyle w:val="Tabelltext"/>
            </w:pPr>
            <w:r w:rsidRPr="004D4106">
              <w:t>2023-0</w:t>
            </w:r>
            <w:r w:rsidR="004D4106" w:rsidRPr="004D4106">
              <w:t>3-01</w:t>
            </w:r>
          </w:p>
        </w:tc>
        <w:tc>
          <w:tcPr>
            <w:tcW w:w="4819" w:type="dxa"/>
          </w:tcPr>
          <w:p w14:paraId="013E30A2" w14:textId="0793CAF2" w:rsidR="005F5010" w:rsidRPr="004D4106" w:rsidRDefault="3BA5F128" w:rsidP="00D22C65">
            <w:pPr>
              <w:pStyle w:val="Tabelltext"/>
              <w:rPr>
                <w:lang w:val="sv-SE"/>
              </w:rPr>
            </w:pPr>
            <w:r w:rsidRPr="005A7C59">
              <w:rPr>
                <w:lang w:val="sv-SE"/>
              </w:rPr>
              <w:t>Uppdatering av länkar</w:t>
            </w:r>
            <w:r w:rsidR="735BD210" w:rsidRPr="005A7C59">
              <w:rPr>
                <w:lang w:val="sv-SE"/>
              </w:rPr>
              <w:t>. Text om kvalitetssäkring.</w:t>
            </w:r>
            <w:r w:rsidRPr="005A7C59">
              <w:rPr>
                <w:lang w:val="sv-SE"/>
              </w:rPr>
              <w:t xml:space="preserve"> </w:t>
            </w:r>
          </w:p>
        </w:tc>
      </w:tr>
      <w:tr w:rsidR="4F4271A7" w14:paraId="7D553751" w14:textId="77777777" w:rsidTr="4F4271A7">
        <w:trPr>
          <w:cnfStyle w:val="000000010000" w:firstRow="0" w:lastRow="0" w:firstColumn="0" w:lastColumn="0" w:oddVBand="0" w:evenVBand="0" w:oddHBand="0" w:evenHBand="1" w:firstRowFirstColumn="0" w:firstRowLastColumn="0" w:lastRowFirstColumn="0" w:lastRowLastColumn="0"/>
          <w:trHeight w:val="300"/>
        </w:trPr>
        <w:tc>
          <w:tcPr>
            <w:tcW w:w="4248" w:type="dxa"/>
          </w:tcPr>
          <w:p w14:paraId="486D3B58" w14:textId="79EF4929" w:rsidR="19972350" w:rsidRDefault="19972350" w:rsidP="4F4271A7">
            <w:pPr>
              <w:pStyle w:val="Tabelltext"/>
            </w:pPr>
            <w:r>
              <w:t>2024-01-03</w:t>
            </w:r>
          </w:p>
        </w:tc>
        <w:tc>
          <w:tcPr>
            <w:tcW w:w="4819" w:type="dxa"/>
          </w:tcPr>
          <w:p w14:paraId="18648443" w14:textId="4ED02FC1" w:rsidR="19972350" w:rsidRDefault="19972350" w:rsidP="4F4271A7">
            <w:pPr>
              <w:pStyle w:val="Tabelltext"/>
            </w:pPr>
            <w:proofErr w:type="spellStart"/>
            <w:r>
              <w:t>Uppdatering</w:t>
            </w:r>
            <w:proofErr w:type="spellEnd"/>
            <w:r>
              <w:t xml:space="preserve"> </w:t>
            </w:r>
            <w:proofErr w:type="spellStart"/>
            <w:r>
              <w:t>av</w:t>
            </w:r>
            <w:proofErr w:type="spellEnd"/>
            <w:r>
              <w:t xml:space="preserve"> </w:t>
            </w:r>
            <w:proofErr w:type="spellStart"/>
            <w:r>
              <w:t>länkar</w:t>
            </w:r>
            <w:proofErr w:type="spellEnd"/>
          </w:p>
        </w:tc>
      </w:tr>
      <w:tr w:rsidR="005A7C59" w14:paraId="2192B844" w14:textId="77777777" w:rsidTr="4F4271A7">
        <w:trPr>
          <w:cnfStyle w:val="000000100000" w:firstRow="0" w:lastRow="0" w:firstColumn="0" w:lastColumn="0" w:oddVBand="0" w:evenVBand="0" w:oddHBand="1" w:evenHBand="0" w:firstRowFirstColumn="0" w:firstRowLastColumn="0" w:lastRowFirstColumn="0" w:lastRowLastColumn="0"/>
          <w:trHeight w:val="300"/>
        </w:trPr>
        <w:tc>
          <w:tcPr>
            <w:tcW w:w="4248" w:type="dxa"/>
          </w:tcPr>
          <w:p w14:paraId="3E610714" w14:textId="62D27BA9" w:rsidR="005A7C59" w:rsidRDefault="005A7C59" w:rsidP="4F4271A7">
            <w:pPr>
              <w:pStyle w:val="Tabelltext"/>
            </w:pPr>
            <w:r>
              <w:t>2025-12-16</w:t>
            </w:r>
          </w:p>
        </w:tc>
        <w:tc>
          <w:tcPr>
            <w:tcW w:w="4819" w:type="dxa"/>
          </w:tcPr>
          <w:p w14:paraId="2B5972B8" w14:textId="660C8070" w:rsidR="005A7C59" w:rsidRDefault="005A7C59" w:rsidP="4F4271A7">
            <w:pPr>
              <w:pStyle w:val="Tabelltext"/>
            </w:pPr>
            <w:proofErr w:type="spellStart"/>
            <w:r>
              <w:t>Uppdatering</w:t>
            </w:r>
            <w:proofErr w:type="spellEnd"/>
            <w:r>
              <w:t xml:space="preserve"> </w:t>
            </w:r>
            <w:proofErr w:type="spellStart"/>
            <w:r>
              <w:t>av</w:t>
            </w:r>
            <w:proofErr w:type="spellEnd"/>
            <w:r>
              <w:t xml:space="preserve"> </w:t>
            </w:r>
            <w:proofErr w:type="spellStart"/>
            <w:r>
              <w:t>länkar</w:t>
            </w:r>
            <w:proofErr w:type="spellEnd"/>
          </w:p>
        </w:tc>
      </w:tr>
    </w:tbl>
    <w:p w14:paraId="0DB450C3" w14:textId="77777777" w:rsidR="00146778" w:rsidRDefault="00146778" w:rsidP="00C92EE4"/>
    <w:p w14:paraId="57B2D555" w14:textId="77777777" w:rsidR="00E31119" w:rsidRPr="0054343D" w:rsidRDefault="00E31119" w:rsidP="00C92EE4">
      <w:pPr>
        <w:sectPr w:rsidR="00E31119" w:rsidRPr="0054343D" w:rsidSect="00F1531C">
          <w:headerReference w:type="even" r:id="rId16"/>
          <w:headerReference w:type="default" r:id="rId17"/>
          <w:footerReference w:type="even" r:id="rId18"/>
          <w:footerReference w:type="default" r:id="rId19"/>
          <w:headerReference w:type="first" r:id="rId20"/>
          <w:pgSz w:w="11900" w:h="16840"/>
          <w:pgMar w:top="1449" w:right="1417" w:bottom="1417" w:left="1417" w:header="708" w:footer="708" w:gutter="0"/>
          <w:cols w:space="708"/>
          <w:docGrid w:linePitch="360"/>
        </w:sectPr>
      </w:pPr>
    </w:p>
    <w:sdt>
      <w:sdtPr>
        <w:rPr>
          <w:rFonts w:ascii="Garamond" w:eastAsiaTheme="minorEastAsia" w:hAnsi="Garamond" w:cstheme="minorBidi"/>
          <w:b w:val="0"/>
          <w:color w:val="auto"/>
          <w:sz w:val="24"/>
          <w:szCs w:val="24"/>
        </w:rPr>
        <w:id w:val="1949896167"/>
        <w:docPartObj>
          <w:docPartGallery w:val="Table of Contents"/>
          <w:docPartUnique/>
        </w:docPartObj>
      </w:sdtPr>
      <w:sdtEndPr>
        <w:rPr>
          <w:bCs/>
          <w:noProof/>
        </w:rPr>
      </w:sdtEndPr>
      <w:sdtContent>
        <w:p w14:paraId="02AEF985" w14:textId="77777777" w:rsidR="001B6B26" w:rsidRPr="001B6B26" w:rsidRDefault="001B6B26">
          <w:pPr>
            <w:pStyle w:val="Innehllsfrteckningsrubrik"/>
            <w:rPr>
              <w:color w:val="00B3F6" w:themeColor="accent1"/>
            </w:rPr>
          </w:pPr>
          <w:r w:rsidRPr="001B6B26">
            <w:rPr>
              <w:color w:val="00B3F6" w:themeColor="accent1"/>
            </w:rPr>
            <w:t>Innehållsförteckning</w:t>
          </w:r>
        </w:p>
        <w:p w14:paraId="45D1631D" w14:textId="4E650357" w:rsidR="00AB71F1" w:rsidRDefault="00E55A06">
          <w:pPr>
            <w:pStyle w:val="Innehll2"/>
            <w:tabs>
              <w:tab w:val="right" w:leader="dot" w:pos="9056"/>
            </w:tabs>
            <w:rPr>
              <w:rFonts w:cstheme="minorBidi"/>
              <w:iCs w:val="0"/>
              <w:noProof/>
              <w:szCs w:val="22"/>
              <w:lang w:val="nl-NL" w:eastAsia="ja-JP"/>
            </w:rPr>
          </w:pPr>
          <w:r>
            <w:fldChar w:fldCharType="begin"/>
          </w:r>
          <w:r>
            <w:instrText xml:space="preserve"> TOC \o "2-3" \h \z \t "Rubrik 1;1;Kapitelstart;9" </w:instrText>
          </w:r>
          <w:r>
            <w:fldChar w:fldCharType="separate"/>
          </w:r>
          <w:hyperlink w:anchor="_Toc127500776" w:history="1">
            <w:r w:rsidR="00AB71F1" w:rsidRPr="00AD7743">
              <w:rPr>
                <w:rStyle w:val="Hyperlnk"/>
                <w:noProof/>
              </w:rPr>
              <w:t>Kort introduktion</w:t>
            </w:r>
            <w:r w:rsidR="00AB71F1">
              <w:rPr>
                <w:noProof/>
                <w:webHidden/>
              </w:rPr>
              <w:tab/>
            </w:r>
            <w:r w:rsidR="00AB71F1">
              <w:rPr>
                <w:noProof/>
                <w:webHidden/>
              </w:rPr>
              <w:fldChar w:fldCharType="begin"/>
            </w:r>
            <w:r w:rsidR="00AB71F1">
              <w:rPr>
                <w:noProof/>
                <w:webHidden/>
              </w:rPr>
              <w:instrText xml:space="preserve"> PAGEREF _Toc127500776 \h </w:instrText>
            </w:r>
            <w:r w:rsidR="00AB71F1">
              <w:rPr>
                <w:noProof/>
                <w:webHidden/>
              </w:rPr>
            </w:r>
            <w:r w:rsidR="00AB71F1">
              <w:rPr>
                <w:noProof/>
                <w:webHidden/>
              </w:rPr>
              <w:fldChar w:fldCharType="separate"/>
            </w:r>
            <w:r w:rsidR="00AB71F1">
              <w:rPr>
                <w:noProof/>
                <w:webHidden/>
              </w:rPr>
              <w:t>1</w:t>
            </w:r>
            <w:r w:rsidR="00AB71F1">
              <w:rPr>
                <w:noProof/>
                <w:webHidden/>
              </w:rPr>
              <w:fldChar w:fldCharType="end"/>
            </w:r>
          </w:hyperlink>
        </w:p>
        <w:p w14:paraId="0CD43AFC" w14:textId="716F9EF8" w:rsidR="00AB71F1" w:rsidRDefault="00AB71F1">
          <w:pPr>
            <w:pStyle w:val="Innehll3"/>
            <w:tabs>
              <w:tab w:val="right" w:leader="dot" w:pos="9056"/>
            </w:tabs>
            <w:rPr>
              <w:rFonts w:cstheme="minorBidi"/>
              <w:noProof/>
              <w:sz w:val="22"/>
              <w:szCs w:val="22"/>
              <w:lang w:val="nl-NL" w:eastAsia="ja-JP"/>
            </w:rPr>
          </w:pPr>
          <w:hyperlink w:anchor="_Toc127500777" w:history="1">
            <w:r w:rsidRPr="00AD7743">
              <w:rPr>
                <w:rStyle w:val="Hyperlnk"/>
                <w:noProof/>
              </w:rPr>
              <w:t>Om IPÖ</w:t>
            </w:r>
            <w:r>
              <w:rPr>
                <w:noProof/>
                <w:webHidden/>
              </w:rPr>
              <w:tab/>
            </w:r>
            <w:r>
              <w:rPr>
                <w:noProof/>
                <w:webHidden/>
              </w:rPr>
              <w:fldChar w:fldCharType="begin"/>
            </w:r>
            <w:r>
              <w:rPr>
                <w:noProof/>
                <w:webHidden/>
              </w:rPr>
              <w:instrText xml:space="preserve"> PAGEREF _Toc127500777 \h </w:instrText>
            </w:r>
            <w:r>
              <w:rPr>
                <w:noProof/>
                <w:webHidden/>
              </w:rPr>
            </w:r>
            <w:r>
              <w:rPr>
                <w:noProof/>
                <w:webHidden/>
              </w:rPr>
              <w:fldChar w:fldCharType="separate"/>
            </w:r>
            <w:r>
              <w:rPr>
                <w:noProof/>
                <w:webHidden/>
              </w:rPr>
              <w:t>1</w:t>
            </w:r>
            <w:r>
              <w:rPr>
                <w:noProof/>
                <w:webHidden/>
              </w:rPr>
              <w:fldChar w:fldCharType="end"/>
            </w:r>
          </w:hyperlink>
        </w:p>
        <w:p w14:paraId="44E79B28" w14:textId="5D9BB63F" w:rsidR="00AB71F1" w:rsidRDefault="00AB71F1">
          <w:pPr>
            <w:pStyle w:val="Innehll3"/>
            <w:tabs>
              <w:tab w:val="right" w:leader="dot" w:pos="9056"/>
            </w:tabs>
            <w:rPr>
              <w:rFonts w:cstheme="minorBidi"/>
              <w:noProof/>
              <w:sz w:val="22"/>
              <w:szCs w:val="22"/>
              <w:lang w:val="nl-NL" w:eastAsia="ja-JP"/>
            </w:rPr>
          </w:pPr>
          <w:hyperlink w:anchor="_Toc127500778" w:history="1">
            <w:r w:rsidRPr="00AD7743">
              <w:rPr>
                <w:rStyle w:val="Hyperlnk"/>
                <w:noProof/>
              </w:rPr>
              <w:t>Om förändringsarbete och verksamhetsutveckling</w:t>
            </w:r>
            <w:r>
              <w:rPr>
                <w:noProof/>
                <w:webHidden/>
              </w:rPr>
              <w:tab/>
            </w:r>
            <w:r>
              <w:rPr>
                <w:noProof/>
                <w:webHidden/>
              </w:rPr>
              <w:fldChar w:fldCharType="begin"/>
            </w:r>
            <w:r>
              <w:rPr>
                <w:noProof/>
                <w:webHidden/>
              </w:rPr>
              <w:instrText xml:space="preserve"> PAGEREF _Toc127500778 \h </w:instrText>
            </w:r>
            <w:r>
              <w:rPr>
                <w:noProof/>
                <w:webHidden/>
              </w:rPr>
            </w:r>
            <w:r>
              <w:rPr>
                <w:noProof/>
                <w:webHidden/>
              </w:rPr>
              <w:fldChar w:fldCharType="separate"/>
            </w:r>
            <w:r>
              <w:rPr>
                <w:noProof/>
                <w:webHidden/>
              </w:rPr>
              <w:t>2</w:t>
            </w:r>
            <w:r>
              <w:rPr>
                <w:noProof/>
                <w:webHidden/>
              </w:rPr>
              <w:fldChar w:fldCharType="end"/>
            </w:r>
          </w:hyperlink>
        </w:p>
        <w:p w14:paraId="04381D8F" w14:textId="7435C51A" w:rsidR="00AB71F1" w:rsidRDefault="00AB71F1">
          <w:pPr>
            <w:pStyle w:val="Innehll2"/>
            <w:tabs>
              <w:tab w:val="right" w:leader="dot" w:pos="9056"/>
            </w:tabs>
            <w:rPr>
              <w:rFonts w:cstheme="minorBidi"/>
              <w:iCs w:val="0"/>
              <w:noProof/>
              <w:szCs w:val="22"/>
              <w:lang w:val="nl-NL" w:eastAsia="ja-JP"/>
            </w:rPr>
          </w:pPr>
          <w:hyperlink w:anchor="_Toc127500779" w:history="1">
            <w:r w:rsidRPr="00AD7743">
              <w:rPr>
                <w:rStyle w:val="Hyperlnk"/>
                <w:noProof/>
              </w:rPr>
              <w:t>Steg för att komma i gång med IPÖ</w:t>
            </w:r>
            <w:r>
              <w:rPr>
                <w:noProof/>
                <w:webHidden/>
              </w:rPr>
              <w:tab/>
            </w:r>
            <w:r>
              <w:rPr>
                <w:noProof/>
                <w:webHidden/>
              </w:rPr>
              <w:fldChar w:fldCharType="begin"/>
            </w:r>
            <w:r>
              <w:rPr>
                <w:noProof/>
                <w:webHidden/>
              </w:rPr>
              <w:instrText xml:space="preserve"> PAGEREF _Toc127500779 \h </w:instrText>
            </w:r>
            <w:r>
              <w:rPr>
                <w:noProof/>
                <w:webHidden/>
              </w:rPr>
            </w:r>
            <w:r>
              <w:rPr>
                <w:noProof/>
                <w:webHidden/>
              </w:rPr>
              <w:fldChar w:fldCharType="separate"/>
            </w:r>
            <w:r>
              <w:rPr>
                <w:noProof/>
                <w:webHidden/>
              </w:rPr>
              <w:t>2</w:t>
            </w:r>
            <w:r>
              <w:rPr>
                <w:noProof/>
                <w:webHidden/>
              </w:rPr>
              <w:fldChar w:fldCharType="end"/>
            </w:r>
          </w:hyperlink>
        </w:p>
        <w:p w14:paraId="77D2AA1F" w14:textId="173F672F" w:rsidR="00AB71F1" w:rsidRDefault="00AB71F1">
          <w:pPr>
            <w:pStyle w:val="Innehll3"/>
            <w:tabs>
              <w:tab w:val="right" w:leader="dot" w:pos="9056"/>
            </w:tabs>
            <w:rPr>
              <w:rFonts w:cstheme="minorBidi"/>
              <w:noProof/>
              <w:sz w:val="22"/>
              <w:szCs w:val="22"/>
              <w:lang w:val="nl-NL" w:eastAsia="ja-JP"/>
            </w:rPr>
          </w:pPr>
          <w:hyperlink w:anchor="_Toc127500780" w:history="1">
            <w:r w:rsidRPr="00AD7743">
              <w:rPr>
                <w:rStyle w:val="Hyperlnk"/>
                <w:noProof/>
              </w:rPr>
              <w:t>Ansök om användarkonto och börja använda IPÖ</w:t>
            </w:r>
            <w:r>
              <w:rPr>
                <w:noProof/>
                <w:webHidden/>
              </w:rPr>
              <w:tab/>
            </w:r>
            <w:r>
              <w:rPr>
                <w:noProof/>
                <w:webHidden/>
              </w:rPr>
              <w:fldChar w:fldCharType="begin"/>
            </w:r>
            <w:r>
              <w:rPr>
                <w:noProof/>
                <w:webHidden/>
              </w:rPr>
              <w:instrText xml:space="preserve"> PAGEREF _Toc127500780 \h </w:instrText>
            </w:r>
            <w:r>
              <w:rPr>
                <w:noProof/>
                <w:webHidden/>
              </w:rPr>
            </w:r>
            <w:r>
              <w:rPr>
                <w:noProof/>
                <w:webHidden/>
              </w:rPr>
              <w:fldChar w:fldCharType="separate"/>
            </w:r>
            <w:r>
              <w:rPr>
                <w:noProof/>
                <w:webHidden/>
              </w:rPr>
              <w:t>2</w:t>
            </w:r>
            <w:r>
              <w:rPr>
                <w:noProof/>
                <w:webHidden/>
              </w:rPr>
              <w:fldChar w:fldCharType="end"/>
            </w:r>
          </w:hyperlink>
        </w:p>
        <w:p w14:paraId="67D569C9" w14:textId="05D1128C" w:rsidR="00AB71F1" w:rsidRDefault="00AB71F1">
          <w:pPr>
            <w:pStyle w:val="Innehll3"/>
            <w:tabs>
              <w:tab w:val="right" w:leader="dot" w:pos="9056"/>
            </w:tabs>
            <w:rPr>
              <w:rFonts w:cstheme="minorBidi"/>
              <w:noProof/>
              <w:sz w:val="22"/>
              <w:szCs w:val="22"/>
              <w:lang w:val="nl-NL" w:eastAsia="ja-JP"/>
            </w:rPr>
          </w:pPr>
          <w:hyperlink w:anchor="_Toc127500781" w:history="1">
            <w:r w:rsidRPr="00AD7743">
              <w:rPr>
                <w:rStyle w:val="Hyperlnk"/>
                <w:noProof/>
              </w:rPr>
              <w:t>Borttagande av behörighet</w:t>
            </w:r>
            <w:r>
              <w:rPr>
                <w:noProof/>
                <w:webHidden/>
              </w:rPr>
              <w:tab/>
            </w:r>
            <w:r>
              <w:rPr>
                <w:noProof/>
                <w:webHidden/>
              </w:rPr>
              <w:fldChar w:fldCharType="begin"/>
            </w:r>
            <w:r>
              <w:rPr>
                <w:noProof/>
                <w:webHidden/>
              </w:rPr>
              <w:instrText xml:space="preserve"> PAGEREF _Toc127500781 \h </w:instrText>
            </w:r>
            <w:r>
              <w:rPr>
                <w:noProof/>
                <w:webHidden/>
              </w:rPr>
            </w:r>
            <w:r>
              <w:rPr>
                <w:noProof/>
                <w:webHidden/>
              </w:rPr>
              <w:fldChar w:fldCharType="separate"/>
            </w:r>
            <w:r>
              <w:rPr>
                <w:noProof/>
                <w:webHidden/>
              </w:rPr>
              <w:t>2</w:t>
            </w:r>
            <w:r>
              <w:rPr>
                <w:noProof/>
                <w:webHidden/>
              </w:rPr>
              <w:fldChar w:fldCharType="end"/>
            </w:r>
          </w:hyperlink>
        </w:p>
        <w:p w14:paraId="01482E0C" w14:textId="204F1910" w:rsidR="00AB71F1" w:rsidRDefault="00AB71F1">
          <w:pPr>
            <w:pStyle w:val="Innehll3"/>
            <w:tabs>
              <w:tab w:val="right" w:leader="dot" w:pos="9056"/>
            </w:tabs>
            <w:rPr>
              <w:rFonts w:cstheme="minorBidi"/>
              <w:noProof/>
              <w:sz w:val="22"/>
              <w:szCs w:val="22"/>
              <w:lang w:val="nl-NL" w:eastAsia="ja-JP"/>
            </w:rPr>
          </w:pPr>
          <w:hyperlink w:anchor="_Toc127500782" w:history="1">
            <w:r w:rsidRPr="00AD7743">
              <w:rPr>
                <w:rStyle w:val="Hyperlnk"/>
                <w:noProof/>
              </w:rPr>
              <w:t>Logga in i IPÖ</w:t>
            </w:r>
            <w:r>
              <w:rPr>
                <w:noProof/>
                <w:webHidden/>
              </w:rPr>
              <w:tab/>
            </w:r>
            <w:r>
              <w:rPr>
                <w:noProof/>
                <w:webHidden/>
              </w:rPr>
              <w:fldChar w:fldCharType="begin"/>
            </w:r>
            <w:r>
              <w:rPr>
                <w:noProof/>
                <w:webHidden/>
              </w:rPr>
              <w:instrText xml:space="preserve"> PAGEREF _Toc127500782 \h </w:instrText>
            </w:r>
            <w:r>
              <w:rPr>
                <w:noProof/>
                <w:webHidden/>
              </w:rPr>
            </w:r>
            <w:r>
              <w:rPr>
                <w:noProof/>
                <w:webHidden/>
              </w:rPr>
              <w:fldChar w:fldCharType="separate"/>
            </w:r>
            <w:r>
              <w:rPr>
                <w:noProof/>
                <w:webHidden/>
              </w:rPr>
              <w:t>3</w:t>
            </w:r>
            <w:r>
              <w:rPr>
                <w:noProof/>
                <w:webHidden/>
              </w:rPr>
              <w:fldChar w:fldCharType="end"/>
            </w:r>
          </w:hyperlink>
        </w:p>
        <w:p w14:paraId="491B36A9" w14:textId="6290DF4E" w:rsidR="00AB71F1" w:rsidRDefault="00AB71F1">
          <w:pPr>
            <w:pStyle w:val="Innehll3"/>
            <w:tabs>
              <w:tab w:val="right" w:leader="dot" w:pos="9056"/>
            </w:tabs>
            <w:rPr>
              <w:rFonts w:cstheme="minorBidi"/>
              <w:noProof/>
              <w:sz w:val="22"/>
              <w:szCs w:val="22"/>
              <w:lang w:val="nl-NL" w:eastAsia="ja-JP"/>
            </w:rPr>
          </w:pPr>
          <w:hyperlink w:anchor="_Toc127500783" w:history="1">
            <w:r w:rsidRPr="00AD7743">
              <w:rPr>
                <w:rStyle w:val="Hyperlnk"/>
                <w:noProof/>
              </w:rPr>
              <w:t>Tillse att uthopp mellan patientens journal och IPÖ fungerar</w:t>
            </w:r>
            <w:r>
              <w:rPr>
                <w:noProof/>
                <w:webHidden/>
              </w:rPr>
              <w:tab/>
            </w:r>
            <w:r>
              <w:rPr>
                <w:noProof/>
                <w:webHidden/>
              </w:rPr>
              <w:fldChar w:fldCharType="begin"/>
            </w:r>
            <w:r>
              <w:rPr>
                <w:noProof/>
                <w:webHidden/>
              </w:rPr>
              <w:instrText xml:space="preserve"> PAGEREF _Toc127500783 \h </w:instrText>
            </w:r>
            <w:r>
              <w:rPr>
                <w:noProof/>
                <w:webHidden/>
              </w:rPr>
            </w:r>
            <w:r>
              <w:rPr>
                <w:noProof/>
                <w:webHidden/>
              </w:rPr>
              <w:fldChar w:fldCharType="separate"/>
            </w:r>
            <w:r>
              <w:rPr>
                <w:noProof/>
                <w:webHidden/>
              </w:rPr>
              <w:t>3</w:t>
            </w:r>
            <w:r>
              <w:rPr>
                <w:noProof/>
                <w:webHidden/>
              </w:rPr>
              <w:fldChar w:fldCharType="end"/>
            </w:r>
          </w:hyperlink>
        </w:p>
        <w:p w14:paraId="340CC2FE" w14:textId="32681ACC" w:rsidR="00AB71F1" w:rsidRDefault="00AB71F1">
          <w:pPr>
            <w:pStyle w:val="Innehll3"/>
            <w:tabs>
              <w:tab w:val="right" w:leader="dot" w:pos="9056"/>
            </w:tabs>
            <w:rPr>
              <w:rFonts w:cstheme="minorBidi"/>
              <w:noProof/>
              <w:sz w:val="22"/>
              <w:szCs w:val="22"/>
              <w:lang w:val="nl-NL" w:eastAsia="ja-JP"/>
            </w:rPr>
          </w:pPr>
          <w:hyperlink w:anchor="_Toc127500784" w:history="1">
            <w:r w:rsidRPr="00AD7743">
              <w:rPr>
                <w:rStyle w:val="Hyperlnk"/>
                <w:noProof/>
              </w:rPr>
              <w:t>Tillse att registrering av läkemedel kan synkroniseras i vårdverksamheten</w:t>
            </w:r>
            <w:r>
              <w:rPr>
                <w:noProof/>
                <w:webHidden/>
              </w:rPr>
              <w:tab/>
            </w:r>
            <w:r>
              <w:rPr>
                <w:noProof/>
                <w:webHidden/>
              </w:rPr>
              <w:fldChar w:fldCharType="begin"/>
            </w:r>
            <w:r>
              <w:rPr>
                <w:noProof/>
                <w:webHidden/>
              </w:rPr>
              <w:instrText xml:space="preserve"> PAGEREF _Toc127500784 \h </w:instrText>
            </w:r>
            <w:r>
              <w:rPr>
                <w:noProof/>
                <w:webHidden/>
              </w:rPr>
            </w:r>
            <w:r>
              <w:rPr>
                <w:noProof/>
                <w:webHidden/>
              </w:rPr>
              <w:fldChar w:fldCharType="separate"/>
            </w:r>
            <w:r>
              <w:rPr>
                <w:noProof/>
                <w:webHidden/>
              </w:rPr>
              <w:t>3</w:t>
            </w:r>
            <w:r>
              <w:rPr>
                <w:noProof/>
                <w:webHidden/>
              </w:rPr>
              <w:fldChar w:fldCharType="end"/>
            </w:r>
          </w:hyperlink>
        </w:p>
        <w:p w14:paraId="68A16828" w14:textId="02950106" w:rsidR="00AB71F1" w:rsidRDefault="00AB71F1">
          <w:pPr>
            <w:pStyle w:val="Innehll3"/>
            <w:tabs>
              <w:tab w:val="right" w:leader="dot" w:pos="9056"/>
            </w:tabs>
            <w:rPr>
              <w:rFonts w:cstheme="minorBidi"/>
              <w:noProof/>
              <w:sz w:val="22"/>
              <w:szCs w:val="22"/>
              <w:lang w:val="nl-NL" w:eastAsia="ja-JP"/>
            </w:rPr>
          </w:pPr>
          <w:hyperlink w:anchor="_Toc127500785" w:history="1">
            <w:r w:rsidRPr="00AD7743">
              <w:rPr>
                <w:rStyle w:val="Hyperlnk"/>
                <w:noProof/>
              </w:rPr>
              <w:t>Tillse att registrering och rapportering av läkemedelsbiverkningar till Läkemedelsverket kan synkroniseras i verksamheten</w:t>
            </w:r>
            <w:r>
              <w:rPr>
                <w:noProof/>
                <w:webHidden/>
              </w:rPr>
              <w:tab/>
            </w:r>
            <w:r>
              <w:rPr>
                <w:noProof/>
                <w:webHidden/>
              </w:rPr>
              <w:fldChar w:fldCharType="begin"/>
            </w:r>
            <w:r>
              <w:rPr>
                <w:noProof/>
                <w:webHidden/>
              </w:rPr>
              <w:instrText xml:space="preserve"> PAGEREF _Toc127500785 \h </w:instrText>
            </w:r>
            <w:r>
              <w:rPr>
                <w:noProof/>
                <w:webHidden/>
              </w:rPr>
            </w:r>
            <w:r>
              <w:rPr>
                <w:noProof/>
                <w:webHidden/>
              </w:rPr>
              <w:fldChar w:fldCharType="separate"/>
            </w:r>
            <w:r>
              <w:rPr>
                <w:noProof/>
                <w:webHidden/>
              </w:rPr>
              <w:t>3</w:t>
            </w:r>
            <w:r>
              <w:rPr>
                <w:noProof/>
                <w:webHidden/>
              </w:rPr>
              <w:fldChar w:fldCharType="end"/>
            </w:r>
          </w:hyperlink>
        </w:p>
        <w:p w14:paraId="1325B73A" w14:textId="6E95B788" w:rsidR="00AB71F1" w:rsidRDefault="00AB71F1">
          <w:pPr>
            <w:pStyle w:val="Innehll3"/>
            <w:tabs>
              <w:tab w:val="right" w:leader="dot" w:pos="9056"/>
            </w:tabs>
            <w:rPr>
              <w:rFonts w:cstheme="minorBidi"/>
              <w:noProof/>
              <w:sz w:val="22"/>
              <w:szCs w:val="22"/>
              <w:lang w:val="nl-NL" w:eastAsia="ja-JP"/>
            </w:rPr>
          </w:pPr>
          <w:hyperlink w:anchor="_Toc127500786" w:history="1">
            <w:r w:rsidRPr="00AD7743">
              <w:rPr>
                <w:rStyle w:val="Hyperlnk"/>
                <w:noProof/>
              </w:rPr>
              <w:t>Planera användning av PROM-enkäter i IPÖ</w:t>
            </w:r>
            <w:r>
              <w:rPr>
                <w:noProof/>
                <w:webHidden/>
              </w:rPr>
              <w:tab/>
            </w:r>
            <w:r>
              <w:rPr>
                <w:noProof/>
                <w:webHidden/>
              </w:rPr>
              <w:fldChar w:fldCharType="begin"/>
            </w:r>
            <w:r>
              <w:rPr>
                <w:noProof/>
                <w:webHidden/>
              </w:rPr>
              <w:instrText xml:space="preserve"> PAGEREF _Toc127500786 \h </w:instrText>
            </w:r>
            <w:r>
              <w:rPr>
                <w:noProof/>
                <w:webHidden/>
              </w:rPr>
            </w:r>
            <w:r>
              <w:rPr>
                <w:noProof/>
                <w:webHidden/>
              </w:rPr>
              <w:fldChar w:fldCharType="separate"/>
            </w:r>
            <w:r>
              <w:rPr>
                <w:noProof/>
                <w:webHidden/>
              </w:rPr>
              <w:t>3</w:t>
            </w:r>
            <w:r>
              <w:rPr>
                <w:noProof/>
                <w:webHidden/>
              </w:rPr>
              <w:fldChar w:fldCharType="end"/>
            </w:r>
          </w:hyperlink>
        </w:p>
        <w:p w14:paraId="28F2E6BE" w14:textId="427A8E27" w:rsidR="00AB71F1" w:rsidRDefault="00AB71F1">
          <w:pPr>
            <w:pStyle w:val="Innehll3"/>
            <w:tabs>
              <w:tab w:val="right" w:leader="dot" w:pos="9056"/>
            </w:tabs>
            <w:rPr>
              <w:rFonts w:cstheme="minorBidi"/>
              <w:noProof/>
              <w:sz w:val="22"/>
              <w:szCs w:val="22"/>
              <w:lang w:val="nl-NL" w:eastAsia="ja-JP"/>
            </w:rPr>
          </w:pPr>
          <w:hyperlink w:anchor="_Toc127500787" w:history="1">
            <w:r w:rsidRPr="00AD7743">
              <w:rPr>
                <w:rStyle w:val="Hyperlnk"/>
                <w:noProof/>
              </w:rPr>
              <w:t>Bilda en arbetsgrupp, tydliggör uppdrag och roller</w:t>
            </w:r>
            <w:r>
              <w:rPr>
                <w:noProof/>
                <w:webHidden/>
              </w:rPr>
              <w:tab/>
            </w:r>
            <w:r>
              <w:rPr>
                <w:noProof/>
                <w:webHidden/>
              </w:rPr>
              <w:fldChar w:fldCharType="begin"/>
            </w:r>
            <w:r>
              <w:rPr>
                <w:noProof/>
                <w:webHidden/>
              </w:rPr>
              <w:instrText xml:space="preserve"> PAGEREF _Toc127500787 \h </w:instrText>
            </w:r>
            <w:r>
              <w:rPr>
                <w:noProof/>
                <w:webHidden/>
              </w:rPr>
            </w:r>
            <w:r>
              <w:rPr>
                <w:noProof/>
                <w:webHidden/>
              </w:rPr>
              <w:fldChar w:fldCharType="separate"/>
            </w:r>
            <w:r>
              <w:rPr>
                <w:noProof/>
                <w:webHidden/>
              </w:rPr>
              <w:t>4</w:t>
            </w:r>
            <w:r>
              <w:rPr>
                <w:noProof/>
                <w:webHidden/>
              </w:rPr>
              <w:fldChar w:fldCharType="end"/>
            </w:r>
          </w:hyperlink>
        </w:p>
        <w:p w14:paraId="098AC31F" w14:textId="37C9D773" w:rsidR="00AB71F1" w:rsidRDefault="00AB71F1">
          <w:pPr>
            <w:pStyle w:val="Innehll3"/>
            <w:tabs>
              <w:tab w:val="right" w:leader="dot" w:pos="9056"/>
            </w:tabs>
            <w:rPr>
              <w:rFonts w:cstheme="minorBidi"/>
              <w:noProof/>
              <w:sz w:val="22"/>
              <w:szCs w:val="22"/>
              <w:lang w:val="nl-NL" w:eastAsia="ja-JP"/>
            </w:rPr>
          </w:pPr>
          <w:hyperlink w:anchor="_Toc127500788" w:history="1">
            <w:r w:rsidRPr="00663A57">
              <w:rPr>
                <w:rStyle w:val="Hyperlnk"/>
                <w:noProof/>
              </w:rPr>
              <w:t>Kvalitetssäkring av klinikens data</w:t>
            </w:r>
            <w:r w:rsidRPr="00663A57">
              <w:rPr>
                <w:noProof/>
                <w:webHidden/>
              </w:rPr>
              <w:tab/>
            </w:r>
            <w:r w:rsidRPr="00663A57">
              <w:rPr>
                <w:noProof/>
                <w:webHidden/>
              </w:rPr>
              <w:fldChar w:fldCharType="begin"/>
            </w:r>
            <w:r w:rsidRPr="00663A57">
              <w:rPr>
                <w:noProof/>
                <w:webHidden/>
              </w:rPr>
              <w:instrText xml:space="preserve"> PAGEREF _Toc127500788 \h </w:instrText>
            </w:r>
            <w:r w:rsidRPr="00663A57">
              <w:rPr>
                <w:noProof/>
                <w:webHidden/>
              </w:rPr>
            </w:r>
            <w:r w:rsidRPr="00663A57">
              <w:rPr>
                <w:noProof/>
                <w:webHidden/>
              </w:rPr>
              <w:fldChar w:fldCharType="separate"/>
            </w:r>
            <w:r w:rsidRPr="00663A57">
              <w:rPr>
                <w:noProof/>
                <w:webHidden/>
              </w:rPr>
              <w:t>5</w:t>
            </w:r>
            <w:r w:rsidRPr="00663A57">
              <w:rPr>
                <w:noProof/>
                <w:webHidden/>
              </w:rPr>
              <w:fldChar w:fldCharType="end"/>
            </w:r>
          </w:hyperlink>
        </w:p>
        <w:p w14:paraId="2B6C234D" w14:textId="2EAD8C52" w:rsidR="00AB71F1" w:rsidRDefault="00AB71F1">
          <w:pPr>
            <w:pStyle w:val="Innehll2"/>
            <w:tabs>
              <w:tab w:val="right" w:leader="dot" w:pos="9056"/>
            </w:tabs>
            <w:rPr>
              <w:rFonts w:cstheme="minorBidi"/>
              <w:iCs w:val="0"/>
              <w:noProof/>
              <w:szCs w:val="22"/>
              <w:lang w:val="nl-NL" w:eastAsia="ja-JP"/>
            </w:rPr>
          </w:pPr>
          <w:hyperlink w:anchor="_Toc127500789" w:history="1">
            <w:r w:rsidRPr="00AD7743">
              <w:rPr>
                <w:rStyle w:val="Hyperlnk"/>
                <w:noProof/>
              </w:rPr>
              <w:t>Implementeringstips vid införande av IPÖ</w:t>
            </w:r>
            <w:r>
              <w:rPr>
                <w:noProof/>
                <w:webHidden/>
              </w:rPr>
              <w:tab/>
            </w:r>
            <w:r>
              <w:rPr>
                <w:noProof/>
                <w:webHidden/>
              </w:rPr>
              <w:fldChar w:fldCharType="begin"/>
            </w:r>
            <w:r>
              <w:rPr>
                <w:noProof/>
                <w:webHidden/>
              </w:rPr>
              <w:instrText xml:space="preserve"> PAGEREF _Toc127500789 \h </w:instrText>
            </w:r>
            <w:r>
              <w:rPr>
                <w:noProof/>
                <w:webHidden/>
              </w:rPr>
            </w:r>
            <w:r>
              <w:rPr>
                <w:noProof/>
                <w:webHidden/>
              </w:rPr>
              <w:fldChar w:fldCharType="separate"/>
            </w:r>
            <w:r>
              <w:rPr>
                <w:noProof/>
                <w:webHidden/>
              </w:rPr>
              <w:t>5</w:t>
            </w:r>
            <w:r>
              <w:rPr>
                <w:noProof/>
                <w:webHidden/>
              </w:rPr>
              <w:fldChar w:fldCharType="end"/>
            </w:r>
          </w:hyperlink>
        </w:p>
        <w:p w14:paraId="6E930CCC" w14:textId="3F7DE52E" w:rsidR="00AB71F1" w:rsidRDefault="00AB71F1">
          <w:pPr>
            <w:pStyle w:val="Innehll3"/>
            <w:tabs>
              <w:tab w:val="right" w:leader="dot" w:pos="9056"/>
            </w:tabs>
            <w:rPr>
              <w:rFonts w:cstheme="minorBidi"/>
              <w:noProof/>
              <w:sz w:val="22"/>
              <w:szCs w:val="22"/>
              <w:lang w:val="nl-NL" w:eastAsia="ja-JP"/>
            </w:rPr>
          </w:pPr>
          <w:hyperlink w:anchor="_Toc127500790" w:history="1">
            <w:r w:rsidRPr="00AD7743">
              <w:rPr>
                <w:rStyle w:val="Hyperlnk"/>
                <w:noProof/>
              </w:rPr>
              <w:t>Kartlägg vårdverksamheten</w:t>
            </w:r>
            <w:r>
              <w:rPr>
                <w:noProof/>
                <w:webHidden/>
              </w:rPr>
              <w:tab/>
            </w:r>
            <w:r>
              <w:rPr>
                <w:noProof/>
                <w:webHidden/>
              </w:rPr>
              <w:fldChar w:fldCharType="begin"/>
            </w:r>
            <w:r>
              <w:rPr>
                <w:noProof/>
                <w:webHidden/>
              </w:rPr>
              <w:instrText xml:space="preserve"> PAGEREF _Toc127500790 \h </w:instrText>
            </w:r>
            <w:r>
              <w:rPr>
                <w:noProof/>
                <w:webHidden/>
              </w:rPr>
            </w:r>
            <w:r>
              <w:rPr>
                <w:noProof/>
                <w:webHidden/>
              </w:rPr>
              <w:fldChar w:fldCharType="separate"/>
            </w:r>
            <w:r>
              <w:rPr>
                <w:noProof/>
                <w:webHidden/>
              </w:rPr>
              <w:t>5</w:t>
            </w:r>
            <w:r>
              <w:rPr>
                <w:noProof/>
                <w:webHidden/>
              </w:rPr>
              <w:fldChar w:fldCharType="end"/>
            </w:r>
          </w:hyperlink>
        </w:p>
        <w:p w14:paraId="1A5EE76C" w14:textId="2317D410" w:rsidR="00AB71F1" w:rsidRDefault="00AB71F1">
          <w:pPr>
            <w:pStyle w:val="Innehll3"/>
            <w:tabs>
              <w:tab w:val="right" w:leader="dot" w:pos="9056"/>
            </w:tabs>
            <w:rPr>
              <w:rFonts w:cstheme="minorBidi"/>
              <w:noProof/>
              <w:sz w:val="22"/>
              <w:szCs w:val="22"/>
              <w:lang w:val="nl-NL" w:eastAsia="ja-JP"/>
            </w:rPr>
          </w:pPr>
          <w:hyperlink w:anchor="_Toc127500791" w:history="1">
            <w:r w:rsidRPr="00AD7743">
              <w:rPr>
                <w:rStyle w:val="Hyperlnk"/>
                <w:noProof/>
              </w:rPr>
              <w:t>Syfte med införande av IPÖ</w:t>
            </w:r>
            <w:r>
              <w:rPr>
                <w:noProof/>
                <w:webHidden/>
              </w:rPr>
              <w:tab/>
            </w:r>
            <w:r>
              <w:rPr>
                <w:noProof/>
                <w:webHidden/>
              </w:rPr>
              <w:fldChar w:fldCharType="begin"/>
            </w:r>
            <w:r>
              <w:rPr>
                <w:noProof/>
                <w:webHidden/>
              </w:rPr>
              <w:instrText xml:space="preserve"> PAGEREF _Toc127500791 \h </w:instrText>
            </w:r>
            <w:r>
              <w:rPr>
                <w:noProof/>
                <w:webHidden/>
              </w:rPr>
            </w:r>
            <w:r>
              <w:rPr>
                <w:noProof/>
                <w:webHidden/>
              </w:rPr>
              <w:fldChar w:fldCharType="separate"/>
            </w:r>
            <w:r>
              <w:rPr>
                <w:noProof/>
                <w:webHidden/>
              </w:rPr>
              <w:t>6</w:t>
            </w:r>
            <w:r>
              <w:rPr>
                <w:noProof/>
                <w:webHidden/>
              </w:rPr>
              <w:fldChar w:fldCharType="end"/>
            </w:r>
          </w:hyperlink>
        </w:p>
        <w:p w14:paraId="45E0D0B5" w14:textId="6A421B59" w:rsidR="00AB71F1" w:rsidRDefault="00AB71F1">
          <w:pPr>
            <w:pStyle w:val="Innehll3"/>
            <w:tabs>
              <w:tab w:val="right" w:leader="dot" w:pos="9056"/>
            </w:tabs>
            <w:rPr>
              <w:rFonts w:cstheme="minorBidi"/>
              <w:noProof/>
              <w:sz w:val="22"/>
              <w:szCs w:val="22"/>
              <w:lang w:val="nl-NL" w:eastAsia="ja-JP"/>
            </w:rPr>
          </w:pPr>
          <w:hyperlink w:anchor="_Toc127500792" w:history="1">
            <w:r w:rsidRPr="00AD7743">
              <w:rPr>
                <w:rStyle w:val="Hyperlnk"/>
                <w:noProof/>
              </w:rPr>
              <w:t>Målsättning med att införa IPÖ</w:t>
            </w:r>
            <w:r>
              <w:rPr>
                <w:noProof/>
                <w:webHidden/>
              </w:rPr>
              <w:tab/>
            </w:r>
            <w:r>
              <w:rPr>
                <w:noProof/>
                <w:webHidden/>
              </w:rPr>
              <w:fldChar w:fldCharType="begin"/>
            </w:r>
            <w:r>
              <w:rPr>
                <w:noProof/>
                <w:webHidden/>
              </w:rPr>
              <w:instrText xml:space="preserve"> PAGEREF _Toc127500792 \h </w:instrText>
            </w:r>
            <w:r>
              <w:rPr>
                <w:noProof/>
                <w:webHidden/>
              </w:rPr>
            </w:r>
            <w:r>
              <w:rPr>
                <w:noProof/>
                <w:webHidden/>
              </w:rPr>
              <w:fldChar w:fldCharType="separate"/>
            </w:r>
            <w:r>
              <w:rPr>
                <w:noProof/>
                <w:webHidden/>
              </w:rPr>
              <w:t>6</w:t>
            </w:r>
            <w:r>
              <w:rPr>
                <w:noProof/>
                <w:webHidden/>
              </w:rPr>
              <w:fldChar w:fldCharType="end"/>
            </w:r>
          </w:hyperlink>
        </w:p>
        <w:p w14:paraId="5CB38B9D" w14:textId="20A51A29" w:rsidR="00AB71F1" w:rsidRDefault="00AB71F1">
          <w:pPr>
            <w:pStyle w:val="Innehll3"/>
            <w:tabs>
              <w:tab w:val="right" w:leader="dot" w:pos="9056"/>
            </w:tabs>
            <w:rPr>
              <w:rFonts w:cstheme="minorBidi"/>
              <w:noProof/>
              <w:sz w:val="22"/>
              <w:szCs w:val="22"/>
              <w:lang w:val="nl-NL" w:eastAsia="ja-JP"/>
            </w:rPr>
          </w:pPr>
          <w:hyperlink w:anchor="_Toc127500793" w:history="1">
            <w:r w:rsidRPr="00AD7743">
              <w:rPr>
                <w:rStyle w:val="Hyperlnk"/>
                <w:noProof/>
              </w:rPr>
              <w:t>Sätt upp delmål</w:t>
            </w:r>
            <w:r>
              <w:rPr>
                <w:noProof/>
                <w:webHidden/>
              </w:rPr>
              <w:tab/>
            </w:r>
            <w:r>
              <w:rPr>
                <w:noProof/>
                <w:webHidden/>
              </w:rPr>
              <w:fldChar w:fldCharType="begin"/>
            </w:r>
            <w:r>
              <w:rPr>
                <w:noProof/>
                <w:webHidden/>
              </w:rPr>
              <w:instrText xml:space="preserve"> PAGEREF _Toc127500793 \h </w:instrText>
            </w:r>
            <w:r>
              <w:rPr>
                <w:noProof/>
                <w:webHidden/>
              </w:rPr>
            </w:r>
            <w:r>
              <w:rPr>
                <w:noProof/>
                <w:webHidden/>
              </w:rPr>
              <w:fldChar w:fldCharType="separate"/>
            </w:r>
            <w:r>
              <w:rPr>
                <w:noProof/>
                <w:webHidden/>
              </w:rPr>
              <w:t>6</w:t>
            </w:r>
            <w:r>
              <w:rPr>
                <w:noProof/>
                <w:webHidden/>
              </w:rPr>
              <w:fldChar w:fldCharType="end"/>
            </w:r>
          </w:hyperlink>
        </w:p>
        <w:p w14:paraId="6EFFFA65" w14:textId="66386E17" w:rsidR="00AB71F1" w:rsidRDefault="00AB71F1">
          <w:pPr>
            <w:pStyle w:val="Innehll3"/>
            <w:tabs>
              <w:tab w:val="right" w:leader="dot" w:pos="9056"/>
            </w:tabs>
            <w:rPr>
              <w:rFonts w:cstheme="minorBidi"/>
              <w:noProof/>
              <w:sz w:val="22"/>
              <w:szCs w:val="22"/>
              <w:lang w:val="nl-NL" w:eastAsia="ja-JP"/>
            </w:rPr>
          </w:pPr>
          <w:hyperlink w:anchor="_Toc127500794" w:history="1">
            <w:r w:rsidRPr="00AD7743">
              <w:rPr>
                <w:rStyle w:val="Hyperlnk"/>
                <w:noProof/>
              </w:rPr>
              <w:t>Planera, testa, utvärdera och justera införandeprocessen</w:t>
            </w:r>
            <w:r>
              <w:rPr>
                <w:noProof/>
                <w:webHidden/>
              </w:rPr>
              <w:tab/>
            </w:r>
            <w:r>
              <w:rPr>
                <w:noProof/>
                <w:webHidden/>
              </w:rPr>
              <w:fldChar w:fldCharType="begin"/>
            </w:r>
            <w:r>
              <w:rPr>
                <w:noProof/>
                <w:webHidden/>
              </w:rPr>
              <w:instrText xml:space="preserve"> PAGEREF _Toc127500794 \h </w:instrText>
            </w:r>
            <w:r>
              <w:rPr>
                <w:noProof/>
                <w:webHidden/>
              </w:rPr>
            </w:r>
            <w:r>
              <w:rPr>
                <w:noProof/>
                <w:webHidden/>
              </w:rPr>
              <w:fldChar w:fldCharType="separate"/>
            </w:r>
            <w:r>
              <w:rPr>
                <w:noProof/>
                <w:webHidden/>
              </w:rPr>
              <w:t>6</w:t>
            </w:r>
            <w:r>
              <w:rPr>
                <w:noProof/>
                <w:webHidden/>
              </w:rPr>
              <w:fldChar w:fldCharType="end"/>
            </w:r>
          </w:hyperlink>
        </w:p>
        <w:p w14:paraId="6D35F843" w14:textId="3184C2AA" w:rsidR="00AB71F1" w:rsidRDefault="00AB71F1">
          <w:pPr>
            <w:pStyle w:val="Innehll3"/>
            <w:tabs>
              <w:tab w:val="right" w:leader="dot" w:pos="9056"/>
            </w:tabs>
            <w:rPr>
              <w:rFonts w:cstheme="minorBidi"/>
              <w:noProof/>
              <w:sz w:val="22"/>
              <w:szCs w:val="22"/>
              <w:lang w:val="nl-NL" w:eastAsia="ja-JP"/>
            </w:rPr>
          </w:pPr>
          <w:hyperlink w:anchor="_Toc127500795" w:history="1">
            <w:r w:rsidRPr="00AD7743">
              <w:rPr>
                <w:rStyle w:val="Hyperlnk"/>
                <w:noProof/>
              </w:rPr>
              <w:t>Mallar för arbetsordning</w:t>
            </w:r>
            <w:r>
              <w:rPr>
                <w:noProof/>
                <w:webHidden/>
              </w:rPr>
              <w:tab/>
            </w:r>
            <w:r>
              <w:rPr>
                <w:noProof/>
                <w:webHidden/>
              </w:rPr>
              <w:fldChar w:fldCharType="begin"/>
            </w:r>
            <w:r>
              <w:rPr>
                <w:noProof/>
                <w:webHidden/>
              </w:rPr>
              <w:instrText xml:space="preserve"> PAGEREF _Toc127500795 \h </w:instrText>
            </w:r>
            <w:r>
              <w:rPr>
                <w:noProof/>
                <w:webHidden/>
              </w:rPr>
            </w:r>
            <w:r>
              <w:rPr>
                <w:noProof/>
                <w:webHidden/>
              </w:rPr>
              <w:fldChar w:fldCharType="separate"/>
            </w:r>
            <w:r>
              <w:rPr>
                <w:noProof/>
                <w:webHidden/>
              </w:rPr>
              <w:t>6</w:t>
            </w:r>
            <w:r>
              <w:rPr>
                <w:noProof/>
                <w:webHidden/>
              </w:rPr>
              <w:fldChar w:fldCharType="end"/>
            </w:r>
          </w:hyperlink>
        </w:p>
        <w:p w14:paraId="4A82210B" w14:textId="727A4E84" w:rsidR="00AB71F1" w:rsidRDefault="00AB71F1">
          <w:pPr>
            <w:pStyle w:val="Innehll3"/>
            <w:tabs>
              <w:tab w:val="right" w:leader="dot" w:pos="9056"/>
            </w:tabs>
            <w:rPr>
              <w:rFonts w:cstheme="minorBidi"/>
              <w:noProof/>
              <w:sz w:val="22"/>
              <w:szCs w:val="22"/>
              <w:lang w:val="nl-NL" w:eastAsia="ja-JP"/>
            </w:rPr>
          </w:pPr>
          <w:hyperlink w:anchor="_Toc127500796" w:history="1">
            <w:r w:rsidRPr="00AD7743">
              <w:rPr>
                <w:rStyle w:val="Hyperlnk"/>
                <w:noProof/>
              </w:rPr>
              <w:t>Kommunicera utifrån medarbetarnas perspektiv</w:t>
            </w:r>
            <w:r>
              <w:rPr>
                <w:noProof/>
                <w:webHidden/>
              </w:rPr>
              <w:tab/>
            </w:r>
            <w:r>
              <w:rPr>
                <w:noProof/>
                <w:webHidden/>
              </w:rPr>
              <w:fldChar w:fldCharType="begin"/>
            </w:r>
            <w:r>
              <w:rPr>
                <w:noProof/>
                <w:webHidden/>
              </w:rPr>
              <w:instrText xml:space="preserve"> PAGEREF _Toc127500796 \h </w:instrText>
            </w:r>
            <w:r>
              <w:rPr>
                <w:noProof/>
                <w:webHidden/>
              </w:rPr>
            </w:r>
            <w:r>
              <w:rPr>
                <w:noProof/>
                <w:webHidden/>
              </w:rPr>
              <w:fldChar w:fldCharType="separate"/>
            </w:r>
            <w:r>
              <w:rPr>
                <w:noProof/>
                <w:webHidden/>
              </w:rPr>
              <w:t>7</w:t>
            </w:r>
            <w:r>
              <w:rPr>
                <w:noProof/>
                <w:webHidden/>
              </w:rPr>
              <w:fldChar w:fldCharType="end"/>
            </w:r>
          </w:hyperlink>
        </w:p>
        <w:p w14:paraId="7D3A82D3" w14:textId="3EDA62A1" w:rsidR="00AB71F1" w:rsidRDefault="00AB71F1">
          <w:pPr>
            <w:pStyle w:val="Innehll3"/>
            <w:tabs>
              <w:tab w:val="right" w:leader="dot" w:pos="9056"/>
            </w:tabs>
            <w:rPr>
              <w:rFonts w:cstheme="minorBidi"/>
              <w:noProof/>
              <w:sz w:val="22"/>
              <w:szCs w:val="22"/>
              <w:lang w:val="nl-NL" w:eastAsia="ja-JP"/>
            </w:rPr>
          </w:pPr>
          <w:hyperlink w:anchor="_Toc127500797" w:history="1">
            <w:r w:rsidRPr="00AD7743">
              <w:rPr>
                <w:rStyle w:val="Hyperlnk"/>
                <w:noProof/>
              </w:rPr>
              <w:t>Se över den digitala arbetsmiljön</w:t>
            </w:r>
            <w:r>
              <w:rPr>
                <w:noProof/>
                <w:webHidden/>
              </w:rPr>
              <w:tab/>
            </w:r>
            <w:r>
              <w:rPr>
                <w:noProof/>
                <w:webHidden/>
              </w:rPr>
              <w:fldChar w:fldCharType="begin"/>
            </w:r>
            <w:r>
              <w:rPr>
                <w:noProof/>
                <w:webHidden/>
              </w:rPr>
              <w:instrText xml:space="preserve"> PAGEREF _Toc127500797 \h </w:instrText>
            </w:r>
            <w:r>
              <w:rPr>
                <w:noProof/>
                <w:webHidden/>
              </w:rPr>
            </w:r>
            <w:r>
              <w:rPr>
                <w:noProof/>
                <w:webHidden/>
              </w:rPr>
              <w:fldChar w:fldCharType="separate"/>
            </w:r>
            <w:r>
              <w:rPr>
                <w:noProof/>
                <w:webHidden/>
              </w:rPr>
              <w:t>7</w:t>
            </w:r>
            <w:r>
              <w:rPr>
                <w:noProof/>
                <w:webHidden/>
              </w:rPr>
              <w:fldChar w:fldCharType="end"/>
            </w:r>
          </w:hyperlink>
        </w:p>
        <w:p w14:paraId="48B9E511" w14:textId="72B694D9" w:rsidR="00AB71F1" w:rsidRDefault="00AB71F1">
          <w:pPr>
            <w:pStyle w:val="Innehll3"/>
            <w:tabs>
              <w:tab w:val="right" w:leader="dot" w:pos="9056"/>
            </w:tabs>
            <w:rPr>
              <w:rFonts w:cstheme="minorBidi"/>
              <w:noProof/>
              <w:sz w:val="22"/>
              <w:szCs w:val="22"/>
              <w:lang w:val="nl-NL" w:eastAsia="ja-JP"/>
            </w:rPr>
          </w:pPr>
          <w:hyperlink w:anchor="_Toc127500798" w:history="1">
            <w:r w:rsidRPr="00AD7743">
              <w:rPr>
                <w:rStyle w:val="Hyperlnk"/>
                <w:noProof/>
              </w:rPr>
              <w:t>Utbildning</w:t>
            </w:r>
            <w:r>
              <w:rPr>
                <w:noProof/>
                <w:webHidden/>
              </w:rPr>
              <w:tab/>
            </w:r>
            <w:r>
              <w:rPr>
                <w:noProof/>
                <w:webHidden/>
              </w:rPr>
              <w:fldChar w:fldCharType="begin"/>
            </w:r>
            <w:r>
              <w:rPr>
                <w:noProof/>
                <w:webHidden/>
              </w:rPr>
              <w:instrText xml:space="preserve"> PAGEREF _Toc127500798 \h </w:instrText>
            </w:r>
            <w:r>
              <w:rPr>
                <w:noProof/>
                <w:webHidden/>
              </w:rPr>
            </w:r>
            <w:r>
              <w:rPr>
                <w:noProof/>
                <w:webHidden/>
              </w:rPr>
              <w:fldChar w:fldCharType="separate"/>
            </w:r>
            <w:r>
              <w:rPr>
                <w:noProof/>
                <w:webHidden/>
              </w:rPr>
              <w:t>7</w:t>
            </w:r>
            <w:r>
              <w:rPr>
                <w:noProof/>
                <w:webHidden/>
              </w:rPr>
              <w:fldChar w:fldCharType="end"/>
            </w:r>
          </w:hyperlink>
        </w:p>
        <w:p w14:paraId="1E95A64D" w14:textId="4D6C82C7" w:rsidR="00AB71F1" w:rsidRDefault="00AB71F1">
          <w:pPr>
            <w:pStyle w:val="Innehll3"/>
            <w:tabs>
              <w:tab w:val="right" w:leader="dot" w:pos="9056"/>
            </w:tabs>
            <w:rPr>
              <w:rFonts w:cstheme="minorBidi"/>
              <w:noProof/>
              <w:sz w:val="22"/>
              <w:szCs w:val="22"/>
              <w:lang w:val="nl-NL" w:eastAsia="ja-JP"/>
            </w:rPr>
          </w:pPr>
          <w:hyperlink w:anchor="_Toc127500799" w:history="1">
            <w:r w:rsidRPr="00AD7743">
              <w:rPr>
                <w:rStyle w:val="Hyperlnk"/>
                <w:noProof/>
              </w:rPr>
              <w:t>Förvaltning efter implementering</w:t>
            </w:r>
            <w:r>
              <w:rPr>
                <w:noProof/>
                <w:webHidden/>
              </w:rPr>
              <w:tab/>
            </w:r>
            <w:r>
              <w:rPr>
                <w:noProof/>
                <w:webHidden/>
              </w:rPr>
              <w:fldChar w:fldCharType="begin"/>
            </w:r>
            <w:r>
              <w:rPr>
                <w:noProof/>
                <w:webHidden/>
              </w:rPr>
              <w:instrText xml:space="preserve"> PAGEREF _Toc127500799 \h </w:instrText>
            </w:r>
            <w:r>
              <w:rPr>
                <w:noProof/>
                <w:webHidden/>
              </w:rPr>
            </w:r>
            <w:r>
              <w:rPr>
                <w:noProof/>
                <w:webHidden/>
              </w:rPr>
              <w:fldChar w:fldCharType="separate"/>
            </w:r>
            <w:r>
              <w:rPr>
                <w:noProof/>
                <w:webHidden/>
              </w:rPr>
              <w:t>7</w:t>
            </w:r>
            <w:r>
              <w:rPr>
                <w:noProof/>
                <w:webHidden/>
              </w:rPr>
              <w:fldChar w:fldCharType="end"/>
            </w:r>
          </w:hyperlink>
        </w:p>
        <w:p w14:paraId="6E19ABBD" w14:textId="6024C452" w:rsidR="00AB71F1" w:rsidRDefault="00AB71F1">
          <w:pPr>
            <w:pStyle w:val="Innehll2"/>
            <w:tabs>
              <w:tab w:val="right" w:leader="dot" w:pos="9056"/>
            </w:tabs>
            <w:rPr>
              <w:rFonts w:cstheme="minorBidi"/>
              <w:iCs w:val="0"/>
              <w:noProof/>
              <w:szCs w:val="22"/>
              <w:lang w:val="nl-NL" w:eastAsia="ja-JP"/>
            </w:rPr>
          </w:pPr>
          <w:hyperlink w:anchor="_Toc127500800" w:history="1">
            <w:r w:rsidRPr="00AD7743">
              <w:rPr>
                <w:rStyle w:val="Hyperlnk"/>
                <w:noProof/>
              </w:rPr>
              <w:t>Plan för implementering av IPÖ</w:t>
            </w:r>
            <w:r>
              <w:rPr>
                <w:noProof/>
                <w:webHidden/>
              </w:rPr>
              <w:tab/>
            </w:r>
            <w:r>
              <w:rPr>
                <w:noProof/>
                <w:webHidden/>
              </w:rPr>
              <w:fldChar w:fldCharType="begin"/>
            </w:r>
            <w:r>
              <w:rPr>
                <w:noProof/>
                <w:webHidden/>
              </w:rPr>
              <w:instrText xml:space="preserve"> PAGEREF _Toc127500800 \h </w:instrText>
            </w:r>
            <w:r>
              <w:rPr>
                <w:noProof/>
                <w:webHidden/>
              </w:rPr>
            </w:r>
            <w:r>
              <w:rPr>
                <w:noProof/>
                <w:webHidden/>
              </w:rPr>
              <w:fldChar w:fldCharType="separate"/>
            </w:r>
            <w:r>
              <w:rPr>
                <w:noProof/>
                <w:webHidden/>
              </w:rPr>
              <w:t>8</w:t>
            </w:r>
            <w:r>
              <w:rPr>
                <w:noProof/>
                <w:webHidden/>
              </w:rPr>
              <w:fldChar w:fldCharType="end"/>
            </w:r>
          </w:hyperlink>
        </w:p>
        <w:p w14:paraId="41BF6E2C" w14:textId="49808356" w:rsidR="001B6B26" w:rsidRDefault="00E55A06">
          <w:r>
            <w:rPr>
              <w:rFonts w:asciiTheme="minorHAnsi" w:hAnsiTheme="minorHAnsi" w:cs="Arial (Brödtext)"/>
              <w:b/>
              <w:bCs/>
              <w:sz w:val="22"/>
              <w:szCs w:val="20"/>
            </w:rPr>
            <w:fldChar w:fldCharType="end"/>
          </w:r>
        </w:p>
      </w:sdtContent>
    </w:sdt>
    <w:p w14:paraId="67F25769" w14:textId="77777777" w:rsidR="005A4D9C" w:rsidRPr="0054343D" w:rsidRDefault="005A4D9C" w:rsidP="001B6B26">
      <w:pPr>
        <w:pStyle w:val="Innehll4"/>
      </w:pPr>
    </w:p>
    <w:p w14:paraId="571057A5" w14:textId="77777777" w:rsidR="005A4D9C" w:rsidRPr="0054343D" w:rsidRDefault="005A4D9C" w:rsidP="00C92EE4"/>
    <w:p w14:paraId="28FF427D" w14:textId="77777777" w:rsidR="00A415FD" w:rsidRPr="0054343D" w:rsidRDefault="00A415FD" w:rsidP="00C92EE4">
      <w:pPr>
        <w:sectPr w:rsidR="00A415FD" w:rsidRPr="0054343D" w:rsidSect="00E82A1B">
          <w:headerReference w:type="even" r:id="rId21"/>
          <w:headerReference w:type="default" r:id="rId22"/>
          <w:footerReference w:type="default" r:id="rId23"/>
          <w:headerReference w:type="first" r:id="rId24"/>
          <w:footerReference w:type="first" r:id="rId25"/>
          <w:pgSz w:w="11900" w:h="16840"/>
          <w:pgMar w:top="1100" w:right="1417" w:bottom="1417" w:left="1417" w:header="993" w:footer="708" w:gutter="0"/>
          <w:pgNumType w:start="0"/>
          <w:cols w:space="708"/>
          <w:titlePg/>
          <w:docGrid w:linePitch="360"/>
        </w:sectPr>
      </w:pPr>
    </w:p>
    <w:p w14:paraId="0548B927" w14:textId="448432CE" w:rsidR="004F2851" w:rsidRPr="0054343D" w:rsidRDefault="00FB214B" w:rsidP="00FC2C32">
      <w:pPr>
        <w:pStyle w:val="Rubrik1"/>
      </w:pPr>
      <w:r>
        <w:lastRenderedPageBreak/>
        <w:t>Stöd vid införande av Individuell patientöversikt – att komma i gång</w:t>
      </w:r>
    </w:p>
    <w:p w14:paraId="2CF3E08E" w14:textId="3D9FB6B8" w:rsidR="004258F1" w:rsidRPr="0054343D" w:rsidRDefault="00FB214B" w:rsidP="00D43E88">
      <w:pPr>
        <w:pStyle w:val="Rubrik2"/>
      </w:pPr>
      <w:bookmarkStart w:id="0" w:name="_Toc127500776"/>
      <w:r>
        <w:t>Kort introduktion</w:t>
      </w:r>
      <w:bookmarkEnd w:id="0"/>
      <w:r>
        <w:t xml:space="preserve"> </w:t>
      </w:r>
      <w:bookmarkStart w:id="1" w:name="_Toc47443277"/>
    </w:p>
    <w:p w14:paraId="22FA8267" w14:textId="6EDE9BEB" w:rsidR="00644120" w:rsidRPr="0054343D" w:rsidRDefault="00C914B6" w:rsidP="001B6B26">
      <w:pPr>
        <w:pStyle w:val="Rubrik3"/>
      </w:pPr>
      <w:bookmarkStart w:id="2" w:name="_Toc127500777"/>
      <w:bookmarkEnd w:id="1"/>
      <w:r>
        <w:t>Om IPÖ</w:t>
      </w:r>
      <w:bookmarkEnd w:id="2"/>
    </w:p>
    <w:p w14:paraId="0AB93C45" w14:textId="0BEFC94F" w:rsidR="00C914B6" w:rsidRPr="00C914B6" w:rsidRDefault="00C914B6" w:rsidP="00C914B6">
      <w:bookmarkStart w:id="3" w:name="_Toc472081865"/>
      <w:r w:rsidRPr="00C914B6">
        <w:t>Individuell patientöversikt (IPÖ) är ett nationellt IT-stöd</w:t>
      </w:r>
      <w:r w:rsidR="00F674B3">
        <w:t xml:space="preserve"> i cancervården</w:t>
      </w:r>
      <w:r w:rsidRPr="00C914B6">
        <w:t>, avsedd att användas</w:t>
      </w:r>
      <w:r w:rsidR="0032444B">
        <w:t xml:space="preserve"> </w:t>
      </w:r>
      <w:r w:rsidRPr="00C914B6">
        <w:t xml:space="preserve">tillsammans med patientjournalen i samband med vårdens kontakt med patienten och ge en snabb överblick av patientens </w:t>
      </w:r>
      <w:r w:rsidR="005B265F">
        <w:t>sjukdoms</w:t>
      </w:r>
      <w:r w:rsidR="00090B40">
        <w:t>- och behandlingshistorik</w:t>
      </w:r>
      <w:r w:rsidR="003A21E6">
        <w:t xml:space="preserve"> (</w:t>
      </w:r>
      <w:r w:rsidR="00205FA7">
        <w:t>specifikt för cancerbehandlingen)</w:t>
      </w:r>
      <w:r w:rsidRPr="00C914B6">
        <w:t xml:space="preserve"> och situation. IPÖ kan alltså användas som beslutsunderlag, men är ett komplement till, och får inte ersätta, patientjournalen.</w:t>
      </w:r>
    </w:p>
    <w:p w14:paraId="465E0DC2" w14:textId="0B4910D7" w:rsidR="00B24A18" w:rsidRDefault="00C914B6" w:rsidP="00C914B6">
      <w:r w:rsidRPr="00C914B6">
        <w:t>IPÖ samlar strukturerade uppgifter om patientens sjukdomshistoria, sjukdomsstatus, laboratoriedata, undersökningar, behandlingar, biverkningar, symtom och livskvalitet. Informationen sammanställs och visualiseras på ett överskådligt sätt och används för uppföljning av patienten. Vårdverksamheten kan också använda IPÖ för att få sammanställd statistik om verksamhetens patienter.</w:t>
      </w:r>
      <w:r w:rsidR="0055092A">
        <w:t xml:space="preserve"> </w:t>
      </w:r>
      <w:r w:rsidR="00631680">
        <w:t>Vanlig användning av IPÖ är i förberedelse och under möte med patient. Ett annat exempel är för att sammanställa och visa information inför och under MDK eller interna konferenser.</w:t>
      </w:r>
    </w:p>
    <w:p w14:paraId="7F49CF32" w14:textId="5DEDB1F0" w:rsidR="00C914B6" w:rsidRPr="00C914B6" w:rsidRDefault="00D96003" w:rsidP="00C914B6">
      <w:r w:rsidRPr="00D96003">
        <w:t>Genom</w:t>
      </w:r>
      <w:r w:rsidR="00B24A18">
        <w:t xml:space="preserve"> funktionen</w:t>
      </w:r>
      <w:r w:rsidRPr="00D96003">
        <w:t xml:space="preserve"> IPÖ patientvy kan vårdgivaren, om patienten vill, ge patienten möjlighet att se sin IPÖ hemifrån via 1177.se. Instruktioner för IPÖ patientvy återfinns i respektive </w:t>
      </w:r>
      <w:r w:rsidR="00A27D12">
        <w:t>diagnos</w:t>
      </w:r>
      <w:r w:rsidRPr="00D96003">
        <w:t>manual.</w:t>
      </w:r>
    </w:p>
    <w:p w14:paraId="4D9EB0D7" w14:textId="77777777" w:rsidR="00C914B6" w:rsidRPr="00F8518F" w:rsidRDefault="00C914B6" w:rsidP="00C914B6">
      <w:r w:rsidRPr="00C914B6">
        <w:t xml:space="preserve">IPÖ finns tekniskt på den nationella INCA-plattformen (används även som teknisk plattform för alla nationella kvalitetsregister inom cancervården) och kan därför nås av alla vårdgivare, oavsett vilket journalsystem som används. </w:t>
      </w:r>
      <w:r w:rsidRPr="00F8518F">
        <w:t>Att ansluta till IPÖ är kostnadsfritt.</w:t>
      </w:r>
    </w:p>
    <w:p w14:paraId="5BF315B9" w14:textId="77777777" w:rsidR="00C914B6" w:rsidRPr="00C914B6" w:rsidRDefault="00C914B6" w:rsidP="00C914B6">
      <w:r w:rsidRPr="00C914B6">
        <w:t>Data från IPÖ kan även överföras till diagnosens nationella kvalitetsregister, där data kan ge underlag för utveckling och forskning om vård och behandling på lokal, sjukvårdsregional och nationell nivå.</w:t>
      </w:r>
    </w:p>
    <w:p w14:paraId="17955072" w14:textId="511F0FB9" w:rsidR="00C914B6" w:rsidRPr="00C914B6" w:rsidRDefault="00C914B6" w:rsidP="00C914B6">
      <w:r w:rsidRPr="00C914B6">
        <w:t xml:space="preserve">Data </w:t>
      </w:r>
      <w:r w:rsidR="0032444B">
        <w:t xml:space="preserve">i IPÖ </w:t>
      </w:r>
      <w:r w:rsidRPr="00C914B6">
        <w:t>kan delas mellan olika vårdgivare förutsatt att patienten har lämnat sitt samtycke till sammanhållen journalföring. Detta innebär att man inte behöver flytta patienterna</w:t>
      </w:r>
      <w:r w:rsidR="00C519A0">
        <w:t>s data</w:t>
      </w:r>
      <w:r w:rsidRPr="00C914B6">
        <w:t xml:space="preserve"> mellan behandlande sjukhus i systemet utan att alla som har en vårdrelation till patienten både kan se tidigare registrerad information samt fylla på med nya uppgifter.</w:t>
      </w:r>
    </w:p>
    <w:p w14:paraId="563BF104" w14:textId="77777777" w:rsidR="00C914B6" w:rsidRPr="00C914B6" w:rsidRDefault="00C914B6" w:rsidP="00C914B6">
      <w:r w:rsidRPr="00C914B6">
        <w:t>IPÖ är utformad som en generisk modell, men har anpassats för specifika diagnosers olika    behov.</w:t>
      </w:r>
    </w:p>
    <w:p w14:paraId="27C4B96D" w14:textId="6518F010" w:rsidR="00C914B6" w:rsidRPr="005A7C59" w:rsidRDefault="00C914B6" w:rsidP="002E7CBC">
      <w:pPr>
        <w:pStyle w:val="Brdtext"/>
        <w:spacing w:before="2"/>
        <w:rPr>
          <w:sz w:val="20"/>
        </w:rPr>
      </w:pPr>
      <w:r w:rsidRPr="00C914B6">
        <w:t xml:space="preserve">För mer information om IPÖ och om de diagnosspecifika IPÖ: </w:t>
      </w:r>
      <w:hyperlink r:id="rId26" w:history="1">
        <w:r w:rsidR="002E7CBC">
          <w:rPr>
            <w:rStyle w:val="Hyperlnk"/>
          </w:rPr>
          <w:t>Individuell patientöversikt (IPÖ) i cancervården - RCC (cancercentrum.se)</w:t>
        </w:r>
      </w:hyperlink>
      <w:r w:rsidR="004E2000" w:rsidRPr="005A7C59">
        <w:rPr>
          <w:rStyle w:val="Hyperlnk"/>
          <w:color w:val="auto"/>
          <w:u w:val="none"/>
        </w:rPr>
        <w:t xml:space="preserve">, där </w:t>
      </w:r>
      <w:r w:rsidR="00C62E7F" w:rsidRPr="005A7C59">
        <w:rPr>
          <w:rStyle w:val="Hyperlnk"/>
          <w:color w:val="auto"/>
          <w:u w:val="none"/>
        </w:rPr>
        <w:t>även aktuell manual för respektive diagnos återfinns.</w:t>
      </w:r>
    </w:p>
    <w:p w14:paraId="791E95C8" w14:textId="76FEFEDA" w:rsidR="00C914B6" w:rsidRDefault="00C914B6" w:rsidP="00DA29D5">
      <w:pPr>
        <w:pStyle w:val="Rubrik3"/>
      </w:pPr>
      <w:bookmarkStart w:id="4" w:name="_Toc127500778"/>
      <w:r>
        <w:lastRenderedPageBreak/>
        <w:t xml:space="preserve">Om </w:t>
      </w:r>
      <w:r w:rsidR="00F11ECE">
        <w:t>f</w:t>
      </w:r>
      <w:r>
        <w:t>örändrings</w:t>
      </w:r>
      <w:r w:rsidR="00DA29D5">
        <w:t>arbete och verksamhetsutveckling</w:t>
      </w:r>
      <w:bookmarkEnd w:id="4"/>
    </w:p>
    <w:bookmarkEnd w:id="3"/>
    <w:p w14:paraId="41D49F89" w14:textId="3673F588" w:rsidR="003B48E3" w:rsidRDefault="00DA29D5" w:rsidP="00C92EE4">
      <w:r w:rsidRPr="00DA29D5">
        <w:t>Implementering av IPÖ i verksamheten innebär att ett kunskapsstöd införs som är användbart för flera olika delar i verksamheten. På cancercentrum.se finns filmer där patient, läkare och verksamhetschef beskriver nyttan med systemet - sett ur deras olika perspektiv.</w:t>
      </w:r>
      <w:r w:rsidR="005C5152">
        <w:t xml:space="preserve"> </w:t>
      </w:r>
      <w:hyperlink r:id="rId27" w:history="1">
        <w:r w:rsidR="003B48E3" w:rsidRPr="003B48E3">
          <w:rPr>
            <w:rStyle w:val="Hyperlnk"/>
          </w:rPr>
          <w:t>Fördelar med IPÖ - Regionala cancercentrum i samverkan</w:t>
        </w:r>
      </w:hyperlink>
      <w:r w:rsidR="003B48E3" w:rsidRPr="003B48E3">
        <w:t xml:space="preserve"> </w:t>
      </w:r>
    </w:p>
    <w:p w14:paraId="7FB99E60" w14:textId="5E74CC75" w:rsidR="00091359" w:rsidRDefault="005C5152" w:rsidP="00C92EE4">
      <w:r w:rsidRPr="005C5152">
        <w:t>För att komma i gång med</w:t>
      </w:r>
      <w:r w:rsidR="00316F81">
        <w:t>, samt etablera</w:t>
      </w:r>
      <w:r w:rsidRPr="005C5152">
        <w:t xml:space="preserve"> ett bra arbetssätt kring IPÖ och för att få till en hållbar </w:t>
      </w:r>
      <w:r w:rsidR="00C519A0">
        <w:t>arbets</w:t>
      </w:r>
      <w:r w:rsidRPr="005C5152">
        <w:t>struktur och maximal nytta av IPÖ, rekommenderas att vid implementeringen av IPÖ använda den kunskap som finns kring förändringsarbete, verksamhetsutveckling och implementering.</w:t>
      </w:r>
      <w:r>
        <w:t xml:space="preserve"> Några för</w:t>
      </w:r>
      <w:r w:rsidR="00C519A0">
        <w:t>s</w:t>
      </w:r>
      <w:r>
        <w:t xml:space="preserve">lag: </w:t>
      </w:r>
    </w:p>
    <w:p w14:paraId="42190194" w14:textId="68ADF9B8" w:rsidR="003E4B58" w:rsidRDefault="003E4B58" w:rsidP="00C92EE4">
      <w:r>
        <w:t>Om verksamheten eller sjukhuset har resurser för stöd av verksamhetsutveckling (verksamhetsutvecklare) rekommenderas att kontakt tas för att få stöd i planering, genomförande och uppföljning av implementering av IPÖ.</w:t>
      </w:r>
    </w:p>
    <w:p w14:paraId="0F5E2E55" w14:textId="77777777" w:rsidR="00553F37" w:rsidRDefault="005C5152" w:rsidP="00C92EE4">
      <w:r w:rsidRPr="005C5152">
        <w:t xml:space="preserve">På Sveriges Kommuner och Regioner (SKR) webbsidor </w:t>
      </w:r>
      <w:r w:rsidRPr="005C5152">
        <w:rPr>
          <w:i/>
          <w:iCs/>
        </w:rPr>
        <w:t>Utveckling av verksamhet, Hälsa, Sjukvård</w:t>
      </w:r>
      <w:r w:rsidRPr="005C5152">
        <w:t xml:space="preserve"> kan du läsa mer om metoder och verktyg för verksamhetsutveckling.</w:t>
      </w:r>
      <w:r w:rsidR="002E7CBC" w:rsidRPr="002E7CBC">
        <w:t xml:space="preserve"> </w:t>
      </w:r>
      <w:hyperlink r:id="rId28" w:history="1">
        <w:r w:rsidR="00553F37" w:rsidRPr="00553F37">
          <w:rPr>
            <w:rStyle w:val="Hyperlnk"/>
          </w:rPr>
          <w:t>Metoder och stöd för verksamhetsutveckling - SKR</w:t>
        </w:r>
      </w:hyperlink>
      <w:r w:rsidR="00553F37" w:rsidRPr="00553F37">
        <w:t xml:space="preserve"> </w:t>
      </w:r>
    </w:p>
    <w:p w14:paraId="08654148" w14:textId="02FBC26B" w:rsidR="005C5152" w:rsidRPr="005C5152" w:rsidRDefault="005C5152" w:rsidP="00C92EE4">
      <w:r w:rsidRPr="005C5152">
        <w:t>På Socialstyrelsens webbsidor om utveckling av verksamhet kan du läsa mer om implementering:</w:t>
      </w:r>
      <w:r w:rsidR="002E7CBC">
        <w:t xml:space="preserve"> </w:t>
      </w:r>
      <w:hyperlink r:id="rId29" w:history="1">
        <w:r w:rsidR="002E7CBC">
          <w:rPr>
            <w:rStyle w:val="Hyperlnk"/>
          </w:rPr>
          <w:t>Om implementering av evidensbaserad praktik - Socialstyrelsen</w:t>
        </w:r>
      </w:hyperlink>
    </w:p>
    <w:p w14:paraId="5C508DD6" w14:textId="09352F5E" w:rsidR="00D43E88" w:rsidRPr="0054343D" w:rsidRDefault="005C5152" w:rsidP="00D43E88">
      <w:pPr>
        <w:pStyle w:val="Rubrik2"/>
      </w:pPr>
      <w:bookmarkStart w:id="5" w:name="_Toc127500779"/>
      <w:r>
        <w:t>Steg för att komma i gång med IPÖ</w:t>
      </w:r>
      <w:bookmarkEnd w:id="5"/>
    </w:p>
    <w:p w14:paraId="77D1E6CA" w14:textId="514FD64C" w:rsidR="00B04AEF" w:rsidRPr="0054343D" w:rsidRDefault="005C5152" w:rsidP="00C92EE4">
      <w:pPr>
        <w:pStyle w:val="Rubrik3"/>
      </w:pPr>
      <w:bookmarkStart w:id="6" w:name="_Toc127500780"/>
      <w:r>
        <w:t>Ansök om användarkonto och börja använda IPÖ</w:t>
      </w:r>
      <w:bookmarkEnd w:id="6"/>
    </w:p>
    <w:p w14:paraId="114485E1" w14:textId="2CDA7A0A" w:rsidR="005C5152" w:rsidRPr="005C5152" w:rsidRDefault="005C5152" w:rsidP="005C5152">
      <w:r w:rsidRPr="005C5152">
        <w:t>Den som använder IPÖ ska vara registrerad i INCA-systemet som ”Inrapportör” med ett användarkonto, dvs. ett användarnamn, SITHS-kort/</w:t>
      </w:r>
      <w:proofErr w:type="spellStart"/>
      <w:r w:rsidRPr="005C5152">
        <w:t>Yubikey</w:t>
      </w:r>
      <w:proofErr w:type="spellEnd"/>
      <w:r w:rsidRPr="005C5152">
        <w:t xml:space="preserve"> samt med placering på en inrapporterande enhet, dvs. sjukhus och vårdverksamhet/mottagning.</w:t>
      </w:r>
    </w:p>
    <w:p w14:paraId="4A8FC593" w14:textId="6EAB07C0" w:rsidR="00D43E88" w:rsidRDefault="005C5152" w:rsidP="005C5152">
      <w:r w:rsidRPr="005C5152">
        <w:t xml:space="preserve">Användarkonto erhålls av Regionalt cancercentrum i den sjukvårdsregion du arbetar i. Vid arbete inom </w:t>
      </w:r>
      <w:r w:rsidRPr="005C5152">
        <w:rPr>
          <w:b/>
          <w:bCs/>
        </w:rPr>
        <w:t xml:space="preserve">flera </w:t>
      </w:r>
      <w:r w:rsidRPr="005C5152">
        <w:t>vårdverksamheter krävs behörighet för varje verksamhet.</w:t>
      </w:r>
      <w:r w:rsidR="00D57410">
        <w:t xml:space="preserve"> </w:t>
      </w:r>
      <w:r w:rsidRPr="005C5152">
        <w:t>Information angående ansökan om användarkonto hittar du på:</w:t>
      </w:r>
    </w:p>
    <w:p w14:paraId="5240F84A" w14:textId="199E60B3" w:rsidR="005C5152" w:rsidRDefault="005C5152" w:rsidP="005C5152">
      <w:hyperlink r:id="rId30" w:history="1">
        <w:r>
          <w:rPr>
            <w:rStyle w:val="Hyperlnk"/>
          </w:rPr>
          <w:t>Om inloggning till INCA för webbinrapportering - RCC (cancercentrum.se)</w:t>
        </w:r>
      </w:hyperlink>
    </w:p>
    <w:p w14:paraId="6BF06261" w14:textId="7C73587D" w:rsidR="005C5152" w:rsidRDefault="005C5152" w:rsidP="005C5152">
      <w:r w:rsidRPr="005C5152">
        <w:t>Direktlänkar till ansökningsblanketterna:</w:t>
      </w:r>
    </w:p>
    <w:p w14:paraId="37F355AE" w14:textId="77777777" w:rsidR="00553F37" w:rsidRDefault="00553F37" w:rsidP="005C5152">
      <w:hyperlink r:id="rId31" w:history="1">
        <w:r w:rsidRPr="00553F37">
          <w:rPr>
            <w:rStyle w:val="Hyperlnk"/>
          </w:rPr>
          <w:t>Ansökan om användarkonto för INCA</w:t>
        </w:r>
      </w:hyperlink>
      <w:r w:rsidRPr="00553F37">
        <w:t xml:space="preserve"> </w:t>
      </w:r>
    </w:p>
    <w:p w14:paraId="69B57F97" w14:textId="77777777" w:rsidR="00553F37" w:rsidRDefault="00553F37" w:rsidP="005C5152">
      <w:hyperlink r:id="rId32" w:history="1">
        <w:r w:rsidRPr="00553F37">
          <w:rPr>
            <w:rStyle w:val="Hyperlnk"/>
          </w:rPr>
          <w:t>Bilaga till ansökan om INCA-konto - flera användare</w:t>
        </w:r>
      </w:hyperlink>
      <w:r w:rsidRPr="00553F37">
        <w:t xml:space="preserve"> </w:t>
      </w:r>
    </w:p>
    <w:p w14:paraId="1D28FC7E" w14:textId="17C7A668" w:rsidR="00B941E6" w:rsidRDefault="00B941E6" w:rsidP="4F4271A7">
      <w:pPr>
        <w:pStyle w:val="Rubrik3"/>
      </w:pPr>
      <w:bookmarkStart w:id="7" w:name="_Toc127500781"/>
      <w:r>
        <w:t>Borttagande av behörighet</w:t>
      </w:r>
      <w:bookmarkEnd w:id="7"/>
    </w:p>
    <w:p w14:paraId="7823B471" w14:textId="6AED149A" w:rsidR="00B941E6" w:rsidRDefault="00B941E6" w:rsidP="00B941E6">
      <w:r>
        <w:t>I samband med</w:t>
      </w:r>
      <w:r w:rsidR="0012239A">
        <w:t xml:space="preserve"> </w:t>
      </w:r>
      <w:r w:rsidR="0012239A" w:rsidRPr="00461480">
        <w:rPr>
          <w:rStyle w:val="cf01"/>
          <w:rFonts w:ascii="Garamond" w:hAnsi="Garamond"/>
          <w:sz w:val="24"/>
          <w:szCs w:val="24"/>
        </w:rPr>
        <w:t>a</w:t>
      </w:r>
      <w:r w:rsidR="0012239A" w:rsidRPr="00461480">
        <w:t>nsökan av behörighet till IPÖ</w:t>
      </w:r>
      <w:r>
        <w:t>, rekommenderas även att verksamheten inkluderar INCA- och IPÖ- behörighet, i verksamhetens rutiner för borttagande av behörigheter, när personal avslutar sin anställning.</w:t>
      </w:r>
      <w:r w:rsidR="004E5E3A">
        <w:t xml:space="preserve"> </w:t>
      </w:r>
    </w:p>
    <w:p w14:paraId="5ADCF52D" w14:textId="0B2C239E" w:rsidR="004E5E3A" w:rsidRDefault="004E5E3A" w:rsidP="000D4A5A">
      <w:r>
        <w:t xml:space="preserve">Om användaren avslutar sin anställning </w:t>
      </w:r>
      <w:r w:rsidR="00BB100C">
        <w:t xml:space="preserve">i verksamheten, ansvarar verksamheten för att användarens </w:t>
      </w:r>
      <w:r w:rsidR="000A3D8B">
        <w:t>behörighet inaktiveras</w:t>
      </w:r>
      <w:r w:rsidR="00F639D7">
        <w:t>.</w:t>
      </w:r>
    </w:p>
    <w:p w14:paraId="73181487" w14:textId="3AB2CB08" w:rsidR="005A4D9C" w:rsidRPr="0054343D" w:rsidRDefault="005C5152" w:rsidP="001B6B26">
      <w:pPr>
        <w:pStyle w:val="Rubrik3"/>
      </w:pPr>
      <w:bookmarkStart w:id="8" w:name="_Toc127500782"/>
      <w:r>
        <w:lastRenderedPageBreak/>
        <w:t>Logga in i IPÖ</w:t>
      </w:r>
      <w:bookmarkEnd w:id="8"/>
    </w:p>
    <w:p w14:paraId="7DD877D3" w14:textId="04D7B9F6" w:rsidR="00871D51" w:rsidRPr="0054343D" w:rsidRDefault="00871D51" w:rsidP="00C92EE4">
      <w:pPr>
        <w:pStyle w:val="Liststycke"/>
      </w:pPr>
      <w:r w:rsidRPr="0054343D">
        <w:t>L</w:t>
      </w:r>
      <w:r w:rsidR="005C5152">
        <w:t xml:space="preserve">ogga in på: </w:t>
      </w:r>
      <w:hyperlink r:id="rId33" w:history="1">
        <w:r w:rsidR="005C5152">
          <w:rPr>
            <w:rStyle w:val="Hyperlnk"/>
          </w:rPr>
          <w:t xml:space="preserve">INCA - Logga in på </w:t>
        </w:r>
        <w:proofErr w:type="spellStart"/>
        <w:r w:rsidR="005C5152">
          <w:rPr>
            <w:rStyle w:val="Hyperlnk"/>
          </w:rPr>
          <w:t>Inca</w:t>
        </w:r>
        <w:proofErr w:type="spellEnd"/>
        <w:r w:rsidR="005C5152">
          <w:rPr>
            <w:rStyle w:val="Hyperlnk"/>
          </w:rPr>
          <w:t>-plattformen (incanet.se)</w:t>
        </w:r>
      </w:hyperlink>
      <w:r w:rsidR="00A52B0D">
        <w:t xml:space="preserve"> </w:t>
      </w:r>
    </w:p>
    <w:p w14:paraId="7479D25C" w14:textId="28F7D056" w:rsidR="00871D51" w:rsidRDefault="00A52B0D" w:rsidP="00C92EE4">
      <w:pPr>
        <w:pStyle w:val="Liststycke"/>
      </w:pPr>
      <w:r>
        <w:t>Inställningar</w:t>
      </w:r>
    </w:p>
    <w:p w14:paraId="46003255" w14:textId="614975BB" w:rsidR="00A52B0D" w:rsidRDefault="00A52B0D" w:rsidP="00A52B0D">
      <w:pPr>
        <w:pStyle w:val="Liststycke-niv2"/>
      </w:pPr>
      <w:r>
        <w:t>Organisation: OC</w:t>
      </w:r>
    </w:p>
    <w:p w14:paraId="5A366D49" w14:textId="41FA017D" w:rsidR="00A52B0D" w:rsidRDefault="00A52B0D" w:rsidP="00A52B0D">
      <w:pPr>
        <w:pStyle w:val="Liststycke-niv2"/>
      </w:pPr>
      <w:r>
        <w:t>Roll: Inrapportör</w:t>
      </w:r>
    </w:p>
    <w:p w14:paraId="2F17EE21" w14:textId="4BCB8D77" w:rsidR="00A52B0D" w:rsidRDefault="00A52B0D" w:rsidP="00A52B0D">
      <w:pPr>
        <w:pStyle w:val="Liststycke-niv2"/>
      </w:pPr>
      <w:r>
        <w:t>Placering: Välj din klinik</w:t>
      </w:r>
    </w:p>
    <w:p w14:paraId="1A8A6EDB" w14:textId="562E5F1A" w:rsidR="00A52B0D" w:rsidRPr="0054343D" w:rsidRDefault="00A52B0D" w:rsidP="00A52B0D">
      <w:pPr>
        <w:pStyle w:val="Liststycke-niv2"/>
      </w:pPr>
      <w:r>
        <w:t xml:space="preserve">Register: </w:t>
      </w:r>
      <w:r w:rsidRPr="004D4106">
        <w:t>I</w:t>
      </w:r>
      <w:r w:rsidR="0E07954C" w:rsidRPr="004D4106">
        <w:t>ndividuell patientöversikt</w:t>
      </w:r>
    </w:p>
    <w:p w14:paraId="5DAAFDC6" w14:textId="77777777" w:rsidR="00A52B0D" w:rsidRDefault="00A52B0D" w:rsidP="00C92EE4">
      <w:pPr>
        <w:pStyle w:val="Liststycke"/>
      </w:pPr>
      <w:r>
        <w:t xml:space="preserve">Kryssa i rutan för </w:t>
      </w:r>
      <w:r w:rsidRPr="00A52B0D">
        <w:rPr>
          <w:b/>
          <w:bCs/>
        </w:rPr>
        <w:t>Spara inställningar</w:t>
      </w:r>
      <w:r>
        <w:t xml:space="preserve"> för lättare framtida inloggning.</w:t>
      </w:r>
    </w:p>
    <w:p w14:paraId="587BEE59" w14:textId="77777777" w:rsidR="00A52B0D" w:rsidRDefault="00A52B0D" w:rsidP="00A52B0D">
      <w:pPr>
        <w:pStyle w:val="Liststycke-niv2"/>
      </w:pPr>
      <w:r>
        <w:t xml:space="preserve">Välj/ändra diagnos: Välj aktuell diagnos. </w:t>
      </w:r>
    </w:p>
    <w:p w14:paraId="2AB117AB" w14:textId="77777777" w:rsidR="00337D06" w:rsidRDefault="00A52B0D" w:rsidP="002E7CBC">
      <w:pPr>
        <w:pStyle w:val="Liststycke-niv2"/>
        <w:numPr>
          <w:ilvl w:val="0"/>
          <w:numId w:val="0"/>
        </w:numPr>
      </w:pPr>
      <w:r>
        <w:t xml:space="preserve">Ange personnummer på önskad patient. Om patienten redan är ”aktiverad” på din klinik finns </w:t>
      </w:r>
      <w:r w:rsidRPr="004D4106">
        <w:t xml:space="preserve">hen under ”Registrerade patienter”. </w:t>
      </w:r>
    </w:p>
    <w:p w14:paraId="34F79773" w14:textId="6AA90EE7" w:rsidR="004F563C" w:rsidRPr="0054343D" w:rsidRDefault="00625CC0" w:rsidP="002E7CBC">
      <w:pPr>
        <w:pStyle w:val="Liststycke-niv2"/>
        <w:numPr>
          <w:ilvl w:val="0"/>
          <w:numId w:val="0"/>
        </w:numPr>
      </w:pPr>
      <w:r w:rsidRPr="004D4106">
        <w:br/>
      </w:r>
      <w:r w:rsidR="008C05E7" w:rsidRPr="004D4106">
        <w:t>Här finns i</w:t>
      </w:r>
      <w:r w:rsidR="00930419" w:rsidRPr="004D4106">
        <w:t xml:space="preserve">nformation om olika </w:t>
      </w:r>
      <w:r w:rsidR="0038717D" w:rsidRPr="004D4106">
        <w:t xml:space="preserve">inloggningsmetoder </w:t>
      </w:r>
      <w:r w:rsidR="00930419" w:rsidRPr="004D4106">
        <w:t>med SIHTS</w:t>
      </w:r>
      <w:r w:rsidR="0038717D" w:rsidRPr="004D4106">
        <w:t xml:space="preserve"> </w:t>
      </w:r>
      <w:r w:rsidR="00930419" w:rsidRPr="004D4106">
        <w:t>kort</w:t>
      </w:r>
      <w:r w:rsidR="008C05E7" w:rsidRPr="004D4106">
        <w:t xml:space="preserve">: </w:t>
      </w:r>
      <w:hyperlink r:id="rId34" w:tgtFrame="_blank" w:tooltip="https://cancercentrum.se/download/18.1619b360195fff626502383b/1744120457291/instruktioner-for-inloggning-med-siths-kort2.pdf" w:history="1">
        <w:r w:rsidR="00337D06" w:rsidRPr="00337D06">
          <w:rPr>
            <w:rStyle w:val="Hyperlnk"/>
          </w:rPr>
          <w:t>Instruktioner för inloggning med SITHS-kort</w:t>
        </w:r>
      </w:hyperlink>
    </w:p>
    <w:p w14:paraId="6FED5758" w14:textId="0F42C0FE" w:rsidR="005A4D9C" w:rsidRPr="0054343D" w:rsidRDefault="00D06085" w:rsidP="001B6B26">
      <w:pPr>
        <w:pStyle w:val="Rubrik3"/>
      </w:pPr>
      <w:bookmarkStart w:id="9" w:name="_Toc127500783"/>
      <w:r>
        <w:t>Möjlighet till</w:t>
      </w:r>
      <w:r w:rsidR="002E7CBC">
        <w:t xml:space="preserve"> uthopp mellan patientens journal och IPÖ </w:t>
      </w:r>
      <w:bookmarkEnd w:id="9"/>
    </w:p>
    <w:p w14:paraId="145D8A32" w14:textId="2B84189C" w:rsidR="002E7CBC" w:rsidRPr="0054343D" w:rsidRDefault="00EC29FD" w:rsidP="002E7CBC">
      <w:r w:rsidRPr="00EC29FD">
        <w:t xml:space="preserve">INCA direktinloggning är en lösning för att från andra system direkt öppna upp vissa sidor eller formulär i INCA. Detta innebär att patientens personnummer följer med från öppen patientjournal till IPÖ förutsatt att patienten finns registrerad sedan tidigare i IPÖ. Denna funktion behöver konfigureras i respektive externt system och utföras av en systemadministratör. </w:t>
      </w:r>
      <w:r w:rsidR="00D06085">
        <w:t>För mer information om detta kontakta IPÖ koordinator.</w:t>
      </w:r>
    </w:p>
    <w:p w14:paraId="2B29AC32" w14:textId="2B2DAE3E" w:rsidR="00E713A2" w:rsidRDefault="00E713A2" w:rsidP="00E713A2">
      <w:pPr>
        <w:pStyle w:val="Rubrik3"/>
      </w:pPr>
      <w:bookmarkStart w:id="10" w:name="_Toc127500784"/>
      <w:r>
        <w:t xml:space="preserve">Tillse att registrering av läkemedel kan </w:t>
      </w:r>
      <w:r w:rsidR="00A203DE">
        <w:t>synkroniseras</w:t>
      </w:r>
      <w:r>
        <w:t xml:space="preserve"> </w:t>
      </w:r>
      <w:r w:rsidR="00CC2226">
        <w:t xml:space="preserve">i </w:t>
      </w:r>
      <w:r w:rsidR="00D706A0">
        <w:t>vård</w:t>
      </w:r>
      <w:r>
        <w:t>verksamheten</w:t>
      </w:r>
      <w:bookmarkEnd w:id="10"/>
    </w:p>
    <w:p w14:paraId="5E8C3167" w14:textId="7FCC471D" w:rsidR="00A27D12" w:rsidRPr="009F588E" w:rsidRDefault="00E713A2" w:rsidP="00E713A2">
      <w:pPr>
        <w:rPr>
          <w:rStyle w:val="Hyperlnk"/>
          <w:color w:val="auto"/>
          <w:u w:val="none"/>
        </w:rPr>
      </w:pPr>
      <w:r w:rsidRPr="00E713A2">
        <w:t xml:space="preserve">Idag registrerar sjukvården användning av cancerläkemedel i Register för cancerläkemedel. Register för cancerläkemedel är i praktiken en del av de variabler som registreras i läkemedelsmodulen i IPÖ. Detta innebär att när </w:t>
      </w:r>
      <w:r w:rsidR="00D706A0">
        <w:t>vård</w:t>
      </w:r>
      <w:r w:rsidRPr="00E713A2">
        <w:t>verksamheten börjar registrera läkemedelsanvändning i IPÖ, bör detta synkroniseras/</w:t>
      </w:r>
      <w:r w:rsidR="004B5ED8">
        <w:t>samordnas</w:t>
      </w:r>
      <w:r>
        <w:t xml:space="preserve"> </w:t>
      </w:r>
      <w:r w:rsidRPr="00E713A2">
        <w:t>med de personer i verksamheten som hanterat registrering i Register för cancerläkemedel.</w:t>
      </w:r>
      <w:r w:rsidR="009F588E">
        <w:t xml:space="preserve"> </w:t>
      </w:r>
      <w:r>
        <w:t xml:space="preserve">Mer information: </w:t>
      </w:r>
      <w:hyperlink r:id="rId35" w:tgtFrame="_blank" w:tooltip="https://cancercentrum.se/diagnosbehandling/cancerlakemedel/registerforcancerlakemedel.7318.html" w:history="1">
        <w:r w:rsidR="000F0656" w:rsidRPr="000F0656">
          <w:rPr>
            <w:rStyle w:val="Hyperlnk"/>
          </w:rPr>
          <w:t>Register för cancerläkemedel - Regionala cancercentrum i samverkan</w:t>
        </w:r>
      </w:hyperlink>
    </w:p>
    <w:p w14:paraId="43FD2050" w14:textId="1FAABE21" w:rsidR="00A27D12" w:rsidRDefault="00A27D12" w:rsidP="00A27D12">
      <w:pPr>
        <w:pStyle w:val="Rubrik3"/>
      </w:pPr>
      <w:bookmarkStart w:id="11" w:name="_Toc127500785"/>
      <w:r>
        <w:t>Tillse att registrering och rapportering av</w:t>
      </w:r>
      <w:r w:rsidR="00C519A0">
        <w:t xml:space="preserve"> läkemedelsbiverkningar</w:t>
      </w:r>
      <w:r>
        <w:t xml:space="preserve"> till Läkemedelsverket</w:t>
      </w:r>
      <w:r w:rsidR="00631680">
        <w:t xml:space="preserve"> </w:t>
      </w:r>
      <w:r>
        <w:t>kan syn</w:t>
      </w:r>
      <w:r w:rsidR="004B5ED8">
        <w:t>kroniseras</w:t>
      </w:r>
      <w:r>
        <w:t xml:space="preserve"> i verksamheten</w:t>
      </w:r>
      <w:bookmarkEnd w:id="11"/>
    </w:p>
    <w:p w14:paraId="2533D73D" w14:textId="5984D398" w:rsidR="00DC4CED" w:rsidRDefault="00A27D12" w:rsidP="00DC4CED">
      <w:r>
        <w:t>I IPÖ finns möjlighet att registrera patientens eventuella läkemedelsbiverkningar. IPÖ har också kopplats samman med Läkemedelsverkets portal för registrering av Läkemedelsbiverk</w:t>
      </w:r>
      <w:r w:rsidR="00C519A0">
        <w:t>ningar</w:t>
      </w:r>
      <w:r>
        <w:t>, så att man genom att göra en ”Utöka</w:t>
      </w:r>
      <w:r w:rsidR="00C519A0">
        <w:t>d</w:t>
      </w:r>
      <w:r>
        <w:t xml:space="preserve"> rapportering till Läkemedelsverket” kan göra rapporteringen direkt från IPÖ. Rekommenderas att verksamheten tydliggör hur processen för rapportering av läkemedelsbiverk</w:t>
      </w:r>
      <w:r w:rsidR="00C519A0">
        <w:t>ningar</w:t>
      </w:r>
      <w:r>
        <w:t xml:space="preserve"> till Läkemedelsverket ska göras</w:t>
      </w:r>
      <w:r w:rsidR="007F2703">
        <w:t xml:space="preserve"> och att detta </w:t>
      </w:r>
      <w:r w:rsidR="007B2F9A">
        <w:t>förankras med samtliga berörda i verksamheten</w:t>
      </w:r>
      <w:r>
        <w:t xml:space="preserve">. I IPÖ finns </w:t>
      </w:r>
      <w:r w:rsidR="003E4B58">
        <w:t>även</w:t>
      </w:r>
      <w:r>
        <w:t xml:space="preserve"> möjlighet att </w:t>
      </w:r>
      <w:r w:rsidR="003E4B58">
        <w:t xml:space="preserve">ta fram statistik för de rapporteringar som gjorts. </w:t>
      </w:r>
      <w:r w:rsidR="00DC4CED">
        <w:br/>
      </w:r>
      <w:r w:rsidR="00DC4CED" w:rsidRPr="004D4106">
        <w:t>Observera! Har ditt sjukhus redan biverkningsrapportering till läkemedelsverket via journalsystemet ska du inte göra en utökad biverkningsrapportering i IPÖ utan följa gällande rutiner för din klinik.</w:t>
      </w:r>
    </w:p>
    <w:p w14:paraId="23DABD95" w14:textId="77777777" w:rsidR="00C66A49" w:rsidRDefault="00862E20" w:rsidP="0003185C">
      <w:pPr>
        <w:pStyle w:val="Rubrik3"/>
      </w:pPr>
      <w:bookmarkStart w:id="12" w:name="_Toc127500786"/>
      <w:r>
        <w:lastRenderedPageBreak/>
        <w:t xml:space="preserve">Planera </w:t>
      </w:r>
      <w:r w:rsidR="00C66A49">
        <w:t>användning av PROM-enkäter i IPÖ</w:t>
      </w:r>
      <w:bookmarkEnd w:id="12"/>
    </w:p>
    <w:p w14:paraId="3496BE79" w14:textId="5EEED999" w:rsidR="00C66A49" w:rsidRPr="005D353D" w:rsidRDefault="00C66A49" w:rsidP="000D4A5A">
      <w:pPr>
        <w:pStyle w:val="Brdtext"/>
        <w:rPr>
          <w:rFonts w:eastAsiaTheme="minorEastAsia" w:cstheme="minorBidi"/>
          <w:lang w:eastAsia="sv-SE"/>
        </w:rPr>
      </w:pPr>
      <w:r w:rsidRPr="000D4A5A">
        <w:rPr>
          <w:rFonts w:eastAsiaTheme="minorEastAsia" w:cstheme="minorBidi"/>
          <w:lang w:eastAsia="sv-SE"/>
        </w:rPr>
        <w:t xml:space="preserve">IPÖ innehåller möjlighet att skicka ut PROM (Patient </w:t>
      </w:r>
      <w:proofErr w:type="spellStart"/>
      <w:r w:rsidRPr="000D4A5A">
        <w:rPr>
          <w:rFonts w:eastAsiaTheme="minorEastAsia" w:cstheme="minorBidi"/>
          <w:lang w:eastAsia="sv-SE"/>
        </w:rPr>
        <w:t>Reported</w:t>
      </w:r>
      <w:proofErr w:type="spellEnd"/>
      <w:r w:rsidRPr="000D4A5A">
        <w:rPr>
          <w:rFonts w:eastAsiaTheme="minorEastAsia" w:cstheme="minorBidi"/>
          <w:lang w:eastAsia="sv-SE"/>
        </w:rPr>
        <w:t xml:space="preserve"> </w:t>
      </w:r>
      <w:proofErr w:type="spellStart"/>
      <w:r w:rsidRPr="000D4A5A">
        <w:rPr>
          <w:rFonts w:eastAsiaTheme="minorEastAsia" w:cstheme="minorBidi"/>
          <w:lang w:eastAsia="sv-SE"/>
        </w:rPr>
        <w:t>Outcome</w:t>
      </w:r>
      <w:proofErr w:type="spellEnd"/>
      <w:r w:rsidRPr="000D4A5A">
        <w:rPr>
          <w:rFonts w:eastAsiaTheme="minorEastAsia" w:cstheme="minorBidi"/>
          <w:lang w:eastAsia="sv-SE"/>
        </w:rPr>
        <w:t xml:space="preserve"> </w:t>
      </w:r>
      <w:proofErr w:type="spellStart"/>
      <w:r w:rsidR="005D353D" w:rsidRPr="000D4A5A">
        <w:rPr>
          <w:rFonts w:eastAsiaTheme="minorEastAsia" w:cstheme="minorBidi"/>
          <w:lang w:eastAsia="sv-SE"/>
        </w:rPr>
        <w:t>Meausures</w:t>
      </w:r>
      <w:proofErr w:type="spellEnd"/>
      <w:r w:rsidR="005D353D" w:rsidRPr="000D4A5A">
        <w:rPr>
          <w:rFonts w:eastAsiaTheme="minorEastAsia" w:cstheme="minorBidi"/>
          <w:lang w:eastAsia="sv-SE"/>
        </w:rPr>
        <w:t>)</w:t>
      </w:r>
      <w:r w:rsidR="005D353D">
        <w:rPr>
          <w:rFonts w:eastAsiaTheme="minorEastAsia" w:cstheme="minorBidi"/>
          <w:lang w:eastAsia="sv-SE"/>
        </w:rPr>
        <w:t xml:space="preserve"> -</w:t>
      </w:r>
      <w:r w:rsidRPr="000D4A5A">
        <w:rPr>
          <w:rFonts w:eastAsiaTheme="minorEastAsia" w:cstheme="minorBidi"/>
          <w:lang w:eastAsia="sv-SE"/>
        </w:rPr>
        <w:t xml:space="preserve">enkäter. Läs mer om detta här: </w:t>
      </w:r>
      <w:hyperlink r:id="rId36" w:history="1">
        <w:r w:rsidRPr="000D4A5A">
          <w:rPr>
            <w:rFonts w:eastAsiaTheme="minorEastAsia" w:cstheme="minorBidi"/>
            <w:lang w:eastAsia="sv-SE"/>
          </w:rPr>
          <w:t>PROM i IPÖ - RCC (cancercentrum.se)</w:t>
        </w:r>
      </w:hyperlink>
      <w:r>
        <w:rPr>
          <w:rFonts w:eastAsiaTheme="minorEastAsia" w:cstheme="minorBidi"/>
          <w:lang w:eastAsia="sv-SE"/>
        </w:rPr>
        <w:t>, där beskrivning finns om hur enkätsvaren visualiseras i översiktsvyn i IPÖ.</w:t>
      </w:r>
      <w:r w:rsidR="00C47A8F">
        <w:rPr>
          <w:rFonts w:eastAsiaTheme="minorEastAsia" w:cstheme="minorBidi"/>
          <w:lang w:eastAsia="sv-SE"/>
        </w:rPr>
        <w:t xml:space="preserve"> </w:t>
      </w:r>
      <w:r w:rsidRPr="000D4A5A">
        <w:rPr>
          <w:rFonts w:eastAsiaTheme="minorEastAsia" w:cstheme="minorBidi"/>
        </w:rPr>
        <w:t>Användningen av PROM skiljer sig åt mellan de olika diagnoserna i IPÖ. Se manualen för respektive diagnos för vilka enkäter som används/kan användas</w:t>
      </w:r>
      <w:r w:rsidR="005A08BC" w:rsidRPr="002876CB">
        <w:rPr>
          <w:rFonts w:eastAsiaTheme="minorEastAsia" w:cstheme="minorBidi"/>
          <w:iCs/>
        </w:rPr>
        <w:t>, samt rekommendationer om praktisk hantering</w:t>
      </w:r>
      <w:r w:rsidR="00675309" w:rsidRPr="002876CB">
        <w:rPr>
          <w:rFonts w:eastAsiaTheme="minorEastAsia" w:cstheme="minorBidi"/>
          <w:iCs/>
        </w:rPr>
        <w:t xml:space="preserve"> då enkäter skickas ut.</w:t>
      </w:r>
    </w:p>
    <w:p w14:paraId="2017390A" w14:textId="1F1CF2AE" w:rsidR="0003185C" w:rsidRDefault="0003185C" w:rsidP="000D4A5A">
      <w:pPr>
        <w:pStyle w:val="Rubrik4"/>
      </w:pPr>
      <w:r>
        <w:t>Synk</w:t>
      </w:r>
      <w:r w:rsidR="00A203DE">
        <w:t>ronisera</w:t>
      </w:r>
      <w:r>
        <w:t xml:space="preserve"> arbetet med enkäter i IPÖ med </w:t>
      </w:r>
      <w:r w:rsidR="002051C3">
        <w:t xml:space="preserve">enkäter i </w:t>
      </w:r>
      <w:r>
        <w:t>Min vårdplan</w:t>
      </w:r>
    </w:p>
    <w:p w14:paraId="1FBC5182" w14:textId="080F2BA4" w:rsidR="004B5ED8" w:rsidRPr="00E713A2" w:rsidRDefault="009347CE" w:rsidP="0003185C">
      <w:pPr>
        <w:pStyle w:val="Brdtext"/>
      </w:pPr>
      <w:r>
        <w:t xml:space="preserve">Tekniska förutsättningar finns att skicka ut enkäter </w:t>
      </w:r>
      <w:r w:rsidR="001D67A9">
        <w:t>till patienterna, även i den digitala ”Min vårdplan</w:t>
      </w:r>
      <w:r w:rsidR="00F478A2">
        <w:t>”</w:t>
      </w:r>
      <w:r w:rsidR="001D67A9">
        <w:t xml:space="preserve">. Rekommenderas att </w:t>
      </w:r>
      <w:r w:rsidR="004B5ED8">
        <w:t xml:space="preserve">verksamheten </w:t>
      </w:r>
      <w:r w:rsidR="004B5ED8" w:rsidRPr="004B5ED8">
        <w:t>samordna</w:t>
      </w:r>
      <w:r w:rsidR="001D67A9">
        <w:t>r</w:t>
      </w:r>
      <w:r w:rsidR="004B5ED8" w:rsidRPr="004B5ED8">
        <w:t xml:space="preserve"> arbetet med PROM-enkäter </w:t>
      </w:r>
      <w:r w:rsidR="0081473F">
        <w:t xml:space="preserve">i IPÖ, </w:t>
      </w:r>
      <w:r w:rsidR="004B5ED8" w:rsidRPr="004B5ED8">
        <w:t xml:space="preserve">med </w:t>
      </w:r>
      <w:r w:rsidR="000B46B5">
        <w:t xml:space="preserve">ev. användning av </w:t>
      </w:r>
      <w:r w:rsidR="004B5ED8" w:rsidRPr="004B5ED8">
        <w:t>de</w:t>
      </w:r>
      <w:r w:rsidR="0081473F">
        <w:t xml:space="preserve"> enkäter som finns i den</w:t>
      </w:r>
      <w:r w:rsidR="004B5ED8" w:rsidRPr="004B5ED8">
        <w:t xml:space="preserve"> digital</w:t>
      </w:r>
      <w:r w:rsidR="004B5ED8">
        <w:t xml:space="preserve">a ”Min vårdplan”. </w:t>
      </w:r>
    </w:p>
    <w:p w14:paraId="209E36C3" w14:textId="0B50A988" w:rsidR="00E713A2" w:rsidRDefault="00E713A2" w:rsidP="00E713A2">
      <w:pPr>
        <w:pStyle w:val="Rubrik3"/>
      </w:pPr>
      <w:bookmarkStart w:id="13" w:name="_Toc127500787"/>
      <w:r>
        <w:t>Bilda en arbetsgrupp, tydliggör uppdrag och roller</w:t>
      </w:r>
      <w:bookmarkEnd w:id="13"/>
    </w:p>
    <w:p w14:paraId="7BD8EBE2" w14:textId="77777777" w:rsidR="00E713A2" w:rsidRDefault="00E713A2" w:rsidP="00E713A2">
      <w:r>
        <w:t>För att införa IPÖ rekommenderas att vårdverksamheten bildar en arbetsgrupp med mandat att leda, planera och följa upp införandeprocessen. Beroende på verksamhetens storlek och organisation finns olika förutsättningar för hur man väljer att arbeta med införandet av IPÖ. I vissa verksamheter väljer man att arbeta med införandet av flera diagnosers IPÖ samtidigt. I andra verksamheter innebär arbetsgruppen uppdrag att man arbetar med införandet av en diagnos IPÖ.</w:t>
      </w:r>
    </w:p>
    <w:p w14:paraId="4BDE3F67" w14:textId="0F63B26E" w:rsidR="00E713A2" w:rsidRDefault="00E713A2" w:rsidP="00E713A2">
      <w:r>
        <w:t>För att arbetsgruppen ska kunna utföra sitt uppdrag</w:t>
      </w:r>
      <w:r w:rsidR="00D706A0">
        <w:t xml:space="preserve"> på ett optimalt sätt är det fördelaktigt</w:t>
      </w:r>
      <w:r>
        <w:t xml:space="preserve"> att ansvarig chef ger arbetsgruppen mandat och följer upp arbetsgruppens arbete med att implementera IPÖ.</w:t>
      </w:r>
    </w:p>
    <w:p w14:paraId="308471CA" w14:textId="7EC0DDB4" w:rsidR="00E713A2" w:rsidRPr="00E713A2" w:rsidRDefault="00E713A2" w:rsidP="00E713A2">
      <w:r>
        <w:t>Det rekommenderas att arbetsgruppen</w:t>
      </w:r>
      <w:r w:rsidR="004B5ED8">
        <w:t xml:space="preserve"> är multiprofessionell, exempelvis</w:t>
      </w:r>
      <w:r>
        <w:t xml:space="preserve"> bestå</w:t>
      </w:r>
      <w:r w:rsidR="004B5ED8">
        <w:t>ende</w:t>
      </w:r>
      <w:r>
        <w:t xml:space="preserve"> av en läkare, en kontaktsjuksköterska och en medicinsk sekreterare. Om vårdverksamheten har tillgång till verksamhetsutvecklare kan det även vara bra att involvera den personen då verksamhetsutvecklare ofta har specifik kunskap kring införandeprocesser och uppföljning. Många verksamhetsutvecklare arbetar också med att identifiera och följa upp kvalitetsmål i verksamheten. Eftersom IPÖ ger stöd även för detta rekommenderas att involvera denne vid implementeringen.</w:t>
      </w:r>
    </w:p>
    <w:p w14:paraId="0BD3EDBB" w14:textId="3BF5FDAA" w:rsidR="005A4D9C" w:rsidRDefault="00E713A2" w:rsidP="001B6B26">
      <w:pPr>
        <w:pStyle w:val="Rubrik4"/>
      </w:pPr>
      <w:r>
        <w:t xml:space="preserve">Utse </w:t>
      </w:r>
      <w:r w:rsidR="00D706A0">
        <w:t>vård</w:t>
      </w:r>
      <w:r>
        <w:t>verksamhetens kontaktperson för IPÖ</w:t>
      </w:r>
    </w:p>
    <w:p w14:paraId="0EB97761" w14:textId="77777777" w:rsidR="00E713A2" w:rsidRDefault="00E713A2" w:rsidP="00E713A2">
      <w:r w:rsidRPr="00E713A2">
        <w:t>Det rekommenderas att utse en kontaktperson för IPÖ i vårdverksamheten. Till dig som redan är kontaktperson eller funderar på att ta på dig rollen, kommer nedan en beskrivning av innebörden för att du ska veta vad som ingår i uppdraget.</w:t>
      </w:r>
      <w:bookmarkStart w:id="14" w:name="_Toc477506893"/>
      <w:bookmarkStart w:id="15" w:name="_Toc477509908"/>
      <w:bookmarkStart w:id="16" w:name="_Toc477509935"/>
      <w:bookmarkStart w:id="17" w:name="_Toc477511487"/>
      <w:bookmarkStart w:id="18" w:name="_Toc477511544"/>
      <w:bookmarkStart w:id="19" w:name="_Toc481496156"/>
      <w:bookmarkStart w:id="20" w:name="_Toc481496231"/>
      <w:bookmarkStart w:id="21" w:name="_Toc481496252"/>
      <w:bookmarkStart w:id="22" w:name="_Toc481496287"/>
      <w:bookmarkStart w:id="23" w:name="_Toc481496407"/>
      <w:bookmarkStart w:id="24" w:name="_Toc481496503"/>
      <w:bookmarkStart w:id="25" w:name="_Toc481496556"/>
      <w:bookmarkStart w:id="26" w:name="_Toc481496606"/>
      <w:bookmarkStart w:id="27" w:name="_Toc481496629"/>
      <w:bookmarkStart w:id="28" w:name="_Toc481496704"/>
      <w:bookmarkStart w:id="29" w:name="_Toc481496822"/>
      <w:bookmarkStart w:id="30" w:name="_Toc481496884"/>
      <w:bookmarkStart w:id="31" w:name="_Toc481496909"/>
      <w:bookmarkStart w:id="32" w:name="_Toc482108402"/>
      <w:bookmarkStart w:id="33" w:name="_Toc482108608"/>
      <w:bookmarkStart w:id="34" w:name="_Toc482108758"/>
      <w:bookmarkStart w:id="35" w:name="_Toc482110333"/>
    </w:p>
    <w:p w14:paraId="7951F13B" w14:textId="475CD227" w:rsidR="005C5152" w:rsidRPr="0054343D" w:rsidRDefault="00E713A2" w:rsidP="00E713A2">
      <w:pPr>
        <w:pStyle w:val="Rubrik5"/>
      </w:pPr>
      <w:r>
        <w:t>Rollbeskrivning och ansvar – kontaktperson för IPÖ</w:t>
      </w:r>
    </w:p>
    <w:p w14:paraId="0C4123C5" w14:textId="2D21B638" w:rsidR="00E713A2" w:rsidRPr="00E713A2" w:rsidRDefault="00E713A2" w:rsidP="00E713A2">
      <w:r w:rsidRPr="00E713A2">
        <w:t xml:space="preserve">Som kontaktperson är du en slags ”superanvändare” av IPÖ men behöver inte vara teknisk expert. Du </w:t>
      </w:r>
      <w:r w:rsidR="00D706A0">
        <w:t xml:space="preserve">bör </w:t>
      </w:r>
      <w:r w:rsidRPr="00E713A2">
        <w:t>vara öppen och redo att ta ansvar för att informera och hjälpa medarbetare att komma i gång med IPÖ. En kontaktperson gör skillnad för om systemet används eller inte, och är därför en viktig roll.</w:t>
      </w:r>
    </w:p>
    <w:p w14:paraId="3DF1422B" w14:textId="409B8C6B" w:rsidR="005C5152" w:rsidRDefault="00E713A2" w:rsidP="00E713A2">
      <w:r w:rsidRPr="00E713A2">
        <w:t>Som klinikens kontaktperson får du en utökad behörighet i systemet och blir länken mellan din klinik och RCC.</w:t>
      </w:r>
      <w:r w:rsidR="009F588E">
        <w:t xml:space="preserve"> </w:t>
      </w:r>
      <w:r w:rsidRPr="00E713A2">
        <w:t>Detta innebär ett övergripande ansvar såsom att:</w:t>
      </w:r>
    </w:p>
    <w:p w14:paraId="0DE50D42" w14:textId="0B32E6AA" w:rsidR="00E713A2" w:rsidRPr="00E713A2" w:rsidRDefault="00E713A2" w:rsidP="00E713A2">
      <w:pPr>
        <w:pStyle w:val="Liststycke"/>
        <w:numPr>
          <w:ilvl w:val="0"/>
          <w:numId w:val="35"/>
        </w:numPr>
      </w:pPr>
      <w:r w:rsidRPr="00E713A2">
        <w:t>Hjälpa till när nya kollegor behöver ansöka om behörighet till IPÖ</w:t>
      </w:r>
    </w:p>
    <w:p w14:paraId="273A534D" w14:textId="3E2AA53A" w:rsidR="00E713A2" w:rsidRPr="00E713A2" w:rsidRDefault="00E713A2" w:rsidP="00E713A2">
      <w:pPr>
        <w:pStyle w:val="Liststycke"/>
        <w:numPr>
          <w:ilvl w:val="0"/>
          <w:numId w:val="35"/>
        </w:numPr>
      </w:pPr>
      <w:r w:rsidRPr="00E713A2">
        <w:lastRenderedPageBreak/>
        <w:t>Utbilda och hjälpa kollegor i att använda systemet och vid behov skapa nya processer kopplat till IPÖ</w:t>
      </w:r>
    </w:p>
    <w:p w14:paraId="039A7EE7" w14:textId="382B784B" w:rsidR="00E713A2" w:rsidRPr="00E713A2" w:rsidRDefault="00E713A2" w:rsidP="00E713A2">
      <w:pPr>
        <w:pStyle w:val="Liststycke"/>
        <w:numPr>
          <w:ilvl w:val="0"/>
          <w:numId w:val="35"/>
        </w:numPr>
      </w:pPr>
      <w:r w:rsidRPr="00E713A2">
        <w:t>Bevaka och vara behjälplig vid rapportering av fel och buggar</w:t>
      </w:r>
    </w:p>
    <w:p w14:paraId="547F820F" w14:textId="3CC71C5D" w:rsidR="000D4A5A" w:rsidRPr="00E713A2" w:rsidRDefault="00E713A2" w:rsidP="005D353D">
      <w:pPr>
        <w:pStyle w:val="Liststycke"/>
        <w:numPr>
          <w:ilvl w:val="0"/>
          <w:numId w:val="35"/>
        </w:numPr>
        <w:spacing w:after="60"/>
        <w:ind w:left="714" w:hanging="357"/>
        <w:contextualSpacing w:val="0"/>
      </w:pPr>
      <w:r w:rsidRPr="00E713A2">
        <w:t>Sprida information på kliniken när det sker förändringar eller uppdateringar i IPÖ</w:t>
      </w:r>
    </w:p>
    <w:p w14:paraId="45A85E93" w14:textId="53EA2361" w:rsidR="00E713A2" w:rsidRDefault="00E713A2" w:rsidP="005D353D">
      <w:r w:rsidRPr="00E713A2">
        <w:t>Kontakta koordinator IPÖ för respektive diagnos för att meddela vem som är er kontaktperson.</w:t>
      </w:r>
    </w:p>
    <w:p w14:paraId="06990710" w14:textId="27475DC3" w:rsidR="00E713A2" w:rsidRDefault="00E713A2" w:rsidP="00E713A2">
      <w:pPr>
        <w:pStyle w:val="Rubrik4"/>
      </w:pPr>
      <w:r>
        <w:t>Planera, genomför, följ upp och kommunicera implementeringen av IPÖ</w:t>
      </w:r>
    </w:p>
    <w:p w14:paraId="109991EA" w14:textId="32E3B72D" w:rsidR="00E713A2" w:rsidRDefault="00E713A2" w:rsidP="00E713A2">
      <w:r>
        <w:t xml:space="preserve">För ett framgångsrikt implementeringsarbete rekommenderas att arbetsgruppen skriver ned en plan med de aktiviteter som ska genomföras vid implementeringen, samt vem som gör vad i arbetet. Helst </w:t>
      </w:r>
      <w:r w:rsidR="00FB247D">
        <w:t xml:space="preserve">bör </w:t>
      </w:r>
      <w:r>
        <w:t>också de olika aktiviteterna ha en tidsplan och i tidplanen läggs även uppföljning av aktiviteterna in. Planera redan från början in möten för arbetsgruppen då ni går igenom planen och aktiviteterna.</w:t>
      </w:r>
    </w:p>
    <w:p w14:paraId="6E7F7321" w14:textId="77777777" w:rsidR="00E713A2" w:rsidRDefault="00E713A2" w:rsidP="00E713A2">
      <w:r>
        <w:t>Längst ned i detta dokument finns början på en checklista som kan användas som början på en plan för implementeringsaktiviteterna.</w:t>
      </w:r>
    </w:p>
    <w:p w14:paraId="7D48E96B" w14:textId="77777777" w:rsidR="00B44F2D" w:rsidRDefault="00E713A2" w:rsidP="00B44F2D">
      <w:r>
        <w:t>På cancercentrum.se hittar ni material som kan utgöra stöd i implementeringsarbetet. Där finns en manual för respektive IPÖ-diagnos, kontaktuppgifter till respektive koordinator IPÖ, frågor och svar samt tips på metoder och verktyg för att införa nya arbetssätt i er verksamhet.</w:t>
      </w:r>
      <w:r w:rsidR="000B0165">
        <w:t xml:space="preserve"> </w:t>
      </w:r>
      <w:bookmarkStart w:id="36" w:name="_Toc127500788"/>
      <w:r w:rsidR="00B44F2D" w:rsidRPr="00B44F2D">
        <w:fldChar w:fldCharType="begin"/>
      </w:r>
      <w:r w:rsidR="00B44F2D" w:rsidRPr="00B44F2D">
        <w:instrText>HYPERLINK "https://cancercentrum.se/utvecklingsarbeteutbildning/utvecklaarbetssatt/stodiarbetetmedipo.753.html"</w:instrText>
      </w:r>
      <w:r w:rsidR="00B44F2D" w:rsidRPr="00B44F2D">
        <w:fldChar w:fldCharType="separate"/>
      </w:r>
      <w:r w:rsidR="00B44F2D" w:rsidRPr="00B44F2D">
        <w:rPr>
          <w:rStyle w:val="Hyperlnk"/>
        </w:rPr>
        <w:t>Stöd i arbetet med IPÖ - Regionala cancercentrum i samverkan</w:t>
      </w:r>
      <w:r w:rsidR="00B44F2D" w:rsidRPr="00B44F2D">
        <w:fldChar w:fldCharType="end"/>
      </w:r>
      <w:r w:rsidR="00B44F2D" w:rsidRPr="00B44F2D">
        <w:t xml:space="preserve"> </w:t>
      </w:r>
    </w:p>
    <w:p w14:paraId="724ACD2B" w14:textId="244EC784" w:rsidR="00C549DA" w:rsidRPr="004D4106" w:rsidRDefault="00C549DA" w:rsidP="00B44F2D">
      <w:pPr>
        <w:pStyle w:val="Rubrik2"/>
      </w:pPr>
      <w:r w:rsidRPr="004D4106">
        <w:t>Kvalitetssäkr</w:t>
      </w:r>
      <w:r w:rsidR="006B123C" w:rsidRPr="004D4106">
        <w:t>ing av</w:t>
      </w:r>
      <w:r w:rsidRPr="004D4106">
        <w:t xml:space="preserve"> </w:t>
      </w:r>
      <w:r w:rsidR="000F1B54" w:rsidRPr="004D4106">
        <w:t xml:space="preserve">klinikens </w:t>
      </w:r>
      <w:r w:rsidRPr="004D4106">
        <w:t>data</w:t>
      </w:r>
      <w:bookmarkEnd w:id="36"/>
    </w:p>
    <w:p w14:paraId="3AADE80D" w14:textId="0D81766A" w:rsidR="00C549DA" w:rsidRPr="004D4106" w:rsidRDefault="00C549DA" w:rsidP="00C549DA">
      <w:r w:rsidRPr="004D4106">
        <w:t xml:space="preserve">När </w:t>
      </w:r>
      <w:r w:rsidR="3C1BF891" w:rsidRPr="004D4106">
        <w:t>man som</w:t>
      </w:r>
      <w:r w:rsidRPr="004D4106">
        <w:t xml:space="preserve"> ny vårdverksamhet skall starta upp med registreringar i IPÖ är det bra om det redan från start finns både en resurs och </w:t>
      </w:r>
      <w:r w:rsidR="2ACE49D5" w:rsidRPr="004D4106">
        <w:t xml:space="preserve">en </w:t>
      </w:r>
      <w:r w:rsidRPr="004D4106">
        <w:t xml:space="preserve">plan för hur kvalitetssäkring av </w:t>
      </w:r>
      <w:r w:rsidR="605C74B6" w:rsidRPr="004D4106">
        <w:t>klinikens</w:t>
      </w:r>
      <w:r w:rsidRPr="004D4106">
        <w:t xml:space="preserve"> data ska </w:t>
      </w:r>
      <w:r w:rsidR="605C74B6" w:rsidRPr="004D4106">
        <w:t xml:space="preserve">ske. </w:t>
      </w:r>
      <w:r w:rsidR="49AB72AC" w:rsidRPr="004D4106">
        <w:t xml:space="preserve">Kvalitetssäkring </w:t>
      </w:r>
      <w:r w:rsidR="00AC45ED" w:rsidRPr="004D4106">
        <w:t xml:space="preserve">utförs </w:t>
      </w:r>
      <w:r w:rsidR="49AB72AC" w:rsidRPr="004D4106">
        <w:t>för att säkerställa att data både är korrekta och kompletta</w:t>
      </w:r>
      <w:r w:rsidRPr="004D4106">
        <w:t xml:space="preserve">. </w:t>
      </w:r>
    </w:p>
    <w:p w14:paraId="24A774AB" w14:textId="3CAC1742" w:rsidR="00E66909" w:rsidRDefault="00C549DA" w:rsidP="00C549DA">
      <w:r w:rsidRPr="004D4106">
        <w:t>Under kontroll/validering kan verksamheten se sin kliniks patienter vars registreringar kan behöva rättas upp eller valideras, exempelvis avlidna patienter med en pågående läkemedelsbehandling eller patienter som inte uppdaterats på x antal månader.</w:t>
      </w:r>
    </w:p>
    <w:p w14:paraId="671260D4" w14:textId="6F2D8C44" w:rsidR="00E713A2" w:rsidRDefault="00E964B4" w:rsidP="00E964B4">
      <w:pPr>
        <w:pStyle w:val="Rubrik2"/>
      </w:pPr>
      <w:bookmarkStart w:id="37" w:name="_Toc127500789"/>
      <w:r>
        <w:t>Implementeringstips vid införande av IPÖ</w:t>
      </w:r>
      <w:bookmarkEnd w:id="37"/>
    </w:p>
    <w:p w14:paraId="0044569E" w14:textId="77777777" w:rsidR="00E964B4" w:rsidRDefault="00E964B4" w:rsidP="00E964B4">
      <w:r>
        <w:t>Förutsättningen för implementeringen i din vårdverksamhet kan skilja sig från andra. Diskutera fram ett fungerande arbetssätt hos er och ta gärna hjälp av koordinator IPÖ för att diskutera olika arbetsmetoder/möjligheter. Arbetar vårdverksamheten med flera diagnoser kan man hitta gemensamma arbetssätt.</w:t>
      </w:r>
    </w:p>
    <w:p w14:paraId="416AF11B" w14:textId="0E7D2FBA" w:rsidR="00E964B4" w:rsidRPr="00E964B4" w:rsidRDefault="009F588E" w:rsidP="00E964B4">
      <w:r>
        <w:t>Följande</w:t>
      </w:r>
      <w:r w:rsidR="00E964B4">
        <w:t xml:space="preserve"> redogör för tips på hur </w:t>
      </w:r>
      <w:r>
        <w:t>vård</w:t>
      </w:r>
      <w:r w:rsidR="00E964B4">
        <w:t>verksamheten kan komma i gång med implementeringsarbetet. Tipsen är tänkta att använda för att planera aktiviteter vid införandet av IPÖ (se utkast på plan nedan).</w:t>
      </w:r>
    </w:p>
    <w:p w14:paraId="3BC1FF97" w14:textId="1D8DA9D7" w:rsidR="00E713A2" w:rsidRDefault="00E964B4" w:rsidP="00E964B4">
      <w:pPr>
        <w:pStyle w:val="Rubrik3"/>
      </w:pPr>
      <w:bookmarkStart w:id="38" w:name="_Toc127500790"/>
      <w:r>
        <w:t xml:space="preserve">Kartlägg </w:t>
      </w:r>
      <w:r w:rsidR="00D706A0">
        <w:t>vård</w:t>
      </w:r>
      <w:r>
        <w:t>verksamheten</w:t>
      </w:r>
      <w:bookmarkEnd w:id="38"/>
      <w:r>
        <w:t xml:space="preserve"> </w:t>
      </w:r>
    </w:p>
    <w:p w14:paraId="1D45AF2C" w14:textId="5069133C" w:rsidR="00E713A2" w:rsidRDefault="00E964B4" w:rsidP="00E713A2">
      <w:r w:rsidRPr="00E964B4">
        <w:t>Utgå från din</w:t>
      </w:r>
      <w:r w:rsidR="00D706A0">
        <w:t xml:space="preserve"> vårdverksamhets</w:t>
      </w:r>
      <w:r w:rsidRPr="00E964B4">
        <w:t xml:space="preserve"> patienter och se över hur processen ser ut från diagnos till den icke kurativa fasen av sjukdomen. Hur ser flödena ut på kliniken, vilka medarbetare utifrån profession är involverade i det kliniska arbetet och i administrationen. Vad är ni intresserade av för typ av datauttag och rapporter, vad är viktigt för er att utvärdera gällande kvalitet för era patienter.</w:t>
      </w:r>
    </w:p>
    <w:p w14:paraId="4D9961A0" w14:textId="0C64B9CC" w:rsidR="00E713A2" w:rsidRDefault="00E964B4" w:rsidP="00E964B4">
      <w:pPr>
        <w:pStyle w:val="Rubrik3"/>
      </w:pPr>
      <w:bookmarkStart w:id="39" w:name="_Toc127500791"/>
      <w:r>
        <w:lastRenderedPageBreak/>
        <w:t>Syfte med införande av IPÖ</w:t>
      </w:r>
      <w:bookmarkEnd w:id="39"/>
    </w:p>
    <w:p w14:paraId="2B977C5C" w14:textId="6A13B5A4" w:rsidR="00176973" w:rsidRDefault="00E964B4" w:rsidP="00E964B4">
      <w:r w:rsidRPr="00E964B4">
        <w:t xml:space="preserve">Det kan finnas flera anledningar till att ni vill införa IPÖ, men formulera gärna det övergripande syftet för er själva med bara en mening eller två för att på ett enklare sätt förklara och motivera era medarbetare till att använda systemet fullt ut och för att även påminna er själva om varför detta införandeprojekt är viktigt. </w:t>
      </w:r>
      <w:r w:rsidR="00FC34CA">
        <w:t xml:space="preserve">Några </w:t>
      </w:r>
      <w:r w:rsidR="00176973">
        <w:t>e</w:t>
      </w:r>
      <w:r w:rsidRPr="00E964B4">
        <w:t xml:space="preserve">xempel </w:t>
      </w:r>
      <w:r w:rsidR="00176973">
        <w:t>på de nyttor som framförs från verksamheter där IPÖ används är:</w:t>
      </w:r>
    </w:p>
    <w:p w14:paraId="4B9A6281" w14:textId="3ECE4277" w:rsidR="00D87268" w:rsidRDefault="00D87268" w:rsidP="00E964B4">
      <w:r>
        <w:t xml:space="preserve">- </w:t>
      </w:r>
      <w:r w:rsidRPr="00035CC6">
        <w:rPr>
          <w:b/>
          <w:bCs/>
        </w:rPr>
        <w:t xml:space="preserve">Förberedelser inför </w:t>
      </w:r>
      <w:r w:rsidR="0081659E" w:rsidRPr="00035CC6">
        <w:rPr>
          <w:b/>
          <w:bCs/>
        </w:rPr>
        <w:t>patientmöte</w:t>
      </w:r>
      <w:r w:rsidR="007D33E5">
        <w:t xml:space="preserve"> (här finns en vetenskaplig studie som visar </w:t>
      </w:r>
      <w:r w:rsidR="00C401EA">
        <w:t xml:space="preserve">stora tidsvinster: </w:t>
      </w:r>
      <w:hyperlink r:id="rId37" w:history="1">
        <w:proofErr w:type="spellStart"/>
        <w:r w:rsidR="00B44F2D" w:rsidRPr="00B44F2D">
          <w:rPr>
            <w:rStyle w:val="Hyperlnk"/>
          </w:rPr>
          <w:t>Time</w:t>
        </w:r>
        <w:proofErr w:type="spellEnd"/>
        <w:r w:rsidR="00B44F2D" w:rsidRPr="00B44F2D">
          <w:rPr>
            <w:rStyle w:val="Hyperlnk"/>
          </w:rPr>
          <w:t xml:space="preserve"> </w:t>
        </w:r>
        <w:proofErr w:type="spellStart"/>
        <w:r w:rsidR="00B44F2D" w:rsidRPr="00B44F2D">
          <w:rPr>
            <w:rStyle w:val="Hyperlnk"/>
          </w:rPr>
          <w:t>difference</w:t>
        </w:r>
        <w:proofErr w:type="spellEnd"/>
        <w:r w:rsidR="00B44F2D" w:rsidRPr="00B44F2D">
          <w:rPr>
            <w:rStyle w:val="Hyperlnk"/>
          </w:rPr>
          <w:t xml:space="preserve"> in </w:t>
        </w:r>
        <w:proofErr w:type="spellStart"/>
        <w:r w:rsidR="00B44F2D" w:rsidRPr="00B44F2D">
          <w:rPr>
            <w:rStyle w:val="Hyperlnk"/>
          </w:rPr>
          <w:t>retrieving</w:t>
        </w:r>
        <w:proofErr w:type="spellEnd"/>
        <w:r w:rsidR="00B44F2D" w:rsidRPr="00B44F2D">
          <w:rPr>
            <w:rStyle w:val="Hyperlnk"/>
          </w:rPr>
          <w:t xml:space="preserve"> </w:t>
        </w:r>
        <w:proofErr w:type="spellStart"/>
        <w:r w:rsidR="00B44F2D" w:rsidRPr="00B44F2D">
          <w:rPr>
            <w:rStyle w:val="Hyperlnk"/>
          </w:rPr>
          <w:t>clinical</w:t>
        </w:r>
        <w:proofErr w:type="spellEnd"/>
        <w:r w:rsidR="00B44F2D" w:rsidRPr="00B44F2D">
          <w:rPr>
            <w:rStyle w:val="Hyperlnk"/>
          </w:rPr>
          <w:t xml:space="preserve"> information in Patient-</w:t>
        </w:r>
        <w:proofErr w:type="spellStart"/>
        <w:r w:rsidR="00B44F2D" w:rsidRPr="00B44F2D">
          <w:rPr>
            <w:rStyle w:val="Hyperlnk"/>
          </w:rPr>
          <w:t>overview</w:t>
        </w:r>
        <w:proofErr w:type="spellEnd"/>
        <w:r w:rsidR="00B44F2D" w:rsidRPr="00B44F2D">
          <w:rPr>
            <w:rStyle w:val="Hyperlnk"/>
          </w:rPr>
          <w:t xml:space="preserve"> </w:t>
        </w:r>
        <w:proofErr w:type="spellStart"/>
        <w:r w:rsidR="00B44F2D" w:rsidRPr="00B44F2D">
          <w:rPr>
            <w:rStyle w:val="Hyperlnk"/>
          </w:rPr>
          <w:t>Prostate</w:t>
        </w:r>
        <w:proofErr w:type="spellEnd"/>
        <w:r w:rsidR="00B44F2D" w:rsidRPr="00B44F2D">
          <w:rPr>
            <w:rStyle w:val="Hyperlnk"/>
          </w:rPr>
          <w:t xml:space="preserve"> Cancer </w:t>
        </w:r>
        <w:proofErr w:type="spellStart"/>
        <w:r w:rsidR="00B44F2D" w:rsidRPr="00B44F2D">
          <w:rPr>
            <w:rStyle w:val="Hyperlnk"/>
          </w:rPr>
          <w:t>compared</w:t>
        </w:r>
        <w:proofErr w:type="spellEnd"/>
        <w:r w:rsidR="00B44F2D" w:rsidRPr="00B44F2D">
          <w:rPr>
            <w:rStyle w:val="Hyperlnk"/>
          </w:rPr>
          <w:t xml:space="preserve"> to </w:t>
        </w:r>
        <w:proofErr w:type="spellStart"/>
        <w:r w:rsidR="00B44F2D" w:rsidRPr="00B44F2D">
          <w:rPr>
            <w:rStyle w:val="Hyperlnk"/>
          </w:rPr>
          <w:t>electronic</w:t>
        </w:r>
        <w:proofErr w:type="spellEnd"/>
        <w:r w:rsidR="00B44F2D" w:rsidRPr="00B44F2D">
          <w:rPr>
            <w:rStyle w:val="Hyperlnk"/>
          </w:rPr>
          <w:t xml:space="preserve"> </w:t>
        </w:r>
        <w:proofErr w:type="spellStart"/>
        <w:r w:rsidR="00B44F2D" w:rsidRPr="00B44F2D">
          <w:rPr>
            <w:rStyle w:val="Hyperlnk"/>
          </w:rPr>
          <w:t>health</w:t>
        </w:r>
        <w:proofErr w:type="spellEnd"/>
        <w:r w:rsidR="00B44F2D" w:rsidRPr="00B44F2D">
          <w:rPr>
            <w:rStyle w:val="Hyperlnk"/>
          </w:rPr>
          <w:t xml:space="preserve"> </w:t>
        </w:r>
        <w:proofErr w:type="spellStart"/>
        <w:r w:rsidR="00B44F2D" w:rsidRPr="00B44F2D">
          <w:rPr>
            <w:rStyle w:val="Hyperlnk"/>
          </w:rPr>
          <w:t>records</w:t>
        </w:r>
        <w:proofErr w:type="spellEnd"/>
        <w:r w:rsidR="00B44F2D" w:rsidRPr="00B44F2D">
          <w:rPr>
            <w:rStyle w:val="Hyperlnk"/>
          </w:rPr>
          <w:t xml:space="preserve"> | Scandinavian Journal </w:t>
        </w:r>
        <w:proofErr w:type="spellStart"/>
        <w:r w:rsidR="00B44F2D" w:rsidRPr="00B44F2D">
          <w:rPr>
            <w:rStyle w:val="Hyperlnk"/>
          </w:rPr>
          <w:t>of</w:t>
        </w:r>
        <w:proofErr w:type="spellEnd"/>
        <w:r w:rsidR="00B44F2D" w:rsidRPr="00B44F2D">
          <w:rPr>
            <w:rStyle w:val="Hyperlnk"/>
          </w:rPr>
          <w:t xml:space="preserve"> </w:t>
        </w:r>
        <w:proofErr w:type="spellStart"/>
        <w:r w:rsidR="00B44F2D" w:rsidRPr="00B44F2D">
          <w:rPr>
            <w:rStyle w:val="Hyperlnk"/>
          </w:rPr>
          <w:t>Urology</w:t>
        </w:r>
        <w:proofErr w:type="spellEnd"/>
      </w:hyperlink>
    </w:p>
    <w:p w14:paraId="6B6A2E01" w14:textId="1596BF98" w:rsidR="0081659E" w:rsidRDefault="0081659E" w:rsidP="00E964B4">
      <w:r>
        <w:t xml:space="preserve">- </w:t>
      </w:r>
      <w:r w:rsidR="00B359CC" w:rsidRPr="00035CC6">
        <w:rPr>
          <w:b/>
          <w:bCs/>
        </w:rPr>
        <w:t>Under patientmötet</w:t>
      </w:r>
      <w:r w:rsidR="00B359CC">
        <w:t xml:space="preserve">, </w:t>
      </w:r>
      <w:r w:rsidR="006863DD">
        <w:t>n</w:t>
      </w:r>
      <w:r w:rsidR="00B359CC">
        <w:t xml:space="preserve">är </w:t>
      </w:r>
      <w:r w:rsidR="007F55A7">
        <w:t>patien</w:t>
      </w:r>
      <w:r w:rsidR="006863DD">
        <w:t>t</w:t>
      </w:r>
      <w:r w:rsidR="007F55A7">
        <w:t>journalen visas på en datorskärm, och IPÖ på den andra</w:t>
      </w:r>
      <w:r w:rsidR="00A263D4">
        <w:t xml:space="preserve">, kan IPÖ utgöra ett </w:t>
      </w:r>
      <w:r w:rsidR="00FD7B54">
        <w:t xml:space="preserve">gott stöd för dialogen med patienten, och för dennes möjlighet att </w:t>
      </w:r>
      <w:r w:rsidR="006863DD">
        <w:t>få förståelse för sin situation och för kommande behandlingsbeslut.</w:t>
      </w:r>
      <w:r w:rsidR="00A263D4">
        <w:t xml:space="preserve"> </w:t>
      </w:r>
    </w:p>
    <w:p w14:paraId="5340E303" w14:textId="1D840D3E" w:rsidR="00CE7622" w:rsidRDefault="00CE7622" w:rsidP="00E964B4">
      <w:r>
        <w:t xml:space="preserve">- </w:t>
      </w:r>
      <w:r w:rsidRPr="00035CC6">
        <w:rPr>
          <w:b/>
          <w:bCs/>
        </w:rPr>
        <w:t>Inför MDK och interna konferenser</w:t>
      </w:r>
      <w:r w:rsidR="0035096A">
        <w:t xml:space="preserve">, eller andra situationer, där en överblick över patienten sjukdoms- och behandlingshistorik </w:t>
      </w:r>
      <w:r w:rsidR="001F5F16">
        <w:t>snabbt kan erhållas</w:t>
      </w:r>
      <w:r w:rsidR="0023360F">
        <w:t>.</w:t>
      </w:r>
    </w:p>
    <w:p w14:paraId="6DFCCE99" w14:textId="265C2854" w:rsidR="0023360F" w:rsidRPr="003B0AD9" w:rsidRDefault="0023360F" w:rsidP="00E964B4">
      <w:r>
        <w:t xml:space="preserve">- </w:t>
      </w:r>
      <w:r w:rsidR="001F75DF" w:rsidRPr="00035CC6">
        <w:rPr>
          <w:b/>
          <w:bCs/>
        </w:rPr>
        <w:t>Överblick</w:t>
      </w:r>
      <w:r w:rsidR="00381935">
        <w:rPr>
          <w:b/>
          <w:bCs/>
        </w:rPr>
        <w:t xml:space="preserve"> och statistik</w:t>
      </w:r>
      <w:r w:rsidR="001F75DF" w:rsidRPr="00035CC6">
        <w:rPr>
          <w:b/>
          <w:bCs/>
        </w:rPr>
        <w:t xml:space="preserve"> </w:t>
      </w:r>
      <w:r w:rsidR="00EE0915">
        <w:rPr>
          <w:b/>
          <w:bCs/>
        </w:rPr>
        <w:t xml:space="preserve">- </w:t>
      </w:r>
      <w:r w:rsidR="003B0AD9">
        <w:t xml:space="preserve">IPÖ innehåller en rad mycket effektiva rapportverktyg. </w:t>
      </w:r>
      <w:r w:rsidR="002B3C26">
        <w:t xml:space="preserve">Här kan man </w:t>
      </w:r>
      <w:r w:rsidR="00B62657">
        <w:t>bla</w:t>
      </w:r>
      <w:r w:rsidR="005D353D">
        <w:t>nd annat</w:t>
      </w:r>
      <w:r w:rsidR="00B62657">
        <w:t xml:space="preserve"> </w:t>
      </w:r>
      <w:r w:rsidR="002B3C26">
        <w:t>få sammanställd</w:t>
      </w:r>
      <w:r w:rsidR="00B62657">
        <w:t xml:space="preserve"> statistik över verksamhetens patienter och vilka </w:t>
      </w:r>
      <w:r w:rsidR="00BD45CF">
        <w:t xml:space="preserve">olika behandlingar som getts. Bland annat kan man snabbt få </w:t>
      </w:r>
      <w:r w:rsidR="00381935">
        <w:t>statistik över verksamhetens läkemedelsanvändning.</w:t>
      </w:r>
    </w:p>
    <w:p w14:paraId="7764AB9B" w14:textId="74BCD34D" w:rsidR="00E713A2" w:rsidRDefault="00E964B4" w:rsidP="00E964B4">
      <w:pPr>
        <w:pStyle w:val="Rubrik3"/>
      </w:pPr>
      <w:bookmarkStart w:id="40" w:name="_Toc127500792"/>
      <w:r>
        <w:t>Målsättning med att införa IPÖ</w:t>
      </w:r>
      <w:bookmarkEnd w:id="40"/>
    </w:p>
    <w:p w14:paraId="0B03148E" w14:textId="5B283FD8" w:rsidR="00E964B4" w:rsidRPr="00E964B4" w:rsidRDefault="00E964B4" w:rsidP="00E964B4">
      <w:r w:rsidRPr="00E964B4">
        <w:t>För att veta vilken riktning man ska ha i ett projekt är det bra att ha ett övergripande mål. Sätt en tidplan för när ni vill starta med IPÖ i skarpt läge, dvs när användningen av systemet ska rulla på i det dagliga arbetet.</w:t>
      </w:r>
    </w:p>
    <w:p w14:paraId="50CBBF75" w14:textId="0293B080" w:rsidR="00E964B4" w:rsidRDefault="00E964B4" w:rsidP="00E964B4">
      <w:pPr>
        <w:pStyle w:val="Rubrik3"/>
      </w:pPr>
      <w:bookmarkStart w:id="41" w:name="_Toc127500793"/>
      <w:r>
        <w:t>Sätt upp delmål</w:t>
      </w:r>
      <w:bookmarkEnd w:id="41"/>
    </w:p>
    <w:p w14:paraId="76E6D9C4" w14:textId="723617DE" w:rsidR="00E964B4" w:rsidRPr="00E964B4" w:rsidRDefault="00E964B4" w:rsidP="00E964B4">
      <w:r w:rsidRPr="00E964B4">
        <w:t>Fundera på vad ni vill ha för delmål i projektet och för när de ska vara klara. Kanske ska ni börja med att registrera patienter som befinner sig i ett visst stadium av sjukdomen för att därefter inkludera nästa patientkategori.</w:t>
      </w:r>
    </w:p>
    <w:p w14:paraId="65FFC37C" w14:textId="06879E2D" w:rsidR="00E964B4" w:rsidRDefault="00E964B4" w:rsidP="00E964B4">
      <w:pPr>
        <w:pStyle w:val="Rubrik3"/>
      </w:pPr>
      <w:bookmarkStart w:id="42" w:name="_Toc127500794"/>
      <w:r>
        <w:t>Planera, testa, utvärdera och justera införandeprocessen</w:t>
      </w:r>
      <w:bookmarkEnd w:id="42"/>
    </w:p>
    <w:p w14:paraId="1BCBD760" w14:textId="36FE4D33" w:rsidR="00E964B4" w:rsidRPr="00E964B4" w:rsidRDefault="00E964B4" w:rsidP="00E964B4">
      <w:r w:rsidRPr="00E964B4">
        <w:t>När ni bestämt vilka patienter som ska registreras i IPÖ är det dags att bestämma vem som ska registrera vad, när det ska göras och hur det ska göras.</w:t>
      </w:r>
    </w:p>
    <w:p w14:paraId="162DAC4F" w14:textId="31A1F8B9" w:rsidR="00E964B4" w:rsidRDefault="00E964B4" w:rsidP="00E964B4">
      <w:pPr>
        <w:pStyle w:val="Rubrik3"/>
      </w:pPr>
      <w:bookmarkStart w:id="43" w:name="_Toc127500795"/>
      <w:r>
        <w:t>Mallar för arbetsordning</w:t>
      </w:r>
      <w:bookmarkEnd w:id="43"/>
    </w:p>
    <w:p w14:paraId="2DCFA14F" w14:textId="568C7288" w:rsidR="00E964B4" w:rsidRDefault="00E964B4" w:rsidP="00E964B4">
      <w:r w:rsidRPr="00E964B4">
        <w:t>Det rekommenderas att arbeta fram mallar/lathundar för vem som ska registrera vad, när det ska göras och hur det ska göras i IPÖ. Dessa kan utgå från yrkeskategori och specialitet och utarbetas utifrån hur vårdverksamhetens processflöden ser ut. Exempel på mall/rutin som kan vara användbar för verksamheten:</w:t>
      </w:r>
    </w:p>
    <w:p w14:paraId="77F10528" w14:textId="7D7147D3" w:rsidR="00E964B4" w:rsidRDefault="00E964B4" w:rsidP="00E964B4">
      <w:pPr>
        <w:pStyle w:val="Liststycke"/>
        <w:numPr>
          <w:ilvl w:val="0"/>
          <w:numId w:val="36"/>
        </w:numPr>
      </w:pPr>
      <w:r>
        <w:t>Rutin för hantering av behörigheter för ny personal</w:t>
      </w:r>
    </w:p>
    <w:p w14:paraId="745FC47E" w14:textId="33F613ED" w:rsidR="00E964B4" w:rsidRDefault="00E964B4" w:rsidP="00E964B4">
      <w:pPr>
        <w:pStyle w:val="Liststycke"/>
        <w:numPr>
          <w:ilvl w:val="0"/>
          <w:numId w:val="36"/>
        </w:numPr>
      </w:pPr>
      <w:r>
        <w:t>Dikteringsmöjlighet (vissa diagnoser har framtagna dikteringsmallar för vårdverksamheten att använda, mallen återfinns då under manuallänken på den diagnosspecifika hemsidan eller som bilaga i manualen); ta ställning om aktuellt och utbilda vårdadministratör/sekreterare för att lyssna på diktat och registrera i IPÖ.</w:t>
      </w:r>
    </w:p>
    <w:p w14:paraId="6512AF95" w14:textId="4F847495" w:rsidR="00E964B4" w:rsidRDefault="00E964B4" w:rsidP="00E964B4">
      <w:pPr>
        <w:pStyle w:val="Liststycke"/>
        <w:numPr>
          <w:ilvl w:val="0"/>
          <w:numId w:val="36"/>
        </w:numPr>
      </w:pPr>
      <w:r>
        <w:lastRenderedPageBreak/>
        <w:t>Laminerade dikteringsmallar/lathundar på mottagningsrum</w:t>
      </w:r>
    </w:p>
    <w:p w14:paraId="795BEF82" w14:textId="0B6FCD7A" w:rsidR="00E964B4" w:rsidRDefault="000C3A0D" w:rsidP="000C3A0D">
      <w:pPr>
        <w:pStyle w:val="Rubrik3"/>
      </w:pPr>
      <w:bookmarkStart w:id="44" w:name="_Toc127500796"/>
      <w:r>
        <w:t>Kommunicera utifrån medarbetarnas perspektiv</w:t>
      </w:r>
      <w:bookmarkEnd w:id="44"/>
      <w:r>
        <w:t xml:space="preserve"> </w:t>
      </w:r>
    </w:p>
    <w:p w14:paraId="5C1E0C1C" w14:textId="77777777" w:rsidR="000C3A0D" w:rsidRDefault="000C3A0D" w:rsidP="000C3A0D">
      <w:r>
        <w:t>Alla behöver sällan hela bilden med alla detaljer. Det som är intressant är egentligen att informera om syftet med införandet av IPÖ, vad det konkret kommer att innebära för den eller de du pratar med, när projektet ska starta och när införandet ska vara klart.</w:t>
      </w:r>
    </w:p>
    <w:p w14:paraId="5B2A86C7" w14:textId="07C37CB2" w:rsidR="000C3A0D" w:rsidRPr="000C3A0D" w:rsidRDefault="000C3A0D" w:rsidP="000C3A0D">
      <w:r>
        <w:t>Bestäm hur informationen ska förmedlas till berörda medarbetare för att informera om projektets utveckling och om hur det går. Koppla gärna kommunikationen till de syften, delmål och mål som ni har identifierat för införandet av IPÖ.</w:t>
      </w:r>
    </w:p>
    <w:p w14:paraId="7E037EC3" w14:textId="7664E098" w:rsidR="00E713A2" w:rsidRDefault="000C3A0D" w:rsidP="000C3A0D">
      <w:pPr>
        <w:pStyle w:val="Rubrik3"/>
      </w:pPr>
      <w:bookmarkStart w:id="45" w:name="_Toc127500797"/>
      <w:r>
        <w:t>Se över den digitala arbetsmiljön</w:t>
      </w:r>
      <w:bookmarkEnd w:id="45"/>
    </w:p>
    <w:p w14:paraId="17092ACC" w14:textId="7F35FFD9" w:rsidR="000C3A0D" w:rsidRDefault="000C3A0D" w:rsidP="000C3A0D">
      <w:r w:rsidRPr="000C3A0D">
        <w:t>För att kunna arbeta så smidigt som möjligt med IPÖ tillsammans med patientjournalen rekommenderas att se över de arbetsstationer som kommer att användas vid arbetet med IPÖ. Två skärmar rekommenderas.</w:t>
      </w:r>
    </w:p>
    <w:p w14:paraId="55A51B5F" w14:textId="6294474D" w:rsidR="000C3A0D" w:rsidRDefault="000C3A0D" w:rsidP="000C3A0D">
      <w:pPr>
        <w:pStyle w:val="Rubrik3"/>
      </w:pPr>
      <w:bookmarkStart w:id="46" w:name="_Toc127500798"/>
      <w:r>
        <w:t>Utbildning</w:t>
      </w:r>
      <w:bookmarkEnd w:id="46"/>
    </w:p>
    <w:p w14:paraId="099AD07A" w14:textId="77777777" w:rsidR="000C3A0D" w:rsidRDefault="000C3A0D" w:rsidP="000C3A0D">
      <w:r>
        <w:t>När det börjar närma sig skarpt läge behöver berörda medarbetare få utbildning i IPÖ med hjälp av kontaktperson för IPÖ. Utse ett par kollegor alternativt arbetsgruppen på kliniken som kontaktpersoner för IPÖ och planera in utbildningstillfällen för medarbetarna. Koordinator IPÖ kan också vara behjälplig med utbildningsinsatser.</w:t>
      </w:r>
    </w:p>
    <w:p w14:paraId="2BD47A04" w14:textId="53348F67" w:rsidR="000C3A0D" w:rsidRDefault="000C3A0D" w:rsidP="000C3A0D">
      <w:r>
        <w:t>Vid utbildningen ska manualerna för diagnosens IPÖ användas. Aktuella manualer hittas på cancercentrum.se och finns även i när man loggar in i IPÖ</w:t>
      </w:r>
      <w:r w:rsidR="00B44F2D">
        <w:t>.</w:t>
      </w:r>
      <w:r w:rsidR="00B44F2D" w:rsidRPr="00B44F2D">
        <w:t xml:space="preserve"> </w:t>
      </w:r>
      <w:hyperlink r:id="rId38" w:tgtFrame="_blank" w:tooltip="https://cancercentrum.se/diagnosbehandling/individuellpatientoversiktipo/dokumentocharkiv.9002.html" w:history="1">
        <w:r w:rsidR="00B44F2D" w:rsidRPr="00B44F2D">
          <w:rPr>
            <w:rStyle w:val="Hyperlnk"/>
          </w:rPr>
          <w:t>Dokument och arkiv - Regionala cancercentrum i samverkan</w:t>
        </w:r>
      </w:hyperlink>
    </w:p>
    <w:p w14:paraId="4C3E82E7" w14:textId="77777777" w:rsidR="00B44F2D" w:rsidRDefault="000C3A0D" w:rsidP="00B44F2D">
      <w:r w:rsidRPr="000C3A0D">
        <w:t xml:space="preserve">Som en del i verksamhetens totala utbildningsinsats rekommenderas att </w:t>
      </w:r>
      <w:r w:rsidR="00B44F2D">
        <w:t>testa</w:t>
      </w:r>
      <w:r w:rsidRPr="000C3A0D">
        <w:t xml:space="preserve"> IPÖ:s testversion som finns på cancercentrum.se.</w:t>
      </w:r>
      <w:r w:rsidR="00B44F2D">
        <w:t xml:space="preserve"> </w:t>
      </w:r>
      <w:bookmarkStart w:id="47" w:name="_Toc127500799"/>
      <w:r w:rsidR="00B44F2D" w:rsidRPr="00B44F2D">
        <w:fldChar w:fldCharType="begin"/>
      </w:r>
      <w:r w:rsidR="00B44F2D" w:rsidRPr="00B44F2D">
        <w:instrText>HYPERLINK "https://cancercentrum.se/diagnosbehandling/individuellpatientoversiktipo/testversionavipo.8914.html"</w:instrText>
      </w:r>
      <w:r w:rsidR="00B44F2D" w:rsidRPr="00B44F2D">
        <w:fldChar w:fldCharType="separate"/>
      </w:r>
      <w:r w:rsidR="00B44F2D" w:rsidRPr="00B44F2D">
        <w:rPr>
          <w:rStyle w:val="Hyperlnk"/>
        </w:rPr>
        <w:t>Testversion av IPÖ - Regionala cancercentrum i samverkan</w:t>
      </w:r>
      <w:r w:rsidR="00B44F2D" w:rsidRPr="00B44F2D">
        <w:fldChar w:fldCharType="end"/>
      </w:r>
      <w:r w:rsidR="00B44F2D" w:rsidRPr="00B44F2D">
        <w:t xml:space="preserve"> </w:t>
      </w:r>
    </w:p>
    <w:p w14:paraId="6E3651B6" w14:textId="25050286" w:rsidR="000C3A0D" w:rsidRDefault="000C3A0D" w:rsidP="00B44F2D">
      <w:pPr>
        <w:pStyle w:val="Rubrik2"/>
      </w:pPr>
      <w:r>
        <w:t>Förvaltning efter implementering</w:t>
      </w:r>
      <w:bookmarkEnd w:id="47"/>
    </w:p>
    <w:p w14:paraId="2AD54C52" w14:textId="2EC7CEC5" w:rsidR="000B0165" w:rsidRDefault="000C3A0D" w:rsidP="009F588E">
      <w:r w:rsidRPr="000C3A0D">
        <w:t>För att upprätthålla IPÖ-arbetet efter införande är det bra att bilda en förvaltningsgrupp. Arbetsuppgifter som kan vara aktuella för arbetsgruppen kan vara att följa upp användningen av systemet genom att bland annat ta fram rapporter, följa upp processarbetet, ansvara för att användarkonton är uppdaterade, att det finns superanvändare för systemet, utbilda nya medarbetare och att hålla sig uppdaterad om IPÖ utvecklingen. För att kunna göra det är det bra att förvaltningsgruppen har regelbundna möte för avstämning och uppföljning.</w:t>
      </w:r>
      <w:r w:rsidR="000B0165">
        <w:br w:type="page"/>
      </w:r>
    </w:p>
    <w:p w14:paraId="7B51E339" w14:textId="5A14771B" w:rsidR="00B56598" w:rsidRDefault="00B56598" w:rsidP="00B56598">
      <w:pPr>
        <w:pStyle w:val="Rubrik2"/>
      </w:pPr>
      <w:bookmarkStart w:id="48" w:name="_Toc127500800"/>
      <w:r>
        <w:lastRenderedPageBreak/>
        <w:t>Plan för implementering av IPÖ</w:t>
      </w:r>
      <w:bookmarkEnd w:id="48"/>
    </w:p>
    <w:p w14:paraId="6B844263" w14:textId="7B26EBDF" w:rsidR="005C5152" w:rsidRDefault="00B56598" w:rsidP="000B0165">
      <w:r w:rsidRPr="00B56598">
        <w:t xml:space="preserve">Nedanstående tabell är början på en plan med aktiviteter för att underlätta uppstart/implementering av IPÖ. Se ovan implementeringstips och </w:t>
      </w:r>
      <w:r w:rsidRPr="000B0165">
        <w:rPr>
          <w:b/>
          <w:bCs/>
        </w:rPr>
        <w:t>fyll på tabellen</w:t>
      </w:r>
      <w:r w:rsidRPr="00B56598">
        <w:t xml:space="preserve"> med aktiviteter som är relevanta för just er verksamhet.</w:t>
      </w:r>
    </w:p>
    <w:tbl>
      <w:tblPr>
        <w:tblStyle w:val="Primr"/>
        <w:tblW w:w="0" w:type="auto"/>
        <w:tblLook w:val="0020" w:firstRow="1" w:lastRow="0" w:firstColumn="0" w:lastColumn="0" w:noHBand="0" w:noVBand="0"/>
      </w:tblPr>
      <w:tblGrid>
        <w:gridCol w:w="4325"/>
        <w:gridCol w:w="1619"/>
        <w:gridCol w:w="992"/>
        <w:gridCol w:w="2108"/>
      </w:tblGrid>
      <w:tr w:rsidR="008B3DC2" w:rsidRPr="00D22C65" w14:paraId="778769CB" w14:textId="046E2B70" w:rsidTr="000B0165">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5" w:type="dxa"/>
            <w:vAlign w:val="center"/>
          </w:tcPr>
          <w:p w14:paraId="4BF3B6D7" w14:textId="0C7FADBA" w:rsidR="008B3DC2" w:rsidRPr="00D22C65" w:rsidRDefault="008B3DC2" w:rsidP="000B0165">
            <w:pPr>
              <w:pStyle w:val="Tabelltext"/>
            </w:pPr>
            <w:r>
              <w:t>Aktivitet</w:t>
            </w:r>
          </w:p>
        </w:tc>
        <w:tc>
          <w:tcPr>
            <w:tcW w:w="1619" w:type="dxa"/>
            <w:vAlign w:val="center"/>
          </w:tcPr>
          <w:p w14:paraId="5FBA3F14" w14:textId="41F5F7AA" w:rsidR="008B3DC2" w:rsidRPr="00D22C65" w:rsidRDefault="008B3DC2" w:rsidP="000B0165">
            <w:pPr>
              <w:pStyle w:val="Tabelltext"/>
              <w:cnfStyle w:val="100000000000" w:firstRow="1" w:lastRow="0" w:firstColumn="0" w:lastColumn="0" w:oddVBand="0" w:evenVBand="0" w:oddHBand="0" w:evenHBand="0" w:firstRowFirstColumn="0" w:firstRowLastColumn="0" w:lastRowFirstColumn="0" w:lastRowLastColumn="0"/>
            </w:pPr>
            <w:r>
              <w:t>Ansvarig/</w:t>
            </w:r>
            <w:r w:rsidR="000B0165">
              <w:br/>
            </w:r>
            <w:proofErr w:type="spellStart"/>
            <w:r>
              <w:t>ansvariga</w:t>
            </w:r>
            <w:proofErr w:type="spellEnd"/>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712CE77" w14:textId="6309343B" w:rsidR="008B3DC2" w:rsidRPr="00D22C65" w:rsidRDefault="008B3DC2" w:rsidP="000B0165">
            <w:pPr>
              <w:pStyle w:val="Tabelltext"/>
            </w:pPr>
            <w:r>
              <w:t xml:space="preserve">Datum </w:t>
            </w:r>
            <w:proofErr w:type="spellStart"/>
            <w:r>
              <w:t>utfört</w:t>
            </w:r>
            <w:proofErr w:type="spellEnd"/>
          </w:p>
        </w:tc>
        <w:tc>
          <w:tcPr>
            <w:tcW w:w="2108" w:type="dxa"/>
            <w:vAlign w:val="center"/>
          </w:tcPr>
          <w:p w14:paraId="118511A7" w14:textId="64A4089E" w:rsidR="008B3DC2" w:rsidRPr="00D22C65" w:rsidRDefault="008B3DC2" w:rsidP="000B0165">
            <w:pPr>
              <w:pStyle w:val="Tabelltext"/>
              <w:cnfStyle w:val="100000000000" w:firstRow="1" w:lastRow="0" w:firstColumn="0" w:lastColumn="0" w:oddVBand="0" w:evenVBand="0" w:oddHBand="0" w:evenHBand="0" w:firstRowFirstColumn="0" w:firstRowLastColumn="0" w:lastRowFirstColumn="0" w:lastRowLastColumn="0"/>
            </w:pPr>
            <w:r>
              <w:t xml:space="preserve">Egen </w:t>
            </w:r>
            <w:proofErr w:type="spellStart"/>
            <w:r>
              <w:t>kommentar</w:t>
            </w:r>
            <w:proofErr w:type="spellEnd"/>
          </w:p>
        </w:tc>
      </w:tr>
      <w:tr w:rsidR="004B214D" w:rsidRPr="00D22C65" w14:paraId="079CC9DD" w14:textId="3902DC5B" w:rsidTr="000B01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44" w:type="dxa"/>
            <w:gridSpan w:val="4"/>
            <w:shd w:val="clear" w:color="auto" w:fill="60D3FF" w:themeFill="accent1" w:themeFillTint="99"/>
          </w:tcPr>
          <w:p w14:paraId="3DCC5ABD" w14:textId="4A1984A0" w:rsidR="004B214D" w:rsidRPr="00D22C65" w:rsidRDefault="004B214D" w:rsidP="006E6C89">
            <w:pPr>
              <w:pStyle w:val="Tabelltext"/>
            </w:pPr>
            <w:proofErr w:type="spellStart"/>
            <w:r w:rsidRPr="004B214D">
              <w:rPr>
                <w:b/>
                <w:bCs/>
              </w:rPr>
              <w:t>Arbetsgruppen</w:t>
            </w:r>
            <w:proofErr w:type="spellEnd"/>
          </w:p>
        </w:tc>
      </w:tr>
      <w:tr w:rsidR="008B3DC2" w:rsidRPr="00D22C65" w14:paraId="35E166CB" w14:textId="63C1C9AB" w:rsidTr="000B0165">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5" w:type="dxa"/>
          </w:tcPr>
          <w:p w14:paraId="24F8DD22" w14:textId="67A0F467" w:rsidR="008B3DC2" w:rsidRPr="004B214D" w:rsidRDefault="004B214D" w:rsidP="006E6C89">
            <w:pPr>
              <w:pStyle w:val="Tabelltext"/>
              <w:rPr>
                <w:lang w:val="sv-SE"/>
              </w:rPr>
            </w:pPr>
            <w:r w:rsidRPr="004B214D">
              <w:rPr>
                <w:lang w:val="sv-SE"/>
              </w:rPr>
              <w:t xml:space="preserve">Säkerställ om godkännande av chef att starta upp med IPÖ i </w:t>
            </w:r>
            <w:r w:rsidR="00ED6A04">
              <w:rPr>
                <w:lang w:val="sv-SE"/>
              </w:rPr>
              <w:t>vård</w:t>
            </w:r>
            <w:r w:rsidRPr="004B214D">
              <w:rPr>
                <w:lang w:val="sv-SE"/>
              </w:rPr>
              <w:t>verksamheten</w:t>
            </w:r>
            <w:r w:rsidR="00477627">
              <w:rPr>
                <w:lang w:val="sv-SE"/>
              </w:rPr>
              <w:t>.</w:t>
            </w:r>
          </w:p>
        </w:tc>
        <w:tc>
          <w:tcPr>
            <w:tcW w:w="1619" w:type="dxa"/>
          </w:tcPr>
          <w:p w14:paraId="7A481D84" w14:textId="5614788A" w:rsidR="008B3DC2" w:rsidRPr="004B214D" w:rsidRDefault="008B3DC2" w:rsidP="006E6C89">
            <w:pPr>
              <w:pStyle w:val="Tabelltext"/>
              <w:cnfStyle w:val="000000010000" w:firstRow="0" w:lastRow="0" w:firstColumn="0" w:lastColumn="0" w:oddVBand="0" w:evenVBand="0" w:oddHBand="0" w:evenHBand="1" w:firstRowFirstColumn="0" w:firstRowLastColumn="0" w:lastRowFirstColumn="0" w:lastRowLastColumn="0"/>
              <w:rPr>
                <w:lang w:val="sv-SE"/>
              </w:rPr>
            </w:pPr>
          </w:p>
        </w:tc>
        <w:tc>
          <w:tcPr>
            <w:cnfStyle w:val="000010000000" w:firstRow="0" w:lastRow="0" w:firstColumn="0" w:lastColumn="0" w:oddVBand="1" w:evenVBand="0" w:oddHBand="0" w:evenHBand="0" w:firstRowFirstColumn="0" w:firstRowLastColumn="0" w:lastRowFirstColumn="0" w:lastRowLastColumn="0"/>
            <w:tcW w:w="992" w:type="dxa"/>
          </w:tcPr>
          <w:p w14:paraId="3BA14BB0" w14:textId="639569B3" w:rsidR="008B3DC2" w:rsidRPr="004B214D" w:rsidRDefault="008B3DC2" w:rsidP="006E6C89">
            <w:pPr>
              <w:pStyle w:val="Tabelltext"/>
              <w:rPr>
                <w:lang w:val="sv-SE"/>
              </w:rPr>
            </w:pPr>
          </w:p>
        </w:tc>
        <w:tc>
          <w:tcPr>
            <w:tcW w:w="2108" w:type="dxa"/>
          </w:tcPr>
          <w:p w14:paraId="1C628A20" w14:textId="77777777" w:rsidR="008B3DC2" w:rsidRPr="004B214D" w:rsidRDefault="008B3DC2" w:rsidP="006E6C89">
            <w:pPr>
              <w:pStyle w:val="Tabelltext"/>
              <w:cnfStyle w:val="000000010000" w:firstRow="0" w:lastRow="0" w:firstColumn="0" w:lastColumn="0" w:oddVBand="0" w:evenVBand="0" w:oddHBand="0" w:evenHBand="1" w:firstRowFirstColumn="0" w:firstRowLastColumn="0" w:lastRowFirstColumn="0" w:lastRowLastColumn="0"/>
              <w:rPr>
                <w:lang w:val="sv-SE"/>
              </w:rPr>
            </w:pPr>
          </w:p>
        </w:tc>
      </w:tr>
      <w:tr w:rsidR="008B3DC2" w:rsidRPr="00D22C65" w14:paraId="1F9CECE8" w14:textId="77777777" w:rsidTr="000B01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5" w:type="dxa"/>
          </w:tcPr>
          <w:p w14:paraId="31FDC59D" w14:textId="3BEE7642" w:rsidR="008B3DC2" w:rsidRPr="004B214D" w:rsidRDefault="004B214D" w:rsidP="006E6C89">
            <w:pPr>
              <w:pStyle w:val="Tabelltext"/>
              <w:rPr>
                <w:lang w:val="sv-SE"/>
              </w:rPr>
            </w:pPr>
            <w:r w:rsidRPr="004B214D">
              <w:rPr>
                <w:lang w:val="sv-SE"/>
              </w:rPr>
              <w:t>Tillsätt en arbetsgrupp för implementering av IPÖ</w:t>
            </w:r>
            <w:r w:rsidR="00477627">
              <w:rPr>
                <w:lang w:val="sv-SE"/>
              </w:rPr>
              <w:t>.</w:t>
            </w:r>
          </w:p>
        </w:tc>
        <w:tc>
          <w:tcPr>
            <w:tcW w:w="1619" w:type="dxa"/>
          </w:tcPr>
          <w:p w14:paraId="6F92E309" w14:textId="77777777" w:rsidR="008B3DC2" w:rsidRPr="004B214D" w:rsidRDefault="008B3DC2" w:rsidP="006E6C89">
            <w:pPr>
              <w:pStyle w:val="Tabelltext"/>
              <w:cnfStyle w:val="000000100000" w:firstRow="0" w:lastRow="0" w:firstColumn="0" w:lastColumn="0" w:oddVBand="0" w:evenVBand="0" w:oddHBand="1" w:evenHBand="0" w:firstRowFirstColumn="0" w:firstRowLastColumn="0" w:lastRowFirstColumn="0" w:lastRowLastColumn="0"/>
              <w:rPr>
                <w:lang w:val="sv-SE"/>
              </w:rPr>
            </w:pPr>
          </w:p>
        </w:tc>
        <w:tc>
          <w:tcPr>
            <w:cnfStyle w:val="000010000000" w:firstRow="0" w:lastRow="0" w:firstColumn="0" w:lastColumn="0" w:oddVBand="1" w:evenVBand="0" w:oddHBand="0" w:evenHBand="0" w:firstRowFirstColumn="0" w:firstRowLastColumn="0" w:lastRowFirstColumn="0" w:lastRowLastColumn="0"/>
            <w:tcW w:w="992" w:type="dxa"/>
          </w:tcPr>
          <w:p w14:paraId="711CC9A7" w14:textId="77777777" w:rsidR="008B3DC2" w:rsidRPr="004B214D" w:rsidRDefault="008B3DC2" w:rsidP="006E6C89">
            <w:pPr>
              <w:pStyle w:val="Tabelltext"/>
              <w:rPr>
                <w:lang w:val="sv-SE"/>
              </w:rPr>
            </w:pPr>
          </w:p>
        </w:tc>
        <w:tc>
          <w:tcPr>
            <w:tcW w:w="2108" w:type="dxa"/>
          </w:tcPr>
          <w:p w14:paraId="7870EF65" w14:textId="77777777" w:rsidR="008B3DC2" w:rsidRPr="004B214D" w:rsidRDefault="008B3DC2" w:rsidP="006E6C89">
            <w:pPr>
              <w:pStyle w:val="Tabelltext"/>
              <w:cnfStyle w:val="000000100000" w:firstRow="0" w:lastRow="0" w:firstColumn="0" w:lastColumn="0" w:oddVBand="0" w:evenVBand="0" w:oddHBand="1" w:evenHBand="0" w:firstRowFirstColumn="0" w:firstRowLastColumn="0" w:lastRowFirstColumn="0" w:lastRowLastColumn="0"/>
              <w:rPr>
                <w:lang w:val="sv-SE"/>
              </w:rPr>
            </w:pPr>
          </w:p>
        </w:tc>
      </w:tr>
      <w:tr w:rsidR="008B3DC2" w:rsidRPr="00D22C65" w14:paraId="4397409B" w14:textId="77777777" w:rsidTr="000B0165">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5" w:type="dxa"/>
          </w:tcPr>
          <w:p w14:paraId="62393375" w14:textId="463BA388" w:rsidR="008B3DC2" w:rsidRPr="004B214D" w:rsidRDefault="004B214D" w:rsidP="006E6C89">
            <w:pPr>
              <w:pStyle w:val="Tabelltext"/>
              <w:rPr>
                <w:lang w:val="sv-SE"/>
              </w:rPr>
            </w:pPr>
            <w:r w:rsidRPr="004B214D">
              <w:rPr>
                <w:lang w:val="sv-SE"/>
              </w:rPr>
              <w:t>Planera in möten för arbetsgruppen</w:t>
            </w:r>
            <w:r w:rsidR="00477627">
              <w:rPr>
                <w:lang w:val="sv-SE"/>
              </w:rPr>
              <w:t>.</w:t>
            </w:r>
          </w:p>
        </w:tc>
        <w:tc>
          <w:tcPr>
            <w:tcW w:w="1619" w:type="dxa"/>
          </w:tcPr>
          <w:p w14:paraId="4777EBAA" w14:textId="77777777" w:rsidR="008B3DC2" w:rsidRPr="004B214D" w:rsidRDefault="008B3DC2" w:rsidP="006E6C89">
            <w:pPr>
              <w:pStyle w:val="Tabelltext"/>
              <w:cnfStyle w:val="000000010000" w:firstRow="0" w:lastRow="0" w:firstColumn="0" w:lastColumn="0" w:oddVBand="0" w:evenVBand="0" w:oddHBand="0" w:evenHBand="1" w:firstRowFirstColumn="0" w:firstRowLastColumn="0" w:lastRowFirstColumn="0" w:lastRowLastColumn="0"/>
              <w:rPr>
                <w:lang w:val="sv-SE"/>
              </w:rPr>
            </w:pPr>
          </w:p>
        </w:tc>
        <w:tc>
          <w:tcPr>
            <w:cnfStyle w:val="000010000000" w:firstRow="0" w:lastRow="0" w:firstColumn="0" w:lastColumn="0" w:oddVBand="1" w:evenVBand="0" w:oddHBand="0" w:evenHBand="0" w:firstRowFirstColumn="0" w:firstRowLastColumn="0" w:lastRowFirstColumn="0" w:lastRowLastColumn="0"/>
            <w:tcW w:w="992" w:type="dxa"/>
          </w:tcPr>
          <w:p w14:paraId="5E98C2A1" w14:textId="77777777" w:rsidR="008B3DC2" w:rsidRPr="004B214D" w:rsidRDefault="008B3DC2" w:rsidP="006E6C89">
            <w:pPr>
              <w:pStyle w:val="Tabelltext"/>
              <w:rPr>
                <w:lang w:val="sv-SE"/>
              </w:rPr>
            </w:pPr>
          </w:p>
        </w:tc>
        <w:tc>
          <w:tcPr>
            <w:tcW w:w="2108" w:type="dxa"/>
          </w:tcPr>
          <w:p w14:paraId="256F8D95" w14:textId="77777777" w:rsidR="008B3DC2" w:rsidRPr="004B214D" w:rsidRDefault="008B3DC2" w:rsidP="006E6C89">
            <w:pPr>
              <w:pStyle w:val="Tabelltext"/>
              <w:cnfStyle w:val="000000010000" w:firstRow="0" w:lastRow="0" w:firstColumn="0" w:lastColumn="0" w:oddVBand="0" w:evenVBand="0" w:oddHBand="0" w:evenHBand="1" w:firstRowFirstColumn="0" w:firstRowLastColumn="0" w:lastRowFirstColumn="0" w:lastRowLastColumn="0"/>
              <w:rPr>
                <w:lang w:val="sv-SE"/>
              </w:rPr>
            </w:pPr>
          </w:p>
        </w:tc>
      </w:tr>
      <w:tr w:rsidR="008B3DC2" w:rsidRPr="00D22C65" w14:paraId="3B3DE85C" w14:textId="77777777" w:rsidTr="000B01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5" w:type="dxa"/>
          </w:tcPr>
          <w:p w14:paraId="482E9880" w14:textId="78FD8546" w:rsidR="008B3DC2" w:rsidRPr="004B214D" w:rsidRDefault="004B214D" w:rsidP="006E6C89">
            <w:pPr>
              <w:pStyle w:val="Tabelltext"/>
              <w:rPr>
                <w:lang w:val="sv-SE"/>
              </w:rPr>
            </w:pPr>
            <w:r w:rsidRPr="004B214D">
              <w:rPr>
                <w:lang w:val="sv-SE"/>
              </w:rPr>
              <w:t>Utse kontaktperson för IPÖ</w:t>
            </w:r>
            <w:r w:rsidR="00477627">
              <w:rPr>
                <w:lang w:val="sv-SE"/>
              </w:rPr>
              <w:t>.</w:t>
            </w:r>
          </w:p>
        </w:tc>
        <w:tc>
          <w:tcPr>
            <w:tcW w:w="1619" w:type="dxa"/>
          </w:tcPr>
          <w:p w14:paraId="3E9D4762" w14:textId="77777777" w:rsidR="008B3DC2" w:rsidRPr="004B214D" w:rsidRDefault="008B3DC2" w:rsidP="006E6C89">
            <w:pPr>
              <w:pStyle w:val="Tabelltext"/>
              <w:cnfStyle w:val="000000100000" w:firstRow="0" w:lastRow="0" w:firstColumn="0" w:lastColumn="0" w:oddVBand="0" w:evenVBand="0" w:oddHBand="1" w:evenHBand="0" w:firstRowFirstColumn="0" w:firstRowLastColumn="0" w:lastRowFirstColumn="0" w:lastRowLastColumn="0"/>
              <w:rPr>
                <w:lang w:val="sv-SE"/>
              </w:rPr>
            </w:pPr>
          </w:p>
        </w:tc>
        <w:tc>
          <w:tcPr>
            <w:cnfStyle w:val="000010000000" w:firstRow="0" w:lastRow="0" w:firstColumn="0" w:lastColumn="0" w:oddVBand="1" w:evenVBand="0" w:oddHBand="0" w:evenHBand="0" w:firstRowFirstColumn="0" w:firstRowLastColumn="0" w:lastRowFirstColumn="0" w:lastRowLastColumn="0"/>
            <w:tcW w:w="992" w:type="dxa"/>
          </w:tcPr>
          <w:p w14:paraId="32C84F1F" w14:textId="77777777" w:rsidR="008B3DC2" w:rsidRPr="004B214D" w:rsidRDefault="008B3DC2" w:rsidP="006E6C89">
            <w:pPr>
              <w:pStyle w:val="Tabelltext"/>
              <w:rPr>
                <w:lang w:val="sv-SE"/>
              </w:rPr>
            </w:pPr>
          </w:p>
        </w:tc>
        <w:tc>
          <w:tcPr>
            <w:tcW w:w="2108" w:type="dxa"/>
          </w:tcPr>
          <w:p w14:paraId="49902DE8" w14:textId="77777777" w:rsidR="008B3DC2" w:rsidRPr="004B214D" w:rsidRDefault="008B3DC2" w:rsidP="006E6C89">
            <w:pPr>
              <w:pStyle w:val="Tabelltext"/>
              <w:cnfStyle w:val="000000100000" w:firstRow="0" w:lastRow="0" w:firstColumn="0" w:lastColumn="0" w:oddVBand="0" w:evenVBand="0" w:oddHBand="1" w:evenHBand="0" w:firstRowFirstColumn="0" w:firstRowLastColumn="0" w:lastRowFirstColumn="0" w:lastRowLastColumn="0"/>
              <w:rPr>
                <w:lang w:val="sv-SE"/>
              </w:rPr>
            </w:pPr>
          </w:p>
        </w:tc>
      </w:tr>
      <w:tr w:rsidR="008B3DC2" w:rsidRPr="00D22C65" w14:paraId="56950423" w14:textId="77777777" w:rsidTr="000B0165">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5" w:type="dxa"/>
          </w:tcPr>
          <w:p w14:paraId="5107EB69" w14:textId="1A80119E" w:rsidR="008B3DC2" w:rsidRPr="004B214D" w:rsidRDefault="004B214D" w:rsidP="006E6C89">
            <w:pPr>
              <w:pStyle w:val="Tabelltext"/>
              <w:rPr>
                <w:lang w:val="sv-SE"/>
              </w:rPr>
            </w:pPr>
            <w:r w:rsidRPr="004B214D">
              <w:rPr>
                <w:lang w:val="sv-SE"/>
              </w:rPr>
              <w:t xml:space="preserve">Kartlägg </w:t>
            </w:r>
            <w:r w:rsidR="00ED6A04">
              <w:rPr>
                <w:lang w:val="sv-SE"/>
              </w:rPr>
              <w:t>vård</w:t>
            </w:r>
            <w:r w:rsidRPr="004B214D">
              <w:rPr>
                <w:lang w:val="sv-SE"/>
              </w:rPr>
              <w:t xml:space="preserve">verksamheten, ta fram syfte, mål och delmål med implementeringen (dessa aktiviteter er </w:t>
            </w:r>
            <w:r>
              <w:rPr>
                <w:lang w:val="sv-SE"/>
              </w:rPr>
              <w:t>b</w:t>
            </w:r>
            <w:r w:rsidRPr="004B214D">
              <w:rPr>
                <w:lang w:val="sv-SE"/>
              </w:rPr>
              <w:t>ehöver tydliggöras och delas upp i checklistan)</w:t>
            </w:r>
            <w:r w:rsidR="00477627">
              <w:rPr>
                <w:lang w:val="sv-SE"/>
              </w:rPr>
              <w:t>.</w:t>
            </w:r>
          </w:p>
        </w:tc>
        <w:tc>
          <w:tcPr>
            <w:tcW w:w="1619" w:type="dxa"/>
          </w:tcPr>
          <w:p w14:paraId="37DEFAC1" w14:textId="77777777" w:rsidR="008B3DC2" w:rsidRPr="004B214D" w:rsidRDefault="008B3DC2" w:rsidP="006E6C89">
            <w:pPr>
              <w:pStyle w:val="Tabelltext"/>
              <w:cnfStyle w:val="000000010000" w:firstRow="0" w:lastRow="0" w:firstColumn="0" w:lastColumn="0" w:oddVBand="0" w:evenVBand="0" w:oddHBand="0" w:evenHBand="1" w:firstRowFirstColumn="0" w:firstRowLastColumn="0" w:lastRowFirstColumn="0" w:lastRowLastColumn="0"/>
              <w:rPr>
                <w:lang w:val="sv-SE"/>
              </w:rPr>
            </w:pPr>
          </w:p>
        </w:tc>
        <w:tc>
          <w:tcPr>
            <w:cnfStyle w:val="000010000000" w:firstRow="0" w:lastRow="0" w:firstColumn="0" w:lastColumn="0" w:oddVBand="1" w:evenVBand="0" w:oddHBand="0" w:evenHBand="0" w:firstRowFirstColumn="0" w:firstRowLastColumn="0" w:lastRowFirstColumn="0" w:lastRowLastColumn="0"/>
            <w:tcW w:w="992" w:type="dxa"/>
          </w:tcPr>
          <w:p w14:paraId="00468F44" w14:textId="77777777" w:rsidR="008B3DC2" w:rsidRPr="004B214D" w:rsidRDefault="008B3DC2" w:rsidP="006E6C89">
            <w:pPr>
              <w:pStyle w:val="Tabelltext"/>
              <w:rPr>
                <w:lang w:val="sv-SE"/>
              </w:rPr>
            </w:pPr>
          </w:p>
        </w:tc>
        <w:tc>
          <w:tcPr>
            <w:tcW w:w="2108" w:type="dxa"/>
          </w:tcPr>
          <w:p w14:paraId="2DF2CC51" w14:textId="77777777" w:rsidR="008B3DC2" w:rsidRPr="004B214D" w:rsidRDefault="008B3DC2" w:rsidP="006E6C89">
            <w:pPr>
              <w:pStyle w:val="Tabelltext"/>
              <w:cnfStyle w:val="000000010000" w:firstRow="0" w:lastRow="0" w:firstColumn="0" w:lastColumn="0" w:oddVBand="0" w:evenVBand="0" w:oddHBand="0" w:evenHBand="1" w:firstRowFirstColumn="0" w:firstRowLastColumn="0" w:lastRowFirstColumn="0" w:lastRowLastColumn="0"/>
              <w:rPr>
                <w:lang w:val="sv-SE"/>
              </w:rPr>
            </w:pPr>
          </w:p>
        </w:tc>
      </w:tr>
      <w:tr w:rsidR="008B3DC2" w:rsidRPr="00D22C65" w14:paraId="2C261C31" w14:textId="77777777" w:rsidTr="000B01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5" w:type="dxa"/>
          </w:tcPr>
          <w:p w14:paraId="2DCC8A3C" w14:textId="16EA0453" w:rsidR="008B3DC2" w:rsidRPr="004B214D" w:rsidRDefault="002E36DE" w:rsidP="006E6C89">
            <w:pPr>
              <w:pStyle w:val="Tabelltext"/>
              <w:rPr>
                <w:lang w:val="sv-SE"/>
              </w:rPr>
            </w:pPr>
            <w:r w:rsidRPr="00B859CB">
              <w:rPr>
                <w:lang w:val="sv-SE"/>
              </w:rPr>
              <w:t>Bestäm</w:t>
            </w:r>
            <w:r w:rsidR="00AE54AA" w:rsidRPr="00B859CB">
              <w:rPr>
                <w:lang w:val="sv-SE"/>
              </w:rPr>
              <w:t xml:space="preserve"> </w:t>
            </w:r>
            <w:r w:rsidR="0063319F" w:rsidRPr="00B859CB">
              <w:rPr>
                <w:lang w:val="sv-SE"/>
              </w:rPr>
              <w:t>rutin</w:t>
            </w:r>
            <w:r w:rsidR="00AE54AA" w:rsidRPr="00B859CB">
              <w:rPr>
                <w:lang w:val="sv-SE"/>
              </w:rPr>
              <w:t xml:space="preserve"> för </w:t>
            </w:r>
            <w:r w:rsidR="00AA5335" w:rsidRPr="00B859CB">
              <w:rPr>
                <w:lang w:val="sv-SE"/>
              </w:rPr>
              <w:t>hur kvalitetssäkring av klinikens data ska ske. V</w:t>
            </w:r>
            <w:r w:rsidR="0084399A" w:rsidRPr="00B859CB">
              <w:rPr>
                <w:lang w:val="sv-SE"/>
              </w:rPr>
              <w:t>ad ska göras, v</w:t>
            </w:r>
            <w:r w:rsidR="00AA5335" w:rsidRPr="00B859CB">
              <w:rPr>
                <w:lang w:val="sv-SE"/>
              </w:rPr>
              <w:t>em/vilken funktion har ansvaret, hur ofta ska detta utföras</w:t>
            </w:r>
            <w:r w:rsidR="009916BB" w:rsidRPr="00B859CB">
              <w:rPr>
                <w:lang w:val="sv-SE"/>
              </w:rPr>
              <w:t xml:space="preserve">, till vem ska resultatet rapporteras </w:t>
            </w:r>
            <w:proofErr w:type="gramStart"/>
            <w:r w:rsidR="009916BB" w:rsidRPr="00B859CB">
              <w:rPr>
                <w:lang w:val="sv-SE"/>
              </w:rPr>
              <w:t>etc</w:t>
            </w:r>
            <w:r w:rsidR="0084399A" w:rsidRPr="00B859CB">
              <w:rPr>
                <w:lang w:val="sv-SE"/>
              </w:rPr>
              <w:t>.</w:t>
            </w:r>
            <w:proofErr w:type="gramEnd"/>
            <w:r w:rsidR="009916BB" w:rsidRPr="00B859CB">
              <w:rPr>
                <w:lang w:val="sv-SE"/>
              </w:rPr>
              <w:t>?</w:t>
            </w:r>
          </w:p>
        </w:tc>
        <w:tc>
          <w:tcPr>
            <w:tcW w:w="1619" w:type="dxa"/>
          </w:tcPr>
          <w:p w14:paraId="1ADFD945" w14:textId="77777777" w:rsidR="008B3DC2" w:rsidRPr="004B214D" w:rsidRDefault="008B3DC2" w:rsidP="006E6C89">
            <w:pPr>
              <w:pStyle w:val="Tabelltext"/>
              <w:cnfStyle w:val="000000100000" w:firstRow="0" w:lastRow="0" w:firstColumn="0" w:lastColumn="0" w:oddVBand="0" w:evenVBand="0" w:oddHBand="1" w:evenHBand="0" w:firstRowFirstColumn="0" w:firstRowLastColumn="0" w:lastRowFirstColumn="0" w:lastRowLastColumn="0"/>
              <w:rPr>
                <w:lang w:val="sv-SE"/>
              </w:rPr>
            </w:pPr>
          </w:p>
        </w:tc>
        <w:tc>
          <w:tcPr>
            <w:cnfStyle w:val="000010000000" w:firstRow="0" w:lastRow="0" w:firstColumn="0" w:lastColumn="0" w:oddVBand="1" w:evenVBand="0" w:oddHBand="0" w:evenHBand="0" w:firstRowFirstColumn="0" w:firstRowLastColumn="0" w:lastRowFirstColumn="0" w:lastRowLastColumn="0"/>
            <w:tcW w:w="992" w:type="dxa"/>
          </w:tcPr>
          <w:p w14:paraId="189EEBC2" w14:textId="77777777" w:rsidR="008B3DC2" w:rsidRPr="004B214D" w:rsidRDefault="008B3DC2" w:rsidP="006E6C89">
            <w:pPr>
              <w:pStyle w:val="Tabelltext"/>
              <w:rPr>
                <w:lang w:val="sv-SE"/>
              </w:rPr>
            </w:pPr>
          </w:p>
        </w:tc>
        <w:tc>
          <w:tcPr>
            <w:tcW w:w="2108" w:type="dxa"/>
          </w:tcPr>
          <w:p w14:paraId="23C73417" w14:textId="77777777" w:rsidR="008B3DC2" w:rsidRPr="004B214D" w:rsidRDefault="008B3DC2" w:rsidP="006E6C89">
            <w:pPr>
              <w:pStyle w:val="Tabelltext"/>
              <w:cnfStyle w:val="000000100000" w:firstRow="0" w:lastRow="0" w:firstColumn="0" w:lastColumn="0" w:oddVBand="0" w:evenVBand="0" w:oddHBand="1" w:evenHBand="0" w:firstRowFirstColumn="0" w:firstRowLastColumn="0" w:lastRowFirstColumn="0" w:lastRowLastColumn="0"/>
              <w:rPr>
                <w:lang w:val="sv-SE"/>
              </w:rPr>
            </w:pPr>
          </w:p>
        </w:tc>
      </w:tr>
      <w:tr w:rsidR="004B214D" w:rsidRPr="00D22C65" w14:paraId="63E82FB4" w14:textId="77777777" w:rsidTr="000B0165">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5" w:type="dxa"/>
          </w:tcPr>
          <w:p w14:paraId="4EF486A2" w14:textId="77777777" w:rsidR="004B214D" w:rsidRPr="004B214D" w:rsidRDefault="004B214D" w:rsidP="006E6C89">
            <w:pPr>
              <w:pStyle w:val="Tabelltext"/>
              <w:rPr>
                <w:lang w:val="sv-SE"/>
              </w:rPr>
            </w:pPr>
          </w:p>
        </w:tc>
        <w:tc>
          <w:tcPr>
            <w:tcW w:w="1619" w:type="dxa"/>
          </w:tcPr>
          <w:p w14:paraId="15DDE2B4" w14:textId="77777777" w:rsidR="004B214D" w:rsidRPr="004B214D" w:rsidRDefault="004B214D" w:rsidP="006E6C89">
            <w:pPr>
              <w:pStyle w:val="Tabelltext"/>
              <w:cnfStyle w:val="000000010000" w:firstRow="0" w:lastRow="0" w:firstColumn="0" w:lastColumn="0" w:oddVBand="0" w:evenVBand="0" w:oddHBand="0" w:evenHBand="1" w:firstRowFirstColumn="0" w:firstRowLastColumn="0" w:lastRowFirstColumn="0" w:lastRowLastColumn="0"/>
              <w:rPr>
                <w:lang w:val="sv-SE"/>
              </w:rPr>
            </w:pPr>
          </w:p>
        </w:tc>
        <w:tc>
          <w:tcPr>
            <w:cnfStyle w:val="000010000000" w:firstRow="0" w:lastRow="0" w:firstColumn="0" w:lastColumn="0" w:oddVBand="1" w:evenVBand="0" w:oddHBand="0" w:evenHBand="0" w:firstRowFirstColumn="0" w:firstRowLastColumn="0" w:lastRowFirstColumn="0" w:lastRowLastColumn="0"/>
            <w:tcW w:w="992" w:type="dxa"/>
          </w:tcPr>
          <w:p w14:paraId="7C4EC271" w14:textId="77777777" w:rsidR="004B214D" w:rsidRPr="004B214D" w:rsidRDefault="004B214D" w:rsidP="006E6C89">
            <w:pPr>
              <w:pStyle w:val="Tabelltext"/>
              <w:rPr>
                <w:lang w:val="sv-SE"/>
              </w:rPr>
            </w:pPr>
          </w:p>
        </w:tc>
        <w:tc>
          <w:tcPr>
            <w:tcW w:w="2108" w:type="dxa"/>
          </w:tcPr>
          <w:p w14:paraId="74866BF3" w14:textId="77777777" w:rsidR="004B214D" w:rsidRPr="004B214D" w:rsidRDefault="004B214D" w:rsidP="006E6C89">
            <w:pPr>
              <w:pStyle w:val="Tabelltext"/>
              <w:cnfStyle w:val="000000010000" w:firstRow="0" w:lastRow="0" w:firstColumn="0" w:lastColumn="0" w:oddVBand="0" w:evenVBand="0" w:oddHBand="0" w:evenHBand="1" w:firstRowFirstColumn="0" w:firstRowLastColumn="0" w:lastRowFirstColumn="0" w:lastRowLastColumn="0"/>
              <w:rPr>
                <w:lang w:val="sv-SE"/>
              </w:rPr>
            </w:pPr>
          </w:p>
        </w:tc>
      </w:tr>
      <w:tr w:rsidR="006338A7" w:rsidRPr="00D22C65" w14:paraId="13A64CA6" w14:textId="77777777" w:rsidTr="000B01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5" w:type="dxa"/>
          </w:tcPr>
          <w:p w14:paraId="10019779" w14:textId="77777777" w:rsidR="006338A7" w:rsidRPr="005A7C59" w:rsidRDefault="006338A7" w:rsidP="006E6C89">
            <w:pPr>
              <w:pStyle w:val="Tabelltext"/>
              <w:rPr>
                <w:lang w:val="sv-SE"/>
              </w:rPr>
            </w:pPr>
          </w:p>
        </w:tc>
        <w:tc>
          <w:tcPr>
            <w:tcW w:w="1619" w:type="dxa"/>
          </w:tcPr>
          <w:p w14:paraId="281CAD10" w14:textId="77777777" w:rsidR="006338A7" w:rsidRPr="005A7C59" w:rsidRDefault="006338A7" w:rsidP="006E6C89">
            <w:pPr>
              <w:pStyle w:val="Tabelltext"/>
              <w:cnfStyle w:val="000000100000" w:firstRow="0" w:lastRow="0" w:firstColumn="0" w:lastColumn="0" w:oddVBand="0" w:evenVBand="0" w:oddHBand="1" w:evenHBand="0" w:firstRowFirstColumn="0" w:firstRowLastColumn="0" w:lastRowFirstColumn="0" w:lastRowLastColumn="0"/>
              <w:rPr>
                <w:lang w:val="sv-SE"/>
              </w:rPr>
            </w:pPr>
          </w:p>
        </w:tc>
        <w:tc>
          <w:tcPr>
            <w:cnfStyle w:val="000010000000" w:firstRow="0" w:lastRow="0" w:firstColumn="0" w:lastColumn="0" w:oddVBand="1" w:evenVBand="0" w:oddHBand="0" w:evenHBand="0" w:firstRowFirstColumn="0" w:firstRowLastColumn="0" w:lastRowFirstColumn="0" w:lastRowLastColumn="0"/>
            <w:tcW w:w="992" w:type="dxa"/>
          </w:tcPr>
          <w:p w14:paraId="6F2809D0" w14:textId="77777777" w:rsidR="006338A7" w:rsidRPr="005A7C59" w:rsidRDefault="006338A7" w:rsidP="006E6C89">
            <w:pPr>
              <w:pStyle w:val="Tabelltext"/>
              <w:rPr>
                <w:lang w:val="sv-SE"/>
              </w:rPr>
            </w:pPr>
          </w:p>
        </w:tc>
        <w:tc>
          <w:tcPr>
            <w:tcW w:w="2108" w:type="dxa"/>
          </w:tcPr>
          <w:p w14:paraId="6E0D69F2" w14:textId="77777777" w:rsidR="006338A7" w:rsidRPr="005A7C59" w:rsidRDefault="006338A7" w:rsidP="006E6C89">
            <w:pPr>
              <w:pStyle w:val="Tabelltext"/>
              <w:cnfStyle w:val="000000100000" w:firstRow="0" w:lastRow="0" w:firstColumn="0" w:lastColumn="0" w:oddVBand="0" w:evenVBand="0" w:oddHBand="1" w:evenHBand="0" w:firstRowFirstColumn="0" w:firstRowLastColumn="0" w:lastRowFirstColumn="0" w:lastRowLastColumn="0"/>
              <w:rPr>
                <w:lang w:val="sv-SE"/>
              </w:rPr>
            </w:pPr>
          </w:p>
        </w:tc>
      </w:tr>
      <w:tr w:rsidR="006338A7" w:rsidRPr="00D22C65" w14:paraId="3A3C9CAF" w14:textId="77777777" w:rsidTr="000B0165">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5" w:type="dxa"/>
          </w:tcPr>
          <w:p w14:paraId="3F66885A" w14:textId="77777777" w:rsidR="006338A7" w:rsidRPr="005A7C59" w:rsidRDefault="006338A7" w:rsidP="006E6C89">
            <w:pPr>
              <w:pStyle w:val="Tabelltext"/>
              <w:rPr>
                <w:lang w:val="sv-SE"/>
              </w:rPr>
            </w:pPr>
          </w:p>
        </w:tc>
        <w:tc>
          <w:tcPr>
            <w:tcW w:w="1619" w:type="dxa"/>
          </w:tcPr>
          <w:p w14:paraId="5B89BEAF" w14:textId="77777777" w:rsidR="006338A7" w:rsidRPr="005A7C59" w:rsidRDefault="006338A7" w:rsidP="006E6C89">
            <w:pPr>
              <w:pStyle w:val="Tabelltext"/>
              <w:cnfStyle w:val="000000010000" w:firstRow="0" w:lastRow="0" w:firstColumn="0" w:lastColumn="0" w:oddVBand="0" w:evenVBand="0" w:oddHBand="0" w:evenHBand="1" w:firstRowFirstColumn="0" w:firstRowLastColumn="0" w:lastRowFirstColumn="0" w:lastRowLastColumn="0"/>
              <w:rPr>
                <w:lang w:val="sv-SE"/>
              </w:rPr>
            </w:pPr>
          </w:p>
        </w:tc>
        <w:tc>
          <w:tcPr>
            <w:cnfStyle w:val="000010000000" w:firstRow="0" w:lastRow="0" w:firstColumn="0" w:lastColumn="0" w:oddVBand="1" w:evenVBand="0" w:oddHBand="0" w:evenHBand="0" w:firstRowFirstColumn="0" w:firstRowLastColumn="0" w:lastRowFirstColumn="0" w:lastRowLastColumn="0"/>
            <w:tcW w:w="992" w:type="dxa"/>
          </w:tcPr>
          <w:p w14:paraId="4E651F2F" w14:textId="77777777" w:rsidR="006338A7" w:rsidRPr="005A7C59" w:rsidRDefault="006338A7" w:rsidP="006E6C89">
            <w:pPr>
              <w:pStyle w:val="Tabelltext"/>
              <w:rPr>
                <w:lang w:val="sv-SE"/>
              </w:rPr>
            </w:pPr>
          </w:p>
        </w:tc>
        <w:tc>
          <w:tcPr>
            <w:tcW w:w="2108" w:type="dxa"/>
          </w:tcPr>
          <w:p w14:paraId="186A1F39" w14:textId="77777777" w:rsidR="006338A7" w:rsidRPr="005A7C59" w:rsidRDefault="006338A7" w:rsidP="006E6C89">
            <w:pPr>
              <w:pStyle w:val="Tabelltext"/>
              <w:cnfStyle w:val="000000010000" w:firstRow="0" w:lastRow="0" w:firstColumn="0" w:lastColumn="0" w:oddVBand="0" w:evenVBand="0" w:oddHBand="0" w:evenHBand="1" w:firstRowFirstColumn="0" w:firstRowLastColumn="0" w:lastRowFirstColumn="0" w:lastRowLastColumn="0"/>
              <w:rPr>
                <w:lang w:val="sv-SE"/>
              </w:rPr>
            </w:pPr>
          </w:p>
        </w:tc>
      </w:tr>
      <w:tr w:rsidR="004B214D" w:rsidRPr="00D22C65" w14:paraId="598D61A6" w14:textId="77777777" w:rsidTr="000B01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44" w:type="dxa"/>
            <w:gridSpan w:val="4"/>
            <w:shd w:val="clear" w:color="auto" w:fill="60D3FF" w:themeFill="accent1" w:themeFillTint="99"/>
          </w:tcPr>
          <w:p w14:paraId="72B65FFD" w14:textId="79071B9C" w:rsidR="004B214D" w:rsidRPr="004B214D" w:rsidRDefault="004B214D" w:rsidP="006E6C89">
            <w:pPr>
              <w:pStyle w:val="Tabelltext"/>
              <w:rPr>
                <w:b/>
                <w:bCs/>
                <w:lang w:val="sv-SE"/>
              </w:rPr>
            </w:pPr>
            <w:r w:rsidRPr="004B214D">
              <w:rPr>
                <w:b/>
                <w:bCs/>
                <w:lang w:val="sv-SE"/>
              </w:rPr>
              <w:t>Behörigheter och anpassningar</w:t>
            </w:r>
          </w:p>
        </w:tc>
      </w:tr>
      <w:tr w:rsidR="004B214D" w:rsidRPr="00D22C65" w14:paraId="7044F6E7" w14:textId="77777777" w:rsidTr="000B0165">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5" w:type="dxa"/>
          </w:tcPr>
          <w:p w14:paraId="1FE7F725" w14:textId="5409D391" w:rsidR="004B214D" w:rsidRPr="004B214D" w:rsidRDefault="004B214D" w:rsidP="006E6C89">
            <w:pPr>
              <w:pStyle w:val="Tabelltext"/>
              <w:rPr>
                <w:lang w:val="sv-SE"/>
              </w:rPr>
            </w:pPr>
            <w:r w:rsidRPr="004B214D">
              <w:rPr>
                <w:lang w:val="sv-SE"/>
              </w:rPr>
              <w:t>Ansök om behörighet för berörda personer</w:t>
            </w:r>
            <w:r w:rsidR="00477627">
              <w:rPr>
                <w:lang w:val="sv-SE"/>
              </w:rPr>
              <w:t>.</w:t>
            </w:r>
          </w:p>
        </w:tc>
        <w:tc>
          <w:tcPr>
            <w:tcW w:w="1619" w:type="dxa"/>
          </w:tcPr>
          <w:p w14:paraId="2101181E" w14:textId="77777777" w:rsidR="004B214D" w:rsidRPr="004B214D" w:rsidRDefault="004B214D" w:rsidP="006E6C89">
            <w:pPr>
              <w:pStyle w:val="Tabelltext"/>
              <w:cnfStyle w:val="000000010000" w:firstRow="0" w:lastRow="0" w:firstColumn="0" w:lastColumn="0" w:oddVBand="0" w:evenVBand="0" w:oddHBand="0" w:evenHBand="1" w:firstRowFirstColumn="0" w:firstRowLastColumn="0" w:lastRowFirstColumn="0" w:lastRowLastColumn="0"/>
              <w:rPr>
                <w:lang w:val="sv-SE"/>
              </w:rPr>
            </w:pPr>
          </w:p>
        </w:tc>
        <w:tc>
          <w:tcPr>
            <w:cnfStyle w:val="000010000000" w:firstRow="0" w:lastRow="0" w:firstColumn="0" w:lastColumn="0" w:oddVBand="1" w:evenVBand="0" w:oddHBand="0" w:evenHBand="0" w:firstRowFirstColumn="0" w:firstRowLastColumn="0" w:lastRowFirstColumn="0" w:lastRowLastColumn="0"/>
            <w:tcW w:w="992" w:type="dxa"/>
          </w:tcPr>
          <w:p w14:paraId="4206E9ED" w14:textId="77777777" w:rsidR="004B214D" w:rsidRPr="004B214D" w:rsidRDefault="004B214D" w:rsidP="006E6C89">
            <w:pPr>
              <w:pStyle w:val="Tabelltext"/>
              <w:rPr>
                <w:lang w:val="sv-SE"/>
              </w:rPr>
            </w:pPr>
          </w:p>
        </w:tc>
        <w:tc>
          <w:tcPr>
            <w:tcW w:w="2108" w:type="dxa"/>
          </w:tcPr>
          <w:p w14:paraId="1E48F753" w14:textId="77777777" w:rsidR="004B214D" w:rsidRPr="004B214D" w:rsidRDefault="004B214D" w:rsidP="006E6C89">
            <w:pPr>
              <w:pStyle w:val="Tabelltext"/>
              <w:cnfStyle w:val="000000010000" w:firstRow="0" w:lastRow="0" w:firstColumn="0" w:lastColumn="0" w:oddVBand="0" w:evenVBand="0" w:oddHBand="0" w:evenHBand="1" w:firstRowFirstColumn="0" w:firstRowLastColumn="0" w:lastRowFirstColumn="0" w:lastRowLastColumn="0"/>
              <w:rPr>
                <w:lang w:val="sv-SE"/>
              </w:rPr>
            </w:pPr>
          </w:p>
        </w:tc>
      </w:tr>
      <w:tr w:rsidR="004B214D" w:rsidRPr="00D22C65" w14:paraId="3B0F9A26" w14:textId="77777777" w:rsidTr="000B01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5" w:type="dxa"/>
          </w:tcPr>
          <w:p w14:paraId="20C0EE43" w14:textId="18064256" w:rsidR="004B214D" w:rsidRPr="004B214D" w:rsidRDefault="004B214D" w:rsidP="006E6C89">
            <w:pPr>
              <w:pStyle w:val="Tabelltext"/>
              <w:rPr>
                <w:lang w:val="sv-SE"/>
              </w:rPr>
            </w:pPr>
            <w:r w:rsidRPr="004B214D">
              <w:rPr>
                <w:lang w:val="sv-SE"/>
              </w:rPr>
              <w:t>Ta fram administrativ rutin för hantering av behörighetsblankett för nytillkommande personer i verksamheten ex</w:t>
            </w:r>
            <w:r w:rsidR="0003185C">
              <w:rPr>
                <w:lang w:val="sv-SE"/>
              </w:rPr>
              <w:t>v.</w:t>
            </w:r>
            <w:r w:rsidRPr="004B214D">
              <w:rPr>
                <w:lang w:val="sv-SE"/>
              </w:rPr>
              <w:t xml:space="preserve"> ST-läkare</w:t>
            </w:r>
            <w:r w:rsidR="00477627">
              <w:rPr>
                <w:lang w:val="sv-SE"/>
              </w:rPr>
              <w:t>.</w:t>
            </w:r>
          </w:p>
        </w:tc>
        <w:tc>
          <w:tcPr>
            <w:tcW w:w="1619" w:type="dxa"/>
          </w:tcPr>
          <w:p w14:paraId="24813B03" w14:textId="77777777" w:rsidR="004B214D" w:rsidRPr="004B214D" w:rsidRDefault="004B214D" w:rsidP="006E6C89">
            <w:pPr>
              <w:pStyle w:val="Tabelltext"/>
              <w:cnfStyle w:val="000000100000" w:firstRow="0" w:lastRow="0" w:firstColumn="0" w:lastColumn="0" w:oddVBand="0" w:evenVBand="0" w:oddHBand="1" w:evenHBand="0" w:firstRowFirstColumn="0" w:firstRowLastColumn="0" w:lastRowFirstColumn="0" w:lastRowLastColumn="0"/>
              <w:rPr>
                <w:lang w:val="sv-SE"/>
              </w:rPr>
            </w:pPr>
          </w:p>
        </w:tc>
        <w:tc>
          <w:tcPr>
            <w:cnfStyle w:val="000010000000" w:firstRow="0" w:lastRow="0" w:firstColumn="0" w:lastColumn="0" w:oddVBand="1" w:evenVBand="0" w:oddHBand="0" w:evenHBand="0" w:firstRowFirstColumn="0" w:firstRowLastColumn="0" w:lastRowFirstColumn="0" w:lastRowLastColumn="0"/>
            <w:tcW w:w="992" w:type="dxa"/>
          </w:tcPr>
          <w:p w14:paraId="0CC19E30" w14:textId="77777777" w:rsidR="004B214D" w:rsidRPr="004B214D" w:rsidRDefault="004B214D" w:rsidP="006E6C89">
            <w:pPr>
              <w:pStyle w:val="Tabelltext"/>
              <w:rPr>
                <w:lang w:val="sv-SE"/>
              </w:rPr>
            </w:pPr>
          </w:p>
        </w:tc>
        <w:tc>
          <w:tcPr>
            <w:tcW w:w="2108" w:type="dxa"/>
          </w:tcPr>
          <w:p w14:paraId="7ADE3E79" w14:textId="77777777" w:rsidR="004B214D" w:rsidRPr="004B214D" w:rsidRDefault="004B214D" w:rsidP="006E6C89">
            <w:pPr>
              <w:pStyle w:val="Tabelltext"/>
              <w:cnfStyle w:val="000000100000" w:firstRow="0" w:lastRow="0" w:firstColumn="0" w:lastColumn="0" w:oddVBand="0" w:evenVBand="0" w:oddHBand="1" w:evenHBand="0" w:firstRowFirstColumn="0" w:firstRowLastColumn="0" w:lastRowFirstColumn="0" w:lastRowLastColumn="0"/>
              <w:rPr>
                <w:lang w:val="sv-SE"/>
              </w:rPr>
            </w:pPr>
          </w:p>
        </w:tc>
      </w:tr>
      <w:tr w:rsidR="003E4B58" w:rsidRPr="00D22C65" w14:paraId="7E0C4121" w14:textId="77777777" w:rsidTr="000B0165">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5" w:type="dxa"/>
          </w:tcPr>
          <w:p w14:paraId="7B134048" w14:textId="3D6A9E23" w:rsidR="003E4B58" w:rsidRPr="0003185C" w:rsidRDefault="003E4B58" w:rsidP="006E6C89">
            <w:pPr>
              <w:pStyle w:val="Tabelltext"/>
              <w:rPr>
                <w:lang w:val="sv-SE"/>
              </w:rPr>
            </w:pPr>
            <w:r w:rsidRPr="0003185C">
              <w:rPr>
                <w:lang w:val="sv-SE"/>
              </w:rPr>
              <w:t xml:space="preserve">Komplettera </w:t>
            </w:r>
            <w:r w:rsidR="00ED6A04">
              <w:rPr>
                <w:lang w:val="sv-SE"/>
              </w:rPr>
              <w:t>vård</w:t>
            </w:r>
            <w:r w:rsidRPr="0003185C">
              <w:rPr>
                <w:lang w:val="sv-SE"/>
              </w:rPr>
              <w:t>verksamhetens rutin för p</w:t>
            </w:r>
            <w:r>
              <w:rPr>
                <w:lang w:val="sv-SE"/>
              </w:rPr>
              <w:t>ersonal som avslutar sin anställning, med att även behörigheterna för INCA och för IPÖ, ska tas bort.</w:t>
            </w:r>
          </w:p>
        </w:tc>
        <w:tc>
          <w:tcPr>
            <w:tcW w:w="1619" w:type="dxa"/>
          </w:tcPr>
          <w:p w14:paraId="2C9603B1" w14:textId="77777777" w:rsidR="003E4B58" w:rsidRPr="0003185C" w:rsidRDefault="003E4B58" w:rsidP="006E6C89">
            <w:pPr>
              <w:pStyle w:val="Tabelltext"/>
              <w:cnfStyle w:val="000000010000" w:firstRow="0" w:lastRow="0" w:firstColumn="0" w:lastColumn="0" w:oddVBand="0" w:evenVBand="0" w:oddHBand="0" w:evenHBand="1" w:firstRowFirstColumn="0" w:firstRowLastColumn="0" w:lastRowFirstColumn="0" w:lastRowLastColumn="0"/>
              <w:rPr>
                <w:lang w:val="sv-SE"/>
              </w:rPr>
            </w:pPr>
          </w:p>
        </w:tc>
        <w:tc>
          <w:tcPr>
            <w:cnfStyle w:val="000010000000" w:firstRow="0" w:lastRow="0" w:firstColumn="0" w:lastColumn="0" w:oddVBand="1" w:evenVBand="0" w:oddHBand="0" w:evenHBand="0" w:firstRowFirstColumn="0" w:firstRowLastColumn="0" w:lastRowFirstColumn="0" w:lastRowLastColumn="0"/>
            <w:tcW w:w="992" w:type="dxa"/>
          </w:tcPr>
          <w:p w14:paraId="121868C2" w14:textId="77777777" w:rsidR="003E4B58" w:rsidRPr="0003185C" w:rsidRDefault="003E4B58" w:rsidP="006E6C89">
            <w:pPr>
              <w:pStyle w:val="Tabelltext"/>
              <w:rPr>
                <w:lang w:val="sv-SE"/>
              </w:rPr>
            </w:pPr>
          </w:p>
        </w:tc>
        <w:tc>
          <w:tcPr>
            <w:tcW w:w="2108" w:type="dxa"/>
          </w:tcPr>
          <w:p w14:paraId="4D778A94" w14:textId="77777777" w:rsidR="003E4B58" w:rsidRPr="0003185C" w:rsidRDefault="003E4B58" w:rsidP="006E6C89">
            <w:pPr>
              <w:pStyle w:val="Tabelltext"/>
              <w:cnfStyle w:val="000000010000" w:firstRow="0" w:lastRow="0" w:firstColumn="0" w:lastColumn="0" w:oddVBand="0" w:evenVBand="0" w:oddHBand="0" w:evenHBand="1" w:firstRowFirstColumn="0" w:firstRowLastColumn="0" w:lastRowFirstColumn="0" w:lastRowLastColumn="0"/>
              <w:rPr>
                <w:lang w:val="sv-SE"/>
              </w:rPr>
            </w:pPr>
          </w:p>
        </w:tc>
      </w:tr>
      <w:tr w:rsidR="004B214D" w:rsidRPr="00D22C65" w14:paraId="5C86BF54" w14:textId="77777777" w:rsidTr="000B01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5" w:type="dxa"/>
          </w:tcPr>
          <w:p w14:paraId="609976C0" w14:textId="7884478B" w:rsidR="004B214D" w:rsidRPr="004B214D" w:rsidRDefault="004B214D" w:rsidP="006E6C89">
            <w:pPr>
              <w:pStyle w:val="Tabelltext"/>
              <w:rPr>
                <w:lang w:val="sv-SE"/>
              </w:rPr>
            </w:pPr>
            <w:r w:rsidRPr="004B214D">
              <w:rPr>
                <w:lang w:val="sv-SE"/>
              </w:rPr>
              <w:t xml:space="preserve">Tillse att uthoppsfunktion-direktuthopp journal-IPÖ blir funktionell.  </w:t>
            </w:r>
          </w:p>
        </w:tc>
        <w:tc>
          <w:tcPr>
            <w:tcW w:w="1619" w:type="dxa"/>
          </w:tcPr>
          <w:p w14:paraId="7A6D8082" w14:textId="77777777" w:rsidR="004B214D" w:rsidRPr="004B214D" w:rsidRDefault="004B214D" w:rsidP="006E6C89">
            <w:pPr>
              <w:pStyle w:val="Tabelltext"/>
              <w:cnfStyle w:val="000000100000" w:firstRow="0" w:lastRow="0" w:firstColumn="0" w:lastColumn="0" w:oddVBand="0" w:evenVBand="0" w:oddHBand="1" w:evenHBand="0" w:firstRowFirstColumn="0" w:firstRowLastColumn="0" w:lastRowFirstColumn="0" w:lastRowLastColumn="0"/>
              <w:rPr>
                <w:lang w:val="sv-SE"/>
              </w:rPr>
            </w:pPr>
          </w:p>
        </w:tc>
        <w:tc>
          <w:tcPr>
            <w:cnfStyle w:val="000010000000" w:firstRow="0" w:lastRow="0" w:firstColumn="0" w:lastColumn="0" w:oddVBand="1" w:evenVBand="0" w:oddHBand="0" w:evenHBand="0" w:firstRowFirstColumn="0" w:firstRowLastColumn="0" w:lastRowFirstColumn="0" w:lastRowLastColumn="0"/>
            <w:tcW w:w="992" w:type="dxa"/>
          </w:tcPr>
          <w:p w14:paraId="55E7F67C" w14:textId="77777777" w:rsidR="004B214D" w:rsidRPr="004B214D" w:rsidRDefault="004B214D" w:rsidP="006E6C89">
            <w:pPr>
              <w:pStyle w:val="Tabelltext"/>
              <w:rPr>
                <w:lang w:val="sv-SE"/>
              </w:rPr>
            </w:pPr>
          </w:p>
        </w:tc>
        <w:tc>
          <w:tcPr>
            <w:tcW w:w="2108" w:type="dxa"/>
          </w:tcPr>
          <w:p w14:paraId="3EE7C53E" w14:textId="77777777" w:rsidR="004B214D" w:rsidRPr="004B214D" w:rsidRDefault="004B214D" w:rsidP="006E6C89">
            <w:pPr>
              <w:pStyle w:val="Tabelltext"/>
              <w:cnfStyle w:val="000000100000" w:firstRow="0" w:lastRow="0" w:firstColumn="0" w:lastColumn="0" w:oddVBand="0" w:evenVBand="0" w:oddHBand="1" w:evenHBand="0" w:firstRowFirstColumn="0" w:firstRowLastColumn="0" w:lastRowFirstColumn="0" w:lastRowLastColumn="0"/>
              <w:rPr>
                <w:lang w:val="sv-SE"/>
              </w:rPr>
            </w:pPr>
          </w:p>
        </w:tc>
      </w:tr>
      <w:tr w:rsidR="008B3DC2" w:rsidRPr="00D22C65" w14:paraId="396F8346" w14:textId="77777777" w:rsidTr="000B0165">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5" w:type="dxa"/>
          </w:tcPr>
          <w:p w14:paraId="4D14425E" w14:textId="24D87BEF" w:rsidR="008B3DC2" w:rsidRPr="004B214D" w:rsidRDefault="004B214D" w:rsidP="006E6C89">
            <w:pPr>
              <w:pStyle w:val="Tabelltext"/>
              <w:rPr>
                <w:lang w:val="sv-SE"/>
              </w:rPr>
            </w:pPr>
            <w:r w:rsidRPr="004B214D">
              <w:rPr>
                <w:lang w:val="sv-SE"/>
              </w:rPr>
              <w:lastRenderedPageBreak/>
              <w:t xml:space="preserve">Tillse att synkning av läkemedelsregistrering görs med den/de som registrerat läkemedelsanvändning i </w:t>
            </w:r>
            <w:r w:rsidR="00ED6A04">
              <w:rPr>
                <w:lang w:val="sv-SE"/>
              </w:rPr>
              <w:t>vård</w:t>
            </w:r>
            <w:r w:rsidRPr="004B214D">
              <w:rPr>
                <w:lang w:val="sv-SE"/>
              </w:rPr>
              <w:t>verksamheten</w:t>
            </w:r>
            <w:r w:rsidR="00477627">
              <w:rPr>
                <w:lang w:val="sv-SE"/>
              </w:rPr>
              <w:t>.</w:t>
            </w:r>
          </w:p>
        </w:tc>
        <w:tc>
          <w:tcPr>
            <w:tcW w:w="1619" w:type="dxa"/>
          </w:tcPr>
          <w:p w14:paraId="1D42DD54" w14:textId="77777777" w:rsidR="008B3DC2" w:rsidRPr="004B214D" w:rsidRDefault="008B3DC2" w:rsidP="006E6C89">
            <w:pPr>
              <w:pStyle w:val="Tabelltext"/>
              <w:cnfStyle w:val="000000010000" w:firstRow="0" w:lastRow="0" w:firstColumn="0" w:lastColumn="0" w:oddVBand="0" w:evenVBand="0" w:oddHBand="0" w:evenHBand="1" w:firstRowFirstColumn="0" w:firstRowLastColumn="0" w:lastRowFirstColumn="0" w:lastRowLastColumn="0"/>
              <w:rPr>
                <w:lang w:val="sv-SE"/>
              </w:rPr>
            </w:pPr>
          </w:p>
        </w:tc>
        <w:tc>
          <w:tcPr>
            <w:cnfStyle w:val="000010000000" w:firstRow="0" w:lastRow="0" w:firstColumn="0" w:lastColumn="0" w:oddVBand="1" w:evenVBand="0" w:oddHBand="0" w:evenHBand="0" w:firstRowFirstColumn="0" w:firstRowLastColumn="0" w:lastRowFirstColumn="0" w:lastRowLastColumn="0"/>
            <w:tcW w:w="992" w:type="dxa"/>
          </w:tcPr>
          <w:p w14:paraId="29319671" w14:textId="77777777" w:rsidR="008B3DC2" w:rsidRPr="004B214D" w:rsidRDefault="008B3DC2" w:rsidP="006E6C89">
            <w:pPr>
              <w:pStyle w:val="Tabelltext"/>
              <w:rPr>
                <w:lang w:val="sv-SE"/>
              </w:rPr>
            </w:pPr>
          </w:p>
        </w:tc>
        <w:tc>
          <w:tcPr>
            <w:tcW w:w="2108" w:type="dxa"/>
          </w:tcPr>
          <w:p w14:paraId="6E6525FE" w14:textId="77777777" w:rsidR="008B3DC2" w:rsidRPr="004B214D" w:rsidRDefault="008B3DC2" w:rsidP="006E6C89">
            <w:pPr>
              <w:pStyle w:val="Tabelltext"/>
              <w:cnfStyle w:val="000000010000" w:firstRow="0" w:lastRow="0" w:firstColumn="0" w:lastColumn="0" w:oddVBand="0" w:evenVBand="0" w:oddHBand="0" w:evenHBand="1" w:firstRowFirstColumn="0" w:firstRowLastColumn="0" w:lastRowFirstColumn="0" w:lastRowLastColumn="0"/>
              <w:rPr>
                <w:lang w:val="sv-SE"/>
              </w:rPr>
            </w:pPr>
          </w:p>
        </w:tc>
      </w:tr>
      <w:tr w:rsidR="003E4B58" w:rsidRPr="00D22C65" w14:paraId="26C09B92" w14:textId="77777777" w:rsidTr="000B01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5" w:type="dxa"/>
          </w:tcPr>
          <w:p w14:paraId="6C428A67" w14:textId="4B444367" w:rsidR="003E4B58" w:rsidRPr="0003185C" w:rsidRDefault="003E4B58" w:rsidP="006E6C89">
            <w:pPr>
              <w:pStyle w:val="Tabelltext"/>
              <w:rPr>
                <w:lang w:val="sv-SE"/>
              </w:rPr>
            </w:pPr>
            <w:r w:rsidRPr="0003185C">
              <w:rPr>
                <w:lang w:val="sv-SE"/>
              </w:rPr>
              <w:t>Tillse att processen för r</w:t>
            </w:r>
            <w:r>
              <w:rPr>
                <w:lang w:val="sv-SE"/>
              </w:rPr>
              <w:t>apportering av läkemedelsbiverk</w:t>
            </w:r>
            <w:r w:rsidR="00C519A0">
              <w:rPr>
                <w:lang w:val="sv-SE"/>
              </w:rPr>
              <w:t>ningar</w:t>
            </w:r>
            <w:r>
              <w:rPr>
                <w:lang w:val="sv-SE"/>
              </w:rPr>
              <w:t xml:space="preserve"> till Läkemedelsverket, synkas och beslutas.</w:t>
            </w:r>
          </w:p>
        </w:tc>
        <w:tc>
          <w:tcPr>
            <w:tcW w:w="1619" w:type="dxa"/>
          </w:tcPr>
          <w:p w14:paraId="4FC4705A" w14:textId="77777777" w:rsidR="003E4B58" w:rsidRPr="0003185C" w:rsidRDefault="003E4B58" w:rsidP="006E6C89">
            <w:pPr>
              <w:pStyle w:val="Tabelltext"/>
              <w:cnfStyle w:val="000000100000" w:firstRow="0" w:lastRow="0" w:firstColumn="0" w:lastColumn="0" w:oddVBand="0" w:evenVBand="0" w:oddHBand="1" w:evenHBand="0" w:firstRowFirstColumn="0" w:firstRowLastColumn="0" w:lastRowFirstColumn="0" w:lastRowLastColumn="0"/>
              <w:rPr>
                <w:lang w:val="sv-SE"/>
              </w:rPr>
            </w:pPr>
          </w:p>
        </w:tc>
        <w:tc>
          <w:tcPr>
            <w:cnfStyle w:val="000010000000" w:firstRow="0" w:lastRow="0" w:firstColumn="0" w:lastColumn="0" w:oddVBand="1" w:evenVBand="0" w:oddHBand="0" w:evenHBand="0" w:firstRowFirstColumn="0" w:firstRowLastColumn="0" w:lastRowFirstColumn="0" w:lastRowLastColumn="0"/>
            <w:tcW w:w="992" w:type="dxa"/>
          </w:tcPr>
          <w:p w14:paraId="3E170BEE" w14:textId="77777777" w:rsidR="003E4B58" w:rsidRPr="0003185C" w:rsidRDefault="003E4B58" w:rsidP="006E6C89">
            <w:pPr>
              <w:pStyle w:val="Tabelltext"/>
              <w:rPr>
                <w:lang w:val="sv-SE"/>
              </w:rPr>
            </w:pPr>
          </w:p>
        </w:tc>
        <w:tc>
          <w:tcPr>
            <w:tcW w:w="2108" w:type="dxa"/>
          </w:tcPr>
          <w:p w14:paraId="15317E22" w14:textId="77777777" w:rsidR="003E4B58" w:rsidRPr="0003185C" w:rsidRDefault="003E4B58" w:rsidP="006E6C89">
            <w:pPr>
              <w:pStyle w:val="Tabelltext"/>
              <w:cnfStyle w:val="000000100000" w:firstRow="0" w:lastRow="0" w:firstColumn="0" w:lastColumn="0" w:oddVBand="0" w:evenVBand="0" w:oddHBand="1" w:evenHBand="0" w:firstRowFirstColumn="0" w:firstRowLastColumn="0" w:lastRowFirstColumn="0" w:lastRowLastColumn="0"/>
              <w:rPr>
                <w:lang w:val="sv-SE"/>
              </w:rPr>
            </w:pPr>
          </w:p>
        </w:tc>
      </w:tr>
      <w:tr w:rsidR="004B214D" w:rsidRPr="00D22C65" w14:paraId="5A49420F" w14:textId="77777777" w:rsidTr="000B0165">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5" w:type="dxa"/>
          </w:tcPr>
          <w:p w14:paraId="5623662F" w14:textId="666BD9A7" w:rsidR="004B214D" w:rsidRPr="004B214D" w:rsidRDefault="003D3E1C" w:rsidP="006E6C89">
            <w:pPr>
              <w:pStyle w:val="Tabelltext"/>
              <w:rPr>
                <w:lang w:val="sv-SE"/>
              </w:rPr>
            </w:pPr>
            <w:r>
              <w:rPr>
                <w:lang w:val="sv-SE"/>
              </w:rPr>
              <w:t xml:space="preserve">Bestäm hur </w:t>
            </w:r>
            <w:r w:rsidR="00ED6A04">
              <w:rPr>
                <w:lang w:val="sv-SE"/>
              </w:rPr>
              <w:t>vård</w:t>
            </w:r>
            <w:r>
              <w:rPr>
                <w:lang w:val="sv-SE"/>
              </w:rPr>
              <w:t>verksamheten ska arbeta med PROM-enkäter i IPÖ (se manualen för respektive diagnos)</w:t>
            </w:r>
            <w:r w:rsidR="00E72439">
              <w:rPr>
                <w:lang w:val="sv-SE"/>
              </w:rPr>
              <w:t xml:space="preserve">. Tillse synkning av arbetet med PROM i Min vårdplan.  </w:t>
            </w:r>
          </w:p>
        </w:tc>
        <w:tc>
          <w:tcPr>
            <w:tcW w:w="1619" w:type="dxa"/>
          </w:tcPr>
          <w:p w14:paraId="2713EFEB" w14:textId="77777777" w:rsidR="004B214D" w:rsidRPr="004B214D" w:rsidRDefault="004B214D" w:rsidP="006E6C89">
            <w:pPr>
              <w:pStyle w:val="Tabelltext"/>
              <w:cnfStyle w:val="000000010000" w:firstRow="0" w:lastRow="0" w:firstColumn="0" w:lastColumn="0" w:oddVBand="0" w:evenVBand="0" w:oddHBand="0" w:evenHBand="1" w:firstRowFirstColumn="0" w:firstRowLastColumn="0" w:lastRowFirstColumn="0" w:lastRowLastColumn="0"/>
              <w:rPr>
                <w:lang w:val="sv-SE"/>
              </w:rPr>
            </w:pPr>
          </w:p>
        </w:tc>
        <w:tc>
          <w:tcPr>
            <w:cnfStyle w:val="000010000000" w:firstRow="0" w:lastRow="0" w:firstColumn="0" w:lastColumn="0" w:oddVBand="1" w:evenVBand="0" w:oddHBand="0" w:evenHBand="0" w:firstRowFirstColumn="0" w:firstRowLastColumn="0" w:lastRowFirstColumn="0" w:lastRowLastColumn="0"/>
            <w:tcW w:w="992" w:type="dxa"/>
          </w:tcPr>
          <w:p w14:paraId="42E7D1DA" w14:textId="77777777" w:rsidR="004B214D" w:rsidRPr="004B214D" w:rsidRDefault="004B214D" w:rsidP="006E6C89">
            <w:pPr>
              <w:pStyle w:val="Tabelltext"/>
              <w:rPr>
                <w:lang w:val="sv-SE"/>
              </w:rPr>
            </w:pPr>
          </w:p>
        </w:tc>
        <w:tc>
          <w:tcPr>
            <w:tcW w:w="2108" w:type="dxa"/>
          </w:tcPr>
          <w:p w14:paraId="526A7CF9" w14:textId="77777777" w:rsidR="004B214D" w:rsidRPr="004B214D" w:rsidRDefault="004B214D" w:rsidP="006E6C89">
            <w:pPr>
              <w:pStyle w:val="Tabelltext"/>
              <w:cnfStyle w:val="000000010000" w:firstRow="0" w:lastRow="0" w:firstColumn="0" w:lastColumn="0" w:oddVBand="0" w:evenVBand="0" w:oddHBand="0" w:evenHBand="1" w:firstRowFirstColumn="0" w:firstRowLastColumn="0" w:lastRowFirstColumn="0" w:lastRowLastColumn="0"/>
              <w:rPr>
                <w:lang w:val="sv-SE"/>
              </w:rPr>
            </w:pPr>
          </w:p>
        </w:tc>
      </w:tr>
      <w:tr w:rsidR="00D96003" w:rsidRPr="00D22C65" w14:paraId="2CBA33E8" w14:textId="77777777" w:rsidTr="000B01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5" w:type="dxa"/>
          </w:tcPr>
          <w:p w14:paraId="6863CC87" w14:textId="322CD659" w:rsidR="00D96003" w:rsidRPr="0003185C" w:rsidRDefault="003D3E1C" w:rsidP="006E6C89">
            <w:pPr>
              <w:pStyle w:val="Tabelltext"/>
              <w:rPr>
                <w:lang w:val="sv-SE"/>
              </w:rPr>
            </w:pPr>
            <w:r>
              <w:rPr>
                <w:lang w:val="sv-SE"/>
              </w:rPr>
              <w:t xml:space="preserve">Bestäm rutin för hur </w:t>
            </w:r>
            <w:r w:rsidR="00ED6A04">
              <w:rPr>
                <w:lang w:val="sv-SE"/>
              </w:rPr>
              <w:t>vård</w:t>
            </w:r>
            <w:r>
              <w:rPr>
                <w:lang w:val="sv-SE"/>
              </w:rPr>
              <w:t>verksamheten ska arbeta med ”IPÖ patientvy”</w:t>
            </w:r>
            <w:r w:rsidR="00B24A18">
              <w:rPr>
                <w:lang w:val="sv-SE"/>
              </w:rPr>
              <w:t xml:space="preserve">. Se manualen för instruktion och information att delge patienten. </w:t>
            </w:r>
          </w:p>
        </w:tc>
        <w:tc>
          <w:tcPr>
            <w:tcW w:w="1619" w:type="dxa"/>
          </w:tcPr>
          <w:p w14:paraId="57AA3E25" w14:textId="77777777" w:rsidR="00D96003" w:rsidRPr="0003185C" w:rsidRDefault="00D96003" w:rsidP="006E6C89">
            <w:pPr>
              <w:pStyle w:val="Tabelltext"/>
              <w:cnfStyle w:val="000000100000" w:firstRow="0" w:lastRow="0" w:firstColumn="0" w:lastColumn="0" w:oddVBand="0" w:evenVBand="0" w:oddHBand="1" w:evenHBand="0" w:firstRowFirstColumn="0" w:firstRowLastColumn="0" w:lastRowFirstColumn="0" w:lastRowLastColumn="0"/>
              <w:rPr>
                <w:lang w:val="sv-SE"/>
              </w:rPr>
            </w:pPr>
          </w:p>
        </w:tc>
        <w:tc>
          <w:tcPr>
            <w:cnfStyle w:val="000010000000" w:firstRow="0" w:lastRow="0" w:firstColumn="0" w:lastColumn="0" w:oddVBand="1" w:evenVBand="0" w:oddHBand="0" w:evenHBand="0" w:firstRowFirstColumn="0" w:firstRowLastColumn="0" w:lastRowFirstColumn="0" w:lastRowLastColumn="0"/>
            <w:tcW w:w="992" w:type="dxa"/>
          </w:tcPr>
          <w:p w14:paraId="391EE8E2" w14:textId="77777777" w:rsidR="00D96003" w:rsidRPr="0003185C" w:rsidRDefault="00D96003" w:rsidP="006E6C89">
            <w:pPr>
              <w:pStyle w:val="Tabelltext"/>
              <w:rPr>
                <w:lang w:val="sv-SE"/>
              </w:rPr>
            </w:pPr>
          </w:p>
        </w:tc>
        <w:tc>
          <w:tcPr>
            <w:tcW w:w="2108" w:type="dxa"/>
          </w:tcPr>
          <w:p w14:paraId="71D8FEF7" w14:textId="77777777" w:rsidR="00D96003" w:rsidRPr="0003185C" w:rsidRDefault="00D96003" w:rsidP="006E6C89">
            <w:pPr>
              <w:pStyle w:val="Tabelltext"/>
              <w:cnfStyle w:val="000000100000" w:firstRow="0" w:lastRow="0" w:firstColumn="0" w:lastColumn="0" w:oddVBand="0" w:evenVBand="0" w:oddHBand="1" w:evenHBand="0" w:firstRowFirstColumn="0" w:firstRowLastColumn="0" w:lastRowFirstColumn="0" w:lastRowLastColumn="0"/>
              <w:rPr>
                <w:lang w:val="sv-SE"/>
              </w:rPr>
            </w:pPr>
          </w:p>
        </w:tc>
      </w:tr>
      <w:tr w:rsidR="009F588E" w:rsidRPr="00D22C65" w14:paraId="6E8D7636" w14:textId="77777777" w:rsidTr="000B0165">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5" w:type="dxa"/>
          </w:tcPr>
          <w:p w14:paraId="66083183" w14:textId="7B2D5F90" w:rsidR="009F588E" w:rsidRPr="009F588E" w:rsidRDefault="009F588E" w:rsidP="009F588E">
            <w:pPr>
              <w:pStyle w:val="Tabelltext"/>
              <w:rPr>
                <w:lang w:val="sv-SE"/>
              </w:rPr>
            </w:pPr>
            <w:r w:rsidRPr="004B214D">
              <w:rPr>
                <w:lang w:val="sv-SE"/>
              </w:rPr>
              <w:t>Införskaffa dubbla dataskärmar för arbete där detta skulle underlätta (för journalsystem respektive IPÖ)</w:t>
            </w:r>
            <w:r w:rsidR="00477627">
              <w:rPr>
                <w:lang w:val="sv-SE"/>
              </w:rPr>
              <w:t>.</w:t>
            </w:r>
          </w:p>
        </w:tc>
        <w:tc>
          <w:tcPr>
            <w:tcW w:w="1619" w:type="dxa"/>
          </w:tcPr>
          <w:p w14:paraId="63605A56" w14:textId="77777777" w:rsidR="009F588E" w:rsidRPr="009F588E" w:rsidRDefault="009F588E" w:rsidP="009F588E">
            <w:pPr>
              <w:pStyle w:val="Tabelltext"/>
              <w:cnfStyle w:val="000000010000" w:firstRow="0" w:lastRow="0" w:firstColumn="0" w:lastColumn="0" w:oddVBand="0" w:evenVBand="0" w:oddHBand="0" w:evenHBand="1" w:firstRowFirstColumn="0" w:firstRowLastColumn="0" w:lastRowFirstColumn="0" w:lastRowLastColumn="0"/>
              <w:rPr>
                <w:lang w:val="sv-SE"/>
              </w:rPr>
            </w:pPr>
          </w:p>
        </w:tc>
        <w:tc>
          <w:tcPr>
            <w:cnfStyle w:val="000010000000" w:firstRow="0" w:lastRow="0" w:firstColumn="0" w:lastColumn="0" w:oddVBand="1" w:evenVBand="0" w:oddHBand="0" w:evenHBand="0" w:firstRowFirstColumn="0" w:firstRowLastColumn="0" w:lastRowFirstColumn="0" w:lastRowLastColumn="0"/>
            <w:tcW w:w="992" w:type="dxa"/>
          </w:tcPr>
          <w:p w14:paraId="027676BA" w14:textId="77777777" w:rsidR="009F588E" w:rsidRPr="009F588E" w:rsidRDefault="009F588E" w:rsidP="009F588E">
            <w:pPr>
              <w:pStyle w:val="Tabelltext"/>
              <w:rPr>
                <w:lang w:val="sv-SE"/>
              </w:rPr>
            </w:pPr>
          </w:p>
        </w:tc>
        <w:tc>
          <w:tcPr>
            <w:tcW w:w="2108" w:type="dxa"/>
          </w:tcPr>
          <w:p w14:paraId="15B57D1D" w14:textId="77777777" w:rsidR="009F588E" w:rsidRPr="009F588E" w:rsidRDefault="009F588E" w:rsidP="009F588E">
            <w:pPr>
              <w:pStyle w:val="Tabelltext"/>
              <w:cnfStyle w:val="000000010000" w:firstRow="0" w:lastRow="0" w:firstColumn="0" w:lastColumn="0" w:oddVBand="0" w:evenVBand="0" w:oddHBand="0" w:evenHBand="1" w:firstRowFirstColumn="0" w:firstRowLastColumn="0" w:lastRowFirstColumn="0" w:lastRowLastColumn="0"/>
              <w:rPr>
                <w:lang w:val="sv-SE"/>
              </w:rPr>
            </w:pPr>
          </w:p>
        </w:tc>
      </w:tr>
      <w:tr w:rsidR="009F588E" w:rsidRPr="00D22C65" w14:paraId="626F6867" w14:textId="77777777" w:rsidTr="000B01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5" w:type="dxa"/>
          </w:tcPr>
          <w:p w14:paraId="64BFEC24" w14:textId="0EDA2216" w:rsidR="009F588E" w:rsidRPr="0003185C" w:rsidRDefault="009F588E" w:rsidP="009F588E">
            <w:pPr>
              <w:pStyle w:val="Tabelltext"/>
              <w:rPr>
                <w:lang w:val="sv-SE"/>
              </w:rPr>
            </w:pPr>
            <w:r w:rsidRPr="004B214D">
              <w:rPr>
                <w:lang w:val="sv-SE"/>
              </w:rPr>
              <w:t xml:space="preserve">Bestäm </w:t>
            </w:r>
            <w:r>
              <w:rPr>
                <w:lang w:val="sv-SE"/>
              </w:rPr>
              <w:t>huruvida</w:t>
            </w:r>
            <w:r w:rsidRPr="004B214D">
              <w:rPr>
                <w:lang w:val="sv-SE"/>
              </w:rPr>
              <w:t xml:space="preserve"> </w:t>
            </w:r>
            <w:r w:rsidR="005D2ED9">
              <w:rPr>
                <w:lang w:val="sv-SE"/>
              </w:rPr>
              <w:t>vård</w:t>
            </w:r>
            <w:r w:rsidRPr="004B214D">
              <w:rPr>
                <w:lang w:val="sv-SE"/>
              </w:rPr>
              <w:t>verksamheten ska efterregistrera patienter i IPÖ eller inte</w:t>
            </w:r>
            <w:r w:rsidR="00477627">
              <w:rPr>
                <w:lang w:val="sv-SE"/>
              </w:rPr>
              <w:t>.</w:t>
            </w:r>
          </w:p>
        </w:tc>
        <w:tc>
          <w:tcPr>
            <w:tcW w:w="1619" w:type="dxa"/>
          </w:tcPr>
          <w:p w14:paraId="31D30615" w14:textId="77777777" w:rsidR="009F588E" w:rsidRPr="0003185C" w:rsidRDefault="009F588E" w:rsidP="009F588E">
            <w:pPr>
              <w:pStyle w:val="Tabelltext"/>
              <w:cnfStyle w:val="000000100000" w:firstRow="0" w:lastRow="0" w:firstColumn="0" w:lastColumn="0" w:oddVBand="0" w:evenVBand="0" w:oddHBand="1" w:evenHBand="0" w:firstRowFirstColumn="0" w:firstRowLastColumn="0" w:lastRowFirstColumn="0" w:lastRowLastColumn="0"/>
              <w:rPr>
                <w:lang w:val="sv-SE"/>
              </w:rPr>
            </w:pPr>
          </w:p>
        </w:tc>
        <w:tc>
          <w:tcPr>
            <w:cnfStyle w:val="000010000000" w:firstRow="0" w:lastRow="0" w:firstColumn="0" w:lastColumn="0" w:oddVBand="1" w:evenVBand="0" w:oddHBand="0" w:evenHBand="0" w:firstRowFirstColumn="0" w:firstRowLastColumn="0" w:lastRowFirstColumn="0" w:lastRowLastColumn="0"/>
            <w:tcW w:w="992" w:type="dxa"/>
          </w:tcPr>
          <w:p w14:paraId="079D27C7" w14:textId="77777777" w:rsidR="009F588E" w:rsidRPr="0003185C" w:rsidRDefault="009F588E" w:rsidP="009F588E">
            <w:pPr>
              <w:pStyle w:val="Tabelltext"/>
              <w:rPr>
                <w:lang w:val="sv-SE"/>
              </w:rPr>
            </w:pPr>
          </w:p>
        </w:tc>
        <w:tc>
          <w:tcPr>
            <w:tcW w:w="2108" w:type="dxa"/>
          </w:tcPr>
          <w:p w14:paraId="330BB018" w14:textId="77777777" w:rsidR="009F588E" w:rsidRPr="0003185C" w:rsidRDefault="009F588E" w:rsidP="009F588E">
            <w:pPr>
              <w:pStyle w:val="Tabelltext"/>
              <w:cnfStyle w:val="000000100000" w:firstRow="0" w:lastRow="0" w:firstColumn="0" w:lastColumn="0" w:oddVBand="0" w:evenVBand="0" w:oddHBand="1" w:evenHBand="0" w:firstRowFirstColumn="0" w:firstRowLastColumn="0" w:lastRowFirstColumn="0" w:lastRowLastColumn="0"/>
              <w:rPr>
                <w:lang w:val="sv-SE"/>
              </w:rPr>
            </w:pPr>
          </w:p>
        </w:tc>
      </w:tr>
      <w:tr w:rsidR="009F588E" w:rsidRPr="00D22C65" w14:paraId="7EE2244C" w14:textId="77777777" w:rsidTr="000B0165">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5" w:type="dxa"/>
          </w:tcPr>
          <w:p w14:paraId="37309C30" w14:textId="77777777" w:rsidR="009F588E" w:rsidRPr="009F588E" w:rsidRDefault="009F588E" w:rsidP="009F588E">
            <w:pPr>
              <w:pStyle w:val="Tabelltext"/>
              <w:rPr>
                <w:lang w:val="sv-SE"/>
              </w:rPr>
            </w:pPr>
          </w:p>
        </w:tc>
        <w:tc>
          <w:tcPr>
            <w:tcW w:w="1619" w:type="dxa"/>
          </w:tcPr>
          <w:p w14:paraId="5EE4AA16" w14:textId="77777777" w:rsidR="009F588E" w:rsidRPr="009F588E" w:rsidRDefault="009F588E" w:rsidP="009F588E">
            <w:pPr>
              <w:pStyle w:val="Tabelltext"/>
              <w:cnfStyle w:val="000000010000" w:firstRow="0" w:lastRow="0" w:firstColumn="0" w:lastColumn="0" w:oddVBand="0" w:evenVBand="0" w:oddHBand="0" w:evenHBand="1" w:firstRowFirstColumn="0" w:firstRowLastColumn="0" w:lastRowFirstColumn="0" w:lastRowLastColumn="0"/>
              <w:rPr>
                <w:lang w:val="sv-SE"/>
              </w:rPr>
            </w:pPr>
          </w:p>
        </w:tc>
        <w:tc>
          <w:tcPr>
            <w:cnfStyle w:val="000010000000" w:firstRow="0" w:lastRow="0" w:firstColumn="0" w:lastColumn="0" w:oddVBand="1" w:evenVBand="0" w:oddHBand="0" w:evenHBand="0" w:firstRowFirstColumn="0" w:firstRowLastColumn="0" w:lastRowFirstColumn="0" w:lastRowLastColumn="0"/>
            <w:tcW w:w="992" w:type="dxa"/>
          </w:tcPr>
          <w:p w14:paraId="055E073B" w14:textId="77777777" w:rsidR="009F588E" w:rsidRPr="009F588E" w:rsidRDefault="009F588E" w:rsidP="009F588E">
            <w:pPr>
              <w:pStyle w:val="Tabelltext"/>
              <w:rPr>
                <w:lang w:val="sv-SE"/>
              </w:rPr>
            </w:pPr>
          </w:p>
        </w:tc>
        <w:tc>
          <w:tcPr>
            <w:tcW w:w="2108" w:type="dxa"/>
          </w:tcPr>
          <w:p w14:paraId="034811DE" w14:textId="77777777" w:rsidR="009F588E" w:rsidRPr="009F588E" w:rsidRDefault="009F588E" w:rsidP="009F588E">
            <w:pPr>
              <w:pStyle w:val="Tabelltext"/>
              <w:cnfStyle w:val="000000010000" w:firstRow="0" w:lastRow="0" w:firstColumn="0" w:lastColumn="0" w:oddVBand="0" w:evenVBand="0" w:oddHBand="0" w:evenHBand="1" w:firstRowFirstColumn="0" w:firstRowLastColumn="0" w:lastRowFirstColumn="0" w:lastRowLastColumn="0"/>
              <w:rPr>
                <w:lang w:val="sv-SE"/>
              </w:rPr>
            </w:pPr>
          </w:p>
        </w:tc>
      </w:tr>
      <w:tr w:rsidR="009F588E" w:rsidRPr="00D22C65" w14:paraId="516211AD" w14:textId="77777777" w:rsidTr="000B01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5" w:type="dxa"/>
          </w:tcPr>
          <w:p w14:paraId="47781EFA" w14:textId="77777777" w:rsidR="009F588E" w:rsidRPr="004B214D" w:rsidRDefault="009F588E" w:rsidP="009F588E">
            <w:pPr>
              <w:pStyle w:val="Tabelltext"/>
              <w:rPr>
                <w:lang w:val="sv-SE"/>
              </w:rPr>
            </w:pPr>
          </w:p>
        </w:tc>
        <w:tc>
          <w:tcPr>
            <w:tcW w:w="1619" w:type="dxa"/>
          </w:tcPr>
          <w:p w14:paraId="66493B61" w14:textId="77777777" w:rsidR="009F588E" w:rsidRPr="004B214D" w:rsidRDefault="009F588E" w:rsidP="009F588E">
            <w:pPr>
              <w:pStyle w:val="Tabelltext"/>
              <w:cnfStyle w:val="000000100000" w:firstRow="0" w:lastRow="0" w:firstColumn="0" w:lastColumn="0" w:oddVBand="0" w:evenVBand="0" w:oddHBand="1" w:evenHBand="0" w:firstRowFirstColumn="0" w:firstRowLastColumn="0" w:lastRowFirstColumn="0" w:lastRowLastColumn="0"/>
              <w:rPr>
                <w:lang w:val="sv-SE"/>
              </w:rPr>
            </w:pPr>
          </w:p>
        </w:tc>
        <w:tc>
          <w:tcPr>
            <w:cnfStyle w:val="000010000000" w:firstRow="0" w:lastRow="0" w:firstColumn="0" w:lastColumn="0" w:oddVBand="1" w:evenVBand="0" w:oddHBand="0" w:evenHBand="0" w:firstRowFirstColumn="0" w:firstRowLastColumn="0" w:lastRowFirstColumn="0" w:lastRowLastColumn="0"/>
            <w:tcW w:w="992" w:type="dxa"/>
          </w:tcPr>
          <w:p w14:paraId="2277DAEC" w14:textId="77777777" w:rsidR="009F588E" w:rsidRPr="004B214D" w:rsidRDefault="009F588E" w:rsidP="009F588E">
            <w:pPr>
              <w:pStyle w:val="Tabelltext"/>
              <w:rPr>
                <w:lang w:val="sv-SE"/>
              </w:rPr>
            </w:pPr>
          </w:p>
        </w:tc>
        <w:tc>
          <w:tcPr>
            <w:tcW w:w="2108" w:type="dxa"/>
          </w:tcPr>
          <w:p w14:paraId="6B164BAD" w14:textId="77777777" w:rsidR="009F588E" w:rsidRPr="004B214D" w:rsidRDefault="009F588E" w:rsidP="009F588E">
            <w:pPr>
              <w:pStyle w:val="Tabelltext"/>
              <w:cnfStyle w:val="000000100000" w:firstRow="0" w:lastRow="0" w:firstColumn="0" w:lastColumn="0" w:oddVBand="0" w:evenVBand="0" w:oddHBand="1" w:evenHBand="0" w:firstRowFirstColumn="0" w:firstRowLastColumn="0" w:lastRowFirstColumn="0" w:lastRowLastColumn="0"/>
              <w:rPr>
                <w:lang w:val="sv-SE"/>
              </w:rPr>
            </w:pPr>
          </w:p>
        </w:tc>
      </w:tr>
      <w:tr w:rsidR="006338A7" w:rsidRPr="00D22C65" w14:paraId="59BC7319" w14:textId="77777777" w:rsidTr="000B0165">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5" w:type="dxa"/>
          </w:tcPr>
          <w:p w14:paraId="3DC9FC2E" w14:textId="77777777" w:rsidR="006338A7" w:rsidRPr="005A7C59" w:rsidRDefault="006338A7" w:rsidP="009F588E">
            <w:pPr>
              <w:pStyle w:val="Tabelltext"/>
              <w:rPr>
                <w:lang w:val="sv-SE"/>
              </w:rPr>
            </w:pPr>
          </w:p>
        </w:tc>
        <w:tc>
          <w:tcPr>
            <w:tcW w:w="1619" w:type="dxa"/>
          </w:tcPr>
          <w:p w14:paraId="08DC4E86" w14:textId="77777777" w:rsidR="006338A7" w:rsidRPr="005A7C59" w:rsidRDefault="006338A7" w:rsidP="009F588E">
            <w:pPr>
              <w:pStyle w:val="Tabelltext"/>
              <w:cnfStyle w:val="000000010000" w:firstRow="0" w:lastRow="0" w:firstColumn="0" w:lastColumn="0" w:oddVBand="0" w:evenVBand="0" w:oddHBand="0" w:evenHBand="1" w:firstRowFirstColumn="0" w:firstRowLastColumn="0" w:lastRowFirstColumn="0" w:lastRowLastColumn="0"/>
              <w:rPr>
                <w:lang w:val="sv-SE"/>
              </w:rPr>
            </w:pPr>
          </w:p>
        </w:tc>
        <w:tc>
          <w:tcPr>
            <w:cnfStyle w:val="000010000000" w:firstRow="0" w:lastRow="0" w:firstColumn="0" w:lastColumn="0" w:oddVBand="1" w:evenVBand="0" w:oddHBand="0" w:evenHBand="0" w:firstRowFirstColumn="0" w:firstRowLastColumn="0" w:lastRowFirstColumn="0" w:lastRowLastColumn="0"/>
            <w:tcW w:w="992" w:type="dxa"/>
          </w:tcPr>
          <w:p w14:paraId="06BD2E0B" w14:textId="77777777" w:rsidR="006338A7" w:rsidRPr="005A7C59" w:rsidRDefault="006338A7" w:rsidP="009F588E">
            <w:pPr>
              <w:pStyle w:val="Tabelltext"/>
              <w:rPr>
                <w:lang w:val="sv-SE"/>
              </w:rPr>
            </w:pPr>
          </w:p>
        </w:tc>
        <w:tc>
          <w:tcPr>
            <w:tcW w:w="2108" w:type="dxa"/>
          </w:tcPr>
          <w:p w14:paraId="229C1ACA" w14:textId="77777777" w:rsidR="006338A7" w:rsidRPr="005A7C59" w:rsidRDefault="006338A7" w:rsidP="009F588E">
            <w:pPr>
              <w:pStyle w:val="Tabelltext"/>
              <w:cnfStyle w:val="000000010000" w:firstRow="0" w:lastRow="0" w:firstColumn="0" w:lastColumn="0" w:oddVBand="0" w:evenVBand="0" w:oddHBand="0" w:evenHBand="1" w:firstRowFirstColumn="0" w:firstRowLastColumn="0" w:lastRowFirstColumn="0" w:lastRowLastColumn="0"/>
              <w:rPr>
                <w:lang w:val="sv-SE"/>
              </w:rPr>
            </w:pPr>
          </w:p>
        </w:tc>
      </w:tr>
      <w:tr w:rsidR="009F588E" w:rsidRPr="00D22C65" w14:paraId="05732158" w14:textId="77777777" w:rsidTr="000B01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44" w:type="dxa"/>
            <w:gridSpan w:val="4"/>
            <w:shd w:val="clear" w:color="auto" w:fill="60D3FF" w:themeFill="accent1" w:themeFillTint="99"/>
          </w:tcPr>
          <w:p w14:paraId="3777AEA1" w14:textId="600BEF8B" w:rsidR="009F588E" w:rsidRPr="004B214D" w:rsidRDefault="009F588E" w:rsidP="009F588E">
            <w:pPr>
              <w:pStyle w:val="Tabelltext"/>
              <w:rPr>
                <w:lang w:val="sv-SE"/>
              </w:rPr>
            </w:pPr>
            <w:r w:rsidRPr="004B214D">
              <w:rPr>
                <w:b/>
                <w:bCs/>
                <w:lang w:val="sv-SE"/>
              </w:rPr>
              <w:t>Utbildningsinsatser</w:t>
            </w:r>
          </w:p>
        </w:tc>
      </w:tr>
      <w:tr w:rsidR="009F588E" w:rsidRPr="00D22C65" w14:paraId="1DB11D7C" w14:textId="77777777" w:rsidTr="000B0165">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5" w:type="dxa"/>
          </w:tcPr>
          <w:p w14:paraId="2CD2F20E" w14:textId="2D09901E" w:rsidR="009F588E" w:rsidRPr="004B214D" w:rsidRDefault="009F588E" w:rsidP="009F588E">
            <w:pPr>
              <w:pStyle w:val="Tabelltext"/>
              <w:rPr>
                <w:lang w:val="sv-SE"/>
              </w:rPr>
            </w:pPr>
            <w:r w:rsidRPr="004B214D">
              <w:rPr>
                <w:lang w:val="sv-SE"/>
              </w:rPr>
              <w:t>Planera och genomför utbildningsinsatser. Ta vid behov hjälp av diagnoskoordinator IPÖ</w:t>
            </w:r>
            <w:r w:rsidR="00477627">
              <w:rPr>
                <w:lang w:val="sv-SE"/>
              </w:rPr>
              <w:t>.</w:t>
            </w:r>
          </w:p>
        </w:tc>
        <w:tc>
          <w:tcPr>
            <w:tcW w:w="1619" w:type="dxa"/>
          </w:tcPr>
          <w:p w14:paraId="339CC8B2" w14:textId="77777777" w:rsidR="009F588E" w:rsidRPr="004B214D" w:rsidRDefault="009F588E" w:rsidP="009F588E">
            <w:pPr>
              <w:pStyle w:val="Tabelltext"/>
              <w:cnfStyle w:val="000000010000" w:firstRow="0" w:lastRow="0" w:firstColumn="0" w:lastColumn="0" w:oddVBand="0" w:evenVBand="0" w:oddHBand="0" w:evenHBand="1" w:firstRowFirstColumn="0" w:firstRowLastColumn="0" w:lastRowFirstColumn="0" w:lastRowLastColumn="0"/>
              <w:rPr>
                <w:lang w:val="sv-SE"/>
              </w:rPr>
            </w:pPr>
          </w:p>
        </w:tc>
        <w:tc>
          <w:tcPr>
            <w:cnfStyle w:val="000010000000" w:firstRow="0" w:lastRow="0" w:firstColumn="0" w:lastColumn="0" w:oddVBand="1" w:evenVBand="0" w:oddHBand="0" w:evenHBand="0" w:firstRowFirstColumn="0" w:firstRowLastColumn="0" w:lastRowFirstColumn="0" w:lastRowLastColumn="0"/>
            <w:tcW w:w="992" w:type="dxa"/>
          </w:tcPr>
          <w:p w14:paraId="20CC24B1" w14:textId="77777777" w:rsidR="009F588E" w:rsidRPr="004B214D" w:rsidRDefault="009F588E" w:rsidP="009F588E">
            <w:pPr>
              <w:pStyle w:val="Tabelltext"/>
              <w:rPr>
                <w:lang w:val="sv-SE"/>
              </w:rPr>
            </w:pPr>
          </w:p>
        </w:tc>
        <w:tc>
          <w:tcPr>
            <w:tcW w:w="2108" w:type="dxa"/>
          </w:tcPr>
          <w:p w14:paraId="52A84D7A" w14:textId="77777777" w:rsidR="009F588E" w:rsidRPr="004B214D" w:rsidRDefault="009F588E" w:rsidP="009F588E">
            <w:pPr>
              <w:pStyle w:val="Tabelltext"/>
              <w:cnfStyle w:val="000000010000" w:firstRow="0" w:lastRow="0" w:firstColumn="0" w:lastColumn="0" w:oddVBand="0" w:evenVBand="0" w:oddHBand="0" w:evenHBand="1" w:firstRowFirstColumn="0" w:firstRowLastColumn="0" w:lastRowFirstColumn="0" w:lastRowLastColumn="0"/>
              <w:rPr>
                <w:lang w:val="sv-SE"/>
              </w:rPr>
            </w:pPr>
          </w:p>
        </w:tc>
      </w:tr>
      <w:tr w:rsidR="009F588E" w:rsidRPr="00D22C65" w14:paraId="4586FC59" w14:textId="77777777" w:rsidTr="000B01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5" w:type="dxa"/>
          </w:tcPr>
          <w:p w14:paraId="42B03952" w14:textId="699B7EF6" w:rsidR="009F588E" w:rsidRPr="004B214D" w:rsidRDefault="009F588E" w:rsidP="009F588E">
            <w:pPr>
              <w:pStyle w:val="Tabelltext"/>
              <w:rPr>
                <w:lang w:val="sv-SE"/>
              </w:rPr>
            </w:pPr>
            <w:r w:rsidRPr="004B214D">
              <w:rPr>
                <w:lang w:val="sv-SE"/>
              </w:rPr>
              <w:t xml:space="preserve">Hitta en rutin för hur nytillkommande personer i </w:t>
            </w:r>
            <w:r w:rsidR="005D2ED9">
              <w:rPr>
                <w:lang w:val="sv-SE"/>
              </w:rPr>
              <w:t>vård</w:t>
            </w:r>
            <w:r w:rsidRPr="004B214D">
              <w:rPr>
                <w:lang w:val="sv-SE"/>
              </w:rPr>
              <w:t>verksamheten kan få utbildning om IPÖ</w:t>
            </w:r>
            <w:r w:rsidR="00477627">
              <w:rPr>
                <w:lang w:val="sv-SE"/>
              </w:rPr>
              <w:t>.</w:t>
            </w:r>
          </w:p>
        </w:tc>
        <w:tc>
          <w:tcPr>
            <w:tcW w:w="1619" w:type="dxa"/>
          </w:tcPr>
          <w:p w14:paraId="7D93E390" w14:textId="77777777" w:rsidR="009F588E" w:rsidRPr="004B214D" w:rsidRDefault="009F588E" w:rsidP="009F588E">
            <w:pPr>
              <w:pStyle w:val="Tabelltext"/>
              <w:cnfStyle w:val="000000100000" w:firstRow="0" w:lastRow="0" w:firstColumn="0" w:lastColumn="0" w:oddVBand="0" w:evenVBand="0" w:oddHBand="1" w:evenHBand="0" w:firstRowFirstColumn="0" w:firstRowLastColumn="0" w:lastRowFirstColumn="0" w:lastRowLastColumn="0"/>
              <w:rPr>
                <w:lang w:val="sv-SE"/>
              </w:rPr>
            </w:pPr>
          </w:p>
        </w:tc>
        <w:tc>
          <w:tcPr>
            <w:cnfStyle w:val="000010000000" w:firstRow="0" w:lastRow="0" w:firstColumn="0" w:lastColumn="0" w:oddVBand="1" w:evenVBand="0" w:oddHBand="0" w:evenHBand="0" w:firstRowFirstColumn="0" w:firstRowLastColumn="0" w:lastRowFirstColumn="0" w:lastRowLastColumn="0"/>
            <w:tcW w:w="992" w:type="dxa"/>
          </w:tcPr>
          <w:p w14:paraId="2D8E1748" w14:textId="77777777" w:rsidR="009F588E" w:rsidRPr="004B214D" w:rsidRDefault="009F588E" w:rsidP="009F588E">
            <w:pPr>
              <w:pStyle w:val="Tabelltext"/>
              <w:rPr>
                <w:lang w:val="sv-SE"/>
              </w:rPr>
            </w:pPr>
          </w:p>
        </w:tc>
        <w:tc>
          <w:tcPr>
            <w:tcW w:w="2108" w:type="dxa"/>
          </w:tcPr>
          <w:p w14:paraId="3F1FE452" w14:textId="77777777" w:rsidR="009F588E" w:rsidRPr="004B214D" w:rsidRDefault="009F588E" w:rsidP="009F588E">
            <w:pPr>
              <w:pStyle w:val="Tabelltext"/>
              <w:cnfStyle w:val="000000100000" w:firstRow="0" w:lastRow="0" w:firstColumn="0" w:lastColumn="0" w:oddVBand="0" w:evenVBand="0" w:oddHBand="1" w:evenHBand="0" w:firstRowFirstColumn="0" w:firstRowLastColumn="0" w:lastRowFirstColumn="0" w:lastRowLastColumn="0"/>
              <w:rPr>
                <w:lang w:val="sv-SE"/>
              </w:rPr>
            </w:pPr>
          </w:p>
        </w:tc>
      </w:tr>
      <w:tr w:rsidR="009F588E" w:rsidRPr="00D22C65" w14:paraId="5AC1E829" w14:textId="77777777" w:rsidTr="000B0165">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5" w:type="dxa"/>
          </w:tcPr>
          <w:p w14:paraId="668BC503" w14:textId="77777777" w:rsidR="009F588E" w:rsidRPr="004B214D" w:rsidRDefault="009F588E" w:rsidP="009F588E">
            <w:pPr>
              <w:pStyle w:val="Tabelltext"/>
              <w:rPr>
                <w:lang w:val="sv-SE"/>
              </w:rPr>
            </w:pPr>
          </w:p>
        </w:tc>
        <w:tc>
          <w:tcPr>
            <w:tcW w:w="1619" w:type="dxa"/>
          </w:tcPr>
          <w:p w14:paraId="1B11E666" w14:textId="77777777" w:rsidR="009F588E" w:rsidRPr="004B214D" w:rsidRDefault="009F588E" w:rsidP="009F588E">
            <w:pPr>
              <w:pStyle w:val="Tabelltext"/>
              <w:cnfStyle w:val="000000010000" w:firstRow="0" w:lastRow="0" w:firstColumn="0" w:lastColumn="0" w:oddVBand="0" w:evenVBand="0" w:oddHBand="0" w:evenHBand="1" w:firstRowFirstColumn="0" w:firstRowLastColumn="0" w:lastRowFirstColumn="0" w:lastRowLastColumn="0"/>
              <w:rPr>
                <w:lang w:val="sv-SE"/>
              </w:rPr>
            </w:pPr>
          </w:p>
        </w:tc>
        <w:tc>
          <w:tcPr>
            <w:cnfStyle w:val="000010000000" w:firstRow="0" w:lastRow="0" w:firstColumn="0" w:lastColumn="0" w:oddVBand="1" w:evenVBand="0" w:oddHBand="0" w:evenHBand="0" w:firstRowFirstColumn="0" w:firstRowLastColumn="0" w:lastRowFirstColumn="0" w:lastRowLastColumn="0"/>
            <w:tcW w:w="992" w:type="dxa"/>
          </w:tcPr>
          <w:p w14:paraId="18C09686" w14:textId="77777777" w:rsidR="009F588E" w:rsidRPr="004B214D" w:rsidRDefault="009F588E" w:rsidP="009F588E">
            <w:pPr>
              <w:pStyle w:val="Tabelltext"/>
              <w:rPr>
                <w:lang w:val="sv-SE"/>
              </w:rPr>
            </w:pPr>
          </w:p>
        </w:tc>
        <w:tc>
          <w:tcPr>
            <w:tcW w:w="2108" w:type="dxa"/>
          </w:tcPr>
          <w:p w14:paraId="2F5B4063" w14:textId="77777777" w:rsidR="009F588E" w:rsidRPr="004B214D" w:rsidRDefault="009F588E" w:rsidP="009F588E">
            <w:pPr>
              <w:pStyle w:val="Tabelltext"/>
              <w:cnfStyle w:val="000000010000" w:firstRow="0" w:lastRow="0" w:firstColumn="0" w:lastColumn="0" w:oddVBand="0" w:evenVBand="0" w:oddHBand="0" w:evenHBand="1" w:firstRowFirstColumn="0" w:firstRowLastColumn="0" w:lastRowFirstColumn="0" w:lastRowLastColumn="0"/>
              <w:rPr>
                <w:lang w:val="sv-SE"/>
              </w:rPr>
            </w:pPr>
          </w:p>
        </w:tc>
      </w:tr>
      <w:tr w:rsidR="009F588E" w:rsidRPr="00D22C65" w14:paraId="42479642" w14:textId="77777777" w:rsidTr="000B01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5" w:type="dxa"/>
          </w:tcPr>
          <w:p w14:paraId="5BF450B3" w14:textId="77777777" w:rsidR="009F588E" w:rsidRPr="004B214D" w:rsidRDefault="009F588E" w:rsidP="009F588E">
            <w:pPr>
              <w:pStyle w:val="Tabelltext"/>
              <w:rPr>
                <w:lang w:val="sv-SE"/>
              </w:rPr>
            </w:pPr>
          </w:p>
        </w:tc>
        <w:tc>
          <w:tcPr>
            <w:tcW w:w="1619" w:type="dxa"/>
          </w:tcPr>
          <w:p w14:paraId="46C8BAC5" w14:textId="77777777" w:rsidR="009F588E" w:rsidRPr="004B214D" w:rsidRDefault="009F588E" w:rsidP="009F588E">
            <w:pPr>
              <w:pStyle w:val="Tabelltext"/>
              <w:cnfStyle w:val="000000100000" w:firstRow="0" w:lastRow="0" w:firstColumn="0" w:lastColumn="0" w:oddVBand="0" w:evenVBand="0" w:oddHBand="1" w:evenHBand="0" w:firstRowFirstColumn="0" w:firstRowLastColumn="0" w:lastRowFirstColumn="0" w:lastRowLastColumn="0"/>
              <w:rPr>
                <w:lang w:val="sv-SE"/>
              </w:rPr>
            </w:pPr>
          </w:p>
        </w:tc>
        <w:tc>
          <w:tcPr>
            <w:cnfStyle w:val="000010000000" w:firstRow="0" w:lastRow="0" w:firstColumn="0" w:lastColumn="0" w:oddVBand="1" w:evenVBand="0" w:oddHBand="0" w:evenHBand="0" w:firstRowFirstColumn="0" w:firstRowLastColumn="0" w:lastRowFirstColumn="0" w:lastRowLastColumn="0"/>
            <w:tcW w:w="992" w:type="dxa"/>
          </w:tcPr>
          <w:p w14:paraId="1DB1E5F2" w14:textId="77777777" w:rsidR="009F588E" w:rsidRPr="004B214D" w:rsidRDefault="009F588E" w:rsidP="009F588E">
            <w:pPr>
              <w:pStyle w:val="Tabelltext"/>
              <w:rPr>
                <w:lang w:val="sv-SE"/>
              </w:rPr>
            </w:pPr>
          </w:p>
        </w:tc>
        <w:tc>
          <w:tcPr>
            <w:tcW w:w="2108" w:type="dxa"/>
          </w:tcPr>
          <w:p w14:paraId="4CCF283D" w14:textId="77777777" w:rsidR="009F588E" w:rsidRPr="004B214D" w:rsidRDefault="009F588E" w:rsidP="009F588E">
            <w:pPr>
              <w:pStyle w:val="Tabelltext"/>
              <w:cnfStyle w:val="000000100000" w:firstRow="0" w:lastRow="0" w:firstColumn="0" w:lastColumn="0" w:oddVBand="0" w:evenVBand="0" w:oddHBand="1" w:evenHBand="0" w:firstRowFirstColumn="0" w:firstRowLastColumn="0" w:lastRowFirstColumn="0" w:lastRowLastColumn="0"/>
              <w:rPr>
                <w:lang w:val="sv-SE"/>
              </w:rPr>
            </w:pPr>
          </w:p>
        </w:tc>
      </w:tr>
      <w:tr w:rsidR="00711F16" w:rsidRPr="00D22C65" w14:paraId="0385B70E" w14:textId="77777777" w:rsidTr="000B0165">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5" w:type="dxa"/>
          </w:tcPr>
          <w:p w14:paraId="593B9E0F" w14:textId="77777777" w:rsidR="00711F16" w:rsidRPr="005A7C59" w:rsidRDefault="00711F16" w:rsidP="009F588E">
            <w:pPr>
              <w:pStyle w:val="Tabelltext"/>
              <w:rPr>
                <w:lang w:val="sv-SE"/>
              </w:rPr>
            </w:pPr>
          </w:p>
        </w:tc>
        <w:tc>
          <w:tcPr>
            <w:tcW w:w="1619" w:type="dxa"/>
          </w:tcPr>
          <w:p w14:paraId="5F2B84D5" w14:textId="77777777" w:rsidR="00711F16" w:rsidRPr="005A7C59" w:rsidRDefault="00711F16" w:rsidP="009F588E">
            <w:pPr>
              <w:pStyle w:val="Tabelltext"/>
              <w:cnfStyle w:val="000000010000" w:firstRow="0" w:lastRow="0" w:firstColumn="0" w:lastColumn="0" w:oddVBand="0" w:evenVBand="0" w:oddHBand="0" w:evenHBand="1" w:firstRowFirstColumn="0" w:firstRowLastColumn="0" w:lastRowFirstColumn="0" w:lastRowLastColumn="0"/>
              <w:rPr>
                <w:lang w:val="sv-SE"/>
              </w:rPr>
            </w:pPr>
          </w:p>
        </w:tc>
        <w:tc>
          <w:tcPr>
            <w:cnfStyle w:val="000010000000" w:firstRow="0" w:lastRow="0" w:firstColumn="0" w:lastColumn="0" w:oddVBand="1" w:evenVBand="0" w:oddHBand="0" w:evenHBand="0" w:firstRowFirstColumn="0" w:firstRowLastColumn="0" w:lastRowFirstColumn="0" w:lastRowLastColumn="0"/>
            <w:tcW w:w="992" w:type="dxa"/>
          </w:tcPr>
          <w:p w14:paraId="2393C1FD" w14:textId="77777777" w:rsidR="00711F16" w:rsidRPr="005A7C59" w:rsidRDefault="00711F16" w:rsidP="009F588E">
            <w:pPr>
              <w:pStyle w:val="Tabelltext"/>
              <w:rPr>
                <w:lang w:val="sv-SE"/>
              </w:rPr>
            </w:pPr>
          </w:p>
        </w:tc>
        <w:tc>
          <w:tcPr>
            <w:tcW w:w="2108" w:type="dxa"/>
          </w:tcPr>
          <w:p w14:paraId="7685BBE2" w14:textId="77777777" w:rsidR="00711F16" w:rsidRPr="005A7C59" w:rsidRDefault="00711F16" w:rsidP="009F588E">
            <w:pPr>
              <w:pStyle w:val="Tabelltext"/>
              <w:cnfStyle w:val="000000010000" w:firstRow="0" w:lastRow="0" w:firstColumn="0" w:lastColumn="0" w:oddVBand="0" w:evenVBand="0" w:oddHBand="0" w:evenHBand="1" w:firstRowFirstColumn="0" w:firstRowLastColumn="0" w:lastRowFirstColumn="0" w:lastRowLastColumn="0"/>
              <w:rPr>
                <w:lang w:val="sv-SE"/>
              </w:rPr>
            </w:pPr>
          </w:p>
        </w:tc>
      </w:tr>
      <w:tr w:rsidR="009F588E" w:rsidRPr="00D22C65" w14:paraId="32A9B9B4" w14:textId="77777777" w:rsidTr="000B01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44" w:type="dxa"/>
            <w:gridSpan w:val="4"/>
            <w:shd w:val="clear" w:color="auto" w:fill="60D3FF" w:themeFill="accent1" w:themeFillTint="99"/>
          </w:tcPr>
          <w:p w14:paraId="61F943C5" w14:textId="1770A1CC" w:rsidR="009F588E" w:rsidRPr="004B214D" w:rsidRDefault="009F588E" w:rsidP="009F588E">
            <w:pPr>
              <w:pStyle w:val="Tabelltext"/>
              <w:rPr>
                <w:lang w:val="sv-SE"/>
              </w:rPr>
            </w:pPr>
            <w:r w:rsidRPr="004B214D">
              <w:rPr>
                <w:b/>
                <w:bCs/>
                <w:lang w:val="sv-SE"/>
              </w:rPr>
              <w:t>Ta fram mallar</w:t>
            </w:r>
          </w:p>
        </w:tc>
      </w:tr>
      <w:tr w:rsidR="009F588E" w:rsidRPr="00D22C65" w14:paraId="2CC9658A" w14:textId="77777777" w:rsidTr="000B0165">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5" w:type="dxa"/>
          </w:tcPr>
          <w:p w14:paraId="6C0BA057" w14:textId="1E96A6A7" w:rsidR="009F588E" w:rsidRPr="004B214D" w:rsidRDefault="009F588E" w:rsidP="009F588E">
            <w:pPr>
              <w:pStyle w:val="Tabelltext"/>
            </w:pPr>
            <w:r>
              <w:t>Mall X</w:t>
            </w:r>
          </w:p>
        </w:tc>
        <w:tc>
          <w:tcPr>
            <w:tcW w:w="1619" w:type="dxa"/>
          </w:tcPr>
          <w:p w14:paraId="15130ED6" w14:textId="77777777" w:rsidR="009F588E" w:rsidRPr="004B214D" w:rsidRDefault="009F588E" w:rsidP="009F588E">
            <w:pPr>
              <w:pStyle w:val="Tabelltext"/>
              <w:cnfStyle w:val="000000010000" w:firstRow="0" w:lastRow="0" w:firstColumn="0" w:lastColumn="0" w:oddVBand="0" w:evenVBand="0" w:oddHBand="0" w:evenHBand="1"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92" w:type="dxa"/>
          </w:tcPr>
          <w:p w14:paraId="172CEA82" w14:textId="77777777" w:rsidR="009F588E" w:rsidRPr="004B214D" w:rsidRDefault="009F588E" w:rsidP="009F588E">
            <w:pPr>
              <w:pStyle w:val="Tabelltext"/>
            </w:pPr>
          </w:p>
        </w:tc>
        <w:tc>
          <w:tcPr>
            <w:tcW w:w="2108" w:type="dxa"/>
          </w:tcPr>
          <w:p w14:paraId="312D2AA2" w14:textId="77777777" w:rsidR="009F588E" w:rsidRPr="004B214D" w:rsidRDefault="009F588E" w:rsidP="009F588E">
            <w:pPr>
              <w:pStyle w:val="Tabelltext"/>
              <w:cnfStyle w:val="000000010000" w:firstRow="0" w:lastRow="0" w:firstColumn="0" w:lastColumn="0" w:oddVBand="0" w:evenVBand="0" w:oddHBand="0" w:evenHBand="1" w:firstRowFirstColumn="0" w:firstRowLastColumn="0" w:lastRowFirstColumn="0" w:lastRowLastColumn="0"/>
            </w:pPr>
          </w:p>
        </w:tc>
      </w:tr>
      <w:tr w:rsidR="009F588E" w:rsidRPr="00D22C65" w14:paraId="7CC23D4F" w14:textId="77777777" w:rsidTr="000B01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5" w:type="dxa"/>
          </w:tcPr>
          <w:p w14:paraId="45492D0F" w14:textId="10E3225E" w:rsidR="009F588E" w:rsidRPr="004B214D" w:rsidRDefault="009F588E" w:rsidP="009F588E">
            <w:pPr>
              <w:pStyle w:val="Tabelltext"/>
            </w:pPr>
            <w:r>
              <w:t>Mall Y</w:t>
            </w:r>
          </w:p>
        </w:tc>
        <w:tc>
          <w:tcPr>
            <w:tcW w:w="1619" w:type="dxa"/>
          </w:tcPr>
          <w:p w14:paraId="23526EB2" w14:textId="77777777" w:rsidR="009F588E" w:rsidRPr="004B214D" w:rsidRDefault="009F588E" w:rsidP="009F588E">
            <w:pPr>
              <w:pStyle w:val="Tabelltext"/>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92" w:type="dxa"/>
          </w:tcPr>
          <w:p w14:paraId="2C6D58C4" w14:textId="77777777" w:rsidR="009F588E" w:rsidRPr="004B214D" w:rsidRDefault="009F588E" w:rsidP="009F588E">
            <w:pPr>
              <w:pStyle w:val="Tabelltext"/>
            </w:pPr>
          </w:p>
        </w:tc>
        <w:tc>
          <w:tcPr>
            <w:tcW w:w="2108" w:type="dxa"/>
          </w:tcPr>
          <w:p w14:paraId="79F31038" w14:textId="77777777" w:rsidR="009F588E" w:rsidRPr="004B214D" w:rsidRDefault="009F588E" w:rsidP="009F588E">
            <w:pPr>
              <w:pStyle w:val="Tabelltext"/>
              <w:cnfStyle w:val="000000100000" w:firstRow="0" w:lastRow="0" w:firstColumn="0" w:lastColumn="0" w:oddVBand="0" w:evenVBand="0" w:oddHBand="1" w:evenHBand="0" w:firstRowFirstColumn="0" w:firstRowLastColumn="0" w:lastRowFirstColumn="0" w:lastRowLastColumn="0"/>
            </w:pPr>
          </w:p>
        </w:tc>
      </w:tr>
      <w:tr w:rsidR="009F588E" w:rsidRPr="00D22C65" w14:paraId="58EE65DF" w14:textId="77777777" w:rsidTr="000B0165">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5" w:type="dxa"/>
          </w:tcPr>
          <w:p w14:paraId="42B70166" w14:textId="77777777" w:rsidR="009F588E" w:rsidRPr="004B214D" w:rsidRDefault="009F588E" w:rsidP="009F588E">
            <w:pPr>
              <w:pStyle w:val="Tabelltext"/>
            </w:pPr>
          </w:p>
        </w:tc>
        <w:tc>
          <w:tcPr>
            <w:tcW w:w="1619" w:type="dxa"/>
          </w:tcPr>
          <w:p w14:paraId="01BD9015" w14:textId="77777777" w:rsidR="009F588E" w:rsidRPr="004B214D" w:rsidRDefault="009F588E" w:rsidP="009F588E">
            <w:pPr>
              <w:pStyle w:val="Tabelltext"/>
              <w:cnfStyle w:val="000000010000" w:firstRow="0" w:lastRow="0" w:firstColumn="0" w:lastColumn="0" w:oddVBand="0" w:evenVBand="0" w:oddHBand="0" w:evenHBand="1"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92" w:type="dxa"/>
          </w:tcPr>
          <w:p w14:paraId="604D29ED" w14:textId="77777777" w:rsidR="009F588E" w:rsidRPr="004B214D" w:rsidRDefault="009F588E" w:rsidP="009F588E">
            <w:pPr>
              <w:pStyle w:val="Tabelltext"/>
            </w:pPr>
          </w:p>
        </w:tc>
        <w:tc>
          <w:tcPr>
            <w:tcW w:w="2108" w:type="dxa"/>
          </w:tcPr>
          <w:p w14:paraId="0B4E6110" w14:textId="77777777" w:rsidR="009F588E" w:rsidRPr="004B214D" w:rsidRDefault="009F588E" w:rsidP="009F588E">
            <w:pPr>
              <w:pStyle w:val="Tabelltext"/>
              <w:cnfStyle w:val="000000010000" w:firstRow="0" w:lastRow="0" w:firstColumn="0" w:lastColumn="0" w:oddVBand="0" w:evenVBand="0" w:oddHBand="0" w:evenHBand="1" w:firstRowFirstColumn="0" w:firstRowLastColumn="0" w:lastRowFirstColumn="0" w:lastRowLastColumn="0"/>
            </w:pPr>
          </w:p>
        </w:tc>
      </w:tr>
      <w:tr w:rsidR="009F588E" w:rsidRPr="00D22C65" w14:paraId="41124F51" w14:textId="77777777" w:rsidTr="000B01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5" w:type="dxa"/>
          </w:tcPr>
          <w:p w14:paraId="77671249" w14:textId="77777777" w:rsidR="009F588E" w:rsidRPr="004B214D" w:rsidRDefault="009F588E" w:rsidP="009F588E">
            <w:pPr>
              <w:pStyle w:val="Tabelltext"/>
            </w:pPr>
          </w:p>
        </w:tc>
        <w:tc>
          <w:tcPr>
            <w:tcW w:w="1619" w:type="dxa"/>
          </w:tcPr>
          <w:p w14:paraId="483582E4" w14:textId="77777777" w:rsidR="009F588E" w:rsidRPr="004B214D" w:rsidRDefault="009F588E" w:rsidP="009F588E">
            <w:pPr>
              <w:pStyle w:val="Tabelltext"/>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92" w:type="dxa"/>
          </w:tcPr>
          <w:p w14:paraId="47EB2EC8" w14:textId="77777777" w:rsidR="009F588E" w:rsidRPr="004B214D" w:rsidRDefault="009F588E" w:rsidP="009F588E">
            <w:pPr>
              <w:pStyle w:val="Tabelltext"/>
            </w:pPr>
          </w:p>
        </w:tc>
        <w:tc>
          <w:tcPr>
            <w:tcW w:w="2108" w:type="dxa"/>
          </w:tcPr>
          <w:p w14:paraId="246E9336" w14:textId="77777777" w:rsidR="009F588E" w:rsidRPr="004B214D" w:rsidRDefault="009F588E" w:rsidP="009F588E">
            <w:pPr>
              <w:pStyle w:val="Tabelltext"/>
              <w:cnfStyle w:val="000000100000" w:firstRow="0" w:lastRow="0" w:firstColumn="0" w:lastColumn="0" w:oddVBand="0" w:evenVBand="0" w:oddHBand="1" w:evenHBand="0" w:firstRowFirstColumn="0" w:firstRowLastColumn="0" w:lastRowFirstColumn="0" w:lastRowLastColumn="0"/>
            </w:pPr>
          </w:p>
        </w:tc>
      </w:tr>
      <w:tr w:rsidR="00B859CB" w:rsidRPr="00D22C65" w14:paraId="24590C5F" w14:textId="77777777" w:rsidTr="000B0165">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5" w:type="dxa"/>
          </w:tcPr>
          <w:p w14:paraId="2EEFB180" w14:textId="77777777" w:rsidR="00B859CB" w:rsidRPr="004B214D" w:rsidRDefault="00B859CB" w:rsidP="009F588E">
            <w:pPr>
              <w:pStyle w:val="Tabelltext"/>
            </w:pPr>
          </w:p>
        </w:tc>
        <w:tc>
          <w:tcPr>
            <w:tcW w:w="1619" w:type="dxa"/>
          </w:tcPr>
          <w:p w14:paraId="3C794669" w14:textId="77777777" w:rsidR="00B859CB" w:rsidRPr="004B214D" w:rsidRDefault="00B859CB" w:rsidP="009F588E">
            <w:pPr>
              <w:pStyle w:val="Tabelltext"/>
              <w:cnfStyle w:val="000000010000" w:firstRow="0" w:lastRow="0" w:firstColumn="0" w:lastColumn="0" w:oddVBand="0" w:evenVBand="0" w:oddHBand="0" w:evenHBand="1"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92" w:type="dxa"/>
          </w:tcPr>
          <w:p w14:paraId="138EFE11" w14:textId="77777777" w:rsidR="00B859CB" w:rsidRPr="004B214D" w:rsidRDefault="00B859CB" w:rsidP="009F588E">
            <w:pPr>
              <w:pStyle w:val="Tabelltext"/>
            </w:pPr>
          </w:p>
        </w:tc>
        <w:tc>
          <w:tcPr>
            <w:tcW w:w="2108" w:type="dxa"/>
          </w:tcPr>
          <w:p w14:paraId="6FB5966F" w14:textId="77777777" w:rsidR="00B859CB" w:rsidRPr="004B214D" w:rsidRDefault="00B859CB" w:rsidP="009F588E">
            <w:pPr>
              <w:pStyle w:val="Tabelltext"/>
              <w:cnfStyle w:val="000000010000" w:firstRow="0" w:lastRow="0" w:firstColumn="0" w:lastColumn="0" w:oddVBand="0" w:evenVBand="0" w:oddHBand="0" w:evenHBand="1" w:firstRowFirstColumn="0" w:firstRowLastColumn="0" w:lastRowFirstColumn="0" w:lastRowLastColumn="0"/>
            </w:pPr>
          </w:p>
        </w:tc>
      </w:tr>
      <w:tr w:rsidR="009F588E" w:rsidRPr="00D22C65" w14:paraId="565E4CA0" w14:textId="77777777" w:rsidTr="000B01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44" w:type="dxa"/>
            <w:gridSpan w:val="4"/>
            <w:shd w:val="clear" w:color="auto" w:fill="60D3FF" w:themeFill="accent1" w:themeFillTint="99"/>
          </w:tcPr>
          <w:p w14:paraId="3A61D612" w14:textId="4040B303" w:rsidR="009F588E" w:rsidRPr="004B214D" w:rsidRDefault="009F588E" w:rsidP="009F588E">
            <w:pPr>
              <w:pStyle w:val="Tabelltext"/>
            </w:pPr>
            <w:proofErr w:type="spellStart"/>
            <w:r w:rsidRPr="004B214D">
              <w:rPr>
                <w:b/>
                <w:bCs/>
              </w:rPr>
              <w:lastRenderedPageBreak/>
              <w:t>Uppföljning</w:t>
            </w:r>
            <w:proofErr w:type="spellEnd"/>
            <w:r w:rsidRPr="004B214D">
              <w:rPr>
                <w:b/>
                <w:bCs/>
              </w:rPr>
              <w:t xml:space="preserve"> och </w:t>
            </w:r>
            <w:proofErr w:type="spellStart"/>
            <w:r w:rsidRPr="004B214D">
              <w:rPr>
                <w:b/>
                <w:bCs/>
              </w:rPr>
              <w:t>kommunikation</w:t>
            </w:r>
            <w:proofErr w:type="spellEnd"/>
            <w:r w:rsidRPr="004B214D">
              <w:rPr>
                <w:b/>
                <w:bCs/>
              </w:rPr>
              <w:t xml:space="preserve"> </w:t>
            </w:r>
          </w:p>
        </w:tc>
      </w:tr>
      <w:tr w:rsidR="009F588E" w:rsidRPr="00D22C65" w14:paraId="2A764E0A" w14:textId="77777777" w:rsidTr="000B0165">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5" w:type="dxa"/>
          </w:tcPr>
          <w:p w14:paraId="7AAE7907" w14:textId="5F04D015" w:rsidR="009F588E" w:rsidRPr="004B214D" w:rsidRDefault="009F588E" w:rsidP="009F588E">
            <w:pPr>
              <w:pStyle w:val="Tabelltext"/>
              <w:rPr>
                <w:lang w:val="sv-SE"/>
              </w:rPr>
            </w:pPr>
            <w:r w:rsidRPr="004B214D">
              <w:rPr>
                <w:lang w:val="sv-SE"/>
              </w:rPr>
              <w:t>Utifrån de syften, delmål och mål som tagits fram – följ upp och utvärdera. Korrigera vid behov och följ upp igen</w:t>
            </w:r>
            <w:r>
              <w:rPr>
                <w:lang w:val="sv-SE"/>
              </w:rPr>
              <w:t xml:space="preserve"> </w:t>
            </w:r>
            <w:r w:rsidRPr="004B214D">
              <w:rPr>
                <w:lang w:val="sv-SE"/>
              </w:rPr>
              <w:t>(denna aktivitet kan behöva delas upp i checklistan)</w:t>
            </w:r>
            <w:r w:rsidR="00477627">
              <w:rPr>
                <w:lang w:val="sv-SE"/>
              </w:rPr>
              <w:t>.</w:t>
            </w:r>
          </w:p>
        </w:tc>
        <w:tc>
          <w:tcPr>
            <w:tcW w:w="1619" w:type="dxa"/>
          </w:tcPr>
          <w:p w14:paraId="1265F8C2" w14:textId="77777777" w:rsidR="009F588E" w:rsidRPr="004B214D" w:rsidRDefault="009F588E" w:rsidP="009F588E">
            <w:pPr>
              <w:pStyle w:val="Tabelltext"/>
              <w:cnfStyle w:val="000000010000" w:firstRow="0" w:lastRow="0" w:firstColumn="0" w:lastColumn="0" w:oddVBand="0" w:evenVBand="0" w:oddHBand="0" w:evenHBand="1" w:firstRowFirstColumn="0" w:firstRowLastColumn="0" w:lastRowFirstColumn="0" w:lastRowLastColumn="0"/>
              <w:rPr>
                <w:lang w:val="sv-SE"/>
              </w:rPr>
            </w:pPr>
          </w:p>
        </w:tc>
        <w:tc>
          <w:tcPr>
            <w:cnfStyle w:val="000010000000" w:firstRow="0" w:lastRow="0" w:firstColumn="0" w:lastColumn="0" w:oddVBand="1" w:evenVBand="0" w:oddHBand="0" w:evenHBand="0" w:firstRowFirstColumn="0" w:firstRowLastColumn="0" w:lastRowFirstColumn="0" w:lastRowLastColumn="0"/>
            <w:tcW w:w="992" w:type="dxa"/>
          </w:tcPr>
          <w:p w14:paraId="6D04DDA6" w14:textId="77777777" w:rsidR="009F588E" w:rsidRPr="004B214D" w:rsidRDefault="009F588E" w:rsidP="009F588E">
            <w:pPr>
              <w:pStyle w:val="Tabelltext"/>
              <w:rPr>
                <w:lang w:val="sv-SE"/>
              </w:rPr>
            </w:pPr>
          </w:p>
        </w:tc>
        <w:tc>
          <w:tcPr>
            <w:tcW w:w="2108" w:type="dxa"/>
          </w:tcPr>
          <w:p w14:paraId="6EB82BD4" w14:textId="77777777" w:rsidR="009F588E" w:rsidRPr="004B214D" w:rsidRDefault="009F588E" w:rsidP="009F588E">
            <w:pPr>
              <w:pStyle w:val="Tabelltext"/>
              <w:cnfStyle w:val="000000010000" w:firstRow="0" w:lastRow="0" w:firstColumn="0" w:lastColumn="0" w:oddVBand="0" w:evenVBand="0" w:oddHBand="0" w:evenHBand="1" w:firstRowFirstColumn="0" w:firstRowLastColumn="0" w:lastRowFirstColumn="0" w:lastRowLastColumn="0"/>
              <w:rPr>
                <w:lang w:val="sv-SE"/>
              </w:rPr>
            </w:pPr>
          </w:p>
        </w:tc>
      </w:tr>
      <w:tr w:rsidR="009F588E" w:rsidRPr="00D22C65" w14:paraId="450637C8" w14:textId="77777777" w:rsidTr="000B01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5" w:type="dxa"/>
          </w:tcPr>
          <w:p w14:paraId="179CB060" w14:textId="56AF9370" w:rsidR="009F588E" w:rsidRPr="004B214D" w:rsidRDefault="009F588E" w:rsidP="009F588E">
            <w:pPr>
              <w:pStyle w:val="Tabelltext"/>
              <w:rPr>
                <w:lang w:val="sv-SE"/>
              </w:rPr>
            </w:pPr>
            <w:r w:rsidRPr="004B214D">
              <w:rPr>
                <w:lang w:val="sv-SE"/>
              </w:rPr>
              <w:t>Planerade kommunikationsinsatser om IPÖ- implementeringen</w:t>
            </w:r>
            <w:r w:rsidR="00477627">
              <w:rPr>
                <w:lang w:val="sv-SE"/>
              </w:rPr>
              <w:t>.</w:t>
            </w:r>
          </w:p>
        </w:tc>
        <w:tc>
          <w:tcPr>
            <w:tcW w:w="1619" w:type="dxa"/>
          </w:tcPr>
          <w:p w14:paraId="71270513" w14:textId="77777777" w:rsidR="009F588E" w:rsidRPr="004B214D" w:rsidRDefault="009F588E" w:rsidP="009F588E">
            <w:pPr>
              <w:pStyle w:val="Tabelltext"/>
              <w:cnfStyle w:val="000000100000" w:firstRow="0" w:lastRow="0" w:firstColumn="0" w:lastColumn="0" w:oddVBand="0" w:evenVBand="0" w:oddHBand="1" w:evenHBand="0" w:firstRowFirstColumn="0" w:firstRowLastColumn="0" w:lastRowFirstColumn="0" w:lastRowLastColumn="0"/>
              <w:rPr>
                <w:lang w:val="sv-SE"/>
              </w:rPr>
            </w:pPr>
          </w:p>
        </w:tc>
        <w:tc>
          <w:tcPr>
            <w:cnfStyle w:val="000010000000" w:firstRow="0" w:lastRow="0" w:firstColumn="0" w:lastColumn="0" w:oddVBand="1" w:evenVBand="0" w:oddHBand="0" w:evenHBand="0" w:firstRowFirstColumn="0" w:firstRowLastColumn="0" w:lastRowFirstColumn="0" w:lastRowLastColumn="0"/>
            <w:tcW w:w="992" w:type="dxa"/>
          </w:tcPr>
          <w:p w14:paraId="00FA9E92" w14:textId="77777777" w:rsidR="009F588E" w:rsidRPr="004B214D" w:rsidRDefault="009F588E" w:rsidP="009F588E">
            <w:pPr>
              <w:pStyle w:val="Tabelltext"/>
              <w:rPr>
                <w:lang w:val="sv-SE"/>
              </w:rPr>
            </w:pPr>
          </w:p>
        </w:tc>
        <w:tc>
          <w:tcPr>
            <w:tcW w:w="2108" w:type="dxa"/>
          </w:tcPr>
          <w:p w14:paraId="29A1F379" w14:textId="77777777" w:rsidR="009F588E" w:rsidRPr="004B214D" w:rsidRDefault="009F588E" w:rsidP="009F588E">
            <w:pPr>
              <w:pStyle w:val="Tabelltext"/>
              <w:cnfStyle w:val="000000100000" w:firstRow="0" w:lastRow="0" w:firstColumn="0" w:lastColumn="0" w:oddVBand="0" w:evenVBand="0" w:oddHBand="1" w:evenHBand="0" w:firstRowFirstColumn="0" w:firstRowLastColumn="0" w:lastRowFirstColumn="0" w:lastRowLastColumn="0"/>
              <w:rPr>
                <w:lang w:val="sv-SE"/>
              </w:rPr>
            </w:pPr>
          </w:p>
        </w:tc>
      </w:tr>
      <w:tr w:rsidR="009F588E" w:rsidRPr="00D22C65" w14:paraId="10A5915D" w14:textId="77777777" w:rsidTr="000B0165">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5" w:type="dxa"/>
          </w:tcPr>
          <w:p w14:paraId="00038A56" w14:textId="77777777" w:rsidR="009F588E" w:rsidRPr="004B214D" w:rsidRDefault="009F588E" w:rsidP="009F588E">
            <w:pPr>
              <w:pStyle w:val="Tabelltext"/>
              <w:rPr>
                <w:lang w:val="sv-SE"/>
              </w:rPr>
            </w:pPr>
          </w:p>
        </w:tc>
        <w:tc>
          <w:tcPr>
            <w:tcW w:w="1619" w:type="dxa"/>
          </w:tcPr>
          <w:p w14:paraId="22DEC54F" w14:textId="77777777" w:rsidR="009F588E" w:rsidRPr="004B214D" w:rsidRDefault="009F588E" w:rsidP="009F588E">
            <w:pPr>
              <w:pStyle w:val="Tabelltext"/>
              <w:cnfStyle w:val="000000010000" w:firstRow="0" w:lastRow="0" w:firstColumn="0" w:lastColumn="0" w:oddVBand="0" w:evenVBand="0" w:oddHBand="0" w:evenHBand="1" w:firstRowFirstColumn="0" w:firstRowLastColumn="0" w:lastRowFirstColumn="0" w:lastRowLastColumn="0"/>
              <w:rPr>
                <w:lang w:val="sv-SE"/>
              </w:rPr>
            </w:pPr>
          </w:p>
        </w:tc>
        <w:tc>
          <w:tcPr>
            <w:cnfStyle w:val="000010000000" w:firstRow="0" w:lastRow="0" w:firstColumn="0" w:lastColumn="0" w:oddVBand="1" w:evenVBand="0" w:oddHBand="0" w:evenHBand="0" w:firstRowFirstColumn="0" w:firstRowLastColumn="0" w:lastRowFirstColumn="0" w:lastRowLastColumn="0"/>
            <w:tcW w:w="992" w:type="dxa"/>
          </w:tcPr>
          <w:p w14:paraId="574426CA" w14:textId="77777777" w:rsidR="009F588E" w:rsidRPr="004B214D" w:rsidRDefault="009F588E" w:rsidP="009F588E">
            <w:pPr>
              <w:pStyle w:val="Tabelltext"/>
              <w:rPr>
                <w:lang w:val="sv-SE"/>
              </w:rPr>
            </w:pPr>
          </w:p>
        </w:tc>
        <w:tc>
          <w:tcPr>
            <w:tcW w:w="2108" w:type="dxa"/>
          </w:tcPr>
          <w:p w14:paraId="6C90F8CC" w14:textId="77777777" w:rsidR="009F588E" w:rsidRPr="004B214D" w:rsidRDefault="009F588E" w:rsidP="009F588E">
            <w:pPr>
              <w:pStyle w:val="Tabelltext"/>
              <w:cnfStyle w:val="000000010000" w:firstRow="0" w:lastRow="0" w:firstColumn="0" w:lastColumn="0" w:oddVBand="0" w:evenVBand="0" w:oddHBand="0" w:evenHBand="1" w:firstRowFirstColumn="0" w:firstRowLastColumn="0" w:lastRowFirstColumn="0" w:lastRowLastColumn="0"/>
              <w:rPr>
                <w:lang w:val="sv-SE"/>
              </w:rPr>
            </w:pPr>
          </w:p>
        </w:tc>
      </w:tr>
      <w:tr w:rsidR="009F588E" w:rsidRPr="00D22C65" w14:paraId="626A07F5" w14:textId="77777777" w:rsidTr="000B01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5" w:type="dxa"/>
          </w:tcPr>
          <w:p w14:paraId="3AC65BF3" w14:textId="77777777" w:rsidR="009F588E" w:rsidRPr="004B214D" w:rsidRDefault="009F588E" w:rsidP="009F588E">
            <w:pPr>
              <w:pStyle w:val="Tabelltext"/>
              <w:rPr>
                <w:lang w:val="sv-SE"/>
              </w:rPr>
            </w:pPr>
          </w:p>
        </w:tc>
        <w:tc>
          <w:tcPr>
            <w:tcW w:w="1619" w:type="dxa"/>
          </w:tcPr>
          <w:p w14:paraId="66C257D6" w14:textId="77777777" w:rsidR="009F588E" w:rsidRPr="004B214D" w:rsidRDefault="009F588E" w:rsidP="009F588E">
            <w:pPr>
              <w:pStyle w:val="Tabelltext"/>
              <w:cnfStyle w:val="000000100000" w:firstRow="0" w:lastRow="0" w:firstColumn="0" w:lastColumn="0" w:oddVBand="0" w:evenVBand="0" w:oddHBand="1" w:evenHBand="0" w:firstRowFirstColumn="0" w:firstRowLastColumn="0" w:lastRowFirstColumn="0" w:lastRowLastColumn="0"/>
              <w:rPr>
                <w:lang w:val="sv-SE"/>
              </w:rPr>
            </w:pPr>
          </w:p>
        </w:tc>
        <w:tc>
          <w:tcPr>
            <w:cnfStyle w:val="000010000000" w:firstRow="0" w:lastRow="0" w:firstColumn="0" w:lastColumn="0" w:oddVBand="1" w:evenVBand="0" w:oddHBand="0" w:evenHBand="0" w:firstRowFirstColumn="0" w:firstRowLastColumn="0" w:lastRowFirstColumn="0" w:lastRowLastColumn="0"/>
            <w:tcW w:w="992" w:type="dxa"/>
          </w:tcPr>
          <w:p w14:paraId="48B08F6C" w14:textId="77777777" w:rsidR="009F588E" w:rsidRPr="004B214D" w:rsidRDefault="009F588E" w:rsidP="009F588E">
            <w:pPr>
              <w:pStyle w:val="Tabelltext"/>
              <w:rPr>
                <w:lang w:val="sv-SE"/>
              </w:rPr>
            </w:pPr>
          </w:p>
        </w:tc>
        <w:tc>
          <w:tcPr>
            <w:tcW w:w="2108" w:type="dxa"/>
          </w:tcPr>
          <w:p w14:paraId="387B048B" w14:textId="77777777" w:rsidR="009F588E" w:rsidRPr="004B214D" w:rsidRDefault="009F588E" w:rsidP="009F588E">
            <w:pPr>
              <w:pStyle w:val="Tabelltext"/>
              <w:cnfStyle w:val="000000100000" w:firstRow="0" w:lastRow="0" w:firstColumn="0" w:lastColumn="0" w:oddVBand="0" w:evenVBand="0" w:oddHBand="1" w:evenHBand="0" w:firstRowFirstColumn="0" w:firstRowLastColumn="0" w:lastRowFirstColumn="0" w:lastRowLastColumn="0"/>
              <w:rPr>
                <w:lang w:val="sv-SE"/>
              </w:rPr>
            </w:pPr>
          </w:p>
        </w:tc>
      </w:tr>
      <w:tr w:rsidR="00B859CB" w:rsidRPr="00D22C65" w14:paraId="35C44E4E" w14:textId="77777777" w:rsidTr="000B0165">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5" w:type="dxa"/>
          </w:tcPr>
          <w:p w14:paraId="545196E4" w14:textId="77777777" w:rsidR="00B859CB" w:rsidRPr="005A7C59" w:rsidRDefault="00B859CB" w:rsidP="009F588E">
            <w:pPr>
              <w:pStyle w:val="Tabelltext"/>
              <w:rPr>
                <w:lang w:val="sv-SE"/>
              </w:rPr>
            </w:pPr>
          </w:p>
        </w:tc>
        <w:tc>
          <w:tcPr>
            <w:tcW w:w="1619" w:type="dxa"/>
          </w:tcPr>
          <w:p w14:paraId="591681B1" w14:textId="77777777" w:rsidR="00B859CB" w:rsidRPr="005A7C59" w:rsidRDefault="00B859CB" w:rsidP="009F588E">
            <w:pPr>
              <w:pStyle w:val="Tabelltext"/>
              <w:cnfStyle w:val="000000010000" w:firstRow="0" w:lastRow="0" w:firstColumn="0" w:lastColumn="0" w:oddVBand="0" w:evenVBand="0" w:oddHBand="0" w:evenHBand="1" w:firstRowFirstColumn="0" w:firstRowLastColumn="0" w:lastRowFirstColumn="0" w:lastRowLastColumn="0"/>
              <w:rPr>
                <w:lang w:val="sv-SE"/>
              </w:rPr>
            </w:pPr>
          </w:p>
        </w:tc>
        <w:tc>
          <w:tcPr>
            <w:cnfStyle w:val="000010000000" w:firstRow="0" w:lastRow="0" w:firstColumn="0" w:lastColumn="0" w:oddVBand="1" w:evenVBand="0" w:oddHBand="0" w:evenHBand="0" w:firstRowFirstColumn="0" w:firstRowLastColumn="0" w:lastRowFirstColumn="0" w:lastRowLastColumn="0"/>
            <w:tcW w:w="992" w:type="dxa"/>
          </w:tcPr>
          <w:p w14:paraId="4F7A4D79" w14:textId="77777777" w:rsidR="00B859CB" w:rsidRPr="005A7C59" w:rsidRDefault="00B859CB" w:rsidP="009F588E">
            <w:pPr>
              <w:pStyle w:val="Tabelltext"/>
              <w:rPr>
                <w:lang w:val="sv-SE"/>
              </w:rPr>
            </w:pPr>
          </w:p>
        </w:tc>
        <w:tc>
          <w:tcPr>
            <w:tcW w:w="2108" w:type="dxa"/>
          </w:tcPr>
          <w:p w14:paraId="21FB038F" w14:textId="77777777" w:rsidR="00B859CB" w:rsidRPr="005A7C59" w:rsidRDefault="00B859CB" w:rsidP="009F588E">
            <w:pPr>
              <w:pStyle w:val="Tabelltext"/>
              <w:cnfStyle w:val="000000010000" w:firstRow="0" w:lastRow="0" w:firstColumn="0" w:lastColumn="0" w:oddVBand="0" w:evenVBand="0" w:oddHBand="0" w:evenHBand="1" w:firstRowFirstColumn="0" w:firstRowLastColumn="0" w:lastRowFirstColumn="0" w:lastRowLastColumn="0"/>
              <w:rPr>
                <w:lang w:val="sv-SE"/>
              </w:rPr>
            </w:pPr>
          </w:p>
        </w:tc>
      </w:tr>
      <w:tr w:rsidR="009F588E" w:rsidRPr="00D22C65" w14:paraId="0AACE7A2" w14:textId="77777777" w:rsidTr="000B01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44" w:type="dxa"/>
            <w:gridSpan w:val="4"/>
            <w:shd w:val="clear" w:color="auto" w:fill="60D3FF" w:themeFill="accent1" w:themeFillTint="99"/>
          </w:tcPr>
          <w:p w14:paraId="1562CF06" w14:textId="3511B6E7" w:rsidR="009F588E" w:rsidRPr="004B214D" w:rsidRDefault="009F588E" w:rsidP="009F588E">
            <w:pPr>
              <w:pStyle w:val="Tabelltext"/>
              <w:rPr>
                <w:lang w:val="sv-SE"/>
              </w:rPr>
            </w:pPr>
            <w:r w:rsidRPr="00F66E2C">
              <w:rPr>
                <w:b/>
                <w:bCs/>
                <w:lang w:val="sv-SE"/>
              </w:rPr>
              <w:t>Efter avslutad initial implementering: Tillsätt en förvaltningsgrupp</w:t>
            </w:r>
          </w:p>
        </w:tc>
      </w:tr>
      <w:tr w:rsidR="009F588E" w:rsidRPr="00D22C65" w14:paraId="2F44291D" w14:textId="77777777" w:rsidTr="000B0165">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5" w:type="dxa"/>
          </w:tcPr>
          <w:p w14:paraId="1E629ED2" w14:textId="77777777" w:rsidR="009F588E" w:rsidRPr="000B0165" w:rsidRDefault="009F588E" w:rsidP="009F588E">
            <w:pPr>
              <w:pStyle w:val="Tabelltext"/>
              <w:rPr>
                <w:lang w:val="sv-SE"/>
              </w:rPr>
            </w:pPr>
          </w:p>
        </w:tc>
        <w:tc>
          <w:tcPr>
            <w:tcW w:w="1619" w:type="dxa"/>
          </w:tcPr>
          <w:p w14:paraId="48739968" w14:textId="77777777" w:rsidR="009F588E" w:rsidRPr="000B0165" w:rsidRDefault="009F588E" w:rsidP="009F588E">
            <w:pPr>
              <w:pStyle w:val="Tabelltext"/>
              <w:cnfStyle w:val="000000010000" w:firstRow="0" w:lastRow="0" w:firstColumn="0" w:lastColumn="0" w:oddVBand="0" w:evenVBand="0" w:oddHBand="0" w:evenHBand="1" w:firstRowFirstColumn="0" w:firstRowLastColumn="0" w:lastRowFirstColumn="0" w:lastRowLastColumn="0"/>
              <w:rPr>
                <w:lang w:val="sv-SE"/>
              </w:rPr>
            </w:pPr>
          </w:p>
        </w:tc>
        <w:tc>
          <w:tcPr>
            <w:cnfStyle w:val="000010000000" w:firstRow="0" w:lastRow="0" w:firstColumn="0" w:lastColumn="0" w:oddVBand="1" w:evenVBand="0" w:oddHBand="0" w:evenHBand="0" w:firstRowFirstColumn="0" w:firstRowLastColumn="0" w:lastRowFirstColumn="0" w:lastRowLastColumn="0"/>
            <w:tcW w:w="992" w:type="dxa"/>
          </w:tcPr>
          <w:p w14:paraId="15D110B0" w14:textId="77777777" w:rsidR="009F588E" w:rsidRPr="000B0165" w:rsidRDefault="009F588E" w:rsidP="009F588E">
            <w:pPr>
              <w:pStyle w:val="Tabelltext"/>
              <w:rPr>
                <w:lang w:val="sv-SE"/>
              </w:rPr>
            </w:pPr>
          </w:p>
        </w:tc>
        <w:tc>
          <w:tcPr>
            <w:tcW w:w="2108" w:type="dxa"/>
          </w:tcPr>
          <w:p w14:paraId="1079E49E" w14:textId="77777777" w:rsidR="009F588E" w:rsidRPr="000B0165" w:rsidRDefault="009F588E" w:rsidP="009F588E">
            <w:pPr>
              <w:pStyle w:val="Tabelltext"/>
              <w:cnfStyle w:val="000000010000" w:firstRow="0" w:lastRow="0" w:firstColumn="0" w:lastColumn="0" w:oddVBand="0" w:evenVBand="0" w:oddHBand="0" w:evenHBand="1" w:firstRowFirstColumn="0" w:firstRowLastColumn="0" w:lastRowFirstColumn="0" w:lastRowLastColumn="0"/>
              <w:rPr>
                <w:lang w:val="sv-SE"/>
              </w:rPr>
            </w:pPr>
          </w:p>
        </w:tc>
      </w:tr>
      <w:tr w:rsidR="009F588E" w:rsidRPr="00D22C65" w14:paraId="1FE13FF1" w14:textId="77777777" w:rsidTr="000B01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5" w:type="dxa"/>
          </w:tcPr>
          <w:p w14:paraId="64E9FB59" w14:textId="77777777" w:rsidR="009F588E" w:rsidRPr="000B0165" w:rsidRDefault="009F588E" w:rsidP="009F588E">
            <w:pPr>
              <w:pStyle w:val="Tabelltext"/>
              <w:rPr>
                <w:lang w:val="sv-SE"/>
              </w:rPr>
            </w:pPr>
          </w:p>
        </w:tc>
        <w:tc>
          <w:tcPr>
            <w:tcW w:w="1619" w:type="dxa"/>
          </w:tcPr>
          <w:p w14:paraId="7F5C7FE9" w14:textId="77777777" w:rsidR="009F588E" w:rsidRPr="000B0165" w:rsidRDefault="009F588E" w:rsidP="009F588E">
            <w:pPr>
              <w:pStyle w:val="Tabelltext"/>
              <w:cnfStyle w:val="000000100000" w:firstRow="0" w:lastRow="0" w:firstColumn="0" w:lastColumn="0" w:oddVBand="0" w:evenVBand="0" w:oddHBand="1" w:evenHBand="0" w:firstRowFirstColumn="0" w:firstRowLastColumn="0" w:lastRowFirstColumn="0" w:lastRowLastColumn="0"/>
              <w:rPr>
                <w:lang w:val="sv-SE"/>
              </w:rPr>
            </w:pPr>
          </w:p>
        </w:tc>
        <w:tc>
          <w:tcPr>
            <w:cnfStyle w:val="000010000000" w:firstRow="0" w:lastRow="0" w:firstColumn="0" w:lastColumn="0" w:oddVBand="1" w:evenVBand="0" w:oddHBand="0" w:evenHBand="0" w:firstRowFirstColumn="0" w:firstRowLastColumn="0" w:lastRowFirstColumn="0" w:lastRowLastColumn="0"/>
            <w:tcW w:w="992" w:type="dxa"/>
          </w:tcPr>
          <w:p w14:paraId="1AA41425" w14:textId="77777777" w:rsidR="009F588E" w:rsidRPr="000B0165" w:rsidRDefault="009F588E" w:rsidP="009F588E">
            <w:pPr>
              <w:pStyle w:val="Tabelltext"/>
              <w:rPr>
                <w:lang w:val="sv-SE"/>
              </w:rPr>
            </w:pPr>
          </w:p>
        </w:tc>
        <w:tc>
          <w:tcPr>
            <w:tcW w:w="2108" w:type="dxa"/>
          </w:tcPr>
          <w:p w14:paraId="23A584B8" w14:textId="77777777" w:rsidR="009F588E" w:rsidRPr="000B0165" w:rsidRDefault="009F588E" w:rsidP="009F588E">
            <w:pPr>
              <w:pStyle w:val="Tabelltext"/>
              <w:cnfStyle w:val="000000100000" w:firstRow="0" w:lastRow="0" w:firstColumn="0" w:lastColumn="0" w:oddVBand="0" w:evenVBand="0" w:oddHBand="1" w:evenHBand="0" w:firstRowFirstColumn="0" w:firstRowLastColumn="0" w:lastRowFirstColumn="0" w:lastRowLastColumn="0"/>
              <w:rPr>
                <w:lang w:val="sv-SE"/>
              </w:rPr>
            </w:pPr>
          </w:p>
        </w:tc>
      </w:tr>
      <w:tr w:rsidR="00B859CB" w:rsidRPr="00D22C65" w14:paraId="5A92D4B8" w14:textId="77777777" w:rsidTr="000B0165">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5" w:type="dxa"/>
          </w:tcPr>
          <w:p w14:paraId="592E8E98" w14:textId="77777777" w:rsidR="00B859CB" w:rsidRPr="005A7C59" w:rsidRDefault="00B859CB" w:rsidP="009F588E">
            <w:pPr>
              <w:pStyle w:val="Tabelltext"/>
              <w:rPr>
                <w:lang w:val="sv-SE"/>
              </w:rPr>
            </w:pPr>
          </w:p>
        </w:tc>
        <w:tc>
          <w:tcPr>
            <w:tcW w:w="1619" w:type="dxa"/>
          </w:tcPr>
          <w:p w14:paraId="6A2147FD" w14:textId="77777777" w:rsidR="00B859CB" w:rsidRPr="005A7C59" w:rsidRDefault="00B859CB" w:rsidP="009F588E">
            <w:pPr>
              <w:pStyle w:val="Tabelltext"/>
              <w:cnfStyle w:val="000000010000" w:firstRow="0" w:lastRow="0" w:firstColumn="0" w:lastColumn="0" w:oddVBand="0" w:evenVBand="0" w:oddHBand="0" w:evenHBand="1" w:firstRowFirstColumn="0" w:firstRowLastColumn="0" w:lastRowFirstColumn="0" w:lastRowLastColumn="0"/>
              <w:rPr>
                <w:lang w:val="sv-SE"/>
              </w:rPr>
            </w:pPr>
          </w:p>
        </w:tc>
        <w:tc>
          <w:tcPr>
            <w:cnfStyle w:val="000010000000" w:firstRow="0" w:lastRow="0" w:firstColumn="0" w:lastColumn="0" w:oddVBand="1" w:evenVBand="0" w:oddHBand="0" w:evenHBand="0" w:firstRowFirstColumn="0" w:firstRowLastColumn="0" w:lastRowFirstColumn="0" w:lastRowLastColumn="0"/>
            <w:tcW w:w="992" w:type="dxa"/>
          </w:tcPr>
          <w:p w14:paraId="19D3AEE5" w14:textId="77777777" w:rsidR="00B859CB" w:rsidRPr="005A7C59" w:rsidRDefault="00B859CB" w:rsidP="009F588E">
            <w:pPr>
              <w:pStyle w:val="Tabelltext"/>
              <w:rPr>
                <w:lang w:val="sv-SE"/>
              </w:rPr>
            </w:pPr>
          </w:p>
        </w:tc>
        <w:tc>
          <w:tcPr>
            <w:tcW w:w="2108" w:type="dxa"/>
          </w:tcPr>
          <w:p w14:paraId="68E955F0" w14:textId="77777777" w:rsidR="00B859CB" w:rsidRPr="005A7C59" w:rsidRDefault="00B859CB" w:rsidP="009F588E">
            <w:pPr>
              <w:pStyle w:val="Tabelltext"/>
              <w:cnfStyle w:val="000000010000" w:firstRow="0" w:lastRow="0" w:firstColumn="0" w:lastColumn="0" w:oddVBand="0" w:evenVBand="0" w:oddHBand="0" w:evenHBand="1" w:firstRowFirstColumn="0" w:firstRowLastColumn="0" w:lastRowFirstColumn="0" w:lastRowLastColumn="0"/>
              <w:rPr>
                <w:lang w:val="sv-SE"/>
              </w:rPr>
            </w:pPr>
          </w:p>
        </w:tc>
      </w:tr>
    </w:tbl>
    <w:p w14:paraId="6B6C2D3C" w14:textId="77777777" w:rsidR="00583C78" w:rsidRPr="0054343D" w:rsidRDefault="00583C78" w:rsidP="00C92EE4"/>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14:paraId="2D51AAA8" w14:textId="77777777" w:rsidR="00C75861" w:rsidRPr="0054343D" w:rsidRDefault="00C75861" w:rsidP="00C92EE4">
      <w:pPr>
        <w:sectPr w:rsidR="00C75861" w:rsidRPr="0054343D" w:rsidSect="005446B3">
          <w:headerReference w:type="even" r:id="rId39"/>
          <w:headerReference w:type="default" r:id="rId40"/>
          <w:footerReference w:type="even" r:id="rId41"/>
          <w:footerReference w:type="default" r:id="rId42"/>
          <w:headerReference w:type="first" r:id="rId43"/>
          <w:pgSz w:w="11900" w:h="16840"/>
          <w:pgMar w:top="2245" w:right="1418" w:bottom="1418" w:left="1418" w:header="425" w:footer="374" w:gutter="0"/>
          <w:cols w:space="708"/>
          <w:docGrid w:linePitch="360"/>
        </w:sectPr>
      </w:pPr>
    </w:p>
    <w:p w14:paraId="310CC7E6" w14:textId="77777777" w:rsidR="00071DC1" w:rsidRPr="0054343D" w:rsidRDefault="00AD3E17" w:rsidP="00C92EE4">
      <w:r>
        <w:rPr>
          <w:noProof/>
        </w:rPr>
        <w:lastRenderedPageBreak/>
        <mc:AlternateContent>
          <mc:Choice Requires="wps">
            <w:drawing>
              <wp:anchor distT="0" distB="0" distL="114300" distR="114300" simplePos="0" relativeHeight="251658243" behindDoc="0" locked="0" layoutInCell="1" allowOverlap="1" wp14:anchorId="525D865D" wp14:editId="68F88662">
                <wp:simplePos x="0" y="0"/>
                <wp:positionH relativeFrom="margin">
                  <wp:posOffset>-900430</wp:posOffset>
                </wp:positionH>
                <wp:positionV relativeFrom="margin">
                  <wp:posOffset>8815705</wp:posOffset>
                </wp:positionV>
                <wp:extent cx="7564755" cy="418465"/>
                <wp:effectExtent l="0" t="0" r="4445" b="635"/>
                <wp:wrapSquare wrapText="bothSides"/>
                <wp:docPr id="4" name="Rektange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4755" cy="418465"/>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E49C5E" id="Rektangel 4" o:spid="_x0000_s1026" alt="&quot;&quot;" style="position:absolute;margin-left:-70.9pt;margin-top:694.15pt;width:595.65pt;height:32.9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" fillcolor="white [3201]" stroked="f" strokeweight="2pt">
                <w10:wrap type="square" anchorx="margin" anchory="margin"/>
              </v:rect>
            </w:pict>
          </mc:Fallback>
        </mc:AlternateContent>
      </w:r>
      <w:r w:rsidR="005446B3">
        <w:rPr>
          <w:noProof/>
        </w:rPr>
        <mc:AlternateContent>
          <mc:Choice Requires="wps">
            <w:drawing>
              <wp:anchor distT="0" distB="0" distL="114300" distR="114300" simplePos="0" relativeHeight="251658242" behindDoc="0" locked="0" layoutInCell="1" allowOverlap="1" wp14:anchorId="21484D52" wp14:editId="6DCB15F5">
                <wp:simplePos x="0" y="0"/>
                <wp:positionH relativeFrom="column">
                  <wp:posOffset>-899160</wp:posOffset>
                </wp:positionH>
                <wp:positionV relativeFrom="paragraph">
                  <wp:posOffset>-1264920</wp:posOffset>
                </wp:positionV>
                <wp:extent cx="7565132" cy="869132"/>
                <wp:effectExtent l="0" t="0" r="4445" b="0"/>
                <wp:wrapNone/>
                <wp:docPr id="5" name="Rektangel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5132" cy="869132"/>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FD51C51" id="Rektangel 5" o:spid="_x0000_s1026" alt="&quot;&quot;" style="position:absolute;margin-left:-70.8pt;margin-top:-99.6pt;width:595.7pt;height:68.4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" fillcolor="white [3201]" stroked="f" strokeweight="2pt"/>
            </w:pict>
          </mc:Fallback>
        </mc:AlternateContent>
      </w:r>
      <w:r w:rsidR="000945B5" w:rsidRPr="0054343D">
        <w:rPr>
          <w:noProof/>
        </w:rPr>
        <w:drawing>
          <wp:anchor distT="0" distB="0" distL="114300" distR="114300" simplePos="0" relativeHeight="251658240" behindDoc="0" locked="0" layoutInCell="1" allowOverlap="1" wp14:anchorId="231649AC" wp14:editId="29151417">
            <wp:simplePos x="0" y="0"/>
            <wp:positionH relativeFrom="margin">
              <wp:align>center</wp:align>
            </wp:positionH>
            <wp:positionV relativeFrom="margin">
              <wp:posOffset>7452995</wp:posOffset>
            </wp:positionV>
            <wp:extent cx="1627200" cy="475200"/>
            <wp:effectExtent l="0" t="0" r="0" b="0"/>
            <wp:wrapSquare wrapText="bothSides"/>
            <wp:docPr id="2"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CC_office.png"/>
                    <pic:cNvPicPr/>
                  </pic:nvPicPr>
                  <pic:blipFill>
                    <a:blip r:embed="rId44">
                      <a:extLst>
                        <a:ext uri="{28A0092B-C50C-407E-A947-70E740481C1C}">
                          <a14:useLocalDpi xmlns:a14="http://schemas.microsoft.com/office/drawing/2010/main" val="0"/>
                        </a:ext>
                      </a:extLst>
                    </a:blip>
                    <a:stretch>
                      <a:fillRect/>
                    </a:stretch>
                  </pic:blipFill>
                  <pic:spPr>
                    <a:xfrm>
                      <a:off x="0" y="0"/>
                      <a:ext cx="1627200" cy="475200"/>
                    </a:xfrm>
                    <a:prstGeom prst="rect">
                      <a:avLst/>
                    </a:prstGeom>
                  </pic:spPr>
                </pic:pic>
              </a:graphicData>
            </a:graphic>
            <wp14:sizeRelH relativeFrom="page">
              <wp14:pctWidth>0</wp14:pctWidth>
            </wp14:sizeRelH>
            <wp14:sizeRelV relativeFrom="page">
              <wp14:pctHeight>0</wp14:pctHeight>
            </wp14:sizeRelV>
          </wp:anchor>
        </w:drawing>
      </w:r>
      <w:r w:rsidR="000945B5" w:rsidRPr="0054343D">
        <w:rPr>
          <w:noProof/>
        </w:rPr>
        <mc:AlternateContent>
          <mc:Choice Requires="wps">
            <w:drawing>
              <wp:anchor distT="0" distB="0" distL="114300" distR="114300" simplePos="0" relativeHeight="251658241" behindDoc="0" locked="0" layoutInCell="1" allowOverlap="1" wp14:anchorId="28B09092" wp14:editId="18A6FF31">
                <wp:simplePos x="0" y="0"/>
                <wp:positionH relativeFrom="margin">
                  <wp:align>center</wp:align>
                </wp:positionH>
                <wp:positionV relativeFrom="margin">
                  <wp:posOffset>8158480</wp:posOffset>
                </wp:positionV>
                <wp:extent cx="7570800" cy="482400"/>
                <wp:effectExtent l="0" t="0" r="0" b="0"/>
                <wp:wrapSquare wrapText="bothSides"/>
                <wp:docPr id="24" name="Textruta 24"/>
                <wp:cNvGraphicFramePr/>
                <a:graphic xmlns:a="http://schemas.openxmlformats.org/drawingml/2006/main">
                  <a:graphicData uri="http://schemas.microsoft.com/office/word/2010/wordprocessingShape">
                    <wps:wsp>
                      <wps:cNvSpPr txBox="1"/>
                      <wps:spPr>
                        <a:xfrm>
                          <a:off x="0" y="0"/>
                          <a:ext cx="7570800" cy="482400"/>
                        </a:xfrm>
                        <a:prstGeom prst="rect">
                          <a:avLst/>
                        </a:prstGeom>
                        <a:noFill/>
                        <a:ln>
                          <a:noFill/>
                        </a:ln>
                        <a:effectLst/>
                        <a:extLst>
                          <a:ext uri="{C572A759-6A51-4108-AA02-DFA0A04FC94B}">
                            <ma14:wrappingTextBoxFlag xmlns:adec="http://schemas.microsoft.com/office/drawing/2017/decorative"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7DB4EEA" w14:textId="77777777" w:rsidR="000945B5" w:rsidRDefault="00AD29B6" w:rsidP="000945B5">
                            <w:pPr>
                              <w:pStyle w:val="Boilerplate"/>
                            </w:pPr>
                            <w:r w:rsidRPr="00937DB7">
                              <w:t>Regionala c</w:t>
                            </w:r>
                            <w:r w:rsidR="00302DAD">
                              <w:t xml:space="preserve">ancercentrum – </w:t>
                            </w:r>
                            <w:r w:rsidRPr="00937DB7">
                              <w:t>regionernas nationella samverkan inom cancervården.</w:t>
                            </w:r>
                          </w:p>
                          <w:p w14:paraId="336F4C76" w14:textId="77777777" w:rsidR="000945B5" w:rsidRDefault="00AD29B6" w:rsidP="000945B5">
                            <w:pPr>
                              <w:pStyle w:val="Boilerplate"/>
                            </w:pPr>
                            <w:r w:rsidRPr="00937DB7">
                              <w:t>Med patienter och närstående för hela människan, i dagens och framtidens cancervård.</w:t>
                            </w:r>
                          </w:p>
                          <w:p w14:paraId="4FD5229C" w14:textId="77777777" w:rsidR="00AD29B6" w:rsidRPr="00937DB7" w:rsidRDefault="00AD29B6" w:rsidP="000945B5">
                            <w:pPr>
                              <w:pStyle w:val="Boilerplate"/>
                            </w:pPr>
                            <w:r w:rsidRPr="00937DB7">
                              <w:t>www.cancercentrum.se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B09092" id="_x0000_t202" coordsize="21600,21600" o:spt="202" path="m,l,21600r21600,l21600,xe">
                <v:stroke joinstyle="miter"/>
                <v:path gradientshapeok="t" o:connecttype="rect"/>
              </v:shapetype>
              <v:shape id="Textruta 24" o:spid="_x0000_s1026" type="#_x0000_t202" style="position:absolute;margin-left:0;margin-top:642.4pt;width:596.15pt;height:38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" filled="f" stroked="f">
                <v:textbox>
                  <w:txbxContent>
                    <w:p w14:paraId="77DB4EEA" w14:textId="77777777" w:rsidR="000945B5" w:rsidRDefault="00AD29B6" w:rsidP="000945B5">
                      <w:pPr>
                        <w:pStyle w:val="Boilerplate"/>
                      </w:pPr>
                      <w:r w:rsidRPr="00937DB7">
                        <w:t>Regionala c</w:t>
                      </w:r>
                      <w:r w:rsidR="00302DAD">
                        <w:t xml:space="preserve">ancercentrum – </w:t>
                      </w:r>
                      <w:r w:rsidRPr="00937DB7">
                        <w:t>regionernas nationella samverkan inom cancervården.</w:t>
                      </w:r>
                    </w:p>
                    <w:p w14:paraId="336F4C76" w14:textId="77777777" w:rsidR="000945B5" w:rsidRDefault="00AD29B6" w:rsidP="000945B5">
                      <w:pPr>
                        <w:pStyle w:val="Boilerplate"/>
                      </w:pPr>
                      <w:r w:rsidRPr="00937DB7">
                        <w:t>Med patienter och närstående för hela människan, i dagens och framtidens cancervård.</w:t>
                      </w:r>
                    </w:p>
                    <w:p w14:paraId="4FD5229C" w14:textId="77777777" w:rsidR="00AD29B6" w:rsidRPr="00937DB7" w:rsidRDefault="00AD29B6" w:rsidP="000945B5">
                      <w:pPr>
                        <w:pStyle w:val="Boilerplate"/>
                      </w:pPr>
                      <w:r w:rsidRPr="00937DB7">
                        <w:t>www.cancercentrum.se</w:t>
                      </w:r>
                    </w:p>
                  </w:txbxContent>
                </v:textbox>
                <w10:wrap type="square" anchorx="margin" anchory="margin"/>
              </v:shape>
            </w:pict>
          </mc:Fallback>
        </mc:AlternateContent>
      </w:r>
    </w:p>
    <w:sectPr w:rsidR="00071DC1" w:rsidRPr="0054343D" w:rsidSect="00AD3E17">
      <w:headerReference w:type="even" r:id="rId45"/>
      <w:headerReference w:type="default" r:id="rId46"/>
      <w:footerReference w:type="default" r:id="rId47"/>
      <w:headerReference w:type="first" r:id="rId48"/>
      <w:pgSz w:w="11900" w:h="16840"/>
      <w:pgMar w:top="2245" w:right="1418" w:bottom="1418" w:left="1418" w:header="425" w:footer="3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6F2F6" w14:textId="77777777" w:rsidR="00F8756A" w:rsidRDefault="00F8756A" w:rsidP="00C92EE4">
      <w:r>
        <w:separator/>
      </w:r>
    </w:p>
    <w:p w14:paraId="39D39E96" w14:textId="77777777" w:rsidR="00F8756A" w:rsidRDefault="00F8756A" w:rsidP="00C92EE4"/>
    <w:p w14:paraId="0677A475" w14:textId="77777777" w:rsidR="00F8756A" w:rsidRDefault="00F8756A" w:rsidP="00C92EE4"/>
    <w:p w14:paraId="36ECC651" w14:textId="77777777" w:rsidR="00F8756A" w:rsidRDefault="00F8756A" w:rsidP="00C92EE4"/>
    <w:p w14:paraId="3480D28A" w14:textId="77777777" w:rsidR="00F8756A" w:rsidRDefault="00F8756A" w:rsidP="00C92EE4"/>
    <w:p w14:paraId="4D19CC0D" w14:textId="77777777" w:rsidR="00F8756A" w:rsidRDefault="00F8756A" w:rsidP="00C92EE4"/>
    <w:p w14:paraId="71B5F958" w14:textId="77777777" w:rsidR="00F8756A" w:rsidRDefault="00F8756A" w:rsidP="00C92EE4"/>
  </w:endnote>
  <w:endnote w:type="continuationSeparator" w:id="0">
    <w:p w14:paraId="3B671D98" w14:textId="77777777" w:rsidR="00F8756A" w:rsidRDefault="00F8756A" w:rsidP="00C92EE4">
      <w:r>
        <w:continuationSeparator/>
      </w:r>
    </w:p>
    <w:p w14:paraId="7DE733A5" w14:textId="77777777" w:rsidR="00F8756A" w:rsidRDefault="00F8756A" w:rsidP="00C92EE4"/>
    <w:p w14:paraId="29B54292" w14:textId="77777777" w:rsidR="00F8756A" w:rsidRDefault="00F8756A" w:rsidP="00C92EE4"/>
    <w:p w14:paraId="29C797CF" w14:textId="77777777" w:rsidR="00F8756A" w:rsidRDefault="00F8756A" w:rsidP="00C92EE4"/>
    <w:p w14:paraId="69179F96" w14:textId="77777777" w:rsidR="00F8756A" w:rsidRDefault="00F8756A" w:rsidP="00C92EE4"/>
    <w:p w14:paraId="4A5230F5" w14:textId="77777777" w:rsidR="00F8756A" w:rsidRDefault="00F8756A" w:rsidP="00C92EE4"/>
    <w:p w14:paraId="4E2CFD52" w14:textId="77777777" w:rsidR="00F8756A" w:rsidRDefault="00F8756A" w:rsidP="00C92EE4"/>
  </w:endnote>
  <w:endnote w:type="continuationNotice" w:id="1">
    <w:p w14:paraId="0B043D9C" w14:textId="77777777" w:rsidR="00F8756A" w:rsidRDefault="00F8756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Brödtext)">
    <w:altName w:val="Arial"/>
    <w:charset w:val="00"/>
    <w:family w:val="roman"/>
    <w:pitch w:val="default"/>
  </w:font>
  <w:font w:name="Lucida Grande">
    <w:altName w:val="Segoe UI"/>
    <w:charset w:val="00"/>
    <w:family w:val="swiss"/>
    <w:pitch w:val="variable"/>
    <w:sig w:usb0="E1000AEF" w:usb1="5000A1FF" w:usb2="00000000" w:usb3="00000000" w:csb0="000001BF" w:csb1="00000000"/>
  </w:font>
  <w:font w:name="MinionPro-Regular">
    <w:altName w:val="Times New Roman"/>
    <w:charset w:val="00"/>
    <w:family w:val="auto"/>
    <w:pitch w:val="variable"/>
    <w:sig w:usb0="60000287" w:usb1="00000001"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 New Roman (CS-brödtext)">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5119B" w14:textId="77777777" w:rsidR="00AD29B6" w:rsidRPr="00A4648D" w:rsidRDefault="00AD29B6" w:rsidP="00C92EE4">
    <w:r w:rsidRPr="00A4648D">
      <w:rPr>
        <w:rStyle w:val="Sidnummer"/>
      </w:rPr>
      <w:fldChar w:fldCharType="begin"/>
    </w:r>
    <w:r w:rsidRPr="00A4648D">
      <w:rPr>
        <w:rStyle w:val="Sidnummer"/>
      </w:rPr>
      <w:instrText xml:space="preserve"> PAGE </w:instrText>
    </w:r>
    <w:r w:rsidRPr="00A4648D">
      <w:rPr>
        <w:rStyle w:val="Sidnummer"/>
      </w:rPr>
      <w:fldChar w:fldCharType="separate"/>
    </w:r>
    <w:r w:rsidR="00C90759" w:rsidRPr="00A4648D">
      <w:rPr>
        <w:rStyle w:val="Sidnummer"/>
      </w:rPr>
      <w:t>1</w:t>
    </w:r>
    <w:r w:rsidRPr="00A4648D">
      <w:rPr>
        <w:rStyle w:val="Sidnummer"/>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D3606" w14:textId="77777777" w:rsidR="000945B5" w:rsidRPr="004C43CC" w:rsidRDefault="000945B5" w:rsidP="00EB2C18">
    <w:pPr>
      <w:pStyle w:val="Sidfot"/>
    </w:pPr>
    <w:r w:rsidRPr="004C43CC">
      <w:rPr>
        <w:rStyle w:val="Sidnummer"/>
      </w:rPr>
      <w:fldChar w:fldCharType="begin"/>
    </w:r>
    <w:r w:rsidRPr="004C43CC">
      <w:rPr>
        <w:rStyle w:val="Sidnummer"/>
      </w:rPr>
      <w:instrText xml:space="preserve"> PAGE </w:instrText>
    </w:r>
    <w:r w:rsidRPr="004C43CC">
      <w:rPr>
        <w:rStyle w:val="Sidnummer"/>
      </w:rPr>
      <w:fldChar w:fldCharType="separate"/>
    </w:r>
    <w:r>
      <w:rPr>
        <w:rStyle w:val="Sidnummer"/>
        <w:noProof/>
      </w:rPr>
      <w:t>7</w:t>
    </w:r>
    <w:r w:rsidRPr="004C43CC">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Rubrik"/>
      <w:id w:val="-1429113612"/>
      <w:dataBinding w:prefixMappings="xmlns:ns0='http://schemas.openxmlformats.org/package/2006/metadata/core-properties' xmlns:ns1='http://purl.org/dc/elements/1.1/'" w:xpath="/ns0:coreProperties[1]/ns1:title[1]" w:storeItemID="{6C3C8BC8-F283-45AE-878A-BAB7291924A1}"/>
      <w:text/>
    </w:sdtPr>
    <w:sdtEndPr/>
    <w:sdtContent>
      <w:p w14:paraId="0EABE141" w14:textId="2623981D" w:rsidR="00AD29B6" w:rsidRDefault="00EB5DDB" w:rsidP="00E03C0E">
        <w:pPr>
          <w:pStyle w:val="Sidhuvud"/>
        </w:pPr>
        <w:r>
          <w:t>Stöd vid införande av Individuell patientöversikt (IPÖ)</w:t>
        </w:r>
      </w:p>
    </w:sdtContent>
  </w:sdt>
  <w:sdt>
    <w:sdtPr>
      <w:alias w:val="Datum"/>
      <w:id w:val="240149143"/>
      <w:showingPlcHdr/>
      <w:dataBinding w:prefixMappings="xmlns:ns0='http://schemas.microsoft.com/office/2006/coverPageProps'" w:xpath="/ns0:CoverPageProperties[1]/ns0:PublishDate[1]" w:storeItemID="{55AF091B-3C7A-41E3-B477-F2FDAA23CFDA}"/>
      <w:date>
        <w:dateFormat w:val="'den 'd MMMM yyyy"/>
        <w:lid w:val="sv-SE"/>
        <w:storeMappedDataAs w:val="dateTime"/>
        <w:calendar w:val="gregorian"/>
      </w:date>
    </w:sdtPr>
    <w:sdtEndPr/>
    <w:sdtContent>
      <w:p w14:paraId="72ED465D" w14:textId="77777777" w:rsidR="00AD29B6" w:rsidRDefault="00AD29B6" w:rsidP="00E03C0E">
        <w:pPr>
          <w:pStyle w:val="Sidhuvud"/>
        </w:pPr>
        <w:r>
          <w:t>[Ange datum]</w:t>
        </w:r>
      </w:p>
    </w:sdtContent>
  </w:sdt>
  <w:p w14:paraId="13B15021" w14:textId="77777777" w:rsidR="00AD29B6" w:rsidRDefault="00AD29B6" w:rsidP="00EB2C1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FD264" w14:textId="77777777" w:rsidR="00E4548C" w:rsidRDefault="00C82C6E">
    <w:pPr>
      <w:pStyle w:val="Sidfot"/>
    </w:pPr>
    <w:r>
      <w:rPr>
        <w:noProof/>
        <w:shd w:val="clear" w:color="auto" w:fill="auto"/>
      </w:rPr>
      <mc:AlternateContent>
        <mc:Choice Requires="wps">
          <w:drawing>
            <wp:anchor distT="0" distB="0" distL="114300" distR="114300" simplePos="0" relativeHeight="251658244" behindDoc="1" locked="0" layoutInCell="1" allowOverlap="1" wp14:anchorId="71F251D6" wp14:editId="783A78B9">
              <wp:simplePos x="0" y="0"/>
              <wp:positionH relativeFrom="column">
                <wp:posOffset>-900430</wp:posOffset>
              </wp:positionH>
              <wp:positionV relativeFrom="paragraph">
                <wp:posOffset>-355812</wp:posOffset>
              </wp:positionV>
              <wp:extent cx="7555832" cy="619760"/>
              <wp:effectExtent l="0" t="0" r="1270" b="2540"/>
              <wp:wrapNone/>
              <wp:docPr id="3" name="Rektangel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5832" cy="619760"/>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B9B53B" id="Rektangel 3" o:spid="_x0000_s1026" alt="&quot;&quot;" style="position:absolute;margin-left:-70.9pt;margin-top:-28pt;width:594.95pt;height:48.8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" fillcolor="white [3201]" stroked="f" strokeweight="2pt"/>
          </w:pict>
        </mc:Fallback>
      </mc:AlternateContent>
    </w:r>
    <w:r w:rsidR="005E62C5">
      <w:rPr>
        <w:noProof/>
      </w:rPr>
      <w:drawing>
        <wp:anchor distT="0" distB="0" distL="114300" distR="114300" simplePos="0" relativeHeight="251658242" behindDoc="0" locked="0" layoutInCell="1" allowOverlap="1" wp14:anchorId="76364651" wp14:editId="1B348E09">
          <wp:simplePos x="0" y="0"/>
          <wp:positionH relativeFrom="column">
            <wp:posOffset>4792345</wp:posOffset>
          </wp:positionH>
          <wp:positionV relativeFrom="paragraph">
            <wp:posOffset>-251116</wp:posOffset>
          </wp:positionV>
          <wp:extent cx="1303020" cy="379730"/>
          <wp:effectExtent l="0" t="0" r="5080" b="1270"/>
          <wp:wrapThrough wrapText="bothSides">
            <wp:wrapPolygon edited="0">
              <wp:start x="1474" y="0"/>
              <wp:lineTo x="0" y="4334"/>
              <wp:lineTo x="0" y="16615"/>
              <wp:lineTo x="1474" y="20950"/>
              <wp:lineTo x="18947" y="20950"/>
              <wp:lineTo x="21474" y="14448"/>
              <wp:lineTo x="21474" y="7224"/>
              <wp:lineTo x="16421" y="0"/>
              <wp:lineTo x="1474" y="0"/>
            </wp:wrapPolygon>
          </wp:wrapThrough>
          <wp:docPr id="6" name="Bildobjekt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objekt 25">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a:stretch/>
                </pic:blipFill>
                <pic:spPr>
                  <a:xfrm>
                    <a:off x="0" y="0"/>
                    <a:ext cx="1303020" cy="37973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16F31" w14:textId="77777777" w:rsidR="000945B5" w:rsidRDefault="000945B5" w:rsidP="006E6C89">
    <w:pPr>
      <w:pStyle w:val="Sidfot"/>
      <w:framePr w:wrap="none" w:vAnchor="text" w:hAnchor="margin" w:xAlign="center" w:y="1"/>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2</w:t>
    </w:r>
    <w:r>
      <w:rPr>
        <w:rStyle w:val="Sidnummer"/>
      </w:rPr>
      <w:fldChar w:fldCharType="end"/>
    </w:r>
  </w:p>
  <w:p w14:paraId="6ED37FB1" w14:textId="77777777" w:rsidR="00AD29B6" w:rsidRPr="004C43CC" w:rsidRDefault="00AD29B6" w:rsidP="00C92EE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978DB" w14:textId="77777777" w:rsidR="00AD29B6" w:rsidRDefault="00AD29B6" w:rsidP="00EB2C1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617303716"/>
      <w:docPartObj>
        <w:docPartGallery w:val="Page Numbers (Bottom of Page)"/>
        <w:docPartUnique/>
      </w:docPartObj>
    </w:sdtPr>
    <w:sdtEndPr>
      <w:rPr>
        <w:rStyle w:val="Sidnummer"/>
      </w:rPr>
    </w:sdtEndPr>
    <w:sdtContent>
      <w:p w14:paraId="381AB211" w14:textId="77777777" w:rsidR="000945B5" w:rsidRDefault="000945B5" w:rsidP="006E6C89">
        <w:pPr>
          <w:pStyle w:val="Sidfot"/>
          <w:framePr w:wrap="none" w:vAnchor="text" w:hAnchor="margin" w:xAlign="center" w:y="1"/>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3</w:t>
        </w:r>
        <w:r>
          <w:rPr>
            <w:rStyle w:val="Sidnummer"/>
          </w:rPr>
          <w:fldChar w:fldCharType="end"/>
        </w:r>
      </w:p>
    </w:sdtContent>
  </w:sdt>
  <w:p w14:paraId="732E1602" w14:textId="77777777" w:rsidR="00AD29B6" w:rsidRDefault="00AD29B6" w:rsidP="00EB2C1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11F45" w14:textId="77777777" w:rsidR="00AD29B6" w:rsidRDefault="00AD29B6" w:rsidP="00E82A1B">
    <w:pPr>
      <w:pStyle w:val="Sidfot"/>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BB5B8" w14:textId="77777777" w:rsidR="00AD29B6" w:rsidRPr="00EB2C18" w:rsidRDefault="00AD29B6" w:rsidP="00EB2C18">
    <w:pPr>
      <w:pStyle w:val="Sidfot"/>
    </w:pPr>
    <w:r w:rsidRPr="00EB2C18">
      <w:rPr>
        <w:rStyle w:val="Sidnummer"/>
      </w:rPr>
      <w:fldChar w:fldCharType="begin"/>
    </w:r>
    <w:r w:rsidRPr="00EB2C18">
      <w:rPr>
        <w:rStyle w:val="Sidnummer"/>
      </w:rPr>
      <w:instrText xml:space="preserve"> PAGE </w:instrText>
    </w:r>
    <w:r w:rsidRPr="00EB2C18">
      <w:rPr>
        <w:rStyle w:val="Sidnummer"/>
      </w:rPr>
      <w:fldChar w:fldCharType="separate"/>
    </w:r>
    <w:r w:rsidR="00302DAD">
      <w:rPr>
        <w:rStyle w:val="Sidnummer"/>
        <w:noProof/>
      </w:rPr>
      <w:t>8</w:t>
    </w:r>
    <w:r w:rsidRPr="00EB2C18">
      <w:rPr>
        <w:rStyle w:val="Sidnumm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9D11C" w14:textId="77777777" w:rsidR="00AD29B6" w:rsidRPr="004C43CC" w:rsidRDefault="00AD29B6" w:rsidP="00EB2C18">
    <w:pPr>
      <w:pStyle w:val="Sidfot"/>
    </w:pPr>
    <w:r w:rsidRPr="004C43CC">
      <w:rPr>
        <w:rStyle w:val="Sidnummer"/>
      </w:rPr>
      <w:fldChar w:fldCharType="begin"/>
    </w:r>
    <w:r w:rsidRPr="004C43CC">
      <w:rPr>
        <w:rStyle w:val="Sidnummer"/>
      </w:rPr>
      <w:instrText xml:space="preserve"> PAGE </w:instrText>
    </w:r>
    <w:r w:rsidRPr="004C43CC">
      <w:rPr>
        <w:rStyle w:val="Sidnummer"/>
      </w:rPr>
      <w:fldChar w:fldCharType="separate"/>
    </w:r>
    <w:r w:rsidR="00302DAD">
      <w:rPr>
        <w:rStyle w:val="Sidnummer"/>
        <w:noProof/>
      </w:rPr>
      <w:t>7</w:t>
    </w:r>
    <w:r w:rsidRPr="004C43CC">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44C8F" w14:textId="77777777" w:rsidR="00F8756A" w:rsidRDefault="00F8756A" w:rsidP="00C92EE4">
      <w:r>
        <w:separator/>
      </w:r>
    </w:p>
    <w:p w14:paraId="4289E596" w14:textId="77777777" w:rsidR="00F8756A" w:rsidRDefault="00F8756A" w:rsidP="00C92EE4"/>
    <w:p w14:paraId="3F398AF4" w14:textId="77777777" w:rsidR="00F8756A" w:rsidRDefault="00F8756A" w:rsidP="00C92EE4"/>
    <w:p w14:paraId="1D9475DB" w14:textId="77777777" w:rsidR="00F8756A" w:rsidRDefault="00F8756A" w:rsidP="00C92EE4"/>
    <w:p w14:paraId="637A0369" w14:textId="77777777" w:rsidR="00F8756A" w:rsidRDefault="00F8756A" w:rsidP="00C92EE4"/>
    <w:p w14:paraId="5AE1BD77" w14:textId="77777777" w:rsidR="00F8756A" w:rsidRDefault="00F8756A" w:rsidP="00C92EE4"/>
    <w:p w14:paraId="212E74C5" w14:textId="77777777" w:rsidR="00F8756A" w:rsidRDefault="00F8756A" w:rsidP="00C92EE4"/>
  </w:footnote>
  <w:footnote w:type="continuationSeparator" w:id="0">
    <w:p w14:paraId="25036922" w14:textId="77777777" w:rsidR="00F8756A" w:rsidRDefault="00F8756A" w:rsidP="00C92EE4">
      <w:r>
        <w:continuationSeparator/>
      </w:r>
    </w:p>
    <w:p w14:paraId="0EE5019D" w14:textId="77777777" w:rsidR="00F8756A" w:rsidRDefault="00F8756A" w:rsidP="00C92EE4"/>
    <w:p w14:paraId="027BA9B9" w14:textId="77777777" w:rsidR="00F8756A" w:rsidRDefault="00F8756A" w:rsidP="00C92EE4"/>
    <w:p w14:paraId="5D2ACED6" w14:textId="77777777" w:rsidR="00F8756A" w:rsidRDefault="00F8756A" w:rsidP="00C92EE4"/>
    <w:p w14:paraId="4E4DBD2A" w14:textId="77777777" w:rsidR="00F8756A" w:rsidRDefault="00F8756A" w:rsidP="00C92EE4"/>
    <w:p w14:paraId="175EC170" w14:textId="77777777" w:rsidR="00F8756A" w:rsidRDefault="00F8756A" w:rsidP="00C92EE4"/>
    <w:p w14:paraId="292F9C9D" w14:textId="77777777" w:rsidR="00F8756A" w:rsidRDefault="00F8756A" w:rsidP="00C92EE4"/>
  </w:footnote>
  <w:footnote w:type="continuationNotice" w:id="1">
    <w:p w14:paraId="3944D7D2" w14:textId="77777777" w:rsidR="00F8756A" w:rsidRDefault="00F8756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15B7D" w14:textId="11A5E672" w:rsidR="006373E2" w:rsidRDefault="00F30CA8">
    <w:pPr>
      <w:pStyle w:val="Sidhuvud"/>
    </w:pPr>
    <w:r>
      <w:rPr>
        <w:noProof/>
        <w:shd w:val="clear" w:color="auto" w:fill="auto"/>
      </w:rPr>
      <mc:AlternateContent>
        <mc:Choice Requires="wps">
          <w:drawing>
            <wp:anchor distT="0" distB="0" distL="114300" distR="114300" simplePos="0" relativeHeight="251658243" behindDoc="1" locked="1" layoutInCell="1" allowOverlap="1" wp14:anchorId="7691A510" wp14:editId="4C765045">
              <wp:simplePos x="0" y="0"/>
              <wp:positionH relativeFrom="column">
                <wp:posOffset>-892810</wp:posOffset>
              </wp:positionH>
              <wp:positionV relativeFrom="page">
                <wp:posOffset>-17434</wp:posOffset>
              </wp:positionV>
              <wp:extent cx="7556400" cy="10684800"/>
              <wp:effectExtent l="50800" t="25400" r="64135" b="72390"/>
              <wp:wrapNone/>
              <wp:docPr id="22" name="Rektangel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6400" cy="10684800"/>
                      </a:xfrm>
                      <a:prstGeom prst="rect">
                        <a:avLst/>
                      </a:prstGeom>
                      <a:blipFill dpi="0" rotWithShape="1">
                        <a:blip r:embed="rId1"/>
                        <a:srcRect/>
                        <a:stretch>
                          <a:fillRect/>
                        </a:stretch>
                      </a:blip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EF951" id="Rektangel 22" o:spid="_x0000_s1026" alt="&quot;&quot;" style="position:absolute;margin-left:-70.3pt;margin-top:-1.35pt;width:595pt;height:841.3pt;z-index:-251658237;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" strokecolor="#00a9e9 [3044]">
              <v:fill r:id="rId2" o:title="" recolor="t" rotate="t" type="frame"/>
              <v:shadow on="t" color="black" opacity="22937f" origin=",.5" offset="0,.63889mm"/>
              <w10:wrap anchory="page"/>
              <w10:anchorlock/>
            </v: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C4703" w14:textId="63272905" w:rsidR="00F8518F" w:rsidRDefault="00F8518F">
    <w:pPr>
      <w:pStyle w:val="Sidhuvu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ED9C5" w14:textId="29E2A9D3" w:rsidR="00F8518F" w:rsidRDefault="00F8518F">
    <w:pPr>
      <w:pStyle w:val="Sidhuvud"/>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8B932" w14:textId="7799BFF7" w:rsidR="00F8518F" w:rsidRDefault="00F8518F">
    <w:pPr>
      <w:pStyle w:val="Sidhuvud"/>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D6FC3" w14:textId="21F75E20" w:rsidR="00F8518F" w:rsidRDefault="00F8518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23E6C" w14:textId="26DC12F5" w:rsidR="00F8518F" w:rsidRDefault="00F8518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D986" w14:textId="63D017FE" w:rsidR="00F8518F" w:rsidRDefault="00F8518F">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83633" w14:textId="5FA061FD" w:rsidR="00F8518F" w:rsidRDefault="00F8518F">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A0E3C" w14:textId="38BF60A0" w:rsidR="00AD29B6" w:rsidRPr="005A4D9C" w:rsidRDefault="00AD29B6" w:rsidP="005A4D9C">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63F0C" w14:textId="20EA9A1E" w:rsidR="00F8518F" w:rsidRDefault="00F8518F">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F2B6B" w14:textId="4135670E" w:rsidR="00AD29B6" w:rsidRDefault="00AD29B6" w:rsidP="00E03C0E">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A739A" w14:textId="705D8087" w:rsidR="00AD29B6" w:rsidRPr="005446B3" w:rsidRDefault="00AD29B6" w:rsidP="005A4D9C">
    <w:pPr>
      <w:pStyle w:val="Sidhuvud"/>
      <w:rPr>
        <w:color w:val="00B3F6" w:themeColor="accent1"/>
      </w:rPr>
    </w:pPr>
    <w:r w:rsidRPr="005446B3">
      <w:rPr>
        <w:noProof/>
        <w:color w:val="00B3F6" w:themeColor="accent1"/>
      </w:rPr>
      <mc:AlternateContent>
        <mc:Choice Requires="wps">
          <w:drawing>
            <wp:anchor distT="0" distB="0" distL="114300" distR="114300" simplePos="0" relativeHeight="251658240" behindDoc="0" locked="0" layoutInCell="1" allowOverlap="1" wp14:anchorId="4A39A571" wp14:editId="208CC668">
              <wp:simplePos x="0" y="0"/>
              <wp:positionH relativeFrom="column">
                <wp:posOffset>-1029970</wp:posOffset>
              </wp:positionH>
              <wp:positionV relativeFrom="paragraph">
                <wp:posOffset>-101600</wp:posOffset>
              </wp:positionV>
              <wp:extent cx="648000" cy="648000"/>
              <wp:effectExtent l="0" t="0" r="0" b="0"/>
              <wp:wrapNone/>
              <wp:docPr id="13" name="Ellips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8000" cy="648000"/>
                      </a:xfrm>
                      <a:prstGeom prst="ellipse">
                        <a:avLst/>
                      </a:prstGeom>
                      <a:solidFill>
                        <a:schemeClr val="accent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03AA2F" id="Ellips 13" o:spid="_x0000_s1026" alt="&quot;&quot;" style="position:absolute;margin-left:-81.1pt;margin-top:-8pt;width:51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" fillcolor="#00b3f6 [3204]" stroked="f"/>
          </w:pict>
        </mc:Fallback>
      </mc:AlternateContent>
    </w:r>
    <w:r w:rsidRPr="005446B3">
      <w:rPr>
        <w:color w:val="00B3F6" w:themeColor="accent1"/>
      </w:rPr>
      <w:t>REGIONALA CANCERCENTRUM</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A4F93" w14:textId="4E18A178" w:rsidR="00AD29B6" w:rsidRPr="005E62C5" w:rsidRDefault="00AD29B6" w:rsidP="00A4648D">
    <w:pPr>
      <w:pStyle w:val="Sidhuvud"/>
      <w:rPr>
        <w:color w:val="00B3F6" w:themeColor="accent1"/>
      </w:rPr>
    </w:pPr>
    <w:r w:rsidRPr="005E62C5">
      <w:rPr>
        <w:noProof/>
        <w:color w:val="00B3F6" w:themeColor="accent1"/>
      </w:rPr>
      <mc:AlternateContent>
        <mc:Choice Requires="wps">
          <w:drawing>
            <wp:anchor distT="0" distB="0" distL="114300" distR="114300" simplePos="0" relativeHeight="251658241" behindDoc="0" locked="0" layoutInCell="1" allowOverlap="1" wp14:anchorId="53A43BE7" wp14:editId="5E9AE8A1">
              <wp:simplePos x="0" y="0"/>
              <wp:positionH relativeFrom="column">
                <wp:posOffset>6170930</wp:posOffset>
              </wp:positionH>
              <wp:positionV relativeFrom="paragraph">
                <wp:posOffset>-101600</wp:posOffset>
              </wp:positionV>
              <wp:extent cx="648000" cy="648000"/>
              <wp:effectExtent l="0" t="0" r="0" b="0"/>
              <wp:wrapNone/>
              <wp:docPr id="1" name="Ellips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8000" cy="648000"/>
                      </a:xfrm>
                      <a:prstGeom prst="ellipse">
                        <a:avLst/>
                      </a:prstGeom>
                      <a:solidFill>
                        <a:schemeClr val="accent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74E54D" id="Ellips 1" o:spid="_x0000_s1026" alt="&quot;&quot;" style="position:absolute;margin-left:485.9pt;margin-top:-8pt;width:51pt;height:5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" fillcolor="#00b3f6 [3204]" stroked="f"/>
          </w:pict>
        </mc:Fallback>
      </mc:AlternateContent>
    </w:r>
    <w:r w:rsidRPr="005E62C5">
      <w:rPr>
        <w:color w:val="00B3F6" w:themeColor="accent1"/>
      </w:rPr>
      <w:t xml:space="preserve">REGIONALA CANCERCENTRUM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91CED7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C6A373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B56D75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BE4AADD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C750DF7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64C8D5B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98C221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8327F8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1EF8842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AE2441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A5085A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7520E09"/>
    <w:multiLevelType w:val="multilevel"/>
    <w:tmpl w:val="1E089D74"/>
    <w:lvl w:ilvl="0">
      <w:start w:val="1"/>
      <w:numFmt w:val="bullet"/>
      <w:lvlText w:val=""/>
      <w:lvlJc w:val="left"/>
      <w:pPr>
        <w:ind w:left="131" w:hanging="1213"/>
      </w:pPr>
      <w:rPr>
        <w:rFonts w:ascii="Symbol" w:hAnsi="Symbol" w:hint="default"/>
      </w:rPr>
    </w:lvl>
    <w:lvl w:ilvl="1">
      <w:start w:val="1"/>
      <w:numFmt w:val="bullet"/>
      <w:lvlText w:val="-"/>
      <w:lvlJc w:val="left"/>
      <w:pPr>
        <w:ind w:left="851" w:hanging="360"/>
      </w:pPr>
      <w:rPr>
        <w:rFonts w:ascii="Courier New" w:hAnsi="Courier New" w:hint="default"/>
      </w:rPr>
    </w:lvl>
    <w:lvl w:ilvl="2">
      <w:start w:val="1"/>
      <w:numFmt w:val="bullet"/>
      <w:lvlText w:val=""/>
      <w:lvlJc w:val="left"/>
      <w:pPr>
        <w:ind w:left="1571" w:hanging="360"/>
      </w:pPr>
      <w:rPr>
        <w:rFonts w:ascii="Wingdings" w:hAnsi="Wingdings" w:hint="default"/>
      </w:rPr>
    </w:lvl>
    <w:lvl w:ilvl="3">
      <w:start w:val="1"/>
      <w:numFmt w:val="bullet"/>
      <w:lvlText w:val=""/>
      <w:lvlJc w:val="left"/>
      <w:pPr>
        <w:ind w:left="2291" w:hanging="360"/>
      </w:pPr>
      <w:rPr>
        <w:rFonts w:ascii="Symbol" w:hAnsi="Symbol" w:hint="default"/>
      </w:rPr>
    </w:lvl>
    <w:lvl w:ilvl="4">
      <w:start w:val="1"/>
      <w:numFmt w:val="bullet"/>
      <w:lvlText w:val="o"/>
      <w:lvlJc w:val="left"/>
      <w:pPr>
        <w:ind w:left="3011" w:hanging="360"/>
      </w:pPr>
      <w:rPr>
        <w:rFonts w:ascii="Courier New" w:hAnsi="Courier New" w:hint="default"/>
      </w:rPr>
    </w:lvl>
    <w:lvl w:ilvl="5">
      <w:start w:val="1"/>
      <w:numFmt w:val="bullet"/>
      <w:lvlText w:val=""/>
      <w:lvlJc w:val="left"/>
      <w:pPr>
        <w:ind w:left="3731" w:hanging="360"/>
      </w:pPr>
      <w:rPr>
        <w:rFonts w:ascii="Wingdings" w:hAnsi="Wingdings" w:hint="default"/>
      </w:rPr>
    </w:lvl>
    <w:lvl w:ilvl="6">
      <w:start w:val="1"/>
      <w:numFmt w:val="bullet"/>
      <w:lvlText w:val=""/>
      <w:lvlJc w:val="left"/>
      <w:pPr>
        <w:ind w:left="4451" w:hanging="360"/>
      </w:pPr>
      <w:rPr>
        <w:rFonts w:ascii="Symbol" w:hAnsi="Symbol" w:hint="default"/>
      </w:rPr>
    </w:lvl>
    <w:lvl w:ilvl="7">
      <w:start w:val="1"/>
      <w:numFmt w:val="bullet"/>
      <w:lvlText w:val="o"/>
      <w:lvlJc w:val="left"/>
      <w:pPr>
        <w:ind w:left="5171" w:hanging="360"/>
      </w:pPr>
      <w:rPr>
        <w:rFonts w:ascii="Courier New" w:hAnsi="Courier New" w:hint="default"/>
      </w:rPr>
    </w:lvl>
    <w:lvl w:ilvl="8">
      <w:start w:val="1"/>
      <w:numFmt w:val="bullet"/>
      <w:lvlText w:val=""/>
      <w:lvlJc w:val="left"/>
      <w:pPr>
        <w:ind w:left="5891" w:hanging="360"/>
      </w:pPr>
      <w:rPr>
        <w:rFonts w:ascii="Wingdings" w:hAnsi="Wingdings" w:hint="default"/>
      </w:rPr>
    </w:lvl>
  </w:abstractNum>
  <w:abstractNum w:abstractNumId="12" w15:restartNumberingAfterBreak="0">
    <w:nsid w:val="0CCF02BB"/>
    <w:multiLevelType w:val="multilevel"/>
    <w:tmpl w:val="DA94132A"/>
    <w:lvl w:ilvl="0">
      <w:start w:val="1"/>
      <w:numFmt w:val="decimal"/>
      <w:suff w:val="nothing"/>
      <w:lvlText w:val="%1"/>
      <w:lvlJc w:val="left"/>
      <w:pPr>
        <w:ind w:left="0" w:firstLine="141"/>
      </w:pPr>
      <w:rPr>
        <w:rFonts w:hint="default"/>
        <w:vanish/>
        <w:color w:val="000000" w:themeColor="text1"/>
      </w:rPr>
    </w:lvl>
    <w:lvl w:ilvl="1">
      <w:start w:val="1"/>
      <w:numFmt w:val="decimal"/>
      <w:lvlText w:val="%1.%2."/>
      <w:lvlJc w:val="left"/>
      <w:pPr>
        <w:tabs>
          <w:tab w:val="num" w:pos="1276"/>
        </w:tabs>
        <w:ind w:left="1275" w:hanging="1134"/>
      </w:pPr>
      <w:rPr>
        <w:rFonts w:hint="default"/>
        <w:vanish w:val="0"/>
      </w:rPr>
    </w:lvl>
    <w:lvl w:ilvl="2">
      <w:start w:val="1"/>
      <w:numFmt w:val="decimal"/>
      <w:lvlText w:val="%1.%2.%3."/>
      <w:lvlJc w:val="left"/>
      <w:pPr>
        <w:ind w:left="992" w:hanging="851"/>
      </w:pPr>
      <w:rPr>
        <w:rFonts w:hint="default"/>
      </w:rPr>
    </w:lvl>
    <w:lvl w:ilvl="3">
      <w:start w:val="1"/>
      <w:numFmt w:val="decimal"/>
      <w:lvlText w:val="%1.%2.%3.%4."/>
      <w:lvlJc w:val="left"/>
      <w:pPr>
        <w:tabs>
          <w:tab w:val="num" w:pos="992"/>
        </w:tabs>
        <w:ind w:left="992" w:hanging="851"/>
      </w:pPr>
      <w:rPr>
        <w:rFonts w:hint="default"/>
      </w:rPr>
    </w:lvl>
    <w:lvl w:ilvl="4">
      <w:start w:val="1"/>
      <w:numFmt w:val="decimal"/>
      <w:lvlText w:val="%1.%2.%3.%4.%5."/>
      <w:lvlJc w:val="left"/>
      <w:pPr>
        <w:ind w:left="2373" w:hanging="792"/>
      </w:pPr>
      <w:rPr>
        <w:rFonts w:hint="default"/>
      </w:rPr>
    </w:lvl>
    <w:lvl w:ilvl="5">
      <w:start w:val="1"/>
      <w:numFmt w:val="decimal"/>
      <w:lvlText w:val="%1.%2.%3.%4.%5.%6."/>
      <w:lvlJc w:val="left"/>
      <w:pPr>
        <w:ind w:left="2877" w:hanging="936"/>
      </w:pPr>
      <w:rPr>
        <w:rFonts w:hint="default"/>
      </w:rPr>
    </w:lvl>
    <w:lvl w:ilvl="6">
      <w:start w:val="1"/>
      <w:numFmt w:val="decimal"/>
      <w:lvlText w:val="%1.%2.%3.%4.%5.%6.%7."/>
      <w:lvlJc w:val="left"/>
      <w:pPr>
        <w:ind w:left="3381" w:hanging="1080"/>
      </w:pPr>
      <w:rPr>
        <w:rFonts w:hint="default"/>
      </w:rPr>
    </w:lvl>
    <w:lvl w:ilvl="7">
      <w:start w:val="1"/>
      <w:numFmt w:val="decimal"/>
      <w:lvlText w:val="%1.%2.%3.%4.%5.%6.%7.%8."/>
      <w:lvlJc w:val="left"/>
      <w:pPr>
        <w:ind w:left="3885" w:hanging="1224"/>
      </w:pPr>
      <w:rPr>
        <w:rFonts w:hint="default"/>
      </w:rPr>
    </w:lvl>
    <w:lvl w:ilvl="8">
      <w:start w:val="1"/>
      <w:numFmt w:val="decimal"/>
      <w:lvlText w:val="%1.%2.%3.%4.%5.%6.%7.%8.%9."/>
      <w:lvlJc w:val="left"/>
      <w:pPr>
        <w:ind w:left="4461" w:hanging="1440"/>
      </w:pPr>
      <w:rPr>
        <w:rFonts w:hint="default"/>
      </w:rPr>
    </w:lvl>
  </w:abstractNum>
  <w:abstractNum w:abstractNumId="13" w15:restartNumberingAfterBreak="0">
    <w:nsid w:val="10B92E99"/>
    <w:multiLevelType w:val="multilevel"/>
    <w:tmpl w:val="1256CD5A"/>
    <w:lvl w:ilvl="0">
      <w:start w:val="1"/>
      <w:numFmt w:val="decimal"/>
      <w:suff w:val="nothing"/>
      <w:lvlText w:val="%1"/>
      <w:lvlJc w:val="left"/>
      <w:pPr>
        <w:ind w:left="0" w:firstLine="141"/>
      </w:pPr>
      <w:rPr>
        <w:rFonts w:hint="default"/>
        <w:vanish/>
        <w:color w:val="000000" w:themeColor="text1"/>
      </w:rPr>
    </w:lvl>
    <w:lvl w:ilvl="1">
      <w:start w:val="1"/>
      <w:numFmt w:val="decimal"/>
      <w:suff w:val="space"/>
      <w:lvlText w:val="%1.%2."/>
      <w:lvlJc w:val="left"/>
      <w:pPr>
        <w:ind w:left="1275" w:hanging="1134"/>
      </w:pPr>
      <w:rPr>
        <w:rFonts w:hint="default"/>
        <w:vanish w:val="0"/>
      </w:rPr>
    </w:lvl>
    <w:lvl w:ilvl="2">
      <w:start w:val="1"/>
      <w:numFmt w:val="decimal"/>
      <w:suff w:val="space"/>
      <w:lvlText w:val="%1.%2.%3."/>
      <w:lvlJc w:val="left"/>
      <w:pPr>
        <w:ind w:left="992" w:hanging="851"/>
      </w:pPr>
      <w:rPr>
        <w:rFonts w:hint="default"/>
      </w:rPr>
    </w:lvl>
    <w:lvl w:ilvl="3">
      <w:start w:val="1"/>
      <w:numFmt w:val="decimal"/>
      <w:lvlText w:val="%1.%2.%3.%4."/>
      <w:lvlJc w:val="left"/>
      <w:pPr>
        <w:tabs>
          <w:tab w:val="num" w:pos="992"/>
        </w:tabs>
        <w:ind w:left="992" w:hanging="851"/>
      </w:pPr>
      <w:rPr>
        <w:rFonts w:hint="default"/>
      </w:rPr>
    </w:lvl>
    <w:lvl w:ilvl="4">
      <w:start w:val="1"/>
      <w:numFmt w:val="decimal"/>
      <w:lvlText w:val="%1.%2.%3.%4.%5."/>
      <w:lvlJc w:val="left"/>
      <w:pPr>
        <w:ind w:left="2373" w:hanging="792"/>
      </w:pPr>
      <w:rPr>
        <w:rFonts w:hint="default"/>
      </w:rPr>
    </w:lvl>
    <w:lvl w:ilvl="5">
      <w:start w:val="1"/>
      <w:numFmt w:val="decimal"/>
      <w:lvlText w:val="%1.%2.%3.%4.%5.%6."/>
      <w:lvlJc w:val="left"/>
      <w:pPr>
        <w:ind w:left="2877" w:hanging="936"/>
      </w:pPr>
      <w:rPr>
        <w:rFonts w:hint="default"/>
      </w:rPr>
    </w:lvl>
    <w:lvl w:ilvl="6">
      <w:start w:val="1"/>
      <w:numFmt w:val="decimal"/>
      <w:lvlText w:val="%1.%2.%3.%4.%5.%6.%7."/>
      <w:lvlJc w:val="left"/>
      <w:pPr>
        <w:ind w:left="3381" w:hanging="1080"/>
      </w:pPr>
      <w:rPr>
        <w:rFonts w:hint="default"/>
      </w:rPr>
    </w:lvl>
    <w:lvl w:ilvl="7">
      <w:start w:val="1"/>
      <w:numFmt w:val="decimal"/>
      <w:lvlText w:val="%1.%2.%3.%4.%5.%6.%7.%8."/>
      <w:lvlJc w:val="left"/>
      <w:pPr>
        <w:ind w:left="3885" w:hanging="1224"/>
      </w:pPr>
      <w:rPr>
        <w:rFonts w:hint="default"/>
      </w:rPr>
    </w:lvl>
    <w:lvl w:ilvl="8">
      <w:start w:val="1"/>
      <w:numFmt w:val="decimal"/>
      <w:lvlText w:val="%1.%2.%3.%4.%5.%6.%7.%8.%9."/>
      <w:lvlJc w:val="left"/>
      <w:pPr>
        <w:ind w:left="4461" w:hanging="1440"/>
      </w:pPr>
      <w:rPr>
        <w:rFonts w:hint="default"/>
      </w:rPr>
    </w:lvl>
  </w:abstractNum>
  <w:abstractNum w:abstractNumId="14" w15:restartNumberingAfterBreak="0">
    <w:nsid w:val="148F6A87"/>
    <w:multiLevelType w:val="multilevel"/>
    <w:tmpl w:val="041D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10E3BE3"/>
    <w:multiLevelType w:val="multilevel"/>
    <w:tmpl w:val="1E1A1E34"/>
    <w:lvl w:ilvl="0">
      <w:start w:val="1"/>
      <w:numFmt w:val="decimal"/>
      <w:suff w:val="nothing"/>
      <w:lvlText w:val="%1"/>
      <w:lvlJc w:val="left"/>
      <w:pPr>
        <w:ind w:left="-141" w:firstLine="141"/>
      </w:pPr>
      <w:rPr>
        <w:rFonts w:hint="default"/>
        <w:vanish/>
        <w:color w:val="000000" w:themeColor="text1"/>
      </w:rPr>
    </w:lvl>
    <w:lvl w:ilvl="1">
      <w:start w:val="1"/>
      <w:numFmt w:val="decimal"/>
      <w:lvlText w:val="%1.%2."/>
      <w:lvlJc w:val="left"/>
      <w:pPr>
        <w:ind w:left="1134" w:hanging="1134"/>
      </w:pPr>
      <w:rPr>
        <w:rFonts w:hint="default"/>
        <w:vanish w:val="0"/>
      </w:rPr>
    </w:lvl>
    <w:lvl w:ilvl="2">
      <w:start w:val="1"/>
      <w:numFmt w:val="decimal"/>
      <w:lvlText w:val="%1.%2.%3."/>
      <w:lvlJc w:val="left"/>
      <w:pPr>
        <w:ind w:left="1333" w:hanging="1333"/>
      </w:pPr>
      <w:rPr>
        <w:rFonts w:hint="default"/>
      </w:rPr>
    </w:lvl>
    <w:lvl w:ilvl="3">
      <w:start w:val="1"/>
      <w:numFmt w:val="decimal"/>
      <w:lvlText w:val="%1.%2.%3.%4."/>
      <w:lvlJc w:val="left"/>
      <w:pPr>
        <w:tabs>
          <w:tab w:val="num" w:pos="851"/>
        </w:tabs>
        <w:ind w:left="1701" w:hanging="1701"/>
      </w:pPr>
      <w:rPr>
        <w:rFonts w:hint="default"/>
      </w:rPr>
    </w:lvl>
    <w:lvl w:ilvl="4">
      <w:start w:val="1"/>
      <w:numFmt w:val="decimal"/>
      <w:lvlText w:val="%1.%2.%3.%4.%5."/>
      <w:lvlJc w:val="left"/>
      <w:pPr>
        <w:ind w:left="2325" w:hanging="232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77974F0"/>
    <w:multiLevelType w:val="hybridMultilevel"/>
    <w:tmpl w:val="CA0E21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9880D51"/>
    <w:multiLevelType w:val="multilevel"/>
    <w:tmpl w:val="849E400C"/>
    <w:lvl w:ilvl="0">
      <w:start w:val="1"/>
      <w:numFmt w:val="decimal"/>
      <w:suff w:val="nothing"/>
      <w:lvlText w:val="%1"/>
      <w:lvlJc w:val="left"/>
      <w:pPr>
        <w:ind w:left="0" w:firstLine="141"/>
      </w:pPr>
      <w:rPr>
        <w:rFonts w:hint="default"/>
        <w:vanish/>
        <w:color w:val="000000" w:themeColor="text1"/>
      </w:rPr>
    </w:lvl>
    <w:lvl w:ilvl="1">
      <w:start w:val="1"/>
      <w:numFmt w:val="decimal"/>
      <w:lvlText w:val="%1.%2."/>
      <w:lvlJc w:val="left"/>
      <w:pPr>
        <w:ind w:left="1275" w:hanging="1134"/>
      </w:pPr>
      <w:rPr>
        <w:rFonts w:hint="default"/>
        <w:vanish w:val="0"/>
      </w:rPr>
    </w:lvl>
    <w:lvl w:ilvl="2">
      <w:start w:val="1"/>
      <w:numFmt w:val="decimal"/>
      <w:lvlText w:val="%1.%2.%3."/>
      <w:lvlJc w:val="left"/>
      <w:pPr>
        <w:ind w:left="992" w:hanging="851"/>
      </w:pPr>
      <w:rPr>
        <w:rFonts w:hint="default"/>
      </w:rPr>
    </w:lvl>
    <w:lvl w:ilvl="3">
      <w:start w:val="1"/>
      <w:numFmt w:val="decimal"/>
      <w:lvlText w:val="%1.%2.%3.%4."/>
      <w:lvlJc w:val="left"/>
      <w:pPr>
        <w:tabs>
          <w:tab w:val="num" w:pos="992"/>
        </w:tabs>
        <w:ind w:left="992" w:hanging="851"/>
      </w:pPr>
      <w:rPr>
        <w:rFonts w:hint="default"/>
      </w:rPr>
    </w:lvl>
    <w:lvl w:ilvl="4">
      <w:start w:val="1"/>
      <w:numFmt w:val="decimal"/>
      <w:lvlText w:val="%1.%2.%3.%4.%5."/>
      <w:lvlJc w:val="left"/>
      <w:pPr>
        <w:ind w:left="2373" w:hanging="792"/>
      </w:pPr>
      <w:rPr>
        <w:rFonts w:hint="default"/>
      </w:rPr>
    </w:lvl>
    <w:lvl w:ilvl="5">
      <w:start w:val="1"/>
      <w:numFmt w:val="decimal"/>
      <w:lvlText w:val="%1.%2.%3.%4.%5.%6."/>
      <w:lvlJc w:val="left"/>
      <w:pPr>
        <w:ind w:left="2877" w:hanging="936"/>
      </w:pPr>
      <w:rPr>
        <w:rFonts w:hint="default"/>
      </w:rPr>
    </w:lvl>
    <w:lvl w:ilvl="6">
      <w:start w:val="1"/>
      <w:numFmt w:val="decimal"/>
      <w:lvlText w:val="%1.%2.%3.%4.%5.%6.%7."/>
      <w:lvlJc w:val="left"/>
      <w:pPr>
        <w:ind w:left="3381" w:hanging="1080"/>
      </w:pPr>
      <w:rPr>
        <w:rFonts w:hint="default"/>
      </w:rPr>
    </w:lvl>
    <w:lvl w:ilvl="7">
      <w:start w:val="1"/>
      <w:numFmt w:val="decimal"/>
      <w:lvlText w:val="%1.%2.%3.%4.%5.%6.%7.%8."/>
      <w:lvlJc w:val="left"/>
      <w:pPr>
        <w:ind w:left="3885" w:hanging="1224"/>
      </w:pPr>
      <w:rPr>
        <w:rFonts w:hint="default"/>
      </w:rPr>
    </w:lvl>
    <w:lvl w:ilvl="8">
      <w:start w:val="1"/>
      <w:numFmt w:val="decimal"/>
      <w:lvlText w:val="%1.%2.%3.%4.%5.%6.%7.%8.%9."/>
      <w:lvlJc w:val="left"/>
      <w:pPr>
        <w:ind w:left="4461" w:hanging="1440"/>
      </w:pPr>
      <w:rPr>
        <w:rFonts w:hint="default"/>
      </w:rPr>
    </w:lvl>
  </w:abstractNum>
  <w:abstractNum w:abstractNumId="18" w15:restartNumberingAfterBreak="0">
    <w:nsid w:val="315420EB"/>
    <w:multiLevelType w:val="multilevel"/>
    <w:tmpl w:val="18A85E3C"/>
    <w:lvl w:ilvl="0">
      <w:start w:val="1"/>
      <w:numFmt w:val="decimal"/>
      <w:suff w:val="nothing"/>
      <w:lvlText w:val="%1"/>
      <w:lvlJc w:val="left"/>
      <w:pPr>
        <w:ind w:left="0" w:firstLine="141"/>
      </w:pPr>
      <w:rPr>
        <w:rFonts w:hint="default"/>
        <w:vanish/>
        <w:color w:val="000000" w:themeColor="text1"/>
      </w:rPr>
    </w:lvl>
    <w:lvl w:ilvl="1">
      <w:start w:val="1"/>
      <w:numFmt w:val="decimal"/>
      <w:lvlText w:val="%1.%2."/>
      <w:lvlJc w:val="left"/>
      <w:pPr>
        <w:tabs>
          <w:tab w:val="num" w:pos="1276"/>
        </w:tabs>
        <w:ind w:left="1275" w:hanging="1134"/>
      </w:pPr>
      <w:rPr>
        <w:rFonts w:hint="default"/>
        <w:vanish w:val="0"/>
      </w:rPr>
    </w:lvl>
    <w:lvl w:ilvl="2">
      <w:start w:val="1"/>
      <w:numFmt w:val="decimal"/>
      <w:lvlText w:val="%1.%2.%3."/>
      <w:lvlJc w:val="left"/>
      <w:pPr>
        <w:tabs>
          <w:tab w:val="num" w:pos="992"/>
        </w:tabs>
        <w:ind w:left="992" w:hanging="851"/>
      </w:pPr>
      <w:rPr>
        <w:rFonts w:hint="default"/>
      </w:rPr>
    </w:lvl>
    <w:lvl w:ilvl="3">
      <w:start w:val="1"/>
      <w:numFmt w:val="decimal"/>
      <w:lvlText w:val="%1.%2.%3.%4."/>
      <w:lvlJc w:val="left"/>
      <w:pPr>
        <w:ind w:left="992" w:hanging="851"/>
      </w:pPr>
      <w:rPr>
        <w:rFonts w:hint="default"/>
      </w:rPr>
    </w:lvl>
    <w:lvl w:ilvl="4">
      <w:start w:val="1"/>
      <w:numFmt w:val="decimal"/>
      <w:lvlText w:val="%1.%2.%3.%4.%5."/>
      <w:lvlJc w:val="left"/>
      <w:pPr>
        <w:ind w:left="2373" w:hanging="792"/>
      </w:pPr>
      <w:rPr>
        <w:rFonts w:hint="default"/>
      </w:rPr>
    </w:lvl>
    <w:lvl w:ilvl="5">
      <w:start w:val="1"/>
      <w:numFmt w:val="decimal"/>
      <w:lvlText w:val="%1.%2.%3.%4.%5.%6."/>
      <w:lvlJc w:val="left"/>
      <w:pPr>
        <w:ind w:left="2877" w:hanging="936"/>
      </w:pPr>
      <w:rPr>
        <w:rFonts w:hint="default"/>
      </w:rPr>
    </w:lvl>
    <w:lvl w:ilvl="6">
      <w:start w:val="1"/>
      <w:numFmt w:val="decimal"/>
      <w:lvlText w:val="%1.%2.%3.%4.%5.%6.%7."/>
      <w:lvlJc w:val="left"/>
      <w:pPr>
        <w:ind w:left="3381" w:hanging="1080"/>
      </w:pPr>
      <w:rPr>
        <w:rFonts w:hint="default"/>
      </w:rPr>
    </w:lvl>
    <w:lvl w:ilvl="7">
      <w:start w:val="1"/>
      <w:numFmt w:val="decimal"/>
      <w:lvlText w:val="%1.%2.%3.%4.%5.%6.%7.%8."/>
      <w:lvlJc w:val="left"/>
      <w:pPr>
        <w:ind w:left="3885" w:hanging="1224"/>
      </w:pPr>
      <w:rPr>
        <w:rFonts w:hint="default"/>
      </w:rPr>
    </w:lvl>
    <w:lvl w:ilvl="8">
      <w:start w:val="1"/>
      <w:numFmt w:val="decimal"/>
      <w:lvlText w:val="%1.%2.%3.%4.%5.%6.%7.%8.%9."/>
      <w:lvlJc w:val="left"/>
      <w:pPr>
        <w:ind w:left="4461" w:hanging="1440"/>
      </w:pPr>
      <w:rPr>
        <w:rFonts w:hint="default"/>
      </w:rPr>
    </w:lvl>
  </w:abstractNum>
  <w:abstractNum w:abstractNumId="19" w15:restartNumberingAfterBreak="0">
    <w:nsid w:val="3ABF034B"/>
    <w:multiLevelType w:val="multilevel"/>
    <w:tmpl w:val="E8A0F72E"/>
    <w:lvl w:ilvl="0">
      <w:start w:val="1"/>
      <w:numFmt w:val="decimal"/>
      <w:suff w:val="nothing"/>
      <w:lvlText w:val="%1"/>
      <w:lvlJc w:val="left"/>
      <w:pPr>
        <w:ind w:left="0" w:firstLine="141"/>
      </w:pPr>
      <w:rPr>
        <w:rFonts w:hint="default"/>
        <w:vanish/>
        <w:color w:val="000000" w:themeColor="text1"/>
      </w:rPr>
    </w:lvl>
    <w:lvl w:ilvl="1">
      <w:start w:val="1"/>
      <w:numFmt w:val="decimal"/>
      <w:lvlText w:val="%1.%2."/>
      <w:lvlJc w:val="left"/>
      <w:pPr>
        <w:tabs>
          <w:tab w:val="num" w:pos="1276"/>
        </w:tabs>
        <w:ind w:left="1275" w:hanging="1134"/>
      </w:pPr>
      <w:rPr>
        <w:rFonts w:hint="default"/>
        <w:vanish w:val="0"/>
      </w:rPr>
    </w:lvl>
    <w:lvl w:ilvl="2">
      <w:start w:val="1"/>
      <w:numFmt w:val="decimal"/>
      <w:lvlText w:val="%1.%2.%3."/>
      <w:lvlJc w:val="left"/>
      <w:pPr>
        <w:tabs>
          <w:tab w:val="num" w:pos="992"/>
        </w:tabs>
        <w:ind w:left="992" w:hanging="851"/>
      </w:pPr>
      <w:rPr>
        <w:rFonts w:hint="default"/>
      </w:rPr>
    </w:lvl>
    <w:lvl w:ilvl="3">
      <w:start w:val="1"/>
      <w:numFmt w:val="decimal"/>
      <w:lvlText w:val="%1.%2.%3.%4."/>
      <w:lvlJc w:val="left"/>
      <w:pPr>
        <w:tabs>
          <w:tab w:val="num" w:pos="992"/>
        </w:tabs>
        <w:ind w:left="992" w:hanging="851"/>
      </w:pPr>
      <w:rPr>
        <w:rFonts w:hint="default"/>
      </w:rPr>
    </w:lvl>
    <w:lvl w:ilvl="4">
      <w:start w:val="1"/>
      <w:numFmt w:val="decimal"/>
      <w:lvlText w:val="%1.%2.%3.%4.%5."/>
      <w:lvlJc w:val="left"/>
      <w:pPr>
        <w:ind w:left="2373" w:hanging="792"/>
      </w:pPr>
      <w:rPr>
        <w:rFonts w:hint="default"/>
      </w:rPr>
    </w:lvl>
    <w:lvl w:ilvl="5">
      <w:start w:val="1"/>
      <w:numFmt w:val="decimal"/>
      <w:lvlText w:val="%1.%2.%3.%4.%5.%6."/>
      <w:lvlJc w:val="left"/>
      <w:pPr>
        <w:ind w:left="2877" w:hanging="936"/>
      </w:pPr>
      <w:rPr>
        <w:rFonts w:hint="default"/>
      </w:rPr>
    </w:lvl>
    <w:lvl w:ilvl="6">
      <w:start w:val="1"/>
      <w:numFmt w:val="decimal"/>
      <w:lvlText w:val="%1.%2.%3.%4.%5.%6.%7."/>
      <w:lvlJc w:val="left"/>
      <w:pPr>
        <w:ind w:left="3381" w:hanging="1080"/>
      </w:pPr>
      <w:rPr>
        <w:rFonts w:hint="default"/>
      </w:rPr>
    </w:lvl>
    <w:lvl w:ilvl="7">
      <w:start w:val="1"/>
      <w:numFmt w:val="decimal"/>
      <w:lvlText w:val="%1.%2.%3.%4.%5.%6.%7.%8."/>
      <w:lvlJc w:val="left"/>
      <w:pPr>
        <w:ind w:left="3885" w:hanging="1224"/>
      </w:pPr>
      <w:rPr>
        <w:rFonts w:hint="default"/>
      </w:rPr>
    </w:lvl>
    <w:lvl w:ilvl="8">
      <w:start w:val="1"/>
      <w:numFmt w:val="decimal"/>
      <w:lvlText w:val="%1.%2.%3.%4.%5.%6.%7.%8.%9."/>
      <w:lvlJc w:val="left"/>
      <w:pPr>
        <w:ind w:left="4461" w:hanging="1440"/>
      </w:pPr>
      <w:rPr>
        <w:rFonts w:hint="default"/>
      </w:rPr>
    </w:lvl>
  </w:abstractNum>
  <w:abstractNum w:abstractNumId="20" w15:restartNumberingAfterBreak="0">
    <w:nsid w:val="3AC71C18"/>
    <w:multiLevelType w:val="hybridMultilevel"/>
    <w:tmpl w:val="0966EA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3E00347D"/>
    <w:multiLevelType w:val="multilevel"/>
    <w:tmpl w:val="D0D8A436"/>
    <w:lvl w:ilvl="0">
      <w:start w:val="1"/>
      <w:numFmt w:val="decimal"/>
      <w:suff w:val="nothing"/>
      <w:lvlText w:val="%1"/>
      <w:lvlJc w:val="left"/>
      <w:pPr>
        <w:ind w:left="0" w:firstLine="141"/>
      </w:pPr>
      <w:rPr>
        <w:rFonts w:hint="default"/>
        <w:vanish/>
        <w:color w:val="000000" w:themeColor="text1"/>
      </w:rPr>
    </w:lvl>
    <w:lvl w:ilvl="1">
      <w:start w:val="1"/>
      <w:numFmt w:val="decimal"/>
      <w:lvlText w:val="%1.%2."/>
      <w:lvlJc w:val="left"/>
      <w:pPr>
        <w:tabs>
          <w:tab w:val="num" w:pos="1276"/>
        </w:tabs>
        <w:ind w:left="1275" w:hanging="1134"/>
      </w:pPr>
      <w:rPr>
        <w:rFonts w:hint="default"/>
        <w:vanish w:val="0"/>
      </w:rPr>
    </w:lvl>
    <w:lvl w:ilvl="2">
      <w:start w:val="1"/>
      <w:numFmt w:val="decimal"/>
      <w:suff w:val="space"/>
      <w:lvlText w:val="%1.%2.%3."/>
      <w:lvlJc w:val="left"/>
      <w:pPr>
        <w:ind w:left="992" w:hanging="851"/>
      </w:pPr>
      <w:rPr>
        <w:rFonts w:hint="default"/>
      </w:rPr>
    </w:lvl>
    <w:lvl w:ilvl="3">
      <w:start w:val="1"/>
      <w:numFmt w:val="decimal"/>
      <w:lvlText w:val="%1.%2.%3.%4."/>
      <w:lvlJc w:val="left"/>
      <w:pPr>
        <w:tabs>
          <w:tab w:val="num" w:pos="992"/>
        </w:tabs>
        <w:ind w:left="992" w:hanging="851"/>
      </w:pPr>
      <w:rPr>
        <w:rFonts w:hint="default"/>
      </w:rPr>
    </w:lvl>
    <w:lvl w:ilvl="4">
      <w:start w:val="1"/>
      <w:numFmt w:val="decimal"/>
      <w:lvlText w:val="%1.%2.%3.%4.%5."/>
      <w:lvlJc w:val="left"/>
      <w:pPr>
        <w:ind w:left="2373" w:hanging="792"/>
      </w:pPr>
      <w:rPr>
        <w:rFonts w:hint="default"/>
      </w:rPr>
    </w:lvl>
    <w:lvl w:ilvl="5">
      <w:start w:val="1"/>
      <w:numFmt w:val="decimal"/>
      <w:lvlText w:val="%1.%2.%3.%4.%5.%6."/>
      <w:lvlJc w:val="left"/>
      <w:pPr>
        <w:ind w:left="2877" w:hanging="936"/>
      </w:pPr>
      <w:rPr>
        <w:rFonts w:hint="default"/>
      </w:rPr>
    </w:lvl>
    <w:lvl w:ilvl="6">
      <w:start w:val="1"/>
      <w:numFmt w:val="decimal"/>
      <w:lvlText w:val="%1.%2.%3.%4.%5.%6.%7."/>
      <w:lvlJc w:val="left"/>
      <w:pPr>
        <w:ind w:left="3381" w:hanging="1080"/>
      </w:pPr>
      <w:rPr>
        <w:rFonts w:hint="default"/>
      </w:rPr>
    </w:lvl>
    <w:lvl w:ilvl="7">
      <w:start w:val="1"/>
      <w:numFmt w:val="decimal"/>
      <w:lvlText w:val="%1.%2.%3.%4.%5.%6.%7.%8."/>
      <w:lvlJc w:val="left"/>
      <w:pPr>
        <w:ind w:left="3885" w:hanging="1224"/>
      </w:pPr>
      <w:rPr>
        <w:rFonts w:hint="default"/>
      </w:rPr>
    </w:lvl>
    <w:lvl w:ilvl="8">
      <w:start w:val="1"/>
      <w:numFmt w:val="decimal"/>
      <w:lvlText w:val="%1.%2.%3.%4.%5.%6.%7.%8.%9."/>
      <w:lvlJc w:val="left"/>
      <w:pPr>
        <w:ind w:left="4461" w:hanging="1440"/>
      </w:pPr>
      <w:rPr>
        <w:rFonts w:hint="default"/>
      </w:rPr>
    </w:lvl>
  </w:abstractNum>
  <w:abstractNum w:abstractNumId="22" w15:restartNumberingAfterBreak="0">
    <w:nsid w:val="44053E2F"/>
    <w:multiLevelType w:val="multilevel"/>
    <w:tmpl w:val="8FE4B366"/>
    <w:lvl w:ilvl="0">
      <w:start w:val="1"/>
      <w:numFmt w:val="bullet"/>
      <w:lvlText w:val=""/>
      <w:lvlJc w:val="left"/>
      <w:pPr>
        <w:ind w:left="1440" w:hanging="1213"/>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23" w15:restartNumberingAfterBreak="0">
    <w:nsid w:val="454059B5"/>
    <w:multiLevelType w:val="multilevel"/>
    <w:tmpl w:val="75BAE472"/>
    <w:lvl w:ilvl="0">
      <w:start w:val="1"/>
      <w:numFmt w:val="decimal"/>
      <w:suff w:val="nothing"/>
      <w:lvlText w:val="%1"/>
      <w:lvlJc w:val="left"/>
      <w:pPr>
        <w:ind w:left="-141" w:firstLine="141"/>
      </w:pPr>
      <w:rPr>
        <w:rFonts w:hint="default"/>
        <w:vanish/>
        <w:color w:val="000000" w:themeColor="text1"/>
      </w:rPr>
    </w:lvl>
    <w:lvl w:ilvl="1">
      <w:start w:val="1"/>
      <w:numFmt w:val="decimal"/>
      <w:lvlText w:val="%1.%2"/>
      <w:lvlJc w:val="left"/>
      <w:pPr>
        <w:ind w:left="1134" w:hanging="1134"/>
      </w:pPr>
      <w:rPr>
        <w:rFonts w:hint="default"/>
        <w:vanish w:val="0"/>
      </w:rPr>
    </w:lvl>
    <w:lvl w:ilvl="2">
      <w:start w:val="1"/>
      <w:numFmt w:val="decimal"/>
      <w:lvlText w:val="%1.%2.%3"/>
      <w:lvlJc w:val="left"/>
      <w:pPr>
        <w:ind w:left="1333" w:hanging="1333"/>
      </w:pPr>
      <w:rPr>
        <w:rFonts w:hint="default"/>
      </w:rPr>
    </w:lvl>
    <w:lvl w:ilvl="3">
      <w:start w:val="1"/>
      <w:numFmt w:val="decimal"/>
      <w:lvlText w:val="%1.%2.%3.%4"/>
      <w:lvlJc w:val="left"/>
      <w:pPr>
        <w:tabs>
          <w:tab w:val="num" w:pos="851"/>
        </w:tabs>
        <w:ind w:left="1701" w:hanging="1701"/>
      </w:pPr>
      <w:rPr>
        <w:rFonts w:hint="default"/>
      </w:rPr>
    </w:lvl>
    <w:lvl w:ilvl="4">
      <w:start w:val="1"/>
      <w:numFmt w:val="decimal"/>
      <w:lvlText w:val="%1.%2.%3.%4.%5"/>
      <w:lvlJc w:val="left"/>
      <w:pPr>
        <w:ind w:left="2325" w:hanging="232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DAB5E61"/>
    <w:multiLevelType w:val="multilevel"/>
    <w:tmpl w:val="B830BA68"/>
    <w:lvl w:ilvl="0">
      <w:start w:val="1"/>
      <w:numFmt w:val="decimal"/>
      <w:suff w:val="nothing"/>
      <w:lvlText w:val="%1"/>
      <w:lvlJc w:val="left"/>
      <w:pPr>
        <w:ind w:left="0" w:firstLine="141"/>
      </w:pPr>
      <w:rPr>
        <w:rFonts w:hint="default"/>
        <w:vanish/>
        <w:color w:val="000000" w:themeColor="text1"/>
      </w:rPr>
    </w:lvl>
    <w:lvl w:ilvl="1">
      <w:start w:val="1"/>
      <w:numFmt w:val="decimal"/>
      <w:lvlText w:val="%1.%2."/>
      <w:lvlJc w:val="left"/>
      <w:pPr>
        <w:ind w:left="1275" w:hanging="1134"/>
      </w:pPr>
      <w:rPr>
        <w:rFonts w:hint="default"/>
        <w:vanish w:val="0"/>
      </w:rPr>
    </w:lvl>
    <w:lvl w:ilvl="2">
      <w:start w:val="1"/>
      <w:numFmt w:val="decimal"/>
      <w:lvlText w:val="%1.%2.%3."/>
      <w:lvlJc w:val="left"/>
      <w:pPr>
        <w:ind w:left="992" w:hanging="851"/>
      </w:pPr>
      <w:rPr>
        <w:rFonts w:hint="default"/>
      </w:rPr>
    </w:lvl>
    <w:lvl w:ilvl="3">
      <w:start w:val="1"/>
      <w:numFmt w:val="decimal"/>
      <w:lvlText w:val="%1.%2.%3.%4."/>
      <w:lvlJc w:val="left"/>
      <w:pPr>
        <w:tabs>
          <w:tab w:val="num" w:pos="992"/>
        </w:tabs>
        <w:ind w:left="992" w:hanging="851"/>
      </w:pPr>
      <w:rPr>
        <w:rFonts w:hint="default"/>
      </w:rPr>
    </w:lvl>
    <w:lvl w:ilvl="4">
      <w:start w:val="1"/>
      <w:numFmt w:val="decimal"/>
      <w:lvlText w:val="%1.%2.%3.%4.%5."/>
      <w:lvlJc w:val="left"/>
      <w:pPr>
        <w:ind w:left="2373" w:hanging="792"/>
      </w:pPr>
      <w:rPr>
        <w:rFonts w:hint="default"/>
      </w:rPr>
    </w:lvl>
    <w:lvl w:ilvl="5">
      <w:start w:val="1"/>
      <w:numFmt w:val="decimal"/>
      <w:lvlText w:val="%1.%2.%3.%4.%5.%6."/>
      <w:lvlJc w:val="left"/>
      <w:pPr>
        <w:ind w:left="2877" w:hanging="936"/>
      </w:pPr>
      <w:rPr>
        <w:rFonts w:hint="default"/>
      </w:rPr>
    </w:lvl>
    <w:lvl w:ilvl="6">
      <w:start w:val="1"/>
      <w:numFmt w:val="decimal"/>
      <w:lvlText w:val="%1.%2.%3.%4.%5.%6.%7."/>
      <w:lvlJc w:val="left"/>
      <w:pPr>
        <w:ind w:left="3381" w:hanging="1080"/>
      </w:pPr>
      <w:rPr>
        <w:rFonts w:hint="default"/>
      </w:rPr>
    </w:lvl>
    <w:lvl w:ilvl="7">
      <w:start w:val="1"/>
      <w:numFmt w:val="decimal"/>
      <w:lvlText w:val="%1.%2.%3.%4.%5.%6.%7.%8."/>
      <w:lvlJc w:val="left"/>
      <w:pPr>
        <w:ind w:left="3885" w:hanging="1224"/>
      </w:pPr>
      <w:rPr>
        <w:rFonts w:hint="default"/>
      </w:rPr>
    </w:lvl>
    <w:lvl w:ilvl="8">
      <w:start w:val="1"/>
      <w:numFmt w:val="decimal"/>
      <w:lvlText w:val="%1.%2.%3.%4.%5.%6.%7.%8.%9."/>
      <w:lvlJc w:val="left"/>
      <w:pPr>
        <w:ind w:left="4461" w:hanging="1440"/>
      </w:pPr>
      <w:rPr>
        <w:rFonts w:hint="default"/>
      </w:rPr>
    </w:lvl>
  </w:abstractNum>
  <w:abstractNum w:abstractNumId="25" w15:restartNumberingAfterBreak="0">
    <w:nsid w:val="4F6C20B2"/>
    <w:multiLevelType w:val="multilevel"/>
    <w:tmpl w:val="928220B4"/>
    <w:lvl w:ilvl="0">
      <w:start w:val="1"/>
      <w:numFmt w:val="decimal"/>
      <w:suff w:val="nothing"/>
      <w:lvlText w:val="%1"/>
      <w:lvlJc w:val="left"/>
      <w:pPr>
        <w:ind w:left="0" w:firstLine="141"/>
      </w:pPr>
      <w:rPr>
        <w:rFonts w:hint="default"/>
        <w:vanish/>
        <w:color w:val="000000" w:themeColor="text1"/>
      </w:rPr>
    </w:lvl>
    <w:lvl w:ilvl="1">
      <w:start w:val="1"/>
      <w:numFmt w:val="decimal"/>
      <w:lvlText w:val="%1.%2."/>
      <w:lvlJc w:val="left"/>
      <w:pPr>
        <w:ind w:left="1275" w:hanging="1134"/>
      </w:pPr>
      <w:rPr>
        <w:rFonts w:hint="default"/>
        <w:vanish w:val="0"/>
      </w:rPr>
    </w:lvl>
    <w:lvl w:ilvl="2">
      <w:start w:val="1"/>
      <w:numFmt w:val="decimal"/>
      <w:suff w:val="space"/>
      <w:lvlText w:val="%1.%2.%3."/>
      <w:lvlJc w:val="left"/>
      <w:pPr>
        <w:ind w:left="992" w:hanging="851"/>
      </w:pPr>
      <w:rPr>
        <w:rFonts w:hint="default"/>
      </w:rPr>
    </w:lvl>
    <w:lvl w:ilvl="3">
      <w:start w:val="1"/>
      <w:numFmt w:val="decimal"/>
      <w:lvlText w:val="%1.%2.%3.%4."/>
      <w:lvlJc w:val="left"/>
      <w:pPr>
        <w:tabs>
          <w:tab w:val="num" w:pos="992"/>
        </w:tabs>
        <w:ind w:left="992" w:hanging="851"/>
      </w:pPr>
      <w:rPr>
        <w:rFonts w:hint="default"/>
      </w:rPr>
    </w:lvl>
    <w:lvl w:ilvl="4">
      <w:start w:val="1"/>
      <w:numFmt w:val="decimal"/>
      <w:lvlText w:val="%1.%2.%3.%4.%5."/>
      <w:lvlJc w:val="left"/>
      <w:pPr>
        <w:ind w:left="2373" w:hanging="792"/>
      </w:pPr>
      <w:rPr>
        <w:rFonts w:hint="default"/>
      </w:rPr>
    </w:lvl>
    <w:lvl w:ilvl="5">
      <w:start w:val="1"/>
      <w:numFmt w:val="decimal"/>
      <w:lvlText w:val="%1.%2.%3.%4.%5.%6."/>
      <w:lvlJc w:val="left"/>
      <w:pPr>
        <w:ind w:left="2877" w:hanging="936"/>
      </w:pPr>
      <w:rPr>
        <w:rFonts w:hint="default"/>
      </w:rPr>
    </w:lvl>
    <w:lvl w:ilvl="6">
      <w:start w:val="1"/>
      <w:numFmt w:val="decimal"/>
      <w:lvlText w:val="%1.%2.%3.%4.%5.%6.%7."/>
      <w:lvlJc w:val="left"/>
      <w:pPr>
        <w:ind w:left="3381" w:hanging="1080"/>
      </w:pPr>
      <w:rPr>
        <w:rFonts w:hint="default"/>
      </w:rPr>
    </w:lvl>
    <w:lvl w:ilvl="7">
      <w:start w:val="1"/>
      <w:numFmt w:val="decimal"/>
      <w:lvlText w:val="%1.%2.%3.%4.%5.%6.%7.%8."/>
      <w:lvlJc w:val="left"/>
      <w:pPr>
        <w:ind w:left="3885" w:hanging="1224"/>
      </w:pPr>
      <w:rPr>
        <w:rFonts w:hint="default"/>
      </w:rPr>
    </w:lvl>
    <w:lvl w:ilvl="8">
      <w:start w:val="1"/>
      <w:numFmt w:val="decimal"/>
      <w:lvlText w:val="%1.%2.%3.%4.%5.%6.%7.%8.%9."/>
      <w:lvlJc w:val="left"/>
      <w:pPr>
        <w:ind w:left="4461" w:hanging="1440"/>
      </w:pPr>
      <w:rPr>
        <w:rFonts w:hint="default"/>
      </w:rPr>
    </w:lvl>
  </w:abstractNum>
  <w:abstractNum w:abstractNumId="26" w15:restartNumberingAfterBreak="0">
    <w:nsid w:val="50E22F94"/>
    <w:multiLevelType w:val="hybridMultilevel"/>
    <w:tmpl w:val="D7742E18"/>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7" w15:restartNumberingAfterBreak="0">
    <w:nsid w:val="603064DF"/>
    <w:multiLevelType w:val="multilevel"/>
    <w:tmpl w:val="EAEC0084"/>
    <w:lvl w:ilvl="0">
      <w:start w:val="1"/>
      <w:numFmt w:val="bullet"/>
      <w:pStyle w:val="Liststycke"/>
      <w:lvlText w:val=""/>
      <w:lvlJc w:val="left"/>
      <w:pPr>
        <w:ind w:left="1440" w:hanging="360"/>
      </w:pPr>
      <w:rPr>
        <w:rFonts w:ascii="Symbol" w:hAnsi="Symbol" w:hint="default"/>
      </w:rPr>
    </w:lvl>
    <w:lvl w:ilvl="1">
      <w:start w:val="1"/>
      <w:numFmt w:val="bullet"/>
      <w:pStyle w:val="Liststycke-niv2"/>
      <w:lvlText w:val="-"/>
      <w:lvlJc w:val="left"/>
      <w:pPr>
        <w:ind w:left="2160" w:hanging="1083"/>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28" w15:restartNumberingAfterBreak="0">
    <w:nsid w:val="60EC76B6"/>
    <w:multiLevelType w:val="multilevel"/>
    <w:tmpl w:val="2D22F3A0"/>
    <w:lvl w:ilvl="0">
      <w:start w:val="1"/>
      <w:numFmt w:val="bullet"/>
      <w:pStyle w:val="RutaLista2"/>
      <w:lvlText w:val=""/>
      <w:lvlJc w:val="left"/>
      <w:pPr>
        <w:ind w:left="131" w:hanging="1213"/>
      </w:pPr>
      <w:rPr>
        <w:rFonts w:ascii="Symbol" w:hAnsi="Symbol" w:hint="default"/>
      </w:rPr>
    </w:lvl>
    <w:lvl w:ilvl="1">
      <w:start w:val="1"/>
      <w:numFmt w:val="bullet"/>
      <w:pStyle w:val="RutaLista2"/>
      <w:lvlText w:val="-"/>
      <w:lvlJc w:val="left"/>
      <w:pPr>
        <w:ind w:left="851" w:hanging="360"/>
      </w:pPr>
      <w:rPr>
        <w:rFonts w:ascii="Courier New" w:hAnsi="Courier New" w:hint="default"/>
      </w:rPr>
    </w:lvl>
    <w:lvl w:ilvl="2">
      <w:start w:val="1"/>
      <w:numFmt w:val="bullet"/>
      <w:lvlText w:val=""/>
      <w:lvlJc w:val="left"/>
      <w:pPr>
        <w:ind w:left="1571" w:hanging="360"/>
      </w:pPr>
      <w:rPr>
        <w:rFonts w:ascii="Wingdings" w:hAnsi="Wingdings" w:hint="default"/>
      </w:rPr>
    </w:lvl>
    <w:lvl w:ilvl="3">
      <w:start w:val="1"/>
      <w:numFmt w:val="bullet"/>
      <w:lvlText w:val=""/>
      <w:lvlJc w:val="left"/>
      <w:pPr>
        <w:ind w:left="2291" w:hanging="360"/>
      </w:pPr>
      <w:rPr>
        <w:rFonts w:ascii="Symbol" w:hAnsi="Symbol" w:hint="default"/>
      </w:rPr>
    </w:lvl>
    <w:lvl w:ilvl="4">
      <w:start w:val="1"/>
      <w:numFmt w:val="bullet"/>
      <w:lvlText w:val="o"/>
      <w:lvlJc w:val="left"/>
      <w:pPr>
        <w:ind w:left="3011" w:hanging="360"/>
      </w:pPr>
      <w:rPr>
        <w:rFonts w:ascii="Courier New" w:hAnsi="Courier New" w:hint="default"/>
      </w:rPr>
    </w:lvl>
    <w:lvl w:ilvl="5">
      <w:start w:val="1"/>
      <w:numFmt w:val="bullet"/>
      <w:lvlText w:val=""/>
      <w:lvlJc w:val="left"/>
      <w:pPr>
        <w:ind w:left="3731" w:hanging="360"/>
      </w:pPr>
      <w:rPr>
        <w:rFonts w:ascii="Wingdings" w:hAnsi="Wingdings" w:hint="default"/>
      </w:rPr>
    </w:lvl>
    <w:lvl w:ilvl="6">
      <w:start w:val="1"/>
      <w:numFmt w:val="bullet"/>
      <w:lvlText w:val=""/>
      <w:lvlJc w:val="left"/>
      <w:pPr>
        <w:ind w:left="4451" w:hanging="360"/>
      </w:pPr>
      <w:rPr>
        <w:rFonts w:ascii="Symbol" w:hAnsi="Symbol" w:hint="default"/>
      </w:rPr>
    </w:lvl>
    <w:lvl w:ilvl="7">
      <w:start w:val="1"/>
      <w:numFmt w:val="bullet"/>
      <w:lvlText w:val="o"/>
      <w:lvlJc w:val="left"/>
      <w:pPr>
        <w:ind w:left="5171" w:hanging="360"/>
      </w:pPr>
      <w:rPr>
        <w:rFonts w:ascii="Courier New" w:hAnsi="Courier New" w:hint="default"/>
      </w:rPr>
    </w:lvl>
    <w:lvl w:ilvl="8">
      <w:start w:val="1"/>
      <w:numFmt w:val="bullet"/>
      <w:lvlText w:val=""/>
      <w:lvlJc w:val="left"/>
      <w:pPr>
        <w:ind w:left="5891" w:hanging="360"/>
      </w:pPr>
      <w:rPr>
        <w:rFonts w:ascii="Wingdings" w:hAnsi="Wingdings" w:hint="default"/>
      </w:rPr>
    </w:lvl>
  </w:abstractNum>
  <w:abstractNum w:abstractNumId="29" w15:restartNumberingAfterBreak="0">
    <w:nsid w:val="61F55258"/>
    <w:multiLevelType w:val="multilevel"/>
    <w:tmpl w:val="1A0C8380"/>
    <w:lvl w:ilvl="0">
      <w:start w:val="1"/>
      <w:numFmt w:val="decimal"/>
      <w:suff w:val="nothing"/>
      <w:lvlText w:val="%1"/>
      <w:lvlJc w:val="left"/>
      <w:pPr>
        <w:ind w:left="0" w:firstLine="141"/>
      </w:pPr>
      <w:rPr>
        <w:rFonts w:hint="default"/>
        <w:vanish/>
        <w:color w:val="000000" w:themeColor="text1"/>
      </w:rPr>
    </w:lvl>
    <w:lvl w:ilvl="1">
      <w:start w:val="1"/>
      <w:numFmt w:val="decimal"/>
      <w:lvlText w:val="%1.%2."/>
      <w:lvlJc w:val="left"/>
      <w:pPr>
        <w:ind w:left="1275" w:hanging="1134"/>
      </w:pPr>
      <w:rPr>
        <w:rFonts w:hint="default"/>
        <w:vanish w:val="0"/>
      </w:rPr>
    </w:lvl>
    <w:lvl w:ilvl="2">
      <w:start w:val="1"/>
      <w:numFmt w:val="decimal"/>
      <w:lvlText w:val="%1.%2.%3."/>
      <w:lvlJc w:val="left"/>
      <w:pPr>
        <w:ind w:left="1474" w:hanging="1333"/>
      </w:pPr>
      <w:rPr>
        <w:rFonts w:hint="default"/>
      </w:rPr>
    </w:lvl>
    <w:lvl w:ilvl="3">
      <w:start w:val="1"/>
      <w:numFmt w:val="decimal"/>
      <w:lvlText w:val="%1.%2.%3.%4."/>
      <w:lvlJc w:val="left"/>
      <w:pPr>
        <w:tabs>
          <w:tab w:val="num" w:pos="992"/>
        </w:tabs>
        <w:ind w:left="992" w:hanging="851"/>
      </w:pPr>
      <w:rPr>
        <w:rFonts w:hint="default"/>
      </w:rPr>
    </w:lvl>
    <w:lvl w:ilvl="4">
      <w:start w:val="1"/>
      <w:numFmt w:val="decimal"/>
      <w:lvlText w:val="%1.%2.%3.%4.%5."/>
      <w:lvlJc w:val="left"/>
      <w:pPr>
        <w:ind w:left="2373" w:hanging="792"/>
      </w:pPr>
      <w:rPr>
        <w:rFonts w:hint="default"/>
      </w:rPr>
    </w:lvl>
    <w:lvl w:ilvl="5">
      <w:start w:val="1"/>
      <w:numFmt w:val="decimal"/>
      <w:lvlText w:val="%1.%2.%3.%4.%5.%6."/>
      <w:lvlJc w:val="left"/>
      <w:pPr>
        <w:ind w:left="2877" w:hanging="936"/>
      </w:pPr>
      <w:rPr>
        <w:rFonts w:hint="default"/>
      </w:rPr>
    </w:lvl>
    <w:lvl w:ilvl="6">
      <w:start w:val="1"/>
      <w:numFmt w:val="decimal"/>
      <w:lvlText w:val="%1.%2.%3.%4.%5.%6.%7."/>
      <w:lvlJc w:val="left"/>
      <w:pPr>
        <w:ind w:left="3381" w:hanging="1080"/>
      </w:pPr>
      <w:rPr>
        <w:rFonts w:hint="default"/>
      </w:rPr>
    </w:lvl>
    <w:lvl w:ilvl="7">
      <w:start w:val="1"/>
      <w:numFmt w:val="decimal"/>
      <w:lvlText w:val="%1.%2.%3.%4.%5.%6.%7.%8."/>
      <w:lvlJc w:val="left"/>
      <w:pPr>
        <w:ind w:left="3885" w:hanging="1224"/>
      </w:pPr>
      <w:rPr>
        <w:rFonts w:hint="default"/>
      </w:rPr>
    </w:lvl>
    <w:lvl w:ilvl="8">
      <w:start w:val="1"/>
      <w:numFmt w:val="decimal"/>
      <w:lvlText w:val="%1.%2.%3.%4.%5.%6.%7.%8.%9."/>
      <w:lvlJc w:val="left"/>
      <w:pPr>
        <w:ind w:left="4461" w:hanging="1440"/>
      </w:pPr>
      <w:rPr>
        <w:rFonts w:hint="default"/>
      </w:rPr>
    </w:lvl>
  </w:abstractNum>
  <w:abstractNum w:abstractNumId="30" w15:restartNumberingAfterBreak="0">
    <w:nsid w:val="661B74F6"/>
    <w:multiLevelType w:val="hybridMultilevel"/>
    <w:tmpl w:val="210ABD3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6679023B"/>
    <w:multiLevelType w:val="multilevel"/>
    <w:tmpl w:val="7E64657A"/>
    <w:lvl w:ilvl="0">
      <w:start w:val="1"/>
      <w:numFmt w:val="decimal"/>
      <w:suff w:val="nothing"/>
      <w:lvlText w:val="%1"/>
      <w:lvlJc w:val="left"/>
      <w:pPr>
        <w:ind w:left="-141" w:firstLine="141"/>
      </w:pPr>
      <w:rPr>
        <w:rFonts w:hint="default"/>
        <w:vanish/>
        <w:color w:val="000000" w:themeColor="text1"/>
      </w:rPr>
    </w:lvl>
    <w:lvl w:ilvl="1">
      <w:start w:val="1"/>
      <w:numFmt w:val="decimal"/>
      <w:lvlText w:val="%1.%2"/>
      <w:lvlJc w:val="left"/>
      <w:pPr>
        <w:tabs>
          <w:tab w:val="num" w:pos="851"/>
        </w:tabs>
        <w:ind w:left="1134" w:hanging="1134"/>
      </w:pPr>
      <w:rPr>
        <w:rFonts w:hint="default"/>
        <w:vanish w:val="0"/>
      </w:rPr>
    </w:lvl>
    <w:lvl w:ilvl="2">
      <w:start w:val="1"/>
      <w:numFmt w:val="decimal"/>
      <w:lvlText w:val="%1.%2.%3"/>
      <w:lvlJc w:val="left"/>
      <w:pPr>
        <w:tabs>
          <w:tab w:val="num" w:pos="851"/>
        </w:tabs>
        <w:ind w:left="1333" w:hanging="1333"/>
      </w:pPr>
      <w:rPr>
        <w:rFonts w:hint="default"/>
      </w:rPr>
    </w:lvl>
    <w:lvl w:ilvl="3">
      <w:start w:val="1"/>
      <w:numFmt w:val="decimal"/>
      <w:lvlText w:val="%1.%2.%3.%4"/>
      <w:lvlJc w:val="left"/>
      <w:pPr>
        <w:tabs>
          <w:tab w:val="num" w:pos="851"/>
        </w:tabs>
        <w:ind w:left="1701" w:hanging="1701"/>
      </w:pPr>
      <w:rPr>
        <w:rFonts w:hint="default"/>
      </w:rPr>
    </w:lvl>
    <w:lvl w:ilvl="4">
      <w:start w:val="1"/>
      <w:numFmt w:val="decimal"/>
      <w:lvlText w:val="%1.%2.%3.%4.%5"/>
      <w:lvlJc w:val="left"/>
      <w:pPr>
        <w:ind w:left="2325" w:hanging="232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8222203"/>
    <w:multiLevelType w:val="multilevel"/>
    <w:tmpl w:val="E8A0F72E"/>
    <w:lvl w:ilvl="0">
      <w:start w:val="1"/>
      <w:numFmt w:val="decimal"/>
      <w:suff w:val="nothing"/>
      <w:lvlText w:val="%1"/>
      <w:lvlJc w:val="left"/>
      <w:pPr>
        <w:ind w:left="0" w:firstLine="141"/>
      </w:pPr>
      <w:rPr>
        <w:rFonts w:hint="default"/>
        <w:vanish/>
        <w:color w:val="000000" w:themeColor="text1"/>
      </w:rPr>
    </w:lvl>
    <w:lvl w:ilvl="1">
      <w:start w:val="1"/>
      <w:numFmt w:val="decimal"/>
      <w:lvlText w:val="%1.%2."/>
      <w:lvlJc w:val="left"/>
      <w:pPr>
        <w:tabs>
          <w:tab w:val="num" w:pos="1276"/>
        </w:tabs>
        <w:ind w:left="1275" w:hanging="1134"/>
      </w:pPr>
      <w:rPr>
        <w:rFonts w:hint="default"/>
        <w:vanish w:val="0"/>
      </w:rPr>
    </w:lvl>
    <w:lvl w:ilvl="2">
      <w:start w:val="1"/>
      <w:numFmt w:val="decimal"/>
      <w:lvlText w:val="%1.%2.%3."/>
      <w:lvlJc w:val="left"/>
      <w:pPr>
        <w:tabs>
          <w:tab w:val="num" w:pos="992"/>
        </w:tabs>
        <w:ind w:left="992" w:hanging="851"/>
      </w:pPr>
      <w:rPr>
        <w:rFonts w:hint="default"/>
      </w:rPr>
    </w:lvl>
    <w:lvl w:ilvl="3">
      <w:start w:val="1"/>
      <w:numFmt w:val="decimal"/>
      <w:lvlText w:val="%1.%2.%3.%4."/>
      <w:lvlJc w:val="left"/>
      <w:pPr>
        <w:tabs>
          <w:tab w:val="num" w:pos="992"/>
        </w:tabs>
        <w:ind w:left="992" w:hanging="851"/>
      </w:pPr>
      <w:rPr>
        <w:rFonts w:hint="default"/>
      </w:rPr>
    </w:lvl>
    <w:lvl w:ilvl="4">
      <w:start w:val="1"/>
      <w:numFmt w:val="decimal"/>
      <w:lvlText w:val="%1.%2.%3.%4.%5."/>
      <w:lvlJc w:val="left"/>
      <w:pPr>
        <w:ind w:left="2373" w:hanging="792"/>
      </w:pPr>
      <w:rPr>
        <w:rFonts w:hint="default"/>
      </w:rPr>
    </w:lvl>
    <w:lvl w:ilvl="5">
      <w:start w:val="1"/>
      <w:numFmt w:val="decimal"/>
      <w:lvlText w:val="%1.%2.%3.%4.%5.%6."/>
      <w:lvlJc w:val="left"/>
      <w:pPr>
        <w:ind w:left="2877" w:hanging="936"/>
      </w:pPr>
      <w:rPr>
        <w:rFonts w:hint="default"/>
      </w:rPr>
    </w:lvl>
    <w:lvl w:ilvl="6">
      <w:start w:val="1"/>
      <w:numFmt w:val="decimal"/>
      <w:lvlText w:val="%1.%2.%3.%4.%5.%6.%7."/>
      <w:lvlJc w:val="left"/>
      <w:pPr>
        <w:ind w:left="3381" w:hanging="1080"/>
      </w:pPr>
      <w:rPr>
        <w:rFonts w:hint="default"/>
      </w:rPr>
    </w:lvl>
    <w:lvl w:ilvl="7">
      <w:start w:val="1"/>
      <w:numFmt w:val="decimal"/>
      <w:lvlText w:val="%1.%2.%3.%4.%5.%6.%7.%8."/>
      <w:lvlJc w:val="left"/>
      <w:pPr>
        <w:ind w:left="3885" w:hanging="1224"/>
      </w:pPr>
      <w:rPr>
        <w:rFonts w:hint="default"/>
      </w:rPr>
    </w:lvl>
    <w:lvl w:ilvl="8">
      <w:start w:val="1"/>
      <w:numFmt w:val="decimal"/>
      <w:lvlText w:val="%1.%2.%3.%4.%5.%6.%7.%8.%9."/>
      <w:lvlJc w:val="left"/>
      <w:pPr>
        <w:ind w:left="4461" w:hanging="1440"/>
      </w:pPr>
      <w:rPr>
        <w:rFonts w:hint="default"/>
      </w:rPr>
    </w:lvl>
  </w:abstractNum>
  <w:abstractNum w:abstractNumId="33" w15:restartNumberingAfterBreak="0">
    <w:nsid w:val="70B939BC"/>
    <w:multiLevelType w:val="multilevel"/>
    <w:tmpl w:val="1E089D74"/>
    <w:lvl w:ilvl="0">
      <w:start w:val="1"/>
      <w:numFmt w:val="bullet"/>
      <w:pStyle w:val="RutaLista"/>
      <w:lvlText w:val=""/>
      <w:lvlJc w:val="left"/>
      <w:pPr>
        <w:ind w:left="131" w:hanging="1213"/>
      </w:pPr>
      <w:rPr>
        <w:rFonts w:ascii="Symbol" w:hAnsi="Symbol" w:hint="default"/>
      </w:rPr>
    </w:lvl>
    <w:lvl w:ilvl="1">
      <w:start w:val="1"/>
      <w:numFmt w:val="bullet"/>
      <w:lvlText w:val="-"/>
      <w:lvlJc w:val="left"/>
      <w:pPr>
        <w:ind w:left="851" w:hanging="360"/>
      </w:pPr>
      <w:rPr>
        <w:rFonts w:ascii="Courier New" w:hAnsi="Courier New" w:hint="default"/>
      </w:rPr>
    </w:lvl>
    <w:lvl w:ilvl="2">
      <w:start w:val="1"/>
      <w:numFmt w:val="bullet"/>
      <w:lvlText w:val=""/>
      <w:lvlJc w:val="left"/>
      <w:pPr>
        <w:ind w:left="1571" w:hanging="360"/>
      </w:pPr>
      <w:rPr>
        <w:rFonts w:ascii="Wingdings" w:hAnsi="Wingdings" w:hint="default"/>
      </w:rPr>
    </w:lvl>
    <w:lvl w:ilvl="3">
      <w:start w:val="1"/>
      <w:numFmt w:val="bullet"/>
      <w:lvlText w:val=""/>
      <w:lvlJc w:val="left"/>
      <w:pPr>
        <w:ind w:left="2291" w:hanging="360"/>
      </w:pPr>
      <w:rPr>
        <w:rFonts w:ascii="Symbol" w:hAnsi="Symbol" w:hint="default"/>
      </w:rPr>
    </w:lvl>
    <w:lvl w:ilvl="4">
      <w:start w:val="1"/>
      <w:numFmt w:val="bullet"/>
      <w:lvlText w:val="o"/>
      <w:lvlJc w:val="left"/>
      <w:pPr>
        <w:ind w:left="3011" w:hanging="360"/>
      </w:pPr>
      <w:rPr>
        <w:rFonts w:ascii="Courier New" w:hAnsi="Courier New" w:hint="default"/>
      </w:rPr>
    </w:lvl>
    <w:lvl w:ilvl="5">
      <w:start w:val="1"/>
      <w:numFmt w:val="bullet"/>
      <w:lvlText w:val=""/>
      <w:lvlJc w:val="left"/>
      <w:pPr>
        <w:ind w:left="3731" w:hanging="360"/>
      </w:pPr>
      <w:rPr>
        <w:rFonts w:ascii="Wingdings" w:hAnsi="Wingdings" w:hint="default"/>
      </w:rPr>
    </w:lvl>
    <w:lvl w:ilvl="6">
      <w:start w:val="1"/>
      <w:numFmt w:val="bullet"/>
      <w:lvlText w:val=""/>
      <w:lvlJc w:val="left"/>
      <w:pPr>
        <w:ind w:left="4451" w:hanging="360"/>
      </w:pPr>
      <w:rPr>
        <w:rFonts w:ascii="Symbol" w:hAnsi="Symbol" w:hint="default"/>
      </w:rPr>
    </w:lvl>
    <w:lvl w:ilvl="7">
      <w:start w:val="1"/>
      <w:numFmt w:val="bullet"/>
      <w:lvlText w:val="o"/>
      <w:lvlJc w:val="left"/>
      <w:pPr>
        <w:ind w:left="5171" w:hanging="360"/>
      </w:pPr>
      <w:rPr>
        <w:rFonts w:ascii="Courier New" w:hAnsi="Courier New" w:hint="default"/>
      </w:rPr>
    </w:lvl>
    <w:lvl w:ilvl="8">
      <w:start w:val="1"/>
      <w:numFmt w:val="bullet"/>
      <w:lvlText w:val=""/>
      <w:lvlJc w:val="left"/>
      <w:pPr>
        <w:ind w:left="5891" w:hanging="360"/>
      </w:pPr>
      <w:rPr>
        <w:rFonts w:ascii="Wingdings" w:hAnsi="Wingdings" w:hint="default"/>
      </w:rPr>
    </w:lvl>
  </w:abstractNum>
  <w:abstractNum w:abstractNumId="34" w15:restartNumberingAfterBreak="0">
    <w:nsid w:val="74BB00E2"/>
    <w:multiLevelType w:val="hybridMultilevel"/>
    <w:tmpl w:val="E3A6F5CA"/>
    <w:lvl w:ilvl="0" w:tplc="B9FC9DDC">
      <w:start w:val="1"/>
      <w:numFmt w:val="bullet"/>
      <w:pStyle w:val="KantlinjeLista"/>
      <w:lvlText w:val=""/>
      <w:lvlJc w:val="left"/>
      <w:pPr>
        <w:ind w:left="1004" w:hanging="360"/>
      </w:pPr>
      <w:rPr>
        <w:rFonts w:ascii="Symbol" w:hAnsi="Symbol" w:hint="default"/>
      </w:rPr>
    </w:lvl>
    <w:lvl w:ilvl="1" w:tplc="E8746944">
      <w:start w:val="1"/>
      <w:numFmt w:val="bullet"/>
      <w:pStyle w:val="KantlinjeLista2"/>
      <w:lvlText w:val="-"/>
      <w:lvlJc w:val="left"/>
      <w:pPr>
        <w:ind w:left="1724" w:hanging="360"/>
      </w:pPr>
      <w:rPr>
        <w:rFonts w:ascii="Courier New" w:hAnsi="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35" w15:restartNumberingAfterBreak="0">
    <w:nsid w:val="79C54028"/>
    <w:multiLevelType w:val="hybridMultilevel"/>
    <w:tmpl w:val="08DE7A76"/>
    <w:lvl w:ilvl="0" w:tplc="E6E0D214">
      <w:start w:val="1"/>
      <w:numFmt w:val="decimal"/>
      <w:pStyle w:val="Liststycke123"/>
      <w:lvlText w:val="%1."/>
      <w:lvlJc w:val="left"/>
      <w:pPr>
        <w:ind w:left="567" w:hanging="357"/>
      </w:pPr>
      <w:rPr>
        <w:rFonts w:hint="default"/>
      </w:rPr>
    </w:lvl>
    <w:lvl w:ilvl="1" w:tplc="872AE6F2">
      <w:start w:val="1"/>
      <w:numFmt w:val="lowerLetter"/>
      <w:pStyle w:val="Liststyckeabc"/>
      <w:lvlText w:val="%2."/>
      <w:lvlJc w:val="left"/>
      <w:pPr>
        <w:ind w:left="1287" w:hanging="360"/>
      </w:pPr>
    </w:lvl>
    <w:lvl w:ilvl="2" w:tplc="041D001B" w:tentative="1">
      <w:start w:val="1"/>
      <w:numFmt w:val="lowerRoman"/>
      <w:lvlText w:val="%3."/>
      <w:lvlJc w:val="right"/>
      <w:pPr>
        <w:ind w:left="2007" w:hanging="180"/>
      </w:pPr>
    </w:lvl>
    <w:lvl w:ilvl="3" w:tplc="041D000F" w:tentative="1">
      <w:start w:val="1"/>
      <w:numFmt w:val="decimal"/>
      <w:lvlText w:val="%4."/>
      <w:lvlJc w:val="left"/>
      <w:pPr>
        <w:ind w:left="2727" w:hanging="360"/>
      </w:pPr>
    </w:lvl>
    <w:lvl w:ilvl="4" w:tplc="041D0019" w:tentative="1">
      <w:start w:val="1"/>
      <w:numFmt w:val="lowerLetter"/>
      <w:lvlText w:val="%5."/>
      <w:lvlJc w:val="left"/>
      <w:pPr>
        <w:ind w:left="3447" w:hanging="360"/>
      </w:pPr>
    </w:lvl>
    <w:lvl w:ilvl="5" w:tplc="041D001B" w:tentative="1">
      <w:start w:val="1"/>
      <w:numFmt w:val="lowerRoman"/>
      <w:lvlText w:val="%6."/>
      <w:lvlJc w:val="right"/>
      <w:pPr>
        <w:ind w:left="4167" w:hanging="180"/>
      </w:pPr>
    </w:lvl>
    <w:lvl w:ilvl="6" w:tplc="041D000F" w:tentative="1">
      <w:start w:val="1"/>
      <w:numFmt w:val="decimal"/>
      <w:lvlText w:val="%7."/>
      <w:lvlJc w:val="left"/>
      <w:pPr>
        <w:ind w:left="4887" w:hanging="360"/>
      </w:pPr>
    </w:lvl>
    <w:lvl w:ilvl="7" w:tplc="041D0019" w:tentative="1">
      <w:start w:val="1"/>
      <w:numFmt w:val="lowerLetter"/>
      <w:lvlText w:val="%8."/>
      <w:lvlJc w:val="left"/>
      <w:pPr>
        <w:ind w:left="5607" w:hanging="360"/>
      </w:pPr>
    </w:lvl>
    <w:lvl w:ilvl="8" w:tplc="041D001B" w:tentative="1">
      <w:start w:val="1"/>
      <w:numFmt w:val="lowerRoman"/>
      <w:lvlText w:val="%9."/>
      <w:lvlJc w:val="right"/>
      <w:pPr>
        <w:ind w:left="6327" w:hanging="180"/>
      </w:pPr>
    </w:lvl>
  </w:abstractNum>
  <w:num w:numId="1" w16cid:durableId="9181092">
    <w:abstractNumId w:val="14"/>
  </w:num>
  <w:num w:numId="2" w16cid:durableId="794254655">
    <w:abstractNumId w:val="28"/>
  </w:num>
  <w:num w:numId="3" w16cid:durableId="1388603330">
    <w:abstractNumId w:val="35"/>
  </w:num>
  <w:num w:numId="4" w16cid:durableId="569778331">
    <w:abstractNumId w:val="27"/>
  </w:num>
  <w:num w:numId="5" w16cid:durableId="516778087">
    <w:abstractNumId w:val="31"/>
  </w:num>
  <w:num w:numId="6" w16cid:durableId="331690397">
    <w:abstractNumId w:val="18"/>
  </w:num>
  <w:num w:numId="7" w16cid:durableId="1629120709">
    <w:abstractNumId w:val="32"/>
  </w:num>
  <w:num w:numId="8" w16cid:durableId="1663971093">
    <w:abstractNumId w:val="19"/>
  </w:num>
  <w:num w:numId="9" w16cid:durableId="1156579430">
    <w:abstractNumId w:val="12"/>
  </w:num>
  <w:num w:numId="10" w16cid:durableId="1277758254">
    <w:abstractNumId w:val="21"/>
  </w:num>
  <w:num w:numId="11" w16cid:durableId="1512718651">
    <w:abstractNumId w:val="13"/>
  </w:num>
  <w:num w:numId="12" w16cid:durableId="683440703">
    <w:abstractNumId w:val="25"/>
  </w:num>
  <w:num w:numId="13" w16cid:durableId="1697148411">
    <w:abstractNumId w:val="24"/>
  </w:num>
  <w:num w:numId="14" w16cid:durableId="840317154">
    <w:abstractNumId w:val="17"/>
  </w:num>
  <w:num w:numId="15" w16cid:durableId="586887178">
    <w:abstractNumId w:val="26"/>
  </w:num>
  <w:num w:numId="16" w16cid:durableId="715541863">
    <w:abstractNumId w:val="5"/>
  </w:num>
  <w:num w:numId="17" w16cid:durableId="396324321">
    <w:abstractNumId w:val="6"/>
  </w:num>
  <w:num w:numId="18" w16cid:durableId="1006059466">
    <w:abstractNumId w:val="7"/>
  </w:num>
  <w:num w:numId="19" w16cid:durableId="1641764029">
    <w:abstractNumId w:val="8"/>
  </w:num>
  <w:num w:numId="20" w16cid:durableId="739404523">
    <w:abstractNumId w:val="10"/>
  </w:num>
  <w:num w:numId="21" w16cid:durableId="1664697521">
    <w:abstractNumId w:val="1"/>
  </w:num>
  <w:num w:numId="22" w16cid:durableId="716203695">
    <w:abstractNumId w:val="2"/>
  </w:num>
  <w:num w:numId="23" w16cid:durableId="721565684">
    <w:abstractNumId w:val="3"/>
  </w:num>
  <w:num w:numId="24" w16cid:durableId="1498417503">
    <w:abstractNumId w:val="4"/>
  </w:num>
  <w:num w:numId="25" w16cid:durableId="1037389776">
    <w:abstractNumId w:val="9"/>
  </w:num>
  <w:num w:numId="26" w16cid:durableId="781877180">
    <w:abstractNumId w:val="0"/>
  </w:num>
  <w:num w:numId="27" w16cid:durableId="1846048963">
    <w:abstractNumId w:val="30"/>
  </w:num>
  <w:num w:numId="28" w16cid:durableId="1737320254">
    <w:abstractNumId w:val="22"/>
  </w:num>
  <w:num w:numId="29" w16cid:durableId="2076468232">
    <w:abstractNumId w:val="33"/>
  </w:num>
  <w:num w:numId="30" w16cid:durableId="871499600">
    <w:abstractNumId w:val="11"/>
  </w:num>
  <w:num w:numId="31" w16cid:durableId="1962229501">
    <w:abstractNumId w:val="34"/>
  </w:num>
  <w:num w:numId="32" w16cid:durableId="1205094666">
    <w:abstractNumId w:val="29"/>
  </w:num>
  <w:num w:numId="33" w16cid:durableId="536821412">
    <w:abstractNumId w:val="15"/>
  </w:num>
  <w:num w:numId="34" w16cid:durableId="528907554">
    <w:abstractNumId w:val="23"/>
  </w:num>
  <w:num w:numId="35" w16cid:durableId="1835954577">
    <w:abstractNumId w:val="20"/>
  </w:num>
  <w:num w:numId="36" w16cid:durableId="1564487657">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styleLockQFSet/>
  <w:defaultTabStop w:val="1304"/>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A0A"/>
    <w:rsid w:val="00000BB4"/>
    <w:rsid w:val="000020A6"/>
    <w:rsid w:val="00003F02"/>
    <w:rsid w:val="0000549B"/>
    <w:rsid w:val="000056B5"/>
    <w:rsid w:val="0000753C"/>
    <w:rsid w:val="00011719"/>
    <w:rsid w:val="0001329E"/>
    <w:rsid w:val="00013A8C"/>
    <w:rsid w:val="00014291"/>
    <w:rsid w:val="00014F91"/>
    <w:rsid w:val="000166CF"/>
    <w:rsid w:val="0002006C"/>
    <w:rsid w:val="00022C1C"/>
    <w:rsid w:val="000231F5"/>
    <w:rsid w:val="00023C9B"/>
    <w:rsid w:val="00023F51"/>
    <w:rsid w:val="00026444"/>
    <w:rsid w:val="00027733"/>
    <w:rsid w:val="00031822"/>
    <w:rsid w:val="0003185C"/>
    <w:rsid w:val="0003432E"/>
    <w:rsid w:val="0003473A"/>
    <w:rsid w:val="00034F34"/>
    <w:rsid w:val="000353F0"/>
    <w:rsid w:val="000354EF"/>
    <w:rsid w:val="000355B7"/>
    <w:rsid w:val="00035CC6"/>
    <w:rsid w:val="000361D5"/>
    <w:rsid w:val="0003713F"/>
    <w:rsid w:val="00037A52"/>
    <w:rsid w:val="000404E5"/>
    <w:rsid w:val="00040BA0"/>
    <w:rsid w:val="00041EE5"/>
    <w:rsid w:val="00042E74"/>
    <w:rsid w:val="0004518E"/>
    <w:rsid w:val="00047030"/>
    <w:rsid w:val="0004729E"/>
    <w:rsid w:val="00050F31"/>
    <w:rsid w:val="00052286"/>
    <w:rsid w:val="00052BDB"/>
    <w:rsid w:val="00053A6A"/>
    <w:rsid w:val="00054F04"/>
    <w:rsid w:val="00055D82"/>
    <w:rsid w:val="000562AC"/>
    <w:rsid w:val="00056987"/>
    <w:rsid w:val="00057C11"/>
    <w:rsid w:val="00061381"/>
    <w:rsid w:val="000617E1"/>
    <w:rsid w:val="00064961"/>
    <w:rsid w:val="00071DC1"/>
    <w:rsid w:val="0007548A"/>
    <w:rsid w:val="00075AAD"/>
    <w:rsid w:val="000773E1"/>
    <w:rsid w:val="00077723"/>
    <w:rsid w:val="00077A26"/>
    <w:rsid w:val="00080623"/>
    <w:rsid w:val="00081667"/>
    <w:rsid w:val="00084242"/>
    <w:rsid w:val="000847BE"/>
    <w:rsid w:val="00084AA5"/>
    <w:rsid w:val="00085772"/>
    <w:rsid w:val="00085AC2"/>
    <w:rsid w:val="00086586"/>
    <w:rsid w:val="000872E5"/>
    <w:rsid w:val="0008783D"/>
    <w:rsid w:val="00090B40"/>
    <w:rsid w:val="00090F80"/>
    <w:rsid w:val="00091359"/>
    <w:rsid w:val="00091EA7"/>
    <w:rsid w:val="0009399A"/>
    <w:rsid w:val="0009407B"/>
    <w:rsid w:val="000945B5"/>
    <w:rsid w:val="000949DB"/>
    <w:rsid w:val="00094CF3"/>
    <w:rsid w:val="000976B7"/>
    <w:rsid w:val="000A1564"/>
    <w:rsid w:val="000A205C"/>
    <w:rsid w:val="000A24DA"/>
    <w:rsid w:val="000A2938"/>
    <w:rsid w:val="000A2F6E"/>
    <w:rsid w:val="000A328A"/>
    <w:rsid w:val="000A3D8B"/>
    <w:rsid w:val="000B0165"/>
    <w:rsid w:val="000B0FC1"/>
    <w:rsid w:val="000B12A0"/>
    <w:rsid w:val="000B1E65"/>
    <w:rsid w:val="000B39AA"/>
    <w:rsid w:val="000B3D73"/>
    <w:rsid w:val="000B46B5"/>
    <w:rsid w:val="000B7DAE"/>
    <w:rsid w:val="000C0B71"/>
    <w:rsid w:val="000C1499"/>
    <w:rsid w:val="000C214D"/>
    <w:rsid w:val="000C36FE"/>
    <w:rsid w:val="000C3A0D"/>
    <w:rsid w:val="000C3CD3"/>
    <w:rsid w:val="000C524F"/>
    <w:rsid w:val="000D089A"/>
    <w:rsid w:val="000D091C"/>
    <w:rsid w:val="000D3FA2"/>
    <w:rsid w:val="000D484E"/>
    <w:rsid w:val="000D4851"/>
    <w:rsid w:val="000D4A5A"/>
    <w:rsid w:val="000E0630"/>
    <w:rsid w:val="000E15DD"/>
    <w:rsid w:val="000E35A3"/>
    <w:rsid w:val="000E42C4"/>
    <w:rsid w:val="000E4E11"/>
    <w:rsid w:val="000E5340"/>
    <w:rsid w:val="000E5FED"/>
    <w:rsid w:val="000F0656"/>
    <w:rsid w:val="000F1B54"/>
    <w:rsid w:val="000F4EF8"/>
    <w:rsid w:val="000F6269"/>
    <w:rsid w:val="000F699C"/>
    <w:rsid w:val="000F751D"/>
    <w:rsid w:val="000F7F91"/>
    <w:rsid w:val="00100C56"/>
    <w:rsid w:val="001012FE"/>
    <w:rsid w:val="00102B5B"/>
    <w:rsid w:val="00102D3C"/>
    <w:rsid w:val="001030D8"/>
    <w:rsid w:val="00103E4F"/>
    <w:rsid w:val="001058DF"/>
    <w:rsid w:val="00105F19"/>
    <w:rsid w:val="00106F2B"/>
    <w:rsid w:val="00111176"/>
    <w:rsid w:val="00112CFB"/>
    <w:rsid w:val="00112F41"/>
    <w:rsid w:val="00113879"/>
    <w:rsid w:val="00115414"/>
    <w:rsid w:val="0011546B"/>
    <w:rsid w:val="00115BD9"/>
    <w:rsid w:val="00115C83"/>
    <w:rsid w:val="00116834"/>
    <w:rsid w:val="00116AB6"/>
    <w:rsid w:val="0011764A"/>
    <w:rsid w:val="00117841"/>
    <w:rsid w:val="0012239A"/>
    <w:rsid w:val="0012451A"/>
    <w:rsid w:val="001249EA"/>
    <w:rsid w:val="001272A0"/>
    <w:rsid w:val="00127537"/>
    <w:rsid w:val="001301A6"/>
    <w:rsid w:val="00133331"/>
    <w:rsid w:val="00133522"/>
    <w:rsid w:val="001357C6"/>
    <w:rsid w:val="001400EE"/>
    <w:rsid w:val="00140A01"/>
    <w:rsid w:val="00140EA8"/>
    <w:rsid w:val="00143D85"/>
    <w:rsid w:val="00144924"/>
    <w:rsid w:val="0014636C"/>
    <w:rsid w:val="00146778"/>
    <w:rsid w:val="00150F35"/>
    <w:rsid w:val="001511D0"/>
    <w:rsid w:val="00151FE0"/>
    <w:rsid w:val="00152143"/>
    <w:rsid w:val="001524DB"/>
    <w:rsid w:val="00153CDB"/>
    <w:rsid w:val="00154BF2"/>
    <w:rsid w:val="0015651B"/>
    <w:rsid w:val="0015792E"/>
    <w:rsid w:val="0016231A"/>
    <w:rsid w:val="00162B42"/>
    <w:rsid w:val="00163127"/>
    <w:rsid w:val="0016353B"/>
    <w:rsid w:val="00164211"/>
    <w:rsid w:val="001671A0"/>
    <w:rsid w:val="001727A6"/>
    <w:rsid w:val="00173A15"/>
    <w:rsid w:val="00173F64"/>
    <w:rsid w:val="00174C18"/>
    <w:rsid w:val="00175078"/>
    <w:rsid w:val="00175F1B"/>
    <w:rsid w:val="00176973"/>
    <w:rsid w:val="001807D0"/>
    <w:rsid w:val="00182177"/>
    <w:rsid w:val="0018231D"/>
    <w:rsid w:val="00182486"/>
    <w:rsid w:val="00182C04"/>
    <w:rsid w:val="00183C82"/>
    <w:rsid w:val="001861FD"/>
    <w:rsid w:val="00186D3E"/>
    <w:rsid w:val="00187567"/>
    <w:rsid w:val="001901F1"/>
    <w:rsid w:val="00190A61"/>
    <w:rsid w:val="00190AA1"/>
    <w:rsid w:val="00191E22"/>
    <w:rsid w:val="001A2F7D"/>
    <w:rsid w:val="001A332D"/>
    <w:rsid w:val="001A56B7"/>
    <w:rsid w:val="001A6C18"/>
    <w:rsid w:val="001B0731"/>
    <w:rsid w:val="001B18CD"/>
    <w:rsid w:val="001B3A0C"/>
    <w:rsid w:val="001B3C93"/>
    <w:rsid w:val="001B4B1A"/>
    <w:rsid w:val="001B502A"/>
    <w:rsid w:val="001B5C7F"/>
    <w:rsid w:val="001B61B1"/>
    <w:rsid w:val="001B6B26"/>
    <w:rsid w:val="001B6E90"/>
    <w:rsid w:val="001B749D"/>
    <w:rsid w:val="001C07A5"/>
    <w:rsid w:val="001C07FA"/>
    <w:rsid w:val="001C0D56"/>
    <w:rsid w:val="001C1512"/>
    <w:rsid w:val="001C238F"/>
    <w:rsid w:val="001C4178"/>
    <w:rsid w:val="001C5EBD"/>
    <w:rsid w:val="001D001A"/>
    <w:rsid w:val="001D0051"/>
    <w:rsid w:val="001D298D"/>
    <w:rsid w:val="001D306D"/>
    <w:rsid w:val="001D3943"/>
    <w:rsid w:val="001D67A9"/>
    <w:rsid w:val="001E08D6"/>
    <w:rsid w:val="001E1F2C"/>
    <w:rsid w:val="001E3646"/>
    <w:rsid w:val="001E51E4"/>
    <w:rsid w:val="001E6543"/>
    <w:rsid w:val="001E77D9"/>
    <w:rsid w:val="001F2D5B"/>
    <w:rsid w:val="001F3552"/>
    <w:rsid w:val="001F3685"/>
    <w:rsid w:val="001F460B"/>
    <w:rsid w:val="001F5F16"/>
    <w:rsid w:val="001F5F2A"/>
    <w:rsid w:val="001F75DF"/>
    <w:rsid w:val="00204422"/>
    <w:rsid w:val="00204424"/>
    <w:rsid w:val="00204A61"/>
    <w:rsid w:val="00204EBB"/>
    <w:rsid w:val="00204ED0"/>
    <w:rsid w:val="002051C3"/>
    <w:rsid w:val="00205FA7"/>
    <w:rsid w:val="002060A0"/>
    <w:rsid w:val="00206F53"/>
    <w:rsid w:val="0021023C"/>
    <w:rsid w:val="00210709"/>
    <w:rsid w:val="002109F7"/>
    <w:rsid w:val="00211105"/>
    <w:rsid w:val="00211636"/>
    <w:rsid w:val="00211E20"/>
    <w:rsid w:val="0021290E"/>
    <w:rsid w:val="00212F6A"/>
    <w:rsid w:val="002137DE"/>
    <w:rsid w:val="00213DA5"/>
    <w:rsid w:val="00217B90"/>
    <w:rsid w:val="00223389"/>
    <w:rsid w:val="00223964"/>
    <w:rsid w:val="00223BFA"/>
    <w:rsid w:val="002264F9"/>
    <w:rsid w:val="00232650"/>
    <w:rsid w:val="0023360F"/>
    <w:rsid w:val="00234B37"/>
    <w:rsid w:val="00236103"/>
    <w:rsid w:val="00236409"/>
    <w:rsid w:val="00242F93"/>
    <w:rsid w:val="002438E6"/>
    <w:rsid w:val="00243B1A"/>
    <w:rsid w:val="00244B2A"/>
    <w:rsid w:val="0024503B"/>
    <w:rsid w:val="00246515"/>
    <w:rsid w:val="00246F9D"/>
    <w:rsid w:val="00246FBE"/>
    <w:rsid w:val="00251DD4"/>
    <w:rsid w:val="00252196"/>
    <w:rsid w:val="00253789"/>
    <w:rsid w:val="002538A9"/>
    <w:rsid w:val="00254154"/>
    <w:rsid w:val="00254FAE"/>
    <w:rsid w:val="0025734E"/>
    <w:rsid w:val="0026100D"/>
    <w:rsid w:val="0026106C"/>
    <w:rsid w:val="00265772"/>
    <w:rsid w:val="00265817"/>
    <w:rsid w:val="00265BB9"/>
    <w:rsid w:val="00271673"/>
    <w:rsid w:val="002726BE"/>
    <w:rsid w:val="00272706"/>
    <w:rsid w:val="002733CC"/>
    <w:rsid w:val="00280A7E"/>
    <w:rsid w:val="00280E39"/>
    <w:rsid w:val="002832F8"/>
    <w:rsid w:val="0028454A"/>
    <w:rsid w:val="002852BA"/>
    <w:rsid w:val="002857A7"/>
    <w:rsid w:val="00285AA2"/>
    <w:rsid w:val="002876CB"/>
    <w:rsid w:val="00293D4E"/>
    <w:rsid w:val="00294736"/>
    <w:rsid w:val="00294BE8"/>
    <w:rsid w:val="002958F2"/>
    <w:rsid w:val="00297BC0"/>
    <w:rsid w:val="002A1E92"/>
    <w:rsid w:val="002A383C"/>
    <w:rsid w:val="002A3BFD"/>
    <w:rsid w:val="002A4729"/>
    <w:rsid w:val="002A4DD2"/>
    <w:rsid w:val="002A69C8"/>
    <w:rsid w:val="002A70AE"/>
    <w:rsid w:val="002B145F"/>
    <w:rsid w:val="002B2F7C"/>
    <w:rsid w:val="002B36CD"/>
    <w:rsid w:val="002B3C06"/>
    <w:rsid w:val="002B3C26"/>
    <w:rsid w:val="002B466E"/>
    <w:rsid w:val="002B7726"/>
    <w:rsid w:val="002B7747"/>
    <w:rsid w:val="002C0975"/>
    <w:rsid w:val="002C0B81"/>
    <w:rsid w:val="002C27DB"/>
    <w:rsid w:val="002C4CAB"/>
    <w:rsid w:val="002C62D7"/>
    <w:rsid w:val="002C6B8B"/>
    <w:rsid w:val="002C7601"/>
    <w:rsid w:val="002D04E1"/>
    <w:rsid w:val="002D2D91"/>
    <w:rsid w:val="002D403A"/>
    <w:rsid w:val="002D4631"/>
    <w:rsid w:val="002E24C9"/>
    <w:rsid w:val="002E2FE7"/>
    <w:rsid w:val="002E302F"/>
    <w:rsid w:val="002E36DE"/>
    <w:rsid w:val="002E4574"/>
    <w:rsid w:val="002E517B"/>
    <w:rsid w:val="002E5D8E"/>
    <w:rsid w:val="002E7CBC"/>
    <w:rsid w:val="002F1066"/>
    <w:rsid w:val="002F1935"/>
    <w:rsid w:val="002F1ACB"/>
    <w:rsid w:val="002F2CAD"/>
    <w:rsid w:val="002F4405"/>
    <w:rsid w:val="002F4BE3"/>
    <w:rsid w:val="002F6FB9"/>
    <w:rsid w:val="002F7061"/>
    <w:rsid w:val="003012EF"/>
    <w:rsid w:val="003023D7"/>
    <w:rsid w:val="00302DAD"/>
    <w:rsid w:val="003035C7"/>
    <w:rsid w:val="0030393B"/>
    <w:rsid w:val="00303DBA"/>
    <w:rsid w:val="003042BE"/>
    <w:rsid w:val="00305B0C"/>
    <w:rsid w:val="003075E1"/>
    <w:rsid w:val="00311B63"/>
    <w:rsid w:val="00316F81"/>
    <w:rsid w:val="003204ED"/>
    <w:rsid w:val="00323AC7"/>
    <w:rsid w:val="0032444B"/>
    <w:rsid w:val="003244AF"/>
    <w:rsid w:val="00324B5D"/>
    <w:rsid w:val="00324ED8"/>
    <w:rsid w:val="00325844"/>
    <w:rsid w:val="00325BEB"/>
    <w:rsid w:val="00331C63"/>
    <w:rsid w:val="00336ACF"/>
    <w:rsid w:val="00337D06"/>
    <w:rsid w:val="00341746"/>
    <w:rsid w:val="0034282B"/>
    <w:rsid w:val="00342844"/>
    <w:rsid w:val="00344373"/>
    <w:rsid w:val="00345CE6"/>
    <w:rsid w:val="00346C98"/>
    <w:rsid w:val="0035096A"/>
    <w:rsid w:val="0035179C"/>
    <w:rsid w:val="0035206E"/>
    <w:rsid w:val="003520B3"/>
    <w:rsid w:val="00352B2E"/>
    <w:rsid w:val="00354703"/>
    <w:rsid w:val="00356CF2"/>
    <w:rsid w:val="0036268C"/>
    <w:rsid w:val="00363885"/>
    <w:rsid w:val="003653F5"/>
    <w:rsid w:val="00366B33"/>
    <w:rsid w:val="0036763B"/>
    <w:rsid w:val="00370463"/>
    <w:rsid w:val="00370DD9"/>
    <w:rsid w:val="003737B9"/>
    <w:rsid w:val="00375586"/>
    <w:rsid w:val="00376031"/>
    <w:rsid w:val="003774BB"/>
    <w:rsid w:val="00380A1B"/>
    <w:rsid w:val="00380E2A"/>
    <w:rsid w:val="00381935"/>
    <w:rsid w:val="003822A0"/>
    <w:rsid w:val="003825E8"/>
    <w:rsid w:val="003834CC"/>
    <w:rsid w:val="00383727"/>
    <w:rsid w:val="00383F26"/>
    <w:rsid w:val="0038668C"/>
    <w:rsid w:val="0038717D"/>
    <w:rsid w:val="003950C5"/>
    <w:rsid w:val="0039662E"/>
    <w:rsid w:val="00396F6E"/>
    <w:rsid w:val="00397515"/>
    <w:rsid w:val="0039780D"/>
    <w:rsid w:val="003A0136"/>
    <w:rsid w:val="003A21E6"/>
    <w:rsid w:val="003A2887"/>
    <w:rsid w:val="003A2D21"/>
    <w:rsid w:val="003A3944"/>
    <w:rsid w:val="003A3A2A"/>
    <w:rsid w:val="003A4945"/>
    <w:rsid w:val="003A5864"/>
    <w:rsid w:val="003A6C46"/>
    <w:rsid w:val="003A77F3"/>
    <w:rsid w:val="003A7A30"/>
    <w:rsid w:val="003B0AD9"/>
    <w:rsid w:val="003B0D3C"/>
    <w:rsid w:val="003B371F"/>
    <w:rsid w:val="003B48E3"/>
    <w:rsid w:val="003B6E5D"/>
    <w:rsid w:val="003B702D"/>
    <w:rsid w:val="003C0CE1"/>
    <w:rsid w:val="003C0D7E"/>
    <w:rsid w:val="003C3CB9"/>
    <w:rsid w:val="003C3D2F"/>
    <w:rsid w:val="003C4CE5"/>
    <w:rsid w:val="003C687D"/>
    <w:rsid w:val="003C6DC8"/>
    <w:rsid w:val="003C6E6E"/>
    <w:rsid w:val="003C71F1"/>
    <w:rsid w:val="003C73DC"/>
    <w:rsid w:val="003C7FE4"/>
    <w:rsid w:val="003D15BE"/>
    <w:rsid w:val="003D1919"/>
    <w:rsid w:val="003D2F5E"/>
    <w:rsid w:val="003D36FC"/>
    <w:rsid w:val="003D3E1C"/>
    <w:rsid w:val="003D5887"/>
    <w:rsid w:val="003D6668"/>
    <w:rsid w:val="003E39CB"/>
    <w:rsid w:val="003E4B58"/>
    <w:rsid w:val="003E4DB6"/>
    <w:rsid w:val="003E7485"/>
    <w:rsid w:val="003E7A0D"/>
    <w:rsid w:val="003F1BDD"/>
    <w:rsid w:val="003F3877"/>
    <w:rsid w:val="003F42AA"/>
    <w:rsid w:val="003F6419"/>
    <w:rsid w:val="003F6BDD"/>
    <w:rsid w:val="003F6FE5"/>
    <w:rsid w:val="003F73E9"/>
    <w:rsid w:val="00400B7C"/>
    <w:rsid w:val="00401C99"/>
    <w:rsid w:val="0040311A"/>
    <w:rsid w:val="004067CC"/>
    <w:rsid w:val="004069E2"/>
    <w:rsid w:val="00410643"/>
    <w:rsid w:val="00410F36"/>
    <w:rsid w:val="00411778"/>
    <w:rsid w:val="00411CD0"/>
    <w:rsid w:val="00413CA5"/>
    <w:rsid w:val="0041493A"/>
    <w:rsid w:val="00414A9C"/>
    <w:rsid w:val="00415870"/>
    <w:rsid w:val="00416D34"/>
    <w:rsid w:val="00416DB2"/>
    <w:rsid w:val="004217E4"/>
    <w:rsid w:val="00424334"/>
    <w:rsid w:val="004247BF"/>
    <w:rsid w:val="00424A68"/>
    <w:rsid w:val="004258F1"/>
    <w:rsid w:val="004269C8"/>
    <w:rsid w:val="0042748E"/>
    <w:rsid w:val="00427680"/>
    <w:rsid w:val="00430A9B"/>
    <w:rsid w:val="00431BFE"/>
    <w:rsid w:val="004357DD"/>
    <w:rsid w:val="00436534"/>
    <w:rsid w:val="00437C6D"/>
    <w:rsid w:val="00437EB1"/>
    <w:rsid w:val="00440FD9"/>
    <w:rsid w:val="0044269A"/>
    <w:rsid w:val="00444633"/>
    <w:rsid w:val="0044572D"/>
    <w:rsid w:val="00445952"/>
    <w:rsid w:val="00446965"/>
    <w:rsid w:val="00450D27"/>
    <w:rsid w:val="00453772"/>
    <w:rsid w:val="00454C90"/>
    <w:rsid w:val="00456546"/>
    <w:rsid w:val="0045696C"/>
    <w:rsid w:val="004574FB"/>
    <w:rsid w:val="00457BE1"/>
    <w:rsid w:val="00457FA5"/>
    <w:rsid w:val="00460FDC"/>
    <w:rsid w:val="00461480"/>
    <w:rsid w:val="004614A9"/>
    <w:rsid w:val="004628B6"/>
    <w:rsid w:val="00464563"/>
    <w:rsid w:val="00464D07"/>
    <w:rsid w:val="00467742"/>
    <w:rsid w:val="0047115E"/>
    <w:rsid w:val="0047177B"/>
    <w:rsid w:val="00473A38"/>
    <w:rsid w:val="004746B7"/>
    <w:rsid w:val="00474882"/>
    <w:rsid w:val="0047636F"/>
    <w:rsid w:val="00476DC1"/>
    <w:rsid w:val="00477627"/>
    <w:rsid w:val="00477A5E"/>
    <w:rsid w:val="00480AEC"/>
    <w:rsid w:val="00481B80"/>
    <w:rsid w:val="004832AC"/>
    <w:rsid w:val="00483B57"/>
    <w:rsid w:val="00486210"/>
    <w:rsid w:val="00486282"/>
    <w:rsid w:val="0048652F"/>
    <w:rsid w:val="00491043"/>
    <w:rsid w:val="00493492"/>
    <w:rsid w:val="00493811"/>
    <w:rsid w:val="004939E3"/>
    <w:rsid w:val="00493A6C"/>
    <w:rsid w:val="004950D8"/>
    <w:rsid w:val="004965D9"/>
    <w:rsid w:val="00496635"/>
    <w:rsid w:val="00496F2A"/>
    <w:rsid w:val="00497321"/>
    <w:rsid w:val="00497491"/>
    <w:rsid w:val="00497645"/>
    <w:rsid w:val="004A0027"/>
    <w:rsid w:val="004A2EF4"/>
    <w:rsid w:val="004A3FCE"/>
    <w:rsid w:val="004A5179"/>
    <w:rsid w:val="004A67F3"/>
    <w:rsid w:val="004A76B7"/>
    <w:rsid w:val="004B1AE4"/>
    <w:rsid w:val="004B214D"/>
    <w:rsid w:val="004B37A6"/>
    <w:rsid w:val="004B4CE7"/>
    <w:rsid w:val="004B5ED8"/>
    <w:rsid w:val="004B748F"/>
    <w:rsid w:val="004C43CC"/>
    <w:rsid w:val="004C5870"/>
    <w:rsid w:val="004C6879"/>
    <w:rsid w:val="004C6E3F"/>
    <w:rsid w:val="004D4106"/>
    <w:rsid w:val="004E0046"/>
    <w:rsid w:val="004E2000"/>
    <w:rsid w:val="004E28CE"/>
    <w:rsid w:val="004E51FC"/>
    <w:rsid w:val="004E5E3A"/>
    <w:rsid w:val="004E690E"/>
    <w:rsid w:val="004E77A9"/>
    <w:rsid w:val="004F2060"/>
    <w:rsid w:val="004F2851"/>
    <w:rsid w:val="004F3045"/>
    <w:rsid w:val="004F3687"/>
    <w:rsid w:val="004F4E2D"/>
    <w:rsid w:val="004F5235"/>
    <w:rsid w:val="004F563C"/>
    <w:rsid w:val="004F6282"/>
    <w:rsid w:val="004F72F3"/>
    <w:rsid w:val="00500DC0"/>
    <w:rsid w:val="005034D9"/>
    <w:rsid w:val="00503F6C"/>
    <w:rsid w:val="00504487"/>
    <w:rsid w:val="005049B1"/>
    <w:rsid w:val="005074A9"/>
    <w:rsid w:val="005079AD"/>
    <w:rsid w:val="005105CF"/>
    <w:rsid w:val="00510B71"/>
    <w:rsid w:val="00510DEF"/>
    <w:rsid w:val="00512ADA"/>
    <w:rsid w:val="0051344F"/>
    <w:rsid w:val="00514244"/>
    <w:rsid w:val="0051465D"/>
    <w:rsid w:val="00514D27"/>
    <w:rsid w:val="005158D6"/>
    <w:rsid w:val="00515D0E"/>
    <w:rsid w:val="00516367"/>
    <w:rsid w:val="005170E5"/>
    <w:rsid w:val="005221EE"/>
    <w:rsid w:val="00522A8B"/>
    <w:rsid w:val="00522C87"/>
    <w:rsid w:val="0052585A"/>
    <w:rsid w:val="005265D4"/>
    <w:rsid w:val="00526A3A"/>
    <w:rsid w:val="0053223B"/>
    <w:rsid w:val="00532AA9"/>
    <w:rsid w:val="0053341B"/>
    <w:rsid w:val="005361AB"/>
    <w:rsid w:val="005361EF"/>
    <w:rsid w:val="0053624E"/>
    <w:rsid w:val="00536EB9"/>
    <w:rsid w:val="00540355"/>
    <w:rsid w:val="0054343D"/>
    <w:rsid w:val="005446B3"/>
    <w:rsid w:val="00545094"/>
    <w:rsid w:val="0054644D"/>
    <w:rsid w:val="00546893"/>
    <w:rsid w:val="00547886"/>
    <w:rsid w:val="00550408"/>
    <w:rsid w:val="0055092A"/>
    <w:rsid w:val="0055098A"/>
    <w:rsid w:val="00550C99"/>
    <w:rsid w:val="00551055"/>
    <w:rsid w:val="0055282F"/>
    <w:rsid w:val="00553F37"/>
    <w:rsid w:val="0055472C"/>
    <w:rsid w:val="0056120E"/>
    <w:rsid w:val="00565462"/>
    <w:rsid w:val="0056653B"/>
    <w:rsid w:val="0056685D"/>
    <w:rsid w:val="00567E4E"/>
    <w:rsid w:val="00570520"/>
    <w:rsid w:val="005705D8"/>
    <w:rsid w:val="00571998"/>
    <w:rsid w:val="00573333"/>
    <w:rsid w:val="00573BF7"/>
    <w:rsid w:val="005745AA"/>
    <w:rsid w:val="005763F1"/>
    <w:rsid w:val="00581768"/>
    <w:rsid w:val="005834A0"/>
    <w:rsid w:val="00583C78"/>
    <w:rsid w:val="00586FA4"/>
    <w:rsid w:val="00590756"/>
    <w:rsid w:val="00591321"/>
    <w:rsid w:val="00591EFE"/>
    <w:rsid w:val="00592B7E"/>
    <w:rsid w:val="0059406B"/>
    <w:rsid w:val="00594295"/>
    <w:rsid w:val="00595DA8"/>
    <w:rsid w:val="005A0758"/>
    <w:rsid w:val="005A08BC"/>
    <w:rsid w:val="005A0DE7"/>
    <w:rsid w:val="005A1294"/>
    <w:rsid w:val="005A4D9C"/>
    <w:rsid w:val="005A5B29"/>
    <w:rsid w:val="005A6243"/>
    <w:rsid w:val="005A627E"/>
    <w:rsid w:val="005A69CD"/>
    <w:rsid w:val="005A71EF"/>
    <w:rsid w:val="005A7C59"/>
    <w:rsid w:val="005B265F"/>
    <w:rsid w:val="005B477C"/>
    <w:rsid w:val="005B53A2"/>
    <w:rsid w:val="005B60BC"/>
    <w:rsid w:val="005B75D5"/>
    <w:rsid w:val="005B7EFD"/>
    <w:rsid w:val="005C0183"/>
    <w:rsid w:val="005C09E4"/>
    <w:rsid w:val="005C318E"/>
    <w:rsid w:val="005C3AAE"/>
    <w:rsid w:val="005C44A0"/>
    <w:rsid w:val="005C5152"/>
    <w:rsid w:val="005C6742"/>
    <w:rsid w:val="005C71D5"/>
    <w:rsid w:val="005C7B42"/>
    <w:rsid w:val="005D0B26"/>
    <w:rsid w:val="005D121F"/>
    <w:rsid w:val="005D1D1C"/>
    <w:rsid w:val="005D25C9"/>
    <w:rsid w:val="005D2ED9"/>
    <w:rsid w:val="005D353D"/>
    <w:rsid w:val="005D43CB"/>
    <w:rsid w:val="005D6BDF"/>
    <w:rsid w:val="005D7352"/>
    <w:rsid w:val="005D7AA4"/>
    <w:rsid w:val="005E2FDD"/>
    <w:rsid w:val="005E3838"/>
    <w:rsid w:val="005E4136"/>
    <w:rsid w:val="005E44CC"/>
    <w:rsid w:val="005E5624"/>
    <w:rsid w:val="005E62C5"/>
    <w:rsid w:val="005E6BCF"/>
    <w:rsid w:val="005F1355"/>
    <w:rsid w:val="005F15D5"/>
    <w:rsid w:val="005F2A93"/>
    <w:rsid w:val="005F3BEA"/>
    <w:rsid w:val="005F5010"/>
    <w:rsid w:val="005F64F1"/>
    <w:rsid w:val="005F6976"/>
    <w:rsid w:val="005F6D84"/>
    <w:rsid w:val="005F7A23"/>
    <w:rsid w:val="0060020D"/>
    <w:rsid w:val="00603241"/>
    <w:rsid w:val="0060333D"/>
    <w:rsid w:val="006039BB"/>
    <w:rsid w:val="0060415C"/>
    <w:rsid w:val="00604C08"/>
    <w:rsid w:val="00604CF4"/>
    <w:rsid w:val="006058C6"/>
    <w:rsid w:val="006069A6"/>
    <w:rsid w:val="0061054D"/>
    <w:rsid w:val="00611815"/>
    <w:rsid w:val="00612CAB"/>
    <w:rsid w:val="00613931"/>
    <w:rsid w:val="00617571"/>
    <w:rsid w:val="006203AA"/>
    <w:rsid w:val="00620964"/>
    <w:rsid w:val="00620E1F"/>
    <w:rsid w:val="00623806"/>
    <w:rsid w:val="00625CC0"/>
    <w:rsid w:val="00625F66"/>
    <w:rsid w:val="00626A77"/>
    <w:rsid w:val="00627F5A"/>
    <w:rsid w:val="006307F8"/>
    <w:rsid w:val="00631680"/>
    <w:rsid w:val="00633182"/>
    <w:rsid w:val="0063319F"/>
    <w:rsid w:val="006338A7"/>
    <w:rsid w:val="006373E2"/>
    <w:rsid w:val="00637872"/>
    <w:rsid w:val="00637ACB"/>
    <w:rsid w:val="00637D6C"/>
    <w:rsid w:val="0064043F"/>
    <w:rsid w:val="0064051C"/>
    <w:rsid w:val="0064289D"/>
    <w:rsid w:val="00644120"/>
    <w:rsid w:val="006451C6"/>
    <w:rsid w:val="00645A1C"/>
    <w:rsid w:val="00645BEE"/>
    <w:rsid w:val="0064722E"/>
    <w:rsid w:val="006479A1"/>
    <w:rsid w:val="00647D69"/>
    <w:rsid w:val="00650B16"/>
    <w:rsid w:val="006518CC"/>
    <w:rsid w:val="00652FAD"/>
    <w:rsid w:val="00653BFB"/>
    <w:rsid w:val="00654694"/>
    <w:rsid w:val="00654C10"/>
    <w:rsid w:val="00655925"/>
    <w:rsid w:val="00655C4A"/>
    <w:rsid w:val="00663A57"/>
    <w:rsid w:val="00665E22"/>
    <w:rsid w:val="00667E4E"/>
    <w:rsid w:val="006704D6"/>
    <w:rsid w:val="00670D39"/>
    <w:rsid w:val="00670E3D"/>
    <w:rsid w:val="006736F4"/>
    <w:rsid w:val="0067389F"/>
    <w:rsid w:val="00673AC5"/>
    <w:rsid w:val="0067479A"/>
    <w:rsid w:val="00675309"/>
    <w:rsid w:val="0067574A"/>
    <w:rsid w:val="00676522"/>
    <w:rsid w:val="00677D01"/>
    <w:rsid w:val="00680144"/>
    <w:rsid w:val="00684C2F"/>
    <w:rsid w:val="006863DD"/>
    <w:rsid w:val="006910A1"/>
    <w:rsid w:val="006914D1"/>
    <w:rsid w:val="00694850"/>
    <w:rsid w:val="006A009E"/>
    <w:rsid w:val="006A09D9"/>
    <w:rsid w:val="006A26F0"/>
    <w:rsid w:val="006A2861"/>
    <w:rsid w:val="006A2CCC"/>
    <w:rsid w:val="006A3023"/>
    <w:rsid w:val="006A3217"/>
    <w:rsid w:val="006A349D"/>
    <w:rsid w:val="006A4A79"/>
    <w:rsid w:val="006A4A8F"/>
    <w:rsid w:val="006A6CEB"/>
    <w:rsid w:val="006B01EB"/>
    <w:rsid w:val="006B10E1"/>
    <w:rsid w:val="006B123C"/>
    <w:rsid w:val="006B19FB"/>
    <w:rsid w:val="006B1FCF"/>
    <w:rsid w:val="006B22A7"/>
    <w:rsid w:val="006B2880"/>
    <w:rsid w:val="006B2C68"/>
    <w:rsid w:val="006B37FD"/>
    <w:rsid w:val="006B38D9"/>
    <w:rsid w:val="006B3C3A"/>
    <w:rsid w:val="006B5BA2"/>
    <w:rsid w:val="006C0839"/>
    <w:rsid w:val="006C0C91"/>
    <w:rsid w:val="006C3A1D"/>
    <w:rsid w:val="006C6237"/>
    <w:rsid w:val="006D0082"/>
    <w:rsid w:val="006D2722"/>
    <w:rsid w:val="006D2E6C"/>
    <w:rsid w:val="006D2F1B"/>
    <w:rsid w:val="006D4CD6"/>
    <w:rsid w:val="006D76A4"/>
    <w:rsid w:val="006E51DA"/>
    <w:rsid w:val="006E5361"/>
    <w:rsid w:val="006E6305"/>
    <w:rsid w:val="006E6C89"/>
    <w:rsid w:val="006E6E27"/>
    <w:rsid w:val="006E7A3A"/>
    <w:rsid w:val="006F03A0"/>
    <w:rsid w:val="006F075A"/>
    <w:rsid w:val="006F6927"/>
    <w:rsid w:val="006F740E"/>
    <w:rsid w:val="006F773F"/>
    <w:rsid w:val="00706F74"/>
    <w:rsid w:val="00711F16"/>
    <w:rsid w:val="00712481"/>
    <w:rsid w:val="00713322"/>
    <w:rsid w:val="00714832"/>
    <w:rsid w:val="0071507E"/>
    <w:rsid w:val="00715536"/>
    <w:rsid w:val="0072093E"/>
    <w:rsid w:val="0072273B"/>
    <w:rsid w:val="00723424"/>
    <w:rsid w:val="00724FAD"/>
    <w:rsid w:val="00726D32"/>
    <w:rsid w:val="00727FE7"/>
    <w:rsid w:val="00731682"/>
    <w:rsid w:val="00731E0A"/>
    <w:rsid w:val="00732BE9"/>
    <w:rsid w:val="007337F1"/>
    <w:rsid w:val="007348F2"/>
    <w:rsid w:val="00742CDF"/>
    <w:rsid w:val="0074379E"/>
    <w:rsid w:val="007440BE"/>
    <w:rsid w:val="00744C99"/>
    <w:rsid w:val="00744D34"/>
    <w:rsid w:val="0074622F"/>
    <w:rsid w:val="007468F7"/>
    <w:rsid w:val="00750A0A"/>
    <w:rsid w:val="00752960"/>
    <w:rsid w:val="007557B8"/>
    <w:rsid w:val="00755A60"/>
    <w:rsid w:val="007562EC"/>
    <w:rsid w:val="0075759C"/>
    <w:rsid w:val="00762FFB"/>
    <w:rsid w:val="00763A2D"/>
    <w:rsid w:val="00764386"/>
    <w:rsid w:val="007700B6"/>
    <w:rsid w:val="00772083"/>
    <w:rsid w:val="00772C80"/>
    <w:rsid w:val="00772F26"/>
    <w:rsid w:val="00773F1B"/>
    <w:rsid w:val="00777174"/>
    <w:rsid w:val="00780128"/>
    <w:rsid w:val="00780673"/>
    <w:rsid w:val="007823DF"/>
    <w:rsid w:val="00787987"/>
    <w:rsid w:val="00787D5B"/>
    <w:rsid w:val="00787E31"/>
    <w:rsid w:val="00790779"/>
    <w:rsid w:val="00791488"/>
    <w:rsid w:val="0079495E"/>
    <w:rsid w:val="00795872"/>
    <w:rsid w:val="00797FA0"/>
    <w:rsid w:val="007A190C"/>
    <w:rsid w:val="007A32A0"/>
    <w:rsid w:val="007A3497"/>
    <w:rsid w:val="007A3ADA"/>
    <w:rsid w:val="007A4832"/>
    <w:rsid w:val="007A635A"/>
    <w:rsid w:val="007A77FE"/>
    <w:rsid w:val="007B0BEA"/>
    <w:rsid w:val="007B106B"/>
    <w:rsid w:val="007B2F9A"/>
    <w:rsid w:val="007B303D"/>
    <w:rsid w:val="007B484C"/>
    <w:rsid w:val="007B4FEC"/>
    <w:rsid w:val="007B6021"/>
    <w:rsid w:val="007B649F"/>
    <w:rsid w:val="007B6DDC"/>
    <w:rsid w:val="007C2A11"/>
    <w:rsid w:val="007C50D8"/>
    <w:rsid w:val="007C6F3D"/>
    <w:rsid w:val="007C74E1"/>
    <w:rsid w:val="007D02CE"/>
    <w:rsid w:val="007D1B2F"/>
    <w:rsid w:val="007D22A6"/>
    <w:rsid w:val="007D2CF4"/>
    <w:rsid w:val="007D2ED3"/>
    <w:rsid w:val="007D33E5"/>
    <w:rsid w:val="007D38AE"/>
    <w:rsid w:val="007D4042"/>
    <w:rsid w:val="007D42E8"/>
    <w:rsid w:val="007D7002"/>
    <w:rsid w:val="007D7523"/>
    <w:rsid w:val="007E0F27"/>
    <w:rsid w:val="007E402E"/>
    <w:rsid w:val="007E4D0A"/>
    <w:rsid w:val="007E52FB"/>
    <w:rsid w:val="007E5B31"/>
    <w:rsid w:val="007E5D16"/>
    <w:rsid w:val="007E5F90"/>
    <w:rsid w:val="007F2127"/>
    <w:rsid w:val="007F2703"/>
    <w:rsid w:val="007F4AC5"/>
    <w:rsid w:val="007F55A7"/>
    <w:rsid w:val="007F5CF0"/>
    <w:rsid w:val="007F6AAC"/>
    <w:rsid w:val="008005E3"/>
    <w:rsid w:val="00800DC1"/>
    <w:rsid w:val="00801E51"/>
    <w:rsid w:val="0080260A"/>
    <w:rsid w:val="00805613"/>
    <w:rsid w:val="008065B9"/>
    <w:rsid w:val="00807474"/>
    <w:rsid w:val="008076C6"/>
    <w:rsid w:val="0081003C"/>
    <w:rsid w:val="008108F7"/>
    <w:rsid w:val="00810A80"/>
    <w:rsid w:val="00810DAF"/>
    <w:rsid w:val="00811262"/>
    <w:rsid w:val="0081181D"/>
    <w:rsid w:val="008123A6"/>
    <w:rsid w:val="0081368A"/>
    <w:rsid w:val="0081473F"/>
    <w:rsid w:val="0081659E"/>
    <w:rsid w:val="00817FD7"/>
    <w:rsid w:val="00820FFE"/>
    <w:rsid w:val="00821274"/>
    <w:rsid w:val="008213CE"/>
    <w:rsid w:val="00822BA1"/>
    <w:rsid w:val="0082313F"/>
    <w:rsid w:val="00823927"/>
    <w:rsid w:val="00823F36"/>
    <w:rsid w:val="008253AE"/>
    <w:rsid w:val="00825839"/>
    <w:rsid w:val="00825896"/>
    <w:rsid w:val="00826996"/>
    <w:rsid w:val="008303B5"/>
    <w:rsid w:val="00830AF2"/>
    <w:rsid w:val="00830B91"/>
    <w:rsid w:val="00830F38"/>
    <w:rsid w:val="00831D43"/>
    <w:rsid w:val="00831F18"/>
    <w:rsid w:val="0083247A"/>
    <w:rsid w:val="00833229"/>
    <w:rsid w:val="008411BE"/>
    <w:rsid w:val="0084126F"/>
    <w:rsid w:val="00841479"/>
    <w:rsid w:val="0084206F"/>
    <w:rsid w:val="00842F8E"/>
    <w:rsid w:val="0084399A"/>
    <w:rsid w:val="00844B2E"/>
    <w:rsid w:val="00846161"/>
    <w:rsid w:val="00847427"/>
    <w:rsid w:val="00847B2E"/>
    <w:rsid w:val="00847FFB"/>
    <w:rsid w:val="008516DD"/>
    <w:rsid w:val="00852344"/>
    <w:rsid w:val="00855A98"/>
    <w:rsid w:val="00855F72"/>
    <w:rsid w:val="0085685A"/>
    <w:rsid w:val="00861989"/>
    <w:rsid w:val="00862E20"/>
    <w:rsid w:val="00865536"/>
    <w:rsid w:val="00865845"/>
    <w:rsid w:val="008662FB"/>
    <w:rsid w:val="00866B97"/>
    <w:rsid w:val="008713B4"/>
    <w:rsid w:val="00871CA5"/>
    <w:rsid w:val="00871D51"/>
    <w:rsid w:val="00876042"/>
    <w:rsid w:val="00876A52"/>
    <w:rsid w:val="00876FF6"/>
    <w:rsid w:val="008775B5"/>
    <w:rsid w:val="00880CA0"/>
    <w:rsid w:val="008813D2"/>
    <w:rsid w:val="00883803"/>
    <w:rsid w:val="00883CF1"/>
    <w:rsid w:val="008851AA"/>
    <w:rsid w:val="00885A3E"/>
    <w:rsid w:val="0089042A"/>
    <w:rsid w:val="008919E5"/>
    <w:rsid w:val="00891CEC"/>
    <w:rsid w:val="00892AAF"/>
    <w:rsid w:val="00893A94"/>
    <w:rsid w:val="00895479"/>
    <w:rsid w:val="00896422"/>
    <w:rsid w:val="008A0F9F"/>
    <w:rsid w:val="008A1021"/>
    <w:rsid w:val="008A2257"/>
    <w:rsid w:val="008A3003"/>
    <w:rsid w:val="008A3A07"/>
    <w:rsid w:val="008A3C0C"/>
    <w:rsid w:val="008A4E95"/>
    <w:rsid w:val="008A53F4"/>
    <w:rsid w:val="008A5594"/>
    <w:rsid w:val="008A5682"/>
    <w:rsid w:val="008A6A74"/>
    <w:rsid w:val="008B0A40"/>
    <w:rsid w:val="008B1D7B"/>
    <w:rsid w:val="008B2194"/>
    <w:rsid w:val="008B2F46"/>
    <w:rsid w:val="008B339F"/>
    <w:rsid w:val="008B3DC2"/>
    <w:rsid w:val="008B4B19"/>
    <w:rsid w:val="008B4DAE"/>
    <w:rsid w:val="008B6753"/>
    <w:rsid w:val="008B7209"/>
    <w:rsid w:val="008B7A21"/>
    <w:rsid w:val="008C05E7"/>
    <w:rsid w:val="008C20E0"/>
    <w:rsid w:val="008C27EE"/>
    <w:rsid w:val="008C489E"/>
    <w:rsid w:val="008C6599"/>
    <w:rsid w:val="008C6BEE"/>
    <w:rsid w:val="008C6D0F"/>
    <w:rsid w:val="008D46AC"/>
    <w:rsid w:val="008D5859"/>
    <w:rsid w:val="008D68DF"/>
    <w:rsid w:val="008D6BC8"/>
    <w:rsid w:val="008D7C94"/>
    <w:rsid w:val="008E22B9"/>
    <w:rsid w:val="008E30AB"/>
    <w:rsid w:val="008E4B0D"/>
    <w:rsid w:val="008E57D8"/>
    <w:rsid w:val="008E6CE1"/>
    <w:rsid w:val="008F2548"/>
    <w:rsid w:val="008F314A"/>
    <w:rsid w:val="008F3D45"/>
    <w:rsid w:val="008F4925"/>
    <w:rsid w:val="008F7412"/>
    <w:rsid w:val="00900C23"/>
    <w:rsid w:val="009016D3"/>
    <w:rsid w:val="00904094"/>
    <w:rsid w:val="0090502D"/>
    <w:rsid w:val="009052CE"/>
    <w:rsid w:val="00905425"/>
    <w:rsid w:val="0090654B"/>
    <w:rsid w:val="00910466"/>
    <w:rsid w:val="009105BE"/>
    <w:rsid w:val="009106E6"/>
    <w:rsid w:val="00910F76"/>
    <w:rsid w:val="00911383"/>
    <w:rsid w:val="00914D35"/>
    <w:rsid w:val="0091506B"/>
    <w:rsid w:val="009233DE"/>
    <w:rsid w:val="009244EB"/>
    <w:rsid w:val="009256C4"/>
    <w:rsid w:val="009269BD"/>
    <w:rsid w:val="00927101"/>
    <w:rsid w:val="00930419"/>
    <w:rsid w:val="00932D5B"/>
    <w:rsid w:val="00934473"/>
    <w:rsid w:val="009347CE"/>
    <w:rsid w:val="00936731"/>
    <w:rsid w:val="00937DB7"/>
    <w:rsid w:val="009426DC"/>
    <w:rsid w:val="00943BE5"/>
    <w:rsid w:val="00944E87"/>
    <w:rsid w:val="00945AFC"/>
    <w:rsid w:val="00947181"/>
    <w:rsid w:val="00952E86"/>
    <w:rsid w:val="00953002"/>
    <w:rsid w:val="00953951"/>
    <w:rsid w:val="00953998"/>
    <w:rsid w:val="00957545"/>
    <w:rsid w:val="00960256"/>
    <w:rsid w:val="00960C43"/>
    <w:rsid w:val="00960D22"/>
    <w:rsid w:val="009611B4"/>
    <w:rsid w:val="009614EF"/>
    <w:rsid w:val="00962EE6"/>
    <w:rsid w:val="00966D11"/>
    <w:rsid w:val="0096726E"/>
    <w:rsid w:val="009725BE"/>
    <w:rsid w:val="009732B5"/>
    <w:rsid w:val="009757E3"/>
    <w:rsid w:val="00976130"/>
    <w:rsid w:val="00977F5B"/>
    <w:rsid w:val="00980D4F"/>
    <w:rsid w:val="00981E4E"/>
    <w:rsid w:val="009829B7"/>
    <w:rsid w:val="00982EF9"/>
    <w:rsid w:val="00983BAF"/>
    <w:rsid w:val="00983D07"/>
    <w:rsid w:val="00984578"/>
    <w:rsid w:val="00984F39"/>
    <w:rsid w:val="00985EE7"/>
    <w:rsid w:val="00986B61"/>
    <w:rsid w:val="00990F92"/>
    <w:rsid w:val="009916BB"/>
    <w:rsid w:val="009916C0"/>
    <w:rsid w:val="00993BC2"/>
    <w:rsid w:val="00994014"/>
    <w:rsid w:val="009949CD"/>
    <w:rsid w:val="00996B0E"/>
    <w:rsid w:val="00997040"/>
    <w:rsid w:val="009A03B1"/>
    <w:rsid w:val="009A348B"/>
    <w:rsid w:val="009A368A"/>
    <w:rsid w:val="009A4DE5"/>
    <w:rsid w:val="009A5411"/>
    <w:rsid w:val="009A5C75"/>
    <w:rsid w:val="009A6A99"/>
    <w:rsid w:val="009A6BAC"/>
    <w:rsid w:val="009A77FB"/>
    <w:rsid w:val="009B0810"/>
    <w:rsid w:val="009B2E35"/>
    <w:rsid w:val="009B322A"/>
    <w:rsid w:val="009B331E"/>
    <w:rsid w:val="009B403A"/>
    <w:rsid w:val="009B7DCC"/>
    <w:rsid w:val="009C1DD8"/>
    <w:rsid w:val="009C239F"/>
    <w:rsid w:val="009C341D"/>
    <w:rsid w:val="009D0669"/>
    <w:rsid w:val="009D06B9"/>
    <w:rsid w:val="009D1216"/>
    <w:rsid w:val="009D3CA4"/>
    <w:rsid w:val="009D5157"/>
    <w:rsid w:val="009D53CE"/>
    <w:rsid w:val="009D7D3F"/>
    <w:rsid w:val="009E055E"/>
    <w:rsid w:val="009E20B2"/>
    <w:rsid w:val="009E28F6"/>
    <w:rsid w:val="009E56F9"/>
    <w:rsid w:val="009F1EF8"/>
    <w:rsid w:val="009F54C1"/>
    <w:rsid w:val="009F588E"/>
    <w:rsid w:val="009F5BC0"/>
    <w:rsid w:val="009F6A41"/>
    <w:rsid w:val="00A00C05"/>
    <w:rsid w:val="00A00D91"/>
    <w:rsid w:val="00A0490C"/>
    <w:rsid w:val="00A04FC0"/>
    <w:rsid w:val="00A064D5"/>
    <w:rsid w:val="00A06BB2"/>
    <w:rsid w:val="00A06FF9"/>
    <w:rsid w:val="00A0799B"/>
    <w:rsid w:val="00A10235"/>
    <w:rsid w:val="00A12515"/>
    <w:rsid w:val="00A13167"/>
    <w:rsid w:val="00A14024"/>
    <w:rsid w:val="00A16FA5"/>
    <w:rsid w:val="00A17AE4"/>
    <w:rsid w:val="00A203DE"/>
    <w:rsid w:val="00A23A62"/>
    <w:rsid w:val="00A26292"/>
    <w:rsid w:val="00A263D4"/>
    <w:rsid w:val="00A26598"/>
    <w:rsid w:val="00A26FF5"/>
    <w:rsid w:val="00A27D12"/>
    <w:rsid w:val="00A31B93"/>
    <w:rsid w:val="00A3384F"/>
    <w:rsid w:val="00A3686A"/>
    <w:rsid w:val="00A3729F"/>
    <w:rsid w:val="00A3733B"/>
    <w:rsid w:val="00A410B6"/>
    <w:rsid w:val="00A415FD"/>
    <w:rsid w:val="00A4172A"/>
    <w:rsid w:val="00A4228C"/>
    <w:rsid w:val="00A45143"/>
    <w:rsid w:val="00A451F4"/>
    <w:rsid w:val="00A4648D"/>
    <w:rsid w:val="00A479E9"/>
    <w:rsid w:val="00A47F79"/>
    <w:rsid w:val="00A517A3"/>
    <w:rsid w:val="00A52B0D"/>
    <w:rsid w:val="00A53F5D"/>
    <w:rsid w:val="00A542F4"/>
    <w:rsid w:val="00A54C0E"/>
    <w:rsid w:val="00A55977"/>
    <w:rsid w:val="00A601A3"/>
    <w:rsid w:val="00A61E30"/>
    <w:rsid w:val="00A61E7E"/>
    <w:rsid w:val="00A62298"/>
    <w:rsid w:val="00A623D3"/>
    <w:rsid w:val="00A634E3"/>
    <w:rsid w:val="00A646D3"/>
    <w:rsid w:val="00A64A3A"/>
    <w:rsid w:val="00A65CC4"/>
    <w:rsid w:val="00A65D24"/>
    <w:rsid w:val="00A70042"/>
    <w:rsid w:val="00A70A4F"/>
    <w:rsid w:val="00A71463"/>
    <w:rsid w:val="00A71FFC"/>
    <w:rsid w:val="00A73145"/>
    <w:rsid w:val="00A77C71"/>
    <w:rsid w:val="00A8066B"/>
    <w:rsid w:val="00A8145D"/>
    <w:rsid w:val="00A83660"/>
    <w:rsid w:val="00A836FB"/>
    <w:rsid w:val="00A85824"/>
    <w:rsid w:val="00A85D35"/>
    <w:rsid w:val="00A8633E"/>
    <w:rsid w:val="00A8758D"/>
    <w:rsid w:val="00A8786F"/>
    <w:rsid w:val="00A87985"/>
    <w:rsid w:val="00A907F8"/>
    <w:rsid w:val="00A90855"/>
    <w:rsid w:val="00A91143"/>
    <w:rsid w:val="00A922D0"/>
    <w:rsid w:val="00A95AC7"/>
    <w:rsid w:val="00A96042"/>
    <w:rsid w:val="00A96953"/>
    <w:rsid w:val="00AA0BDF"/>
    <w:rsid w:val="00AA19E6"/>
    <w:rsid w:val="00AA2EDE"/>
    <w:rsid w:val="00AA3F00"/>
    <w:rsid w:val="00AA4302"/>
    <w:rsid w:val="00AA4A64"/>
    <w:rsid w:val="00AA5335"/>
    <w:rsid w:val="00AA56AF"/>
    <w:rsid w:val="00AA58E2"/>
    <w:rsid w:val="00AA5E6F"/>
    <w:rsid w:val="00AA6AC1"/>
    <w:rsid w:val="00AA7100"/>
    <w:rsid w:val="00AB2CF9"/>
    <w:rsid w:val="00AB344F"/>
    <w:rsid w:val="00AB3D93"/>
    <w:rsid w:val="00AB3DF6"/>
    <w:rsid w:val="00AB71F1"/>
    <w:rsid w:val="00AC22E8"/>
    <w:rsid w:val="00AC377C"/>
    <w:rsid w:val="00AC43B1"/>
    <w:rsid w:val="00AC45ED"/>
    <w:rsid w:val="00AC526F"/>
    <w:rsid w:val="00AC580D"/>
    <w:rsid w:val="00AC5B4F"/>
    <w:rsid w:val="00AC5F6B"/>
    <w:rsid w:val="00AD0ABE"/>
    <w:rsid w:val="00AD29B6"/>
    <w:rsid w:val="00AD2BB2"/>
    <w:rsid w:val="00AD3342"/>
    <w:rsid w:val="00AD3E17"/>
    <w:rsid w:val="00AD682E"/>
    <w:rsid w:val="00AD6BBC"/>
    <w:rsid w:val="00AD74D4"/>
    <w:rsid w:val="00AD7F0C"/>
    <w:rsid w:val="00AE19C0"/>
    <w:rsid w:val="00AE26A2"/>
    <w:rsid w:val="00AE433A"/>
    <w:rsid w:val="00AE54AA"/>
    <w:rsid w:val="00AE5C7C"/>
    <w:rsid w:val="00AE675F"/>
    <w:rsid w:val="00AE735B"/>
    <w:rsid w:val="00AF186A"/>
    <w:rsid w:val="00AF30CF"/>
    <w:rsid w:val="00AF4E8A"/>
    <w:rsid w:val="00AF4F53"/>
    <w:rsid w:val="00AF527E"/>
    <w:rsid w:val="00AF67E3"/>
    <w:rsid w:val="00AF7DB6"/>
    <w:rsid w:val="00AF7EFB"/>
    <w:rsid w:val="00B008C6"/>
    <w:rsid w:val="00B00B97"/>
    <w:rsid w:val="00B01159"/>
    <w:rsid w:val="00B0157D"/>
    <w:rsid w:val="00B02B78"/>
    <w:rsid w:val="00B04719"/>
    <w:rsid w:val="00B04AEF"/>
    <w:rsid w:val="00B05888"/>
    <w:rsid w:val="00B10134"/>
    <w:rsid w:val="00B113EE"/>
    <w:rsid w:val="00B129C6"/>
    <w:rsid w:val="00B12D7E"/>
    <w:rsid w:val="00B13F44"/>
    <w:rsid w:val="00B15C6C"/>
    <w:rsid w:val="00B1620A"/>
    <w:rsid w:val="00B16F3C"/>
    <w:rsid w:val="00B16FF9"/>
    <w:rsid w:val="00B17CE0"/>
    <w:rsid w:val="00B218A1"/>
    <w:rsid w:val="00B21EB9"/>
    <w:rsid w:val="00B22E25"/>
    <w:rsid w:val="00B24464"/>
    <w:rsid w:val="00B24A18"/>
    <w:rsid w:val="00B2508A"/>
    <w:rsid w:val="00B25A67"/>
    <w:rsid w:val="00B25ECE"/>
    <w:rsid w:val="00B25F3A"/>
    <w:rsid w:val="00B263C8"/>
    <w:rsid w:val="00B3070A"/>
    <w:rsid w:val="00B31F6B"/>
    <w:rsid w:val="00B32D44"/>
    <w:rsid w:val="00B34EFB"/>
    <w:rsid w:val="00B35167"/>
    <w:rsid w:val="00B35176"/>
    <w:rsid w:val="00B3522F"/>
    <w:rsid w:val="00B359CC"/>
    <w:rsid w:val="00B3632A"/>
    <w:rsid w:val="00B3739A"/>
    <w:rsid w:val="00B41BB3"/>
    <w:rsid w:val="00B4302D"/>
    <w:rsid w:val="00B4434E"/>
    <w:rsid w:val="00B44F2D"/>
    <w:rsid w:val="00B47D9C"/>
    <w:rsid w:val="00B5027F"/>
    <w:rsid w:val="00B5168C"/>
    <w:rsid w:val="00B532A7"/>
    <w:rsid w:val="00B53398"/>
    <w:rsid w:val="00B543D6"/>
    <w:rsid w:val="00B5575C"/>
    <w:rsid w:val="00B56598"/>
    <w:rsid w:val="00B5793C"/>
    <w:rsid w:val="00B57A1A"/>
    <w:rsid w:val="00B60732"/>
    <w:rsid w:val="00B62179"/>
    <w:rsid w:val="00B622F0"/>
    <w:rsid w:val="00B62657"/>
    <w:rsid w:val="00B62D05"/>
    <w:rsid w:val="00B639C3"/>
    <w:rsid w:val="00B63C00"/>
    <w:rsid w:val="00B64EE2"/>
    <w:rsid w:val="00B656F4"/>
    <w:rsid w:val="00B663E0"/>
    <w:rsid w:val="00B66CDA"/>
    <w:rsid w:val="00B704E1"/>
    <w:rsid w:val="00B70D13"/>
    <w:rsid w:val="00B7110A"/>
    <w:rsid w:val="00B73E60"/>
    <w:rsid w:val="00B76EB0"/>
    <w:rsid w:val="00B80FC9"/>
    <w:rsid w:val="00B83027"/>
    <w:rsid w:val="00B84B75"/>
    <w:rsid w:val="00B8571A"/>
    <w:rsid w:val="00B859CB"/>
    <w:rsid w:val="00B910B8"/>
    <w:rsid w:val="00B914F0"/>
    <w:rsid w:val="00B938EC"/>
    <w:rsid w:val="00B93CFC"/>
    <w:rsid w:val="00B941E6"/>
    <w:rsid w:val="00B95D3A"/>
    <w:rsid w:val="00B961CA"/>
    <w:rsid w:val="00B96C96"/>
    <w:rsid w:val="00B973F2"/>
    <w:rsid w:val="00B97A49"/>
    <w:rsid w:val="00BA0E85"/>
    <w:rsid w:val="00BA1E32"/>
    <w:rsid w:val="00BA6F76"/>
    <w:rsid w:val="00BB0804"/>
    <w:rsid w:val="00BB100C"/>
    <w:rsid w:val="00BB1386"/>
    <w:rsid w:val="00BB2579"/>
    <w:rsid w:val="00BB2E5B"/>
    <w:rsid w:val="00BB3EFF"/>
    <w:rsid w:val="00BC058B"/>
    <w:rsid w:val="00BC243C"/>
    <w:rsid w:val="00BC2B0B"/>
    <w:rsid w:val="00BC372A"/>
    <w:rsid w:val="00BC5520"/>
    <w:rsid w:val="00BD0DF3"/>
    <w:rsid w:val="00BD1BBB"/>
    <w:rsid w:val="00BD24B5"/>
    <w:rsid w:val="00BD4588"/>
    <w:rsid w:val="00BD45CF"/>
    <w:rsid w:val="00BD56E2"/>
    <w:rsid w:val="00BD5C38"/>
    <w:rsid w:val="00BD607C"/>
    <w:rsid w:val="00BE3392"/>
    <w:rsid w:val="00BE4EA1"/>
    <w:rsid w:val="00BE62ED"/>
    <w:rsid w:val="00BF3616"/>
    <w:rsid w:val="00BF5707"/>
    <w:rsid w:val="00BF69F2"/>
    <w:rsid w:val="00BF6E7B"/>
    <w:rsid w:val="00BF7D13"/>
    <w:rsid w:val="00C01F7D"/>
    <w:rsid w:val="00C04F66"/>
    <w:rsid w:val="00C05904"/>
    <w:rsid w:val="00C100A2"/>
    <w:rsid w:val="00C125D7"/>
    <w:rsid w:val="00C12DB4"/>
    <w:rsid w:val="00C149A0"/>
    <w:rsid w:val="00C14B98"/>
    <w:rsid w:val="00C14E34"/>
    <w:rsid w:val="00C1617A"/>
    <w:rsid w:val="00C179F4"/>
    <w:rsid w:val="00C2095B"/>
    <w:rsid w:val="00C2242A"/>
    <w:rsid w:val="00C235F0"/>
    <w:rsid w:val="00C2367F"/>
    <w:rsid w:val="00C2491C"/>
    <w:rsid w:val="00C24BA0"/>
    <w:rsid w:val="00C25566"/>
    <w:rsid w:val="00C25F94"/>
    <w:rsid w:val="00C27143"/>
    <w:rsid w:val="00C31056"/>
    <w:rsid w:val="00C31F0D"/>
    <w:rsid w:val="00C34A10"/>
    <w:rsid w:val="00C3648A"/>
    <w:rsid w:val="00C377F5"/>
    <w:rsid w:val="00C401EA"/>
    <w:rsid w:val="00C40FCB"/>
    <w:rsid w:val="00C43283"/>
    <w:rsid w:val="00C437F7"/>
    <w:rsid w:val="00C43D63"/>
    <w:rsid w:val="00C45606"/>
    <w:rsid w:val="00C461ED"/>
    <w:rsid w:val="00C465A5"/>
    <w:rsid w:val="00C47A8F"/>
    <w:rsid w:val="00C50336"/>
    <w:rsid w:val="00C519A0"/>
    <w:rsid w:val="00C51E1B"/>
    <w:rsid w:val="00C51E78"/>
    <w:rsid w:val="00C52444"/>
    <w:rsid w:val="00C52E8A"/>
    <w:rsid w:val="00C535C9"/>
    <w:rsid w:val="00C549DA"/>
    <w:rsid w:val="00C55937"/>
    <w:rsid w:val="00C5635D"/>
    <w:rsid w:val="00C57D01"/>
    <w:rsid w:val="00C6026D"/>
    <w:rsid w:val="00C6182D"/>
    <w:rsid w:val="00C62E7F"/>
    <w:rsid w:val="00C6341D"/>
    <w:rsid w:val="00C64212"/>
    <w:rsid w:val="00C64CC7"/>
    <w:rsid w:val="00C654C3"/>
    <w:rsid w:val="00C669C3"/>
    <w:rsid w:val="00C66A49"/>
    <w:rsid w:val="00C66D7A"/>
    <w:rsid w:val="00C678BB"/>
    <w:rsid w:val="00C67F11"/>
    <w:rsid w:val="00C70FC1"/>
    <w:rsid w:val="00C70FCD"/>
    <w:rsid w:val="00C71696"/>
    <w:rsid w:val="00C744DD"/>
    <w:rsid w:val="00C750E1"/>
    <w:rsid w:val="00C755FC"/>
    <w:rsid w:val="00C75861"/>
    <w:rsid w:val="00C77D6E"/>
    <w:rsid w:val="00C811A7"/>
    <w:rsid w:val="00C81A34"/>
    <w:rsid w:val="00C820EF"/>
    <w:rsid w:val="00C82C6E"/>
    <w:rsid w:val="00C82DCF"/>
    <w:rsid w:val="00C84C05"/>
    <w:rsid w:val="00C8527D"/>
    <w:rsid w:val="00C86A73"/>
    <w:rsid w:val="00C87C0E"/>
    <w:rsid w:val="00C90759"/>
    <w:rsid w:val="00C90FD1"/>
    <w:rsid w:val="00C914B6"/>
    <w:rsid w:val="00C92EE4"/>
    <w:rsid w:val="00C93D80"/>
    <w:rsid w:val="00C94940"/>
    <w:rsid w:val="00C95B6C"/>
    <w:rsid w:val="00C97FF9"/>
    <w:rsid w:val="00CA0C34"/>
    <w:rsid w:val="00CA0ED2"/>
    <w:rsid w:val="00CA1A50"/>
    <w:rsid w:val="00CA20D1"/>
    <w:rsid w:val="00CA24B0"/>
    <w:rsid w:val="00CA3CE4"/>
    <w:rsid w:val="00CA3EA4"/>
    <w:rsid w:val="00CA457B"/>
    <w:rsid w:val="00CA5E0D"/>
    <w:rsid w:val="00CA7A42"/>
    <w:rsid w:val="00CA7C7E"/>
    <w:rsid w:val="00CB18FC"/>
    <w:rsid w:val="00CB231A"/>
    <w:rsid w:val="00CB2BA0"/>
    <w:rsid w:val="00CB4B4F"/>
    <w:rsid w:val="00CB6624"/>
    <w:rsid w:val="00CB6905"/>
    <w:rsid w:val="00CB6CD6"/>
    <w:rsid w:val="00CC06FC"/>
    <w:rsid w:val="00CC0F21"/>
    <w:rsid w:val="00CC15F2"/>
    <w:rsid w:val="00CC2226"/>
    <w:rsid w:val="00CC2869"/>
    <w:rsid w:val="00CC30E4"/>
    <w:rsid w:val="00CC5F81"/>
    <w:rsid w:val="00CD03B0"/>
    <w:rsid w:val="00CD0716"/>
    <w:rsid w:val="00CD0EBB"/>
    <w:rsid w:val="00CD37D8"/>
    <w:rsid w:val="00CD48BA"/>
    <w:rsid w:val="00CD5D98"/>
    <w:rsid w:val="00CD6892"/>
    <w:rsid w:val="00CE04D4"/>
    <w:rsid w:val="00CE41A2"/>
    <w:rsid w:val="00CE480C"/>
    <w:rsid w:val="00CE646E"/>
    <w:rsid w:val="00CE6A2F"/>
    <w:rsid w:val="00CE6AD9"/>
    <w:rsid w:val="00CE6B0F"/>
    <w:rsid w:val="00CE7622"/>
    <w:rsid w:val="00CE76F0"/>
    <w:rsid w:val="00CF17B7"/>
    <w:rsid w:val="00CF22AA"/>
    <w:rsid w:val="00CF5C27"/>
    <w:rsid w:val="00CF7DCF"/>
    <w:rsid w:val="00D000F1"/>
    <w:rsid w:val="00D00568"/>
    <w:rsid w:val="00D009AB"/>
    <w:rsid w:val="00D02BCC"/>
    <w:rsid w:val="00D03EC7"/>
    <w:rsid w:val="00D06085"/>
    <w:rsid w:val="00D12328"/>
    <w:rsid w:val="00D15528"/>
    <w:rsid w:val="00D157CB"/>
    <w:rsid w:val="00D15CE3"/>
    <w:rsid w:val="00D16198"/>
    <w:rsid w:val="00D1630B"/>
    <w:rsid w:val="00D16EC0"/>
    <w:rsid w:val="00D172BB"/>
    <w:rsid w:val="00D17EC3"/>
    <w:rsid w:val="00D2115D"/>
    <w:rsid w:val="00D21199"/>
    <w:rsid w:val="00D22C65"/>
    <w:rsid w:val="00D2427E"/>
    <w:rsid w:val="00D250B8"/>
    <w:rsid w:val="00D3263D"/>
    <w:rsid w:val="00D328E0"/>
    <w:rsid w:val="00D3496C"/>
    <w:rsid w:val="00D34B8F"/>
    <w:rsid w:val="00D366F4"/>
    <w:rsid w:val="00D40480"/>
    <w:rsid w:val="00D431C4"/>
    <w:rsid w:val="00D43E88"/>
    <w:rsid w:val="00D50003"/>
    <w:rsid w:val="00D5038F"/>
    <w:rsid w:val="00D519C0"/>
    <w:rsid w:val="00D52D7B"/>
    <w:rsid w:val="00D5318E"/>
    <w:rsid w:val="00D54EE6"/>
    <w:rsid w:val="00D57410"/>
    <w:rsid w:val="00D57445"/>
    <w:rsid w:val="00D604FF"/>
    <w:rsid w:val="00D61FE0"/>
    <w:rsid w:val="00D6237D"/>
    <w:rsid w:val="00D62607"/>
    <w:rsid w:val="00D62CE8"/>
    <w:rsid w:val="00D63055"/>
    <w:rsid w:val="00D63387"/>
    <w:rsid w:val="00D64052"/>
    <w:rsid w:val="00D640A9"/>
    <w:rsid w:val="00D64BE1"/>
    <w:rsid w:val="00D658B7"/>
    <w:rsid w:val="00D65D07"/>
    <w:rsid w:val="00D660E9"/>
    <w:rsid w:val="00D6612D"/>
    <w:rsid w:val="00D66339"/>
    <w:rsid w:val="00D66653"/>
    <w:rsid w:val="00D67940"/>
    <w:rsid w:val="00D706A0"/>
    <w:rsid w:val="00D71218"/>
    <w:rsid w:val="00D72013"/>
    <w:rsid w:val="00D72DAA"/>
    <w:rsid w:val="00D74F0B"/>
    <w:rsid w:val="00D75E5E"/>
    <w:rsid w:val="00D7610F"/>
    <w:rsid w:val="00D7677B"/>
    <w:rsid w:val="00D77C6C"/>
    <w:rsid w:val="00D817D9"/>
    <w:rsid w:val="00D83931"/>
    <w:rsid w:val="00D84328"/>
    <w:rsid w:val="00D84D5D"/>
    <w:rsid w:val="00D84DE8"/>
    <w:rsid w:val="00D8510B"/>
    <w:rsid w:val="00D85593"/>
    <w:rsid w:val="00D86412"/>
    <w:rsid w:val="00D87268"/>
    <w:rsid w:val="00D875A0"/>
    <w:rsid w:val="00D910C8"/>
    <w:rsid w:val="00D9293B"/>
    <w:rsid w:val="00D92F5E"/>
    <w:rsid w:val="00D96003"/>
    <w:rsid w:val="00D96769"/>
    <w:rsid w:val="00DA010E"/>
    <w:rsid w:val="00DA0F97"/>
    <w:rsid w:val="00DA29D5"/>
    <w:rsid w:val="00DA2C96"/>
    <w:rsid w:val="00DA37FD"/>
    <w:rsid w:val="00DA41E6"/>
    <w:rsid w:val="00DA473F"/>
    <w:rsid w:val="00DA5F13"/>
    <w:rsid w:val="00DA6B56"/>
    <w:rsid w:val="00DA7DD6"/>
    <w:rsid w:val="00DB0E0F"/>
    <w:rsid w:val="00DB4ECB"/>
    <w:rsid w:val="00DB529E"/>
    <w:rsid w:val="00DB55AC"/>
    <w:rsid w:val="00DB6D83"/>
    <w:rsid w:val="00DC0B37"/>
    <w:rsid w:val="00DC471E"/>
    <w:rsid w:val="00DC4A96"/>
    <w:rsid w:val="00DC4CED"/>
    <w:rsid w:val="00DC5788"/>
    <w:rsid w:val="00DC66CA"/>
    <w:rsid w:val="00DD001C"/>
    <w:rsid w:val="00DD1259"/>
    <w:rsid w:val="00DD2016"/>
    <w:rsid w:val="00DD27BB"/>
    <w:rsid w:val="00DD27D2"/>
    <w:rsid w:val="00DD3EE8"/>
    <w:rsid w:val="00DD45E5"/>
    <w:rsid w:val="00DD4787"/>
    <w:rsid w:val="00DD5D1F"/>
    <w:rsid w:val="00DD72D9"/>
    <w:rsid w:val="00DD7B81"/>
    <w:rsid w:val="00DE0375"/>
    <w:rsid w:val="00DE11A4"/>
    <w:rsid w:val="00DE3FB3"/>
    <w:rsid w:val="00DE46B7"/>
    <w:rsid w:val="00DE5943"/>
    <w:rsid w:val="00DE6BDE"/>
    <w:rsid w:val="00DE71B8"/>
    <w:rsid w:val="00DE7EF0"/>
    <w:rsid w:val="00DF06CA"/>
    <w:rsid w:val="00DF1518"/>
    <w:rsid w:val="00DF1769"/>
    <w:rsid w:val="00DF1F83"/>
    <w:rsid w:val="00DF211B"/>
    <w:rsid w:val="00DF44EF"/>
    <w:rsid w:val="00DF496F"/>
    <w:rsid w:val="00DF4C53"/>
    <w:rsid w:val="00DF6C7E"/>
    <w:rsid w:val="00E01E0B"/>
    <w:rsid w:val="00E01FE7"/>
    <w:rsid w:val="00E02E29"/>
    <w:rsid w:val="00E031C5"/>
    <w:rsid w:val="00E03213"/>
    <w:rsid w:val="00E03C0E"/>
    <w:rsid w:val="00E043A3"/>
    <w:rsid w:val="00E05002"/>
    <w:rsid w:val="00E10346"/>
    <w:rsid w:val="00E11BC8"/>
    <w:rsid w:val="00E11DE3"/>
    <w:rsid w:val="00E15570"/>
    <w:rsid w:val="00E16FB0"/>
    <w:rsid w:val="00E20FA5"/>
    <w:rsid w:val="00E21316"/>
    <w:rsid w:val="00E2201D"/>
    <w:rsid w:val="00E23EC1"/>
    <w:rsid w:val="00E27EF3"/>
    <w:rsid w:val="00E309E3"/>
    <w:rsid w:val="00E31119"/>
    <w:rsid w:val="00E3206C"/>
    <w:rsid w:val="00E32252"/>
    <w:rsid w:val="00E322E9"/>
    <w:rsid w:val="00E3272F"/>
    <w:rsid w:val="00E32AB6"/>
    <w:rsid w:val="00E33595"/>
    <w:rsid w:val="00E33E62"/>
    <w:rsid w:val="00E3404D"/>
    <w:rsid w:val="00E343AE"/>
    <w:rsid w:val="00E34CEC"/>
    <w:rsid w:val="00E357A4"/>
    <w:rsid w:val="00E37AD8"/>
    <w:rsid w:val="00E41D75"/>
    <w:rsid w:val="00E424E0"/>
    <w:rsid w:val="00E42BF6"/>
    <w:rsid w:val="00E4548C"/>
    <w:rsid w:val="00E47099"/>
    <w:rsid w:val="00E475E9"/>
    <w:rsid w:val="00E501EE"/>
    <w:rsid w:val="00E51B87"/>
    <w:rsid w:val="00E52197"/>
    <w:rsid w:val="00E521A0"/>
    <w:rsid w:val="00E52898"/>
    <w:rsid w:val="00E5398E"/>
    <w:rsid w:val="00E54B4D"/>
    <w:rsid w:val="00E54EE6"/>
    <w:rsid w:val="00E55A06"/>
    <w:rsid w:val="00E614F7"/>
    <w:rsid w:val="00E62D01"/>
    <w:rsid w:val="00E63AF3"/>
    <w:rsid w:val="00E63CB9"/>
    <w:rsid w:val="00E64251"/>
    <w:rsid w:val="00E64A21"/>
    <w:rsid w:val="00E65691"/>
    <w:rsid w:val="00E65D22"/>
    <w:rsid w:val="00E666F1"/>
    <w:rsid w:val="00E66909"/>
    <w:rsid w:val="00E674B2"/>
    <w:rsid w:val="00E70EAB"/>
    <w:rsid w:val="00E713A2"/>
    <w:rsid w:val="00E71663"/>
    <w:rsid w:val="00E71E24"/>
    <w:rsid w:val="00E72439"/>
    <w:rsid w:val="00E729EA"/>
    <w:rsid w:val="00E73576"/>
    <w:rsid w:val="00E7453D"/>
    <w:rsid w:val="00E746FD"/>
    <w:rsid w:val="00E752FB"/>
    <w:rsid w:val="00E75CBC"/>
    <w:rsid w:val="00E80CB4"/>
    <w:rsid w:val="00E823CE"/>
    <w:rsid w:val="00E82A1B"/>
    <w:rsid w:val="00E82D1F"/>
    <w:rsid w:val="00E82E10"/>
    <w:rsid w:val="00E83B9A"/>
    <w:rsid w:val="00E84304"/>
    <w:rsid w:val="00E84945"/>
    <w:rsid w:val="00E84AD6"/>
    <w:rsid w:val="00E84BA9"/>
    <w:rsid w:val="00E851EB"/>
    <w:rsid w:val="00E871CC"/>
    <w:rsid w:val="00E87A37"/>
    <w:rsid w:val="00E87B26"/>
    <w:rsid w:val="00E87DD8"/>
    <w:rsid w:val="00E90B3C"/>
    <w:rsid w:val="00E9106A"/>
    <w:rsid w:val="00E93D51"/>
    <w:rsid w:val="00E9556F"/>
    <w:rsid w:val="00E964B4"/>
    <w:rsid w:val="00EA2C47"/>
    <w:rsid w:val="00EA3DC8"/>
    <w:rsid w:val="00EA45FD"/>
    <w:rsid w:val="00EA6F94"/>
    <w:rsid w:val="00EB030A"/>
    <w:rsid w:val="00EB073C"/>
    <w:rsid w:val="00EB11D8"/>
    <w:rsid w:val="00EB2897"/>
    <w:rsid w:val="00EB2C18"/>
    <w:rsid w:val="00EB3D93"/>
    <w:rsid w:val="00EB5DDB"/>
    <w:rsid w:val="00EB74A1"/>
    <w:rsid w:val="00EB754B"/>
    <w:rsid w:val="00EC1705"/>
    <w:rsid w:val="00EC1B0F"/>
    <w:rsid w:val="00EC1E73"/>
    <w:rsid w:val="00EC29FD"/>
    <w:rsid w:val="00EC32F7"/>
    <w:rsid w:val="00EC3581"/>
    <w:rsid w:val="00EC58B9"/>
    <w:rsid w:val="00EC5941"/>
    <w:rsid w:val="00EC6E6A"/>
    <w:rsid w:val="00ED05AF"/>
    <w:rsid w:val="00ED07F8"/>
    <w:rsid w:val="00ED1DC1"/>
    <w:rsid w:val="00ED3B2E"/>
    <w:rsid w:val="00ED48A4"/>
    <w:rsid w:val="00ED5998"/>
    <w:rsid w:val="00ED6279"/>
    <w:rsid w:val="00ED6A04"/>
    <w:rsid w:val="00EE033B"/>
    <w:rsid w:val="00EE0659"/>
    <w:rsid w:val="00EE0915"/>
    <w:rsid w:val="00EE0C30"/>
    <w:rsid w:val="00EE1949"/>
    <w:rsid w:val="00EE2158"/>
    <w:rsid w:val="00EE2B7A"/>
    <w:rsid w:val="00EE2BCA"/>
    <w:rsid w:val="00EE3F8A"/>
    <w:rsid w:val="00EE59DC"/>
    <w:rsid w:val="00EE6CC8"/>
    <w:rsid w:val="00EF0ADB"/>
    <w:rsid w:val="00EF5227"/>
    <w:rsid w:val="00EF5F4D"/>
    <w:rsid w:val="00EF69B4"/>
    <w:rsid w:val="00EF78E7"/>
    <w:rsid w:val="00F00AD2"/>
    <w:rsid w:val="00F00BC1"/>
    <w:rsid w:val="00F00CEE"/>
    <w:rsid w:val="00F03390"/>
    <w:rsid w:val="00F033AF"/>
    <w:rsid w:val="00F0442B"/>
    <w:rsid w:val="00F045F2"/>
    <w:rsid w:val="00F0469A"/>
    <w:rsid w:val="00F04E9D"/>
    <w:rsid w:val="00F06976"/>
    <w:rsid w:val="00F071FD"/>
    <w:rsid w:val="00F07598"/>
    <w:rsid w:val="00F1143C"/>
    <w:rsid w:val="00F118BA"/>
    <w:rsid w:val="00F11ECE"/>
    <w:rsid w:val="00F122F0"/>
    <w:rsid w:val="00F12386"/>
    <w:rsid w:val="00F125FE"/>
    <w:rsid w:val="00F127BE"/>
    <w:rsid w:val="00F141E3"/>
    <w:rsid w:val="00F1531C"/>
    <w:rsid w:val="00F15A4B"/>
    <w:rsid w:val="00F15C71"/>
    <w:rsid w:val="00F2131D"/>
    <w:rsid w:val="00F23471"/>
    <w:rsid w:val="00F26123"/>
    <w:rsid w:val="00F265A1"/>
    <w:rsid w:val="00F2669D"/>
    <w:rsid w:val="00F26808"/>
    <w:rsid w:val="00F26FCD"/>
    <w:rsid w:val="00F30CA8"/>
    <w:rsid w:val="00F31696"/>
    <w:rsid w:val="00F31879"/>
    <w:rsid w:val="00F32628"/>
    <w:rsid w:val="00F3334F"/>
    <w:rsid w:val="00F33FC3"/>
    <w:rsid w:val="00F3452C"/>
    <w:rsid w:val="00F351E4"/>
    <w:rsid w:val="00F37233"/>
    <w:rsid w:val="00F37C42"/>
    <w:rsid w:val="00F414E6"/>
    <w:rsid w:val="00F43ED1"/>
    <w:rsid w:val="00F466EF"/>
    <w:rsid w:val="00F46D4F"/>
    <w:rsid w:val="00F478A2"/>
    <w:rsid w:val="00F51A0E"/>
    <w:rsid w:val="00F52BFF"/>
    <w:rsid w:val="00F56128"/>
    <w:rsid w:val="00F56881"/>
    <w:rsid w:val="00F57EA0"/>
    <w:rsid w:val="00F6067F"/>
    <w:rsid w:val="00F6111C"/>
    <w:rsid w:val="00F62169"/>
    <w:rsid w:val="00F639D7"/>
    <w:rsid w:val="00F64CA1"/>
    <w:rsid w:val="00F65107"/>
    <w:rsid w:val="00F66E2C"/>
    <w:rsid w:val="00F67095"/>
    <w:rsid w:val="00F674B3"/>
    <w:rsid w:val="00F67585"/>
    <w:rsid w:val="00F677B4"/>
    <w:rsid w:val="00F735E0"/>
    <w:rsid w:val="00F73EAA"/>
    <w:rsid w:val="00F77AD7"/>
    <w:rsid w:val="00F77E4A"/>
    <w:rsid w:val="00F80109"/>
    <w:rsid w:val="00F815C9"/>
    <w:rsid w:val="00F82A6B"/>
    <w:rsid w:val="00F82C5D"/>
    <w:rsid w:val="00F82FD0"/>
    <w:rsid w:val="00F84185"/>
    <w:rsid w:val="00F8518F"/>
    <w:rsid w:val="00F8617D"/>
    <w:rsid w:val="00F871BC"/>
    <w:rsid w:val="00F873AC"/>
    <w:rsid w:val="00F8756A"/>
    <w:rsid w:val="00F90F86"/>
    <w:rsid w:val="00F91585"/>
    <w:rsid w:val="00F91754"/>
    <w:rsid w:val="00F91A1B"/>
    <w:rsid w:val="00F929C5"/>
    <w:rsid w:val="00F92FCE"/>
    <w:rsid w:val="00F96082"/>
    <w:rsid w:val="00F962AA"/>
    <w:rsid w:val="00F96575"/>
    <w:rsid w:val="00FA203E"/>
    <w:rsid w:val="00FA37D7"/>
    <w:rsid w:val="00FA3F73"/>
    <w:rsid w:val="00FB214B"/>
    <w:rsid w:val="00FB247D"/>
    <w:rsid w:val="00FB267B"/>
    <w:rsid w:val="00FB4C61"/>
    <w:rsid w:val="00FB5B60"/>
    <w:rsid w:val="00FC133D"/>
    <w:rsid w:val="00FC13DA"/>
    <w:rsid w:val="00FC2C32"/>
    <w:rsid w:val="00FC34CA"/>
    <w:rsid w:val="00FC4553"/>
    <w:rsid w:val="00FC5954"/>
    <w:rsid w:val="00FC62F1"/>
    <w:rsid w:val="00FC7728"/>
    <w:rsid w:val="00FD0CF2"/>
    <w:rsid w:val="00FD1028"/>
    <w:rsid w:val="00FD11B7"/>
    <w:rsid w:val="00FD12FB"/>
    <w:rsid w:val="00FD1DC7"/>
    <w:rsid w:val="00FD20B0"/>
    <w:rsid w:val="00FD315D"/>
    <w:rsid w:val="00FD7B54"/>
    <w:rsid w:val="00FE0A0A"/>
    <w:rsid w:val="00FE0F40"/>
    <w:rsid w:val="00FE16CC"/>
    <w:rsid w:val="00FE52FE"/>
    <w:rsid w:val="00FE59A8"/>
    <w:rsid w:val="00FE5C23"/>
    <w:rsid w:val="00FE6630"/>
    <w:rsid w:val="00FE7360"/>
    <w:rsid w:val="00FE788E"/>
    <w:rsid w:val="00FF0421"/>
    <w:rsid w:val="00FF2113"/>
    <w:rsid w:val="00FF554E"/>
    <w:rsid w:val="00FF59F1"/>
    <w:rsid w:val="00FF59F8"/>
    <w:rsid w:val="02033583"/>
    <w:rsid w:val="0BC02868"/>
    <w:rsid w:val="0E07954C"/>
    <w:rsid w:val="17C76506"/>
    <w:rsid w:val="19972350"/>
    <w:rsid w:val="1E6034AE"/>
    <w:rsid w:val="2A60BEC2"/>
    <w:rsid w:val="2ACE49D5"/>
    <w:rsid w:val="2BF3A615"/>
    <w:rsid w:val="2FA2B717"/>
    <w:rsid w:val="3584D8F7"/>
    <w:rsid w:val="39B28886"/>
    <w:rsid w:val="3A3C6031"/>
    <w:rsid w:val="3BA5F128"/>
    <w:rsid w:val="3C1BF891"/>
    <w:rsid w:val="3F68C5A1"/>
    <w:rsid w:val="41F18028"/>
    <w:rsid w:val="46A965C2"/>
    <w:rsid w:val="49AB72AC"/>
    <w:rsid w:val="4A8828E1"/>
    <w:rsid w:val="4F4271A7"/>
    <w:rsid w:val="54A8CDF8"/>
    <w:rsid w:val="55D6FBCB"/>
    <w:rsid w:val="605C74B6"/>
    <w:rsid w:val="661BAA85"/>
    <w:rsid w:val="66832EC6"/>
    <w:rsid w:val="6BD2D30A"/>
    <w:rsid w:val="735BD210"/>
    <w:rsid w:val="7E700B4D"/>
    <w:rsid w:val="7FE8E875"/>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A48B23"/>
  <w15:docId w15:val="{1CF1DBDE-540E-4274-984A-80D86980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lsdException w:name="annotation text" w:semiHidden="1" w:uiPriority="0" w:unhideWhenUsed="1"/>
    <w:lsdException w:name="header" w:semiHidden="1" w:unhideWhenUsed="1"/>
    <w:lsdException w:name="footer" w:semiHidden="1" w:unhideWhenUsed="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uiPriority="1" w:unhideWhenUsed="1"/>
    <w:lsdException w:name="Body Text" w:semiHidden="1" w:uiPriority="1" w:qFormat="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locked="1" w:semiHidden="1"/>
    <w:lsdException w:name="Emphasis" w:locked="1" w:semiHidden="1"/>
    <w:lsdException w:name="Document Map" w:semiHidden="1"/>
    <w:lsdException w:name="Plain Text" w:semiHidden="1" w:unhideWhenUsed="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0"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locked="1" w:semiHidden="1"/>
    <w:lsdException w:name="Intense Quote" w:locked="1"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semiHidden="1"/>
    <w:lsdException w:name="Subtle Reference" w:locked="1" w:semiHidden="1"/>
    <w:lsdException w:name="Intense Reference" w:locked="1" w:semiHidden="1"/>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52960"/>
    <w:pPr>
      <w:spacing w:after="120"/>
    </w:pPr>
    <w:rPr>
      <w:rFonts w:ascii="Garamond" w:hAnsi="Garamond"/>
    </w:rPr>
  </w:style>
  <w:style w:type="paragraph" w:styleId="Rubrik1">
    <w:name w:val="heading 1"/>
    <w:aliases w:val="Kapitelrubrik"/>
    <w:basedOn w:val="Rubrik"/>
    <w:next w:val="Normal"/>
    <w:link w:val="Rubrik1Char"/>
    <w:qFormat/>
    <w:rsid w:val="009F588E"/>
    <w:pPr>
      <w:keepNext/>
      <w:keepLines/>
      <w:spacing w:after="720"/>
    </w:pPr>
    <w:rPr>
      <w:rFonts w:cs="Arial"/>
      <w:color w:val="auto"/>
      <w:sz w:val="60"/>
      <w:szCs w:val="60"/>
    </w:rPr>
  </w:style>
  <w:style w:type="paragraph" w:styleId="Rubrik2">
    <w:name w:val="heading 2"/>
    <w:next w:val="Normal"/>
    <w:link w:val="Rubrik2Char"/>
    <w:qFormat/>
    <w:rsid w:val="00B56598"/>
    <w:pPr>
      <w:keepNext/>
      <w:keepLines/>
      <w:adjustRightInd w:val="0"/>
      <w:spacing w:before="360" w:after="120"/>
      <w:outlineLvl w:val="1"/>
    </w:pPr>
    <w:rPr>
      <w:rFonts w:ascii="Arial" w:eastAsiaTheme="majorEastAsia" w:hAnsi="Arial" w:cstheme="majorBidi"/>
      <w:b/>
      <w:color w:val="00B3F6" w:themeColor="accent1"/>
      <w:sz w:val="32"/>
      <w:szCs w:val="28"/>
    </w:rPr>
  </w:style>
  <w:style w:type="paragraph" w:styleId="Rubrik3">
    <w:name w:val="heading 3"/>
    <w:next w:val="Normal"/>
    <w:link w:val="Rubrik3Char"/>
    <w:qFormat/>
    <w:rsid w:val="00B56598"/>
    <w:pPr>
      <w:keepNext/>
      <w:keepLines/>
      <w:spacing w:before="320" w:after="120"/>
      <w:outlineLvl w:val="2"/>
    </w:pPr>
    <w:rPr>
      <w:rFonts w:ascii="Arial" w:eastAsiaTheme="majorEastAsia" w:hAnsi="Arial" w:cstheme="majorBidi"/>
      <w:bCs/>
      <w:color w:val="000000" w:themeColor="text1"/>
      <w:sz w:val="28"/>
      <w:szCs w:val="20"/>
    </w:rPr>
  </w:style>
  <w:style w:type="paragraph" w:styleId="Rubrik4">
    <w:name w:val="heading 4"/>
    <w:next w:val="Normal"/>
    <w:link w:val="Rubrik4Char"/>
    <w:qFormat/>
    <w:rsid w:val="00B56598"/>
    <w:pPr>
      <w:keepNext/>
      <w:spacing w:before="320" w:after="120"/>
      <w:outlineLvl w:val="3"/>
    </w:pPr>
    <w:rPr>
      <w:rFonts w:ascii="Arial" w:eastAsiaTheme="majorEastAsia" w:hAnsi="Arial" w:cstheme="majorBidi"/>
      <w:b/>
      <w:bCs/>
      <w:iCs/>
      <w:color w:val="000000" w:themeColor="text1"/>
      <w:sz w:val="20"/>
      <w:shd w:val="clear" w:color="auto" w:fill="FFFFFF"/>
    </w:rPr>
  </w:style>
  <w:style w:type="paragraph" w:styleId="Rubrik5">
    <w:name w:val="heading 5"/>
    <w:basedOn w:val="Normal"/>
    <w:next w:val="Normal"/>
    <w:link w:val="Rubrik5Char"/>
    <w:qFormat/>
    <w:rsid w:val="00B56598"/>
    <w:pPr>
      <w:keepNext/>
      <w:tabs>
        <w:tab w:val="left" w:pos="993"/>
      </w:tabs>
      <w:spacing w:before="320"/>
      <w:outlineLvl w:val="4"/>
    </w:pPr>
    <w:rPr>
      <w:rFonts w:ascii="Arial" w:eastAsiaTheme="majorEastAsia" w:hAnsi="Arial" w:cstheme="majorBidi"/>
      <w:i/>
      <w:color w:val="000000" w:themeColor="text1"/>
      <w:sz w:val="20"/>
    </w:rPr>
  </w:style>
  <w:style w:type="paragraph" w:styleId="Rubrik6">
    <w:name w:val="heading 6"/>
    <w:aliases w:val="(Onumrerad Rubrik 2)"/>
    <w:next w:val="Normal"/>
    <w:link w:val="Rubrik6Char"/>
    <w:rsid w:val="005E62C5"/>
    <w:pPr>
      <w:keepNext/>
      <w:spacing w:before="360" w:after="120"/>
      <w:outlineLvl w:val="5"/>
    </w:pPr>
    <w:rPr>
      <w:rFonts w:asciiTheme="majorHAnsi" w:eastAsiaTheme="majorEastAsia" w:hAnsiTheme="majorHAnsi" w:cstheme="majorBidi"/>
      <w:b/>
      <w:color w:val="00B3F6" w:themeColor="accent1"/>
      <w:sz w:val="32"/>
    </w:rPr>
  </w:style>
  <w:style w:type="paragraph" w:styleId="Rubrik7">
    <w:name w:val="heading 7"/>
    <w:aliases w:val="(Onumrerad Rubrik 3)"/>
    <w:next w:val="Normal"/>
    <w:link w:val="Rubrik7Char"/>
    <w:rsid w:val="00380E2A"/>
    <w:pPr>
      <w:keepNext/>
      <w:spacing w:before="320" w:after="120"/>
      <w:outlineLvl w:val="6"/>
    </w:pPr>
    <w:rPr>
      <w:rFonts w:asciiTheme="majorHAnsi" w:eastAsiaTheme="majorEastAsia" w:hAnsiTheme="majorHAnsi" w:cstheme="majorBidi"/>
      <w:iCs/>
      <w:color w:val="000000" w:themeColor="text1"/>
      <w:sz w:val="28"/>
    </w:rPr>
  </w:style>
  <w:style w:type="paragraph" w:styleId="Rubrik8">
    <w:name w:val="heading 8"/>
    <w:aliases w:val="(Onumrerad Rubrik 4)"/>
    <w:next w:val="Normal"/>
    <w:link w:val="Rubrik8Char"/>
    <w:rsid w:val="006307F8"/>
    <w:pPr>
      <w:keepNext/>
      <w:spacing w:before="320" w:after="120"/>
      <w:outlineLvl w:val="7"/>
    </w:pPr>
    <w:rPr>
      <w:rFonts w:asciiTheme="majorHAnsi" w:eastAsiaTheme="majorEastAsia" w:hAnsiTheme="majorHAnsi" w:cstheme="majorBidi"/>
      <w:b/>
      <w:color w:val="272727" w:themeColor="text1" w:themeTint="D8"/>
      <w:sz w:val="20"/>
      <w:szCs w:val="21"/>
    </w:rPr>
  </w:style>
  <w:style w:type="paragraph" w:styleId="Rubrik9">
    <w:name w:val="heading 9"/>
    <w:aliases w:val="(Onumrerad Rubrik 5)"/>
    <w:next w:val="Normal"/>
    <w:link w:val="Rubrik9Char"/>
    <w:rsid w:val="00DF4C53"/>
    <w:pPr>
      <w:keepNext/>
      <w:spacing w:before="320" w:after="120"/>
      <w:outlineLvl w:val="8"/>
    </w:pPr>
    <w:rPr>
      <w:rFonts w:asciiTheme="majorHAnsi" w:eastAsiaTheme="majorEastAsia" w:hAnsiTheme="majorHAnsi" w:cstheme="majorBidi"/>
      <w:i/>
      <w:iCs/>
      <w:color w:val="272727" w:themeColor="text1" w:themeTint="D8"/>
      <w:sz w:val="20"/>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link w:val="SidhuvudChar"/>
    <w:uiPriority w:val="99"/>
    <w:unhideWhenUsed/>
    <w:rsid w:val="001F3685"/>
    <w:pPr>
      <w:tabs>
        <w:tab w:val="center" w:pos="4536"/>
        <w:tab w:val="right" w:pos="9072"/>
      </w:tabs>
    </w:pPr>
    <w:rPr>
      <w:rFonts w:ascii="Arial" w:hAnsi="Arial"/>
      <w:b/>
      <w:color w:val="DB5523"/>
      <w:sz w:val="16"/>
      <w:shd w:val="clear" w:color="auto" w:fill="FFFFFF"/>
    </w:rPr>
  </w:style>
  <w:style w:type="character" w:customStyle="1" w:styleId="SidhuvudChar">
    <w:name w:val="Sidhuvud Char"/>
    <w:basedOn w:val="Standardstycketeckensnitt"/>
    <w:link w:val="Sidhuvud"/>
    <w:uiPriority w:val="99"/>
    <w:rsid w:val="001F3685"/>
    <w:rPr>
      <w:rFonts w:ascii="Arial" w:hAnsi="Arial"/>
      <w:b/>
      <w:color w:val="DB5523"/>
      <w:sz w:val="16"/>
    </w:rPr>
  </w:style>
  <w:style w:type="paragraph" w:styleId="Sidfot">
    <w:name w:val="footer"/>
    <w:link w:val="SidfotChar"/>
    <w:uiPriority w:val="99"/>
    <w:unhideWhenUsed/>
    <w:rsid w:val="00191E22"/>
    <w:pPr>
      <w:tabs>
        <w:tab w:val="center" w:pos="4536"/>
        <w:tab w:val="right" w:pos="9072"/>
      </w:tabs>
      <w:jc w:val="center"/>
    </w:pPr>
    <w:rPr>
      <w:rFonts w:ascii="Arial" w:hAnsi="Arial" w:cs="Arial"/>
      <w:sz w:val="16"/>
      <w:szCs w:val="16"/>
      <w:shd w:val="clear" w:color="auto" w:fill="FFFFFF"/>
    </w:rPr>
  </w:style>
  <w:style w:type="character" w:customStyle="1" w:styleId="SidfotChar">
    <w:name w:val="Sidfot Char"/>
    <w:basedOn w:val="Standardstycketeckensnitt"/>
    <w:link w:val="Sidfot"/>
    <w:uiPriority w:val="99"/>
    <w:rsid w:val="00191E22"/>
    <w:rPr>
      <w:rFonts w:ascii="Arial" w:hAnsi="Arial" w:cs="Arial"/>
      <w:sz w:val="16"/>
      <w:szCs w:val="16"/>
    </w:rPr>
  </w:style>
  <w:style w:type="character" w:customStyle="1" w:styleId="Rubrik1Char">
    <w:name w:val="Rubrik 1 Char"/>
    <w:aliases w:val="Kapitelrubrik Char"/>
    <w:basedOn w:val="Standardstycketeckensnitt"/>
    <w:link w:val="Rubrik1"/>
    <w:rsid w:val="00772083"/>
    <w:rPr>
      <w:rFonts w:ascii="Arial" w:eastAsiaTheme="majorEastAsia" w:hAnsi="Arial" w:cs="Arial"/>
      <w:b/>
      <w:spacing w:val="5"/>
      <w:kern w:val="28"/>
      <w:sz w:val="60"/>
      <w:szCs w:val="60"/>
    </w:rPr>
  </w:style>
  <w:style w:type="table" w:styleId="Tabellrutnt">
    <w:name w:val="Table Grid"/>
    <w:basedOn w:val="Normaltabell"/>
    <w:uiPriority w:val="59"/>
    <w:locked/>
    <w:rsid w:val="00F04E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ubrik">
    <w:name w:val="Title"/>
    <w:aliases w:val="Titel"/>
    <w:next w:val="Normal"/>
    <w:link w:val="RubrikChar"/>
    <w:uiPriority w:val="10"/>
    <w:qFormat/>
    <w:rsid w:val="00D96769"/>
    <w:pPr>
      <w:spacing w:after="300"/>
      <w:ind w:right="1304"/>
      <w:contextualSpacing/>
      <w:outlineLvl w:val="0"/>
    </w:pPr>
    <w:rPr>
      <w:rFonts w:ascii="Arial" w:eastAsiaTheme="majorEastAsia" w:hAnsi="Arial" w:cstheme="majorBidi"/>
      <w:b/>
      <w:color w:val="FFFFFF" w:themeColor="background1"/>
      <w:spacing w:val="5"/>
      <w:kern w:val="28"/>
      <w:sz w:val="84"/>
      <w:szCs w:val="52"/>
    </w:rPr>
  </w:style>
  <w:style w:type="character" w:customStyle="1" w:styleId="RubrikChar">
    <w:name w:val="Rubrik Char"/>
    <w:aliases w:val="Titel Char"/>
    <w:basedOn w:val="Standardstycketeckensnitt"/>
    <w:link w:val="Rubrik"/>
    <w:uiPriority w:val="10"/>
    <w:rsid w:val="00D96769"/>
    <w:rPr>
      <w:rFonts w:ascii="Arial" w:eastAsiaTheme="majorEastAsia" w:hAnsi="Arial" w:cstheme="majorBidi"/>
      <w:b/>
      <w:color w:val="FFFFFF" w:themeColor="background1"/>
      <w:spacing w:val="5"/>
      <w:kern w:val="28"/>
      <w:sz w:val="84"/>
      <w:szCs w:val="52"/>
    </w:rPr>
  </w:style>
  <w:style w:type="paragraph" w:styleId="Underrubrik">
    <w:name w:val="Subtitle"/>
    <w:basedOn w:val="Rubrik"/>
    <w:next w:val="Normal"/>
    <w:link w:val="UnderrubrikChar"/>
    <w:uiPriority w:val="11"/>
    <w:qFormat/>
    <w:rsid w:val="005834A0"/>
    <w:pPr>
      <w:spacing w:after="840"/>
    </w:pPr>
    <w:rPr>
      <w:b w:val="0"/>
      <w:bCs/>
      <w:sz w:val="36"/>
      <w:szCs w:val="36"/>
    </w:rPr>
  </w:style>
  <w:style w:type="character" w:customStyle="1" w:styleId="UnderrubrikChar">
    <w:name w:val="Underrubrik Char"/>
    <w:basedOn w:val="Standardstycketeckensnitt"/>
    <w:link w:val="Underrubrik"/>
    <w:uiPriority w:val="11"/>
    <w:rsid w:val="005834A0"/>
    <w:rPr>
      <w:rFonts w:ascii="Arial" w:eastAsiaTheme="majorEastAsia" w:hAnsi="Arial" w:cstheme="majorBidi"/>
      <w:bCs/>
      <w:color w:val="FFFFFF" w:themeColor="background1"/>
      <w:spacing w:val="5"/>
      <w:kern w:val="28"/>
      <w:sz w:val="36"/>
      <w:szCs w:val="36"/>
    </w:rPr>
  </w:style>
  <w:style w:type="character" w:styleId="Diskretbetoning">
    <w:name w:val="Subtle Emphasis"/>
    <w:aliases w:val="Boiler-framsida"/>
    <w:uiPriority w:val="99"/>
    <w:semiHidden/>
    <w:qFormat/>
    <w:locked/>
    <w:rsid w:val="006B37FD"/>
    <w:rPr>
      <w:rFonts w:ascii="Arial" w:hAnsi="Arial" w:cs="Arial"/>
      <w:color w:val="FFFFFF" w:themeColor="background1"/>
      <w:lang w:val="sv-SE"/>
    </w:rPr>
  </w:style>
  <w:style w:type="paragraph" w:styleId="Innehllsfrteckningsrubrik">
    <w:name w:val="TOC Heading"/>
    <w:next w:val="Normal"/>
    <w:uiPriority w:val="39"/>
    <w:qFormat/>
    <w:rsid w:val="00FB5B60"/>
    <w:pPr>
      <w:spacing w:before="480" w:after="720" w:line="276" w:lineRule="auto"/>
    </w:pPr>
    <w:rPr>
      <w:rFonts w:ascii="Arial" w:eastAsiaTheme="majorEastAsia" w:hAnsi="Arial" w:cstheme="majorBidi"/>
      <w:b/>
      <w:color w:val="DB5523"/>
      <w:sz w:val="40"/>
      <w:szCs w:val="40"/>
    </w:rPr>
  </w:style>
  <w:style w:type="paragraph" w:styleId="Innehll1">
    <w:name w:val="toc 1"/>
    <w:basedOn w:val="Normal"/>
    <w:next w:val="Normal"/>
    <w:autoRedefine/>
    <w:uiPriority w:val="39"/>
    <w:rsid w:val="00E55A06"/>
    <w:pPr>
      <w:spacing w:before="120"/>
      <w:ind w:left="-57"/>
    </w:pPr>
    <w:rPr>
      <w:rFonts w:asciiTheme="minorHAnsi" w:hAnsiTheme="minorHAnsi" w:cs="Arial (Brödtext)"/>
      <w:b/>
      <w:bCs/>
      <w:sz w:val="22"/>
      <w:szCs w:val="20"/>
    </w:rPr>
  </w:style>
  <w:style w:type="paragraph" w:styleId="Innehll2">
    <w:name w:val="toc 2"/>
    <w:basedOn w:val="Normal"/>
    <w:next w:val="Normal"/>
    <w:autoRedefine/>
    <w:uiPriority w:val="39"/>
    <w:rsid w:val="00E55A06"/>
    <w:pPr>
      <w:spacing w:before="120" w:after="0"/>
    </w:pPr>
    <w:rPr>
      <w:rFonts w:asciiTheme="minorHAnsi" w:hAnsiTheme="minorHAnsi" w:cstheme="minorHAnsi"/>
      <w:iCs/>
      <w:sz w:val="22"/>
      <w:szCs w:val="20"/>
    </w:rPr>
  </w:style>
  <w:style w:type="paragraph" w:styleId="Innehll3">
    <w:name w:val="toc 3"/>
    <w:basedOn w:val="Normal"/>
    <w:next w:val="Normal"/>
    <w:autoRedefine/>
    <w:uiPriority w:val="39"/>
    <w:rsid w:val="00E55A06"/>
    <w:pPr>
      <w:spacing w:before="120"/>
    </w:pPr>
    <w:rPr>
      <w:rFonts w:asciiTheme="minorHAnsi" w:hAnsiTheme="minorHAnsi" w:cstheme="minorHAnsi"/>
      <w:sz w:val="18"/>
      <w:szCs w:val="20"/>
    </w:rPr>
  </w:style>
  <w:style w:type="paragraph" w:styleId="Innehll4">
    <w:name w:val="toc 4"/>
    <w:basedOn w:val="Normal"/>
    <w:next w:val="Normal"/>
    <w:autoRedefine/>
    <w:uiPriority w:val="39"/>
    <w:rsid w:val="001B6B26"/>
    <w:pPr>
      <w:spacing w:after="0"/>
      <w:ind w:left="720"/>
    </w:pPr>
    <w:rPr>
      <w:rFonts w:asciiTheme="minorHAnsi" w:hAnsiTheme="minorHAnsi" w:cstheme="minorHAnsi"/>
      <w:sz w:val="20"/>
      <w:szCs w:val="20"/>
    </w:rPr>
  </w:style>
  <w:style w:type="paragraph" w:styleId="Innehll5">
    <w:name w:val="toc 5"/>
    <w:basedOn w:val="Normal"/>
    <w:next w:val="Normal"/>
    <w:autoRedefine/>
    <w:uiPriority w:val="39"/>
    <w:locked/>
    <w:rsid w:val="00BC5520"/>
    <w:pPr>
      <w:spacing w:after="0"/>
      <w:ind w:left="960"/>
    </w:pPr>
    <w:rPr>
      <w:rFonts w:asciiTheme="minorHAnsi" w:hAnsiTheme="minorHAnsi" w:cstheme="minorHAnsi"/>
      <w:sz w:val="20"/>
      <w:szCs w:val="20"/>
    </w:rPr>
  </w:style>
  <w:style w:type="paragraph" w:styleId="Innehll6">
    <w:name w:val="toc 6"/>
    <w:basedOn w:val="Normal"/>
    <w:next w:val="Normal"/>
    <w:autoRedefine/>
    <w:uiPriority w:val="39"/>
    <w:locked/>
    <w:rsid w:val="00BC5520"/>
    <w:pPr>
      <w:spacing w:after="0"/>
      <w:ind w:left="1200"/>
    </w:pPr>
    <w:rPr>
      <w:rFonts w:asciiTheme="minorHAnsi" w:hAnsiTheme="minorHAnsi" w:cstheme="minorHAnsi"/>
      <w:sz w:val="20"/>
      <w:szCs w:val="20"/>
    </w:rPr>
  </w:style>
  <w:style w:type="paragraph" w:styleId="Innehll7">
    <w:name w:val="toc 7"/>
    <w:basedOn w:val="Normal"/>
    <w:next w:val="Normal"/>
    <w:autoRedefine/>
    <w:uiPriority w:val="99"/>
    <w:semiHidden/>
    <w:locked/>
    <w:rsid w:val="006A3023"/>
    <w:pPr>
      <w:spacing w:after="0"/>
      <w:ind w:left="1440"/>
    </w:pPr>
    <w:rPr>
      <w:rFonts w:asciiTheme="minorHAnsi" w:hAnsiTheme="minorHAnsi" w:cstheme="minorHAnsi"/>
      <w:sz w:val="20"/>
      <w:szCs w:val="20"/>
    </w:rPr>
  </w:style>
  <w:style w:type="paragraph" w:styleId="Innehll8">
    <w:name w:val="toc 8"/>
    <w:basedOn w:val="Normal"/>
    <w:next w:val="Normal"/>
    <w:autoRedefine/>
    <w:uiPriority w:val="99"/>
    <w:semiHidden/>
    <w:locked/>
    <w:rsid w:val="006A3023"/>
    <w:pPr>
      <w:spacing w:after="0"/>
      <w:ind w:left="1680"/>
    </w:pPr>
    <w:rPr>
      <w:rFonts w:asciiTheme="minorHAnsi" w:hAnsiTheme="minorHAnsi" w:cstheme="minorHAnsi"/>
      <w:sz w:val="20"/>
      <w:szCs w:val="20"/>
    </w:rPr>
  </w:style>
  <w:style w:type="paragraph" w:styleId="Ballongtext">
    <w:name w:val="Balloon Text"/>
    <w:basedOn w:val="Normal"/>
    <w:link w:val="BallongtextChar"/>
    <w:uiPriority w:val="99"/>
    <w:semiHidden/>
    <w:rsid w:val="00637D6C"/>
    <w:pPr>
      <w:spacing w:after="0"/>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0562AC"/>
    <w:rPr>
      <w:rFonts w:ascii="Lucida Grande" w:hAnsi="Lucida Grande" w:cs="Lucida Grande"/>
      <w:sz w:val="18"/>
      <w:szCs w:val="18"/>
    </w:rPr>
  </w:style>
  <w:style w:type="character" w:styleId="Sidnummer">
    <w:name w:val="page number"/>
    <w:basedOn w:val="Standardstycketeckensnitt"/>
    <w:uiPriority w:val="99"/>
    <w:semiHidden/>
    <w:unhideWhenUsed/>
    <w:rsid w:val="00910F76"/>
  </w:style>
  <w:style w:type="character" w:customStyle="1" w:styleId="Rubrik2Char">
    <w:name w:val="Rubrik 2 Char"/>
    <w:basedOn w:val="Standardstycketeckensnitt"/>
    <w:link w:val="Rubrik2"/>
    <w:rsid w:val="00772083"/>
    <w:rPr>
      <w:rFonts w:ascii="Arial" w:eastAsiaTheme="majorEastAsia" w:hAnsi="Arial" w:cstheme="majorBidi"/>
      <w:b/>
      <w:color w:val="00B3F6" w:themeColor="accent1"/>
      <w:sz w:val="32"/>
      <w:szCs w:val="28"/>
    </w:rPr>
  </w:style>
  <w:style w:type="character" w:customStyle="1" w:styleId="Rubrik3Char">
    <w:name w:val="Rubrik 3 Char"/>
    <w:basedOn w:val="Standardstycketeckensnitt"/>
    <w:link w:val="Rubrik3"/>
    <w:rsid w:val="00772083"/>
    <w:rPr>
      <w:rFonts w:ascii="Arial" w:eastAsiaTheme="majorEastAsia" w:hAnsi="Arial" w:cstheme="majorBidi"/>
      <w:bCs/>
      <w:color w:val="000000" w:themeColor="text1"/>
      <w:sz w:val="28"/>
      <w:szCs w:val="20"/>
    </w:rPr>
  </w:style>
  <w:style w:type="character" w:customStyle="1" w:styleId="Rubrik4Char">
    <w:name w:val="Rubrik 4 Char"/>
    <w:basedOn w:val="Standardstycketeckensnitt"/>
    <w:link w:val="Rubrik4"/>
    <w:rsid w:val="00772083"/>
    <w:rPr>
      <w:rFonts w:ascii="Arial" w:eastAsiaTheme="majorEastAsia" w:hAnsi="Arial" w:cstheme="majorBidi"/>
      <w:b/>
      <w:bCs/>
      <w:iCs/>
      <w:color w:val="000000" w:themeColor="text1"/>
      <w:sz w:val="20"/>
    </w:rPr>
  </w:style>
  <w:style w:type="numbering" w:styleId="111111">
    <w:name w:val="Outline List 2"/>
    <w:basedOn w:val="Ingenlista"/>
    <w:uiPriority w:val="99"/>
    <w:semiHidden/>
    <w:unhideWhenUsed/>
    <w:rsid w:val="001727A6"/>
    <w:pPr>
      <w:numPr>
        <w:numId w:val="1"/>
      </w:numPr>
    </w:pPr>
  </w:style>
  <w:style w:type="character" w:styleId="Bokenstitel">
    <w:name w:val="Book Title"/>
    <w:basedOn w:val="Standardstycketeckensnitt"/>
    <w:uiPriority w:val="99"/>
    <w:semiHidden/>
    <w:locked/>
    <w:rsid w:val="00023C9B"/>
    <w:rPr>
      <w:b/>
      <w:bCs/>
      <w:smallCaps/>
      <w:spacing w:val="5"/>
    </w:rPr>
  </w:style>
  <w:style w:type="paragraph" w:customStyle="1" w:styleId="Kapitelstart">
    <w:name w:val="Kapitelstart"/>
    <w:next w:val="Normal"/>
    <w:qFormat/>
    <w:rsid w:val="005E62C5"/>
    <w:pPr>
      <w:keepNext/>
      <w:keepLines/>
      <w:pageBreakBefore/>
    </w:pPr>
    <w:rPr>
      <w:rFonts w:ascii="Arial" w:hAnsi="Arial"/>
      <w:caps/>
      <w:color w:val="00B3F6" w:themeColor="accent1"/>
      <w:sz w:val="36"/>
      <w:szCs w:val="36"/>
    </w:rPr>
  </w:style>
  <w:style w:type="table" w:styleId="Ljusskuggning-dekorfrg1">
    <w:name w:val="Light Shading Accent 1"/>
    <w:basedOn w:val="Normaltabell"/>
    <w:uiPriority w:val="60"/>
    <w:locked/>
    <w:rsid w:val="00825896"/>
    <w:rPr>
      <w:color w:val="0085B8" w:themeColor="accent1" w:themeShade="BF"/>
      <w:sz w:val="22"/>
      <w:szCs w:val="22"/>
    </w:rPr>
    <w:tblPr>
      <w:tblStyleRowBandSize w:val="1"/>
      <w:tblStyleColBandSize w:val="1"/>
      <w:tblBorders>
        <w:top w:val="single" w:sz="8" w:space="0" w:color="00B3F6" w:themeColor="accent1"/>
        <w:bottom w:val="single" w:sz="8" w:space="0" w:color="00B3F6" w:themeColor="accent1"/>
      </w:tblBorders>
    </w:tblPr>
    <w:tblStylePr w:type="firstRow">
      <w:pPr>
        <w:spacing w:before="0" w:after="0" w:line="240" w:lineRule="auto"/>
      </w:pPr>
      <w:rPr>
        <w:b/>
        <w:bCs/>
      </w:rPr>
      <w:tblPr/>
      <w:tcPr>
        <w:tcBorders>
          <w:top w:val="single" w:sz="8" w:space="0" w:color="00B3F6" w:themeColor="accent1"/>
          <w:left w:val="nil"/>
          <w:bottom w:val="single" w:sz="8" w:space="0" w:color="00B3F6" w:themeColor="accent1"/>
          <w:right w:val="nil"/>
          <w:insideH w:val="nil"/>
          <w:insideV w:val="nil"/>
        </w:tcBorders>
      </w:tcPr>
    </w:tblStylePr>
    <w:tblStylePr w:type="lastRow">
      <w:pPr>
        <w:spacing w:before="0" w:after="0" w:line="240" w:lineRule="auto"/>
      </w:pPr>
      <w:rPr>
        <w:b/>
        <w:bCs/>
      </w:rPr>
      <w:tblPr/>
      <w:tcPr>
        <w:tcBorders>
          <w:top w:val="single" w:sz="8" w:space="0" w:color="00B3F6" w:themeColor="accent1"/>
          <w:left w:val="nil"/>
          <w:bottom w:val="single" w:sz="8" w:space="0" w:color="00B3F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DFF" w:themeFill="accent1" w:themeFillTint="3F"/>
      </w:tcPr>
    </w:tblStylePr>
    <w:tblStylePr w:type="band1Horz">
      <w:tblPr/>
      <w:tcPr>
        <w:tcBorders>
          <w:left w:val="nil"/>
          <w:right w:val="nil"/>
          <w:insideH w:val="nil"/>
          <w:insideV w:val="nil"/>
        </w:tcBorders>
        <w:shd w:val="clear" w:color="auto" w:fill="BDEDFF" w:themeFill="accent1" w:themeFillTint="3F"/>
      </w:tcPr>
    </w:tblStylePr>
  </w:style>
  <w:style w:type="paragraph" w:styleId="Liststycke">
    <w:name w:val="List Paragraph"/>
    <w:basedOn w:val="Normal"/>
    <w:uiPriority w:val="4"/>
    <w:qFormat/>
    <w:rsid w:val="00C14E34"/>
    <w:pPr>
      <w:numPr>
        <w:numId w:val="4"/>
      </w:numPr>
      <w:spacing w:after="0"/>
      <w:ind w:left="567" w:hanging="283"/>
      <w:contextualSpacing/>
    </w:pPr>
    <w:rPr>
      <w:rFonts w:eastAsiaTheme="minorHAnsi"/>
      <w:lang w:eastAsia="en-US"/>
    </w:rPr>
  </w:style>
  <w:style w:type="paragraph" w:styleId="Innehll9">
    <w:name w:val="toc 9"/>
    <w:basedOn w:val="Normal"/>
    <w:next w:val="Normal"/>
    <w:autoRedefine/>
    <w:uiPriority w:val="39"/>
    <w:locked/>
    <w:rsid w:val="00E55A06"/>
    <w:pPr>
      <w:spacing w:before="360" w:after="0"/>
    </w:pPr>
    <w:rPr>
      <w:rFonts w:asciiTheme="minorHAnsi" w:hAnsiTheme="minorHAnsi" w:cstheme="minorHAnsi"/>
      <w:b/>
      <w:sz w:val="22"/>
      <w:szCs w:val="20"/>
    </w:rPr>
  </w:style>
  <w:style w:type="table" w:styleId="Ljuslista">
    <w:name w:val="Light List"/>
    <w:basedOn w:val="Normaltabell"/>
    <w:uiPriority w:val="61"/>
    <w:locked/>
    <w:rsid w:val="00D75E5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Frgadlista-dekorfrg1">
    <w:name w:val="Colorful List Accent 1"/>
    <w:basedOn w:val="Normaltabell"/>
    <w:uiPriority w:val="72"/>
    <w:locked/>
    <w:rsid w:val="00A8633E"/>
    <w:rPr>
      <w:color w:val="000000" w:themeColor="text1"/>
    </w:rPr>
    <w:tblPr>
      <w:tblStyleRowBandSize w:val="1"/>
      <w:tblStyleColBandSize w:val="1"/>
    </w:tblPr>
    <w:tcPr>
      <w:shd w:val="clear" w:color="auto" w:fill="E5F7FF" w:themeFill="accent1" w:themeFillTint="19"/>
    </w:tcPr>
    <w:tblStylePr w:type="firstRow">
      <w:rPr>
        <w:b/>
        <w:bCs/>
        <w:color w:val="FFFFFF" w:themeColor="background1"/>
      </w:rPr>
      <w:tblPr/>
      <w:tcPr>
        <w:tcBorders>
          <w:bottom w:val="single" w:sz="12" w:space="0" w:color="FFFFFF" w:themeColor="background1"/>
        </w:tcBorders>
        <w:shd w:val="clear" w:color="auto" w:fill="DE9300" w:themeFill="accent2" w:themeFillShade="CC"/>
      </w:tcPr>
    </w:tblStylePr>
    <w:tblStylePr w:type="lastRow">
      <w:rPr>
        <w:b/>
        <w:bCs/>
        <w:color w:val="DE93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DFF" w:themeFill="accent1" w:themeFillTint="3F"/>
      </w:tcPr>
    </w:tblStylePr>
    <w:tblStylePr w:type="band1Horz">
      <w:tblPr/>
      <w:tcPr>
        <w:shd w:val="clear" w:color="auto" w:fill="CAF0FF" w:themeFill="accent1" w:themeFillTint="33"/>
      </w:tcPr>
    </w:tblStylePr>
  </w:style>
  <w:style w:type="paragraph" w:styleId="Kommentarer">
    <w:name w:val="annotation text"/>
    <w:basedOn w:val="Normal"/>
    <w:link w:val="KommentarerChar"/>
    <w:semiHidden/>
    <w:rsid w:val="00A8633E"/>
    <w:pPr>
      <w:tabs>
        <w:tab w:val="left" w:pos="4536"/>
      </w:tabs>
      <w:spacing w:after="0"/>
    </w:pPr>
    <w:rPr>
      <w:rFonts w:eastAsia="Times New Roman" w:cs="Times New Roman"/>
      <w:sz w:val="20"/>
      <w:szCs w:val="20"/>
    </w:rPr>
  </w:style>
  <w:style w:type="character" w:customStyle="1" w:styleId="KommentarerChar">
    <w:name w:val="Kommentarer Char"/>
    <w:basedOn w:val="Standardstycketeckensnitt"/>
    <w:link w:val="Kommentarer"/>
    <w:semiHidden/>
    <w:rsid w:val="00A8633E"/>
    <w:rPr>
      <w:rFonts w:ascii="Garamond" w:eastAsia="Times New Roman" w:hAnsi="Garamond" w:cs="Times New Roman"/>
      <w:sz w:val="20"/>
      <w:szCs w:val="20"/>
    </w:rPr>
  </w:style>
  <w:style w:type="paragraph" w:customStyle="1" w:styleId="Allmntstyckeformat">
    <w:name w:val="[Allmänt styckeformat]"/>
    <w:basedOn w:val="Normal"/>
    <w:uiPriority w:val="99"/>
    <w:semiHidden/>
    <w:locked/>
    <w:rsid w:val="00C71696"/>
    <w:pPr>
      <w:widowControl w:val="0"/>
      <w:autoSpaceDE w:val="0"/>
      <w:autoSpaceDN w:val="0"/>
      <w:adjustRightInd w:val="0"/>
      <w:spacing w:after="0" w:line="288" w:lineRule="auto"/>
      <w:textAlignment w:val="center"/>
    </w:pPr>
    <w:rPr>
      <w:rFonts w:ascii="MinionPro-Regular" w:hAnsi="MinionPro-Regular" w:cs="MinionPro-Regular"/>
      <w:color w:val="000000"/>
    </w:rPr>
  </w:style>
  <w:style w:type="table" w:customStyle="1" w:styleId="RCCtabellblue">
    <w:name w:val="RCC_tabell_blue"/>
    <w:basedOn w:val="Normaltabell"/>
    <w:uiPriority w:val="99"/>
    <w:rsid w:val="00D84D5D"/>
    <w:pPr>
      <w:jc w:val="right"/>
    </w:pPr>
    <w:rPr>
      <w:rFonts w:ascii="Arial" w:hAnsi="Arial"/>
      <w:sz w:val="20"/>
    </w:rPr>
    <w:tblPr>
      <w:tblStyleRowBandSize w:val="1"/>
      <w:tblStyleColBandSize w:val="1"/>
    </w:tblPr>
    <w:tblStylePr w:type="firstRow">
      <w:pPr>
        <w:jc w:val="right"/>
      </w:pPr>
      <w:rPr>
        <w:rFonts w:ascii="Arial" w:hAnsi="Arial"/>
        <w:b/>
        <w:sz w:val="20"/>
      </w:rPr>
      <w:tblPr/>
      <w:tcPr>
        <w:shd w:val="clear" w:color="auto" w:fill="95E1FF" w:themeFill="accent1" w:themeFillTint="66"/>
      </w:tcPr>
    </w:tblStylePr>
    <w:tblStylePr w:type="lastRow">
      <w:pPr>
        <w:jc w:val="right"/>
      </w:pPr>
      <w:rPr>
        <w:rFonts w:ascii="Arial" w:hAnsi="Arial"/>
        <w:b/>
        <w:sz w:val="20"/>
      </w:rPr>
    </w:tblStylePr>
    <w:tblStylePr w:type="firstCol">
      <w:pPr>
        <w:jc w:val="left"/>
      </w:pPr>
    </w:tblStylePr>
  </w:style>
  <w:style w:type="table" w:customStyle="1" w:styleId="Primr">
    <w:name w:val="Primär"/>
    <w:basedOn w:val="Ljustrutnt-dekorfrg4"/>
    <w:uiPriority w:val="99"/>
    <w:rsid w:val="00324ED8"/>
    <w:pPr>
      <w:spacing w:before="40" w:after="40"/>
    </w:pPr>
    <w:rPr>
      <w:rFonts w:ascii="Arial" w:hAnsi="Arial"/>
      <w:sz w:val="20"/>
      <w:szCs w:val="20"/>
      <w:lang w:val="en-GB" w:eastAsia="en-GB"/>
    </w:rPr>
    <w:tblPr>
      <w:tblBorders>
        <w:top w:val="single" w:sz="4" w:space="0" w:color="00B3F6" w:themeColor="accent1"/>
        <w:left w:val="single" w:sz="4" w:space="0" w:color="00B3F6" w:themeColor="accent1"/>
        <w:bottom w:val="single" w:sz="4" w:space="0" w:color="00B3F6" w:themeColor="accent1"/>
        <w:right w:val="single" w:sz="4" w:space="0" w:color="00B3F6" w:themeColor="accent1"/>
        <w:insideH w:val="single" w:sz="4" w:space="0" w:color="00B3F6" w:themeColor="accent1"/>
        <w:insideV w:val="single" w:sz="4" w:space="0" w:color="00B3F6" w:themeColor="accent1"/>
      </w:tblBorders>
      <w:tblCellMar>
        <w:top w:w="57"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B3F6" w:themeColor="accent1"/>
          <w:left w:val="single" w:sz="8" w:space="0" w:color="00B3F6" w:themeColor="accent1"/>
          <w:bottom w:val="single" w:sz="18" w:space="0" w:color="00B3F6" w:themeColor="accent1"/>
          <w:right w:val="single" w:sz="8" w:space="0" w:color="00B3F6" w:themeColor="accent1"/>
          <w:insideH w:val="single" w:sz="8" w:space="0" w:color="00B3F6" w:themeColor="accent1"/>
          <w:insideV w:val="single" w:sz="8" w:space="0" w:color="00B3F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8" w:space="0" w:color="00B3F6" w:themeColor="accent1"/>
          <w:left w:val="single" w:sz="8" w:space="0" w:color="00B3F6" w:themeColor="accent1"/>
          <w:bottom w:val="single" w:sz="8" w:space="0" w:color="00B3F6" w:themeColor="accent1"/>
          <w:right w:val="single" w:sz="8" w:space="0" w:color="00B3F6" w:themeColor="accent1"/>
          <w:insideH w:val="nil"/>
          <w:insideV w:val="single" w:sz="8" w:space="0" w:color="00B3F6" w:themeColor="accent1"/>
        </w:tcBorders>
      </w:tcPr>
    </w:tblStylePr>
    <w:tblStylePr w:type="firstCol">
      <w:rPr>
        <w:rFonts w:asciiTheme="majorHAnsi" w:eastAsiaTheme="majorEastAsia" w:hAnsiTheme="majorHAnsi" w:cstheme="majorBidi"/>
        <w:b/>
        <w:bCs/>
      </w:rPr>
      <w:tblPr/>
      <w:tcPr>
        <w:tcBorders>
          <w:top w:val="single" w:sz="8" w:space="0" w:color="00B3F6" w:themeColor="accent1"/>
          <w:left w:val="single" w:sz="8" w:space="0" w:color="00B3F6" w:themeColor="accent1"/>
          <w:bottom w:val="single" w:sz="8" w:space="0" w:color="00B3F6" w:themeColor="accent1"/>
          <w:right w:val="single" w:sz="18" w:space="0" w:color="00B3F6" w:themeColor="accent1"/>
          <w:insideH w:val="single" w:sz="8" w:space="0" w:color="00B3F6" w:themeColor="accent1"/>
          <w:insideV w:val="single" w:sz="8" w:space="0" w:color="00B3F6" w:themeColor="accent1"/>
          <w:tl2br w:val="nil"/>
          <w:tr2bl w:val="nil"/>
        </w:tcBorders>
      </w:tcPr>
    </w:tblStylePr>
    <w:tblStylePr w:type="lastCol">
      <w:rPr>
        <w:rFonts w:asciiTheme="majorHAnsi" w:eastAsiaTheme="majorEastAsia" w:hAnsiTheme="majorHAnsi" w:cstheme="majorBidi"/>
        <w:b/>
        <w:bCs/>
      </w:rPr>
      <w:tblPr/>
      <w:tcPr>
        <w:tcBorders>
          <w:top w:val="single" w:sz="8" w:space="0" w:color="00B3F6" w:themeColor="accent1"/>
          <w:left w:val="single" w:sz="8" w:space="0" w:color="00B3F6" w:themeColor="accent1"/>
          <w:bottom w:val="single" w:sz="8" w:space="0" w:color="00B3F6" w:themeColor="accent1"/>
          <w:right w:val="single" w:sz="8" w:space="0" w:color="00B3F6" w:themeColor="accent1"/>
        </w:tcBorders>
      </w:tcPr>
    </w:tblStylePr>
    <w:tblStylePr w:type="band1Vert">
      <w:tblPr/>
      <w:tcPr>
        <w:tcBorders>
          <w:top w:val="single" w:sz="8" w:space="0" w:color="00B3F6" w:themeColor="accent1"/>
          <w:left w:val="single" w:sz="8" w:space="0" w:color="00B3F6" w:themeColor="accent1"/>
          <w:bottom w:val="single" w:sz="8" w:space="0" w:color="00B3F6" w:themeColor="accent1"/>
          <w:right w:val="single" w:sz="8" w:space="0" w:color="00B3F6" w:themeColor="accent1"/>
        </w:tcBorders>
        <w:shd w:val="clear" w:color="auto" w:fill="CAF0FF" w:themeFill="accent1" w:themeFillTint="33"/>
      </w:tcPr>
    </w:tblStylePr>
    <w:tblStylePr w:type="band1Horz">
      <w:tblPr/>
      <w:tcPr>
        <w:tcBorders>
          <w:top w:val="single" w:sz="8" w:space="0" w:color="00B3F6" w:themeColor="accent1"/>
          <w:left w:val="single" w:sz="8" w:space="0" w:color="00B3F6" w:themeColor="accent1"/>
          <w:bottom w:val="single" w:sz="8" w:space="0" w:color="00B3F6" w:themeColor="accent1"/>
          <w:right w:val="single" w:sz="8" w:space="0" w:color="00B3F6" w:themeColor="accent1"/>
          <w:insideH w:val="single" w:sz="8" w:space="0" w:color="00B3F6" w:themeColor="accent1"/>
          <w:insideV w:val="single" w:sz="8" w:space="0" w:color="00B3F6" w:themeColor="accent1"/>
        </w:tcBorders>
        <w:shd w:val="clear" w:color="auto" w:fill="CAF0FF" w:themeFill="accent1" w:themeFillTint="33"/>
      </w:tcPr>
    </w:tblStylePr>
    <w:tblStylePr w:type="band2Horz">
      <w:tblPr/>
      <w:tcPr>
        <w:tcBorders>
          <w:top w:val="single" w:sz="8" w:space="0" w:color="00B3F6" w:themeColor="accent1"/>
          <w:left w:val="single" w:sz="8" w:space="0" w:color="00B3F6" w:themeColor="accent1"/>
          <w:bottom w:val="single" w:sz="8" w:space="0" w:color="00B3F6" w:themeColor="accent1"/>
          <w:right w:val="single" w:sz="8" w:space="0" w:color="00B3F6" w:themeColor="accent1"/>
          <w:insideV w:val="single" w:sz="8" w:space="0" w:color="00B3F6" w:themeColor="accent1"/>
        </w:tcBorders>
      </w:tcPr>
    </w:tblStylePr>
  </w:style>
  <w:style w:type="table" w:styleId="Frgatrutnt-dekorfrg4">
    <w:name w:val="Colorful Grid Accent 4"/>
    <w:basedOn w:val="Normaltabell"/>
    <w:uiPriority w:val="73"/>
    <w:locked/>
    <w:rsid w:val="00B15C6C"/>
    <w:rPr>
      <w:color w:val="000000" w:themeColor="text1"/>
    </w:rPr>
    <w:tblPr>
      <w:tblStyleRowBandSize w:val="1"/>
      <w:tblStyleColBandSize w:val="1"/>
      <w:tblBorders>
        <w:insideH w:val="single" w:sz="4" w:space="0" w:color="FFFFFF" w:themeColor="background1"/>
      </w:tblBorders>
    </w:tblPr>
    <w:tcPr>
      <w:shd w:val="clear" w:color="auto" w:fill="C5F5DF" w:themeFill="accent4" w:themeFillTint="33"/>
    </w:tcPr>
    <w:tblStylePr w:type="firstRow">
      <w:rPr>
        <w:b/>
        <w:bCs/>
      </w:rPr>
      <w:tblPr/>
      <w:tcPr>
        <w:shd w:val="clear" w:color="auto" w:fill="8CECBF" w:themeFill="accent4" w:themeFillTint="66"/>
      </w:tcPr>
    </w:tblStylePr>
    <w:tblStylePr w:type="lastRow">
      <w:rPr>
        <w:b/>
        <w:bCs/>
        <w:color w:val="000000" w:themeColor="text1"/>
      </w:rPr>
      <w:tblPr/>
      <w:tcPr>
        <w:shd w:val="clear" w:color="auto" w:fill="8CECBF" w:themeFill="accent4" w:themeFillTint="66"/>
      </w:tcPr>
    </w:tblStylePr>
    <w:tblStylePr w:type="firstCol">
      <w:rPr>
        <w:color w:val="FFFFFF" w:themeColor="background1"/>
      </w:rPr>
      <w:tblPr/>
      <w:tcPr>
        <w:shd w:val="clear" w:color="auto" w:fill="127045" w:themeFill="accent4" w:themeFillShade="BF"/>
      </w:tcPr>
    </w:tblStylePr>
    <w:tblStylePr w:type="lastCol">
      <w:rPr>
        <w:color w:val="FFFFFF" w:themeColor="background1"/>
      </w:rPr>
      <w:tblPr/>
      <w:tcPr>
        <w:shd w:val="clear" w:color="auto" w:fill="127045" w:themeFill="accent4" w:themeFillShade="BF"/>
      </w:tcPr>
    </w:tblStylePr>
    <w:tblStylePr w:type="band1Vert">
      <w:tblPr/>
      <w:tcPr>
        <w:shd w:val="clear" w:color="auto" w:fill="70E7B0" w:themeFill="accent4" w:themeFillTint="7F"/>
      </w:tcPr>
    </w:tblStylePr>
    <w:tblStylePr w:type="band1Horz">
      <w:tblPr/>
      <w:tcPr>
        <w:shd w:val="clear" w:color="auto" w:fill="70E7B0" w:themeFill="accent4" w:themeFillTint="7F"/>
      </w:tcPr>
    </w:tblStylePr>
  </w:style>
  <w:style w:type="table" w:styleId="Ljustrutnt-dekorfrg4">
    <w:name w:val="Light Grid Accent 4"/>
    <w:basedOn w:val="Normaltabell"/>
    <w:uiPriority w:val="62"/>
    <w:locked/>
    <w:rsid w:val="00727FE7"/>
    <w:tblPr>
      <w:tblStyleRowBandSize w:val="1"/>
      <w:tblStyleColBandSize w:val="1"/>
      <w:tblBorders>
        <w:top w:val="single" w:sz="8" w:space="0" w:color="19975D" w:themeColor="accent4"/>
        <w:left w:val="single" w:sz="8" w:space="0" w:color="19975D" w:themeColor="accent4"/>
        <w:bottom w:val="single" w:sz="8" w:space="0" w:color="19975D" w:themeColor="accent4"/>
        <w:right w:val="single" w:sz="8" w:space="0" w:color="19975D" w:themeColor="accent4"/>
        <w:insideH w:val="single" w:sz="8" w:space="0" w:color="19975D" w:themeColor="accent4"/>
        <w:insideV w:val="single" w:sz="8" w:space="0" w:color="19975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975D" w:themeColor="accent4"/>
          <w:left w:val="single" w:sz="8" w:space="0" w:color="19975D" w:themeColor="accent4"/>
          <w:bottom w:val="single" w:sz="18" w:space="0" w:color="19975D" w:themeColor="accent4"/>
          <w:right w:val="single" w:sz="8" w:space="0" w:color="19975D" w:themeColor="accent4"/>
          <w:insideH w:val="nil"/>
          <w:insideV w:val="single" w:sz="8" w:space="0" w:color="19975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975D" w:themeColor="accent4"/>
          <w:left w:val="single" w:sz="8" w:space="0" w:color="19975D" w:themeColor="accent4"/>
          <w:bottom w:val="single" w:sz="8" w:space="0" w:color="19975D" w:themeColor="accent4"/>
          <w:right w:val="single" w:sz="8" w:space="0" w:color="19975D" w:themeColor="accent4"/>
          <w:insideH w:val="nil"/>
          <w:insideV w:val="single" w:sz="8" w:space="0" w:color="19975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975D" w:themeColor="accent4"/>
          <w:left w:val="single" w:sz="8" w:space="0" w:color="19975D" w:themeColor="accent4"/>
          <w:bottom w:val="single" w:sz="8" w:space="0" w:color="19975D" w:themeColor="accent4"/>
          <w:right w:val="single" w:sz="8" w:space="0" w:color="19975D" w:themeColor="accent4"/>
        </w:tcBorders>
      </w:tcPr>
    </w:tblStylePr>
    <w:tblStylePr w:type="band1Vert">
      <w:tblPr/>
      <w:tcPr>
        <w:tcBorders>
          <w:top w:val="single" w:sz="8" w:space="0" w:color="19975D" w:themeColor="accent4"/>
          <w:left w:val="single" w:sz="8" w:space="0" w:color="19975D" w:themeColor="accent4"/>
          <w:bottom w:val="single" w:sz="8" w:space="0" w:color="19975D" w:themeColor="accent4"/>
          <w:right w:val="single" w:sz="8" w:space="0" w:color="19975D" w:themeColor="accent4"/>
        </w:tcBorders>
        <w:shd w:val="clear" w:color="auto" w:fill="B8F3D7" w:themeFill="accent4" w:themeFillTint="3F"/>
      </w:tcPr>
    </w:tblStylePr>
    <w:tblStylePr w:type="band1Horz">
      <w:tblPr/>
      <w:tcPr>
        <w:tcBorders>
          <w:top w:val="single" w:sz="8" w:space="0" w:color="19975D" w:themeColor="accent4"/>
          <w:left w:val="single" w:sz="8" w:space="0" w:color="19975D" w:themeColor="accent4"/>
          <w:bottom w:val="single" w:sz="8" w:space="0" w:color="19975D" w:themeColor="accent4"/>
          <w:right w:val="single" w:sz="8" w:space="0" w:color="19975D" w:themeColor="accent4"/>
          <w:insideV w:val="single" w:sz="8" w:space="0" w:color="19975D" w:themeColor="accent4"/>
        </w:tcBorders>
        <w:shd w:val="clear" w:color="auto" w:fill="B8F3D7" w:themeFill="accent4" w:themeFillTint="3F"/>
      </w:tcPr>
    </w:tblStylePr>
    <w:tblStylePr w:type="band2Horz">
      <w:tblPr/>
      <w:tcPr>
        <w:tcBorders>
          <w:top w:val="single" w:sz="8" w:space="0" w:color="19975D" w:themeColor="accent4"/>
          <w:left w:val="single" w:sz="8" w:space="0" w:color="19975D" w:themeColor="accent4"/>
          <w:bottom w:val="single" w:sz="8" w:space="0" w:color="19975D" w:themeColor="accent4"/>
          <w:right w:val="single" w:sz="8" w:space="0" w:color="19975D" w:themeColor="accent4"/>
          <w:insideV w:val="single" w:sz="8" w:space="0" w:color="19975D" w:themeColor="accent4"/>
        </w:tcBorders>
      </w:tcPr>
    </w:tblStylePr>
  </w:style>
  <w:style w:type="table" w:styleId="Ljusskuggning-dekorfrg4">
    <w:name w:val="Light Shading Accent 4"/>
    <w:basedOn w:val="Normaltabell"/>
    <w:uiPriority w:val="60"/>
    <w:locked/>
    <w:rsid w:val="00B15C6C"/>
    <w:rPr>
      <w:color w:val="127045" w:themeColor="accent4" w:themeShade="BF"/>
    </w:rPr>
    <w:tblPr>
      <w:tblStyleRowBandSize w:val="1"/>
      <w:tblStyleColBandSize w:val="1"/>
      <w:tblBorders>
        <w:top w:val="single" w:sz="8" w:space="0" w:color="19975D" w:themeColor="accent4"/>
        <w:bottom w:val="single" w:sz="8" w:space="0" w:color="19975D" w:themeColor="accent4"/>
      </w:tblBorders>
    </w:tblPr>
    <w:tblStylePr w:type="firstRow">
      <w:pPr>
        <w:spacing w:before="0" w:after="0" w:line="240" w:lineRule="auto"/>
      </w:pPr>
      <w:rPr>
        <w:b/>
        <w:bCs/>
      </w:rPr>
      <w:tblPr/>
      <w:tcPr>
        <w:tcBorders>
          <w:top w:val="single" w:sz="8" w:space="0" w:color="19975D" w:themeColor="accent4"/>
          <w:left w:val="nil"/>
          <w:bottom w:val="single" w:sz="8" w:space="0" w:color="19975D" w:themeColor="accent4"/>
          <w:right w:val="nil"/>
          <w:insideH w:val="nil"/>
          <w:insideV w:val="nil"/>
        </w:tcBorders>
      </w:tcPr>
    </w:tblStylePr>
    <w:tblStylePr w:type="lastRow">
      <w:pPr>
        <w:spacing w:before="0" w:after="0" w:line="240" w:lineRule="auto"/>
      </w:pPr>
      <w:rPr>
        <w:b/>
        <w:bCs/>
      </w:rPr>
      <w:tblPr/>
      <w:tcPr>
        <w:tcBorders>
          <w:top w:val="single" w:sz="8" w:space="0" w:color="19975D" w:themeColor="accent4"/>
          <w:left w:val="nil"/>
          <w:bottom w:val="single" w:sz="8" w:space="0" w:color="19975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8F3D7" w:themeFill="accent4" w:themeFillTint="3F"/>
      </w:tcPr>
    </w:tblStylePr>
    <w:tblStylePr w:type="band1Horz">
      <w:tblPr/>
      <w:tcPr>
        <w:tcBorders>
          <w:left w:val="nil"/>
          <w:right w:val="nil"/>
          <w:insideH w:val="nil"/>
          <w:insideV w:val="nil"/>
        </w:tcBorders>
        <w:shd w:val="clear" w:color="auto" w:fill="B8F3D7" w:themeFill="accent4" w:themeFillTint="3F"/>
      </w:tcPr>
    </w:tblStylePr>
  </w:style>
  <w:style w:type="paragraph" w:customStyle="1" w:styleId="Tabelltext">
    <w:name w:val="Tabelltext"/>
    <w:basedOn w:val="Tabelltitel"/>
    <w:qFormat/>
    <w:rsid w:val="00780128"/>
    <w:pPr>
      <w:spacing w:before="40"/>
    </w:pPr>
    <w:rPr>
      <w:b w:val="0"/>
      <w:szCs w:val="20"/>
    </w:rPr>
  </w:style>
  <w:style w:type="character" w:customStyle="1" w:styleId="Rubrik5Char">
    <w:name w:val="Rubrik 5 Char"/>
    <w:basedOn w:val="Standardstycketeckensnitt"/>
    <w:link w:val="Rubrik5"/>
    <w:rsid w:val="00772083"/>
    <w:rPr>
      <w:rFonts w:ascii="Arial" w:eastAsiaTheme="majorEastAsia" w:hAnsi="Arial" w:cstheme="majorBidi"/>
      <w:i/>
      <w:color w:val="000000" w:themeColor="text1"/>
      <w:sz w:val="20"/>
    </w:rPr>
  </w:style>
  <w:style w:type="character" w:customStyle="1" w:styleId="Rubrik6Char">
    <w:name w:val="Rubrik 6 Char"/>
    <w:aliases w:val="(Onumrerad Rubrik 2) Char"/>
    <w:basedOn w:val="Standardstycketeckensnitt"/>
    <w:link w:val="Rubrik6"/>
    <w:rsid w:val="005E62C5"/>
    <w:rPr>
      <w:rFonts w:asciiTheme="majorHAnsi" w:eastAsiaTheme="majorEastAsia" w:hAnsiTheme="majorHAnsi" w:cstheme="majorBidi"/>
      <w:b/>
      <w:color w:val="00B3F6" w:themeColor="accent1"/>
      <w:sz w:val="32"/>
    </w:rPr>
  </w:style>
  <w:style w:type="character" w:customStyle="1" w:styleId="Rubrik7Char">
    <w:name w:val="Rubrik 7 Char"/>
    <w:aliases w:val="(Onumrerad Rubrik 3) Char"/>
    <w:basedOn w:val="Standardstycketeckensnitt"/>
    <w:link w:val="Rubrik7"/>
    <w:rsid w:val="00380E2A"/>
    <w:rPr>
      <w:rFonts w:asciiTheme="majorHAnsi" w:eastAsiaTheme="majorEastAsia" w:hAnsiTheme="majorHAnsi" w:cstheme="majorBidi"/>
      <w:iCs/>
      <w:color w:val="000000" w:themeColor="text1"/>
      <w:sz w:val="28"/>
    </w:rPr>
  </w:style>
  <w:style w:type="character" w:customStyle="1" w:styleId="Rubrik8Char">
    <w:name w:val="Rubrik 8 Char"/>
    <w:aliases w:val="(Onumrerad Rubrik 4) Char"/>
    <w:basedOn w:val="Standardstycketeckensnitt"/>
    <w:link w:val="Rubrik8"/>
    <w:rsid w:val="006307F8"/>
    <w:rPr>
      <w:rFonts w:asciiTheme="majorHAnsi" w:eastAsiaTheme="majorEastAsia" w:hAnsiTheme="majorHAnsi" w:cstheme="majorBidi"/>
      <w:b/>
      <w:color w:val="272727" w:themeColor="text1" w:themeTint="D8"/>
      <w:sz w:val="20"/>
      <w:szCs w:val="21"/>
    </w:rPr>
  </w:style>
  <w:style w:type="character" w:customStyle="1" w:styleId="Rubrik9Char">
    <w:name w:val="Rubrik 9 Char"/>
    <w:aliases w:val="(Onumrerad Rubrik 5) Char"/>
    <w:basedOn w:val="Standardstycketeckensnitt"/>
    <w:link w:val="Rubrik9"/>
    <w:rsid w:val="00DF4C53"/>
    <w:rPr>
      <w:rFonts w:asciiTheme="majorHAnsi" w:eastAsiaTheme="majorEastAsia" w:hAnsiTheme="majorHAnsi" w:cstheme="majorBidi"/>
      <w:i/>
      <w:iCs/>
      <w:color w:val="272727" w:themeColor="text1" w:themeTint="D8"/>
      <w:sz w:val="20"/>
      <w:szCs w:val="21"/>
    </w:rPr>
  </w:style>
  <w:style w:type="paragraph" w:customStyle="1" w:styleId="Kllhnvisningfigurtext">
    <w:name w:val="Källhänvisning/figurtext"/>
    <w:qFormat/>
    <w:rsid w:val="0039780D"/>
    <w:pPr>
      <w:spacing w:before="120" w:after="480"/>
    </w:pPr>
    <w:rPr>
      <w:rFonts w:ascii="Arial" w:hAnsi="Arial" w:cs="Arial"/>
      <w:sz w:val="16"/>
      <w:szCs w:val="16"/>
      <w:shd w:val="clear" w:color="auto" w:fill="FFFFFF"/>
    </w:rPr>
  </w:style>
  <w:style w:type="paragraph" w:customStyle="1" w:styleId="Ruta">
    <w:name w:val="Ruta"/>
    <w:basedOn w:val="Normal"/>
    <w:qFormat/>
    <w:rsid w:val="005E62C5"/>
    <w:pPr>
      <w:pBdr>
        <w:top w:val="single" w:sz="12" w:space="4" w:color="00B3F6" w:themeColor="accent1"/>
        <w:left w:val="single" w:sz="48" w:space="7" w:color="00B3F6" w:themeColor="accent1"/>
        <w:bottom w:val="single" w:sz="12" w:space="4" w:color="00B3F6" w:themeColor="accent1"/>
        <w:right w:val="single" w:sz="12" w:space="4" w:color="00B3F6" w:themeColor="accent1"/>
      </w:pBdr>
      <w:ind w:left="284"/>
    </w:pPr>
  </w:style>
  <w:style w:type="paragraph" w:customStyle="1" w:styleId="Tabelltitel">
    <w:name w:val="Tabelltitel"/>
    <w:basedOn w:val="Normal"/>
    <w:qFormat/>
    <w:rsid w:val="0039662E"/>
    <w:rPr>
      <w:rFonts w:ascii="Arial" w:hAnsi="Arial"/>
      <w:b/>
      <w:sz w:val="20"/>
    </w:rPr>
  </w:style>
  <w:style w:type="paragraph" w:customStyle="1" w:styleId="RutaLista">
    <w:name w:val="Ruta + Lista"/>
    <w:basedOn w:val="Ruta"/>
    <w:qFormat/>
    <w:rsid w:val="00EC1705"/>
    <w:pPr>
      <w:numPr>
        <w:numId w:val="29"/>
      </w:numPr>
      <w:spacing w:after="0"/>
      <w:ind w:left="567" w:hanging="283"/>
    </w:pPr>
  </w:style>
  <w:style w:type="paragraph" w:styleId="Ingetavstnd">
    <w:name w:val="No Spacing"/>
    <w:link w:val="IngetavstndChar"/>
    <w:uiPriority w:val="1"/>
    <w:qFormat/>
    <w:rsid w:val="008A4E95"/>
    <w:pPr>
      <w:keepNext/>
    </w:pPr>
    <w:rPr>
      <w:rFonts w:ascii="Garamond" w:hAnsi="Garamond"/>
    </w:rPr>
  </w:style>
  <w:style w:type="character" w:customStyle="1" w:styleId="IngetavstndChar">
    <w:name w:val="Inget avstånd Char"/>
    <w:basedOn w:val="Standardstycketeckensnitt"/>
    <w:link w:val="Ingetavstnd"/>
    <w:uiPriority w:val="1"/>
    <w:rsid w:val="00CE480C"/>
    <w:rPr>
      <w:rFonts w:ascii="Garamond" w:hAnsi="Garamond"/>
    </w:rPr>
  </w:style>
  <w:style w:type="paragraph" w:customStyle="1" w:styleId="InnehllKapitel">
    <w:name w:val="Innehåll Kapitel"/>
    <w:basedOn w:val="Innehll1"/>
    <w:semiHidden/>
    <w:rsid w:val="00905425"/>
    <w:pPr>
      <w:spacing w:before="360" w:after="240"/>
    </w:pPr>
    <w:rPr>
      <w:rFonts w:eastAsia="PMingLiU" w:cs="PMingLiU"/>
    </w:rPr>
  </w:style>
  <w:style w:type="paragraph" w:customStyle="1" w:styleId="Liststycke-niv2">
    <w:name w:val="Liststycke - nivå 2"/>
    <w:basedOn w:val="Normal"/>
    <w:uiPriority w:val="2"/>
    <w:qFormat/>
    <w:rsid w:val="00C14E34"/>
    <w:pPr>
      <w:numPr>
        <w:ilvl w:val="1"/>
        <w:numId w:val="4"/>
      </w:numPr>
      <w:spacing w:after="0"/>
      <w:ind w:left="851" w:hanging="283"/>
    </w:pPr>
    <w:rPr>
      <w:rFonts w:eastAsiaTheme="minorHAnsi"/>
      <w:lang w:eastAsia="en-US"/>
    </w:rPr>
  </w:style>
  <w:style w:type="paragraph" w:customStyle="1" w:styleId="Liststycke123">
    <w:name w:val="Liststycke 123"/>
    <w:uiPriority w:val="4"/>
    <w:qFormat/>
    <w:rsid w:val="000B12A0"/>
    <w:pPr>
      <w:numPr>
        <w:numId w:val="3"/>
      </w:numPr>
    </w:pPr>
    <w:rPr>
      <w:rFonts w:ascii="Garamond" w:hAnsi="Garamond"/>
      <w:shd w:val="clear" w:color="auto" w:fill="FFFFFF"/>
    </w:rPr>
  </w:style>
  <w:style w:type="paragraph" w:customStyle="1" w:styleId="Liststyckeabc">
    <w:name w:val="Liststycke abc"/>
    <w:basedOn w:val="Liststycke123"/>
    <w:uiPriority w:val="4"/>
    <w:qFormat/>
    <w:rsid w:val="0053624E"/>
    <w:pPr>
      <w:numPr>
        <w:ilvl w:val="1"/>
      </w:numPr>
      <w:ind w:left="851" w:hanging="284"/>
    </w:pPr>
  </w:style>
  <w:style w:type="paragraph" w:customStyle="1" w:styleId="RutaFet">
    <w:name w:val="Ruta + Fet"/>
    <w:basedOn w:val="Ruta"/>
    <w:qFormat/>
    <w:rsid w:val="00F071FD"/>
    <w:pPr>
      <w:keepNext/>
      <w:keepLines/>
      <w:spacing w:before="160"/>
    </w:pPr>
    <w:rPr>
      <w:b/>
    </w:rPr>
  </w:style>
  <w:style w:type="paragraph" w:styleId="Revision">
    <w:name w:val="Revision"/>
    <w:hidden/>
    <w:uiPriority w:val="99"/>
    <w:semiHidden/>
    <w:rsid w:val="00A8066B"/>
    <w:rPr>
      <w:rFonts w:ascii="Garamond" w:hAnsi="Garamond"/>
      <w:shd w:val="clear" w:color="auto" w:fill="FFFFFF"/>
    </w:rPr>
  </w:style>
  <w:style w:type="paragraph" w:customStyle="1" w:styleId="Referenser">
    <w:name w:val="Referenser"/>
    <w:basedOn w:val="Normal"/>
    <w:qFormat/>
    <w:rsid w:val="005705D8"/>
    <w:pPr>
      <w:ind w:left="851" w:hanging="851"/>
    </w:pPr>
  </w:style>
  <w:style w:type="character" w:styleId="Hyperlnk">
    <w:name w:val="Hyperlink"/>
    <w:basedOn w:val="Standardstycketeckensnitt"/>
    <w:uiPriority w:val="99"/>
    <w:unhideWhenUsed/>
    <w:rsid w:val="00B70D13"/>
    <w:rPr>
      <w:color w:val="0000FF" w:themeColor="hyperlink"/>
      <w:u w:val="single"/>
    </w:rPr>
  </w:style>
  <w:style w:type="character" w:styleId="AnvndHyperlnk">
    <w:name w:val="FollowedHyperlink"/>
    <w:basedOn w:val="Standardstycketeckensnitt"/>
    <w:uiPriority w:val="99"/>
    <w:semiHidden/>
    <w:rsid w:val="00B70D13"/>
    <w:rPr>
      <w:color w:val="800080" w:themeColor="followedHyperlink"/>
      <w:u w:val="single"/>
    </w:rPr>
  </w:style>
  <w:style w:type="paragraph" w:customStyle="1" w:styleId="Boilerplate">
    <w:name w:val="Boilerplate"/>
    <w:uiPriority w:val="4"/>
    <w:semiHidden/>
    <w:qFormat/>
    <w:rsid w:val="00777174"/>
    <w:pPr>
      <w:ind w:left="-142"/>
      <w:jc w:val="center"/>
    </w:pPr>
    <w:rPr>
      <w:rFonts w:ascii="Arial" w:hAnsi="Arial"/>
      <w:color w:val="626463"/>
      <w:sz w:val="16"/>
      <w:szCs w:val="16"/>
      <w:shd w:val="clear" w:color="auto" w:fill="FFFFFF"/>
    </w:rPr>
  </w:style>
  <w:style w:type="paragraph" w:customStyle="1" w:styleId="Ovanpunktlista">
    <w:name w:val="Ovan punktlista"/>
    <w:basedOn w:val="Ingetavstnd"/>
    <w:next w:val="Liststycke"/>
    <w:qFormat/>
    <w:rsid w:val="00F23471"/>
  </w:style>
  <w:style w:type="paragraph" w:customStyle="1" w:styleId="tryckort">
    <w:name w:val="tryckort"/>
    <w:semiHidden/>
    <w:rsid w:val="00E82E10"/>
    <w:pPr>
      <w:framePr w:hSpace="142" w:wrap="around" w:hAnchor="text" w:yAlign="bottom"/>
      <w:spacing w:before="120"/>
      <w:suppressOverlap/>
    </w:pPr>
    <w:rPr>
      <w:rFonts w:ascii="Arial" w:hAnsi="Arial" w:cs="Arial"/>
      <w:sz w:val="20"/>
      <w:szCs w:val="20"/>
      <w:shd w:val="clear" w:color="auto" w:fill="FFFFFF"/>
    </w:rPr>
  </w:style>
  <w:style w:type="character" w:styleId="Kommentarsreferens">
    <w:name w:val="annotation reference"/>
    <w:basedOn w:val="Standardstycketeckensnitt"/>
    <w:uiPriority w:val="99"/>
    <w:semiHidden/>
    <w:unhideWhenUsed/>
    <w:rsid w:val="003A0136"/>
    <w:rPr>
      <w:sz w:val="16"/>
      <w:szCs w:val="16"/>
    </w:rPr>
  </w:style>
  <w:style w:type="paragraph" w:styleId="Kommentarsmne">
    <w:name w:val="annotation subject"/>
    <w:basedOn w:val="Kommentarer"/>
    <w:next w:val="Kommentarer"/>
    <w:link w:val="KommentarsmneChar"/>
    <w:uiPriority w:val="99"/>
    <w:semiHidden/>
    <w:unhideWhenUsed/>
    <w:rsid w:val="003A0136"/>
    <w:pPr>
      <w:tabs>
        <w:tab w:val="clear" w:pos="4536"/>
      </w:tabs>
      <w:spacing w:after="120"/>
    </w:pPr>
    <w:rPr>
      <w:rFonts w:eastAsiaTheme="minorEastAsia" w:cstheme="minorBidi"/>
      <w:b/>
      <w:bCs/>
      <w:shd w:val="clear" w:color="auto" w:fill="FFFFFF"/>
    </w:rPr>
  </w:style>
  <w:style w:type="character" w:customStyle="1" w:styleId="KommentarsmneChar">
    <w:name w:val="Kommentarsämne Char"/>
    <w:basedOn w:val="KommentarerChar"/>
    <w:link w:val="Kommentarsmne"/>
    <w:uiPriority w:val="99"/>
    <w:semiHidden/>
    <w:rsid w:val="003A0136"/>
    <w:rPr>
      <w:rFonts w:ascii="Garamond" w:eastAsia="Times New Roman" w:hAnsi="Garamond" w:cs="Times New Roman"/>
      <w:b/>
      <w:bCs/>
      <w:sz w:val="20"/>
      <w:szCs w:val="20"/>
    </w:rPr>
  </w:style>
  <w:style w:type="paragraph" w:customStyle="1" w:styleId="EndNoteBibliography">
    <w:name w:val="EndNote Bibliography"/>
    <w:basedOn w:val="Normal"/>
    <w:link w:val="EndNoteBibliographyChar"/>
    <w:uiPriority w:val="99"/>
    <w:semiHidden/>
    <w:rsid w:val="00A4648D"/>
    <w:rPr>
      <w:noProof/>
    </w:rPr>
  </w:style>
  <w:style w:type="character" w:customStyle="1" w:styleId="EndNoteBibliographyChar">
    <w:name w:val="EndNote Bibliography Char"/>
    <w:basedOn w:val="Standardstycketeckensnitt"/>
    <w:link w:val="EndNoteBibliography"/>
    <w:uiPriority w:val="99"/>
    <w:semiHidden/>
    <w:rsid w:val="000562AC"/>
    <w:rPr>
      <w:rFonts w:ascii="Garamond" w:hAnsi="Garamond"/>
      <w:noProof/>
    </w:rPr>
  </w:style>
  <w:style w:type="paragraph" w:customStyle="1" w:styleId="RutaLista2">
    <w:name w:val="Ruta + Lista 2"/>
    <w:basedOn w:val="Ruta"/>
    <w:qFormat/>
    <w:rsid w:val="00AA7100"/>
    <w:pPr>
      <w:numPr>
        <w:ilvl w:val="1"/>
        <w:numId w:val="2"/>
      </w:numPr>
      <w:ind w:left="567" w:hanging="283"/>
    </w:pPr>
  </w:style>
  <w:style w:type="paragraph" w:customStyle="1" w:styleId="Kantlinje">
    <w:name w:val="Kantlinje"/>
    <w:basedOn w:val="Ruta"/>
    <w:uiPriority w:val="5"/>
    <w:qFormat/>
    <w:rsid w:val="00677D01"/>
    <w:pPr>
      <w:pBdr>
        <w:top w:val="none" w:sz="0" w:space="0" w:color="auto"/>
        <w:bottom w:val="none" w:sz="0" w:space="0" w:color="auto"/>
        <w:right w:val="none" w:sz="0" w:space="0" w:color="auto"/>
      </w:pBdr>
    </w:pPr>
  </w:style>
  <w:style w:type="paragraph" w:customStyle="1" w:styleId="Kantlinjefet">
    <w:name w:val="Kantlinje + fet"/>
    <w:basedOn w:val="Kantlinje"/>
    <w:uiPriority w:val="5"/>
    <w:qFormat/>
    <w:rsid w:val="009A03B1"/>
    <w:rPr>
      <w:b/>
    </w:rPr>
  </w:style>
  <w:style w:type="paragraph" w:customStyle="1" w:styleId="KantlinjeLista">
    <w:name w:val="Kantlinje + Lista"/>
    <w:basedOn w:val="Kantlinje"/>
    <w:uiPriority w:val="5"/>
    <w:qFormat/>
    <w:rsid w:val="00677D01"/>
    <w:pPr>
      <w:numPr>
        <w:numId w:val="31"/>
      </w:numPr>
      <w:spacing w:after="0"/>
      <w:ind w:left="568" w:hanging="284"/>
    </w:pPr>
  </w:style>
  <w:style w:type="paragraph" w:customStyle="1" w:styleId="KantlinjeLista2">
    <w:name w:val="Kantlinje + Lista 2"/>
    <w:basedOn w:val="KantlinjeLista"/>
    <w:uiPriority w:val="5"/>
    <w:qFormat/>
    <w:rsid w:val="00D63387"/>
    <w:pPr>
      <w:numPr>
        <w:ilvl w:val="1"/>
      </w:numPr>
      <w:ind w:left="567" w:hanging="283"/>
    </w:pPr>
  </w:style>
  <w:style w:type="table" w:styleId="Rutntstabell2dekorfrg1">
    <w:name w:val="Grid Table 2 Accent 1"/>
    <w:basedOn w:val="Normaltabell"/>
    <w:uiPriority w:val="47"/>
    <w:rsid w:val="00D52D7B"/>
    <w:tblPr>
      <w:tblStyleRowBandSize w:val="1"/>
      <w:tblStyleColBandSize w:val="1"/>
      <w:tblBorders>
        <w:top w:val="single" w:sz="2" w:space="0" w:color="60D3FF" w:themeColor="accent1" w:themeTint="99"/>
        <w:bottom w:val="single" w:sz="2" w:space="0" w:color="60D3FF" w:themeColor="accent1" w:themeTint="99"/>
        <w:insideH w:val="single" w:sz="2" w:space="0" w:color="60D3FF" w:themeColor="accent1" w:themeTint="99"/>
        <w:insideV w:val="single" w:sz="2" w:space="0" w:color="60D3FF" w:themeColor="accent1" w:themeTint="99"/>
      </w:tblBorders>
    </w:tblPr>
    <w:tblStylePr w:type="firstRow">
      <w:rPr>
        <w:b/>
        <w:bCs/>
      </w:rPr>
      <w:tblPr/>
      <w:tcPr>
        <w:tcBorders>
          <w:top w:val="nil"/>
          <w:bottom w:val="single" w:sz="12" w:space="0" w:color="60D3FF" w:themeColor="accent1" w:themeTint="99"/>
          <w:insideH w:val="nil"/>
          <w:insideV w:val="nil"/>
        </w:tcBorders>
        <w:shd w:val="clear" w:color="auto" w:fill="FFFFFF" w:themeFill="background1"/>
      </w:tcPr>
    </w:tblStylePr>
    <w:tblStylePr w:type="lastRow">
      <w:rPr>
        <w:b/>
        <w:bCs/>
      </w:rPr>
      <w:tblPr/>
      <w:tcPr>
        <w:tcBorders>
          <w:top w:val="double" w:sz="2" w:space="0" w:color="60D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F0FF" w:themeFill="accent1" w:themeFillTint="33"/>
      </w:tcPr>
    </w:tblStylePr>
    <w:tblStylePr w:type="band1Horz">
      <w:tblPr/>
      <w:tcPr>
        <w:shd w:val="clear" w:color="auto" w:fill="CAF0FF" w:themeFill="accent1" w:themeFillTint="33"/>
      </w:tcPr>
    </w:tblStylePr>
  </w:style>
  <w:style w:type="table" w:styleId="Rutntstabell1ljusdekorfrg1">
    <w:name w:val="Grid Table 1 Light Accent 1"/>
    <w:basedOn w:val="Normaltabell"/>
    <w:uiPriority w:val="46"/>
    <w:rsid w:val="00D52D7B"/>
    <w:tblPr>
      <w:tblStyleRowBandSize w:val="1"/>
      <w:tblStyleColBandSize w:val="1"/>
      <w:tblBorders>
        <w:top w:val="single" w:sz="4" w:space="0" w:color="95E1FF" w:themeColor="accent1" w:themeTint="66"/>
        <w:left w:val="single" w:sz="4" w:space="0" w:color="95E1FF" w:themeColor="accent1" w:themeTint="66"/>
        <w:bottom w:val="single" w:sz="4" w:space="0" w:color="95E1FF" w:themeColor="accent1" w:themeTint="66"/>
        <w:right w:val="single" w:sz="4" w:space="0" w:color="95E1FF" w:themeColor="accent1" w:themeTint="66"/>
        <w:insideH w:val="single" w:sz="4" w:space="0" w:color="95E1FF" w:themeColor="accent1" w:themeTint="66"/>
        <w:insideV w:val="single" w:sz="4" w:space="0" w:color="95E1FF" w:themeColor="accent1" w:themeTint="66"/>
      </w:tblBorders>
    </w:tblPr>
    <w:tblStylePr w:type="firstRow">
      <w:rPr>
        <w:b/>
        <w:bCs/>
      </w:rPr>
      <w:tblPr/>
      <w:tcPr>
        <w:tcBorders>
          <w:bottom w:val="single" w:sz="12" w:space="0" w:color="60D3FF" w:themeColor="accent1" w:themeTint="99"/>
        </w:tcBorders>
      </w:tcPr>
    </w:tblStylePr>
    <w:tblStylePr w:type="lastRow">
      <w:rPr>
        <w:b/>
        <w:bCs/>
      </w:rPr>
      <w:tblPr/>
      <w:tcPr>
        <w:tcBorders>
          <w:top w:val="double" w:sz="2" w:space="0" w:color="60D3FF" w:themeColor="accent1"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D52D7B"/>
    <w:tblPr>
      <w:tblStyleRowBandSize w:val="1"/>
      <w:tblStyleColBandSize w:val="1"/>
      <w:tblBorders>
        <w:top w:val="single" w:sz="4" w:space="0" w:color="6DBCFF" w:themeColor="accent3" w:themeTint="66"/>
        <w:left w:val="single" w:sz="4" w:space="0" w:color="6DBCFF" w:themeColor="accent3" w:themeTint="66"/>
        <w:bottom w:val="single" w:sz="4" w:space="0" w:color="6DBCFF" w:themeColor="accent3" w:themeTint="66"/>
        <w:right w:val="single" w:sz="4" w:space="0" w:color="6DBCFF" w:themeColor="accent3" w:themeTint="66"/>
        <w:insideH w:val="single" w:sz="4" w:space="0" w:color="6DBCFF" w:themeColor="accent3" w:themeTint="66"/>
        <w:insideV w:val="single" w:sz="4" w:space="0" w:color="6DBCFF" w:themeColor="accent3" w:themeTint="66"/>
      </w:tblBorders>
    </w:tblPr>
    <w:tblStylePr w:type="firstRow">
      <w:rPr>
        <w:b/>
        <w:bCs/>
      </w:rPr>
      <w:tblPr/>
      <w:tcPr>
        <w:tcBorders>
          <w:bottom w:val="single" w:sz="12" w:space="0" w:color="249BFF" w:themeColor="accent3" w:themeTint="99"/>
        </w:tcBorders>
      </w:tcPr>
    </w:tblStylePr>
    <w:tblStylePr w:type="lastRow">
      <w:rPr>
        <w:b/>
        <w:bCs/>
      </w:rPr>
      <w:tblPr/>
      <w:tcPr>
        <w:tcBorders>
          <w:top w:val="double" w:sz="2" w:space="0" w:color="249BFF" w:themeColor="accent3" w:themeTint="99"/>
        </w:tcBorders>
      </w:tcPr>
    </w:tblStylePr>
    <w:tblStylePr w:type="firstCol">
      <w:rPr>
        <w:b/>
        <w:bCs/>
      </w:rPr>
    </w:tblStylePr>
    <w:tblStylePr w:type="lastCol">
      <w:rPr>
        <w:b/>
        <w:bCs/>
      </w:rPr>
    </w:tblStylePr>
  </w:style>
  <w:style w:type="paragraph" w:customStyle="1" w:styleId="Innehll3-rubrik1">
    <w:name w:val="Innehåll 3-rubrik 1"/>
    <w:basedOn w:val="Innehll3"/>
    <w:uiPriority w:val="19"/>
    <w:semiHidden/>
    <w:rsid w:val="00D84DE8"/>
  </w:style>
  <w:style w:type="paragraph" w:customStyle="1" w:styleId="Innehll4-rubrik2">
    <w:name w:val="Innehåll 4-rubrik 2"/>
    <w:basedOn w:val="Innehll4"/>
    <w:uiPriority w:val="19"/>
    <w:semiHidden/>
    <w:qFormat/>
    <w:rsid w:val="00EB2897"/>
  </w:style>
  <w:style w:type="table" w:styleId="Tabellrutntljust">
    <w:name w:val="Grid Table Light"/>
    <w:basedOn w:val="Normaltabell"/>
    <w:uiPriority w:val="40"/>
    <w:rsid w:val="00CD07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utntstabell6frgstarkdekorfrg6">
    <w:name w:val="Grid Table 6 Colorful Accent 6"/>
    <w:basedOn w:val="Normaltabell"/>
    <w:uiPriority w:val="51"/>
    <w:rsid w:val="00CD0716"/>
    <w:rPr>
      <w:color w:val="D12250" w:themeColor="accent6" w:themeShade="BF"/>
    </w:rPr>
    <w:tblPr>
      <w:tblStyleRowBandSize w:val="1"/>
      <w:tblStyleColBandSize w:val="1"/>
      <w:tblBorders>
        <w:top w:val="single" w:sz="4" w:space="0" w:color="EFA0B4" w:themeColor="accent6" w:themeTint="99"/>
        <w:left w:val="single" w:sz="4" w:space="0" w:color="EFA0B4" w:themeColor="accent6" w:themeTint="99"/>
        <w:bottom w:val="single" w:sz="4" w:space="0" w:color="EFA0B4" w:themeColor="accent6" w:themeTint="99"/>
        <w:right w:val="single" w:sz="4" w:space="0" w:color="EFA0B4" w:themeColor="accent6" w:themeTint="99"/>
        <w:insideH w:val="single" w:sz="4" w:space="0" w:color="EFA0B4" w:themeColor="accent6" w:themeTint="99"/>
        <w:insideV w:val="single" w:sz="4" w:space="0" w:color="EFA0B4" w:themeColor="accent6" w:themeTint="99"/>
      </w:tblBorders>
    </w:tblPr>
    <w:tblStylePr w:type="firstRow">
      <w:rPr>
        <w:b/>
        <w:bCs/>
      </w:rPr>
      <w:tblPr/>
      <w:tcPr>
        <w:tcBorders>
          <w:bottom w:val="single" w:sz="12" w:space="0" w:color="EFA0B4" w:themeColor="accent6" w:themeTint="99"/>
        </w:tcBorders>
      </w:tcPr>
    </w:tblStylePr>
    <w:tblStylePr w:type="lastRow">
      <w:rPr>
        <w:b/>
        <w:bCs/>
      </w:rPr>
      <w:tblPr/>
      <w:tcPr>
        <w:tcBorders>
          <w:top w:val="double" w:sz="4" w:space="0" w:color="EFA0B4" w:themeColor="accent6" w:themeTint="99"/>
        </w:tcBorders>
      </w:tcPr>
    </w:tblStylePr>
    <w:tblStylePr w:type="firstCol">
      <w:rPr>
        <w:b/>
        <w:bCs/>
      </w:rPr>
    </w:tblStylePr>
    <w:tblStylePr w:type="lastCol">
      <w:rPr>
        <w:b/>
        <w:bCs/>
      </w:rPr>
    </w:tblStylePr>
    <w:tblStylePr w:type="band1Vert">
      <w:tblPr/>
      <w:tcPr>
        <w:shd w:val="clear" w:color="auto" w:fill="F9DFE6" w:themeFill="accent6" w:themeFillTint="33"/>
      </w:tcPr>
    </w:tblStylePr>
    <w:tblStylePr w:type="band1Horz">
      <w:tblPr/>
      <w:tcPr>
        <w:shd w:val="clear" w:color="auto" w:fill="F9DFE6" w:themeFill="accent6" w:themeFillTint="33"/>
      </w:tcPr>
    </w:tblStylePr>
  </w:style>
  <w:style w:type="table" w:styleId="Rutntstabell2dekorfrg5">
    <w:name w:val="Grid Table 2 Accent 5"/>
    <w:basedOn w:val="Normaltabell"/>
    <w:uiPriority w:val="47"/>
    <w:rsid w:val="00146778"/>
    <w:tblPr>
      <w:tblStyleRowBandSize w:val="1"/>
      <w:tblStyleColBandSize w:val="1"/>
    </w:tblPr>
    <w:tcPr>
      <w:shd w:val="clear" w:color="auto" w:fill="DB5523"/>
    </w:tcPr>
    <w:tblStylePr w:type="firstRow">
      <w:rPr>
        <w:b/>
        <w:bCs/>
      </w:rPr>
      <w:tblPr/>
      <w:tcPr>
        <w:tcBorders>
          <w:top w:val="nil"/>
          <w:bottom w:val="single" w:sz="12" w:space="0" w:color="E9987B" w:themeColor="accent5" w:themeTint="99"/>
          <w:insideH w:val="nil"/>
          <w:insideV w:val="nil"/>
        </w:tcBorders>
        <w:shd w:val="clear" w:color="auto" w:fill="FFFFFF" w:themeFill="background1"/>
      </w:tcPr>
    </w:tblStylePr>
    <w:tblStylePr w:type="lastRow">
      <w:rPr>
        <w:b/>
        <w:bCs/>
      </w:rPr>
      <w:tblPr/>
      <w:tcPr>
        <w:tcBorders>
          <w:top w:val="double" w:sz="2" w:space="0" w:color="E9987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DCD3" w:themeFill="accent5" w:themeFillTint="33"/>
      </w:tcPr>
    </w:tblStylePr>
    <w:tblStylePr w:type="band1Horz">
      <w:tblPr/>
      <w:tcPr>
        <w:shd w:val="clear" w:color="auto" w:fill="F7DCD3" w:themeFill="accent5" w:themeFillTint="33"/>
      </w:tcPr>
    </w:tblStylePr>
  </w:style>
  <w:style w:type="paragraph" w:customStyle="1" w:styleId="Inledandeformat">
    <w:name w:val="Inledande format"/>
    <w:basedOn w:val="Normal"/>
    <w:uiPriority w:val="1"/>
    <w:qFormat/>
    <w:rsid w:val="00590756"/>
    <w:rPr>
      <w:rFonts w:asciiTheme="minorHAnsi" w:hAnsiTheme="minorHAnsi"/>
      <w:szCs w:val="20"/>
    </w:rPr>
  </w:style>
  <w:style w:type="table" w:styleId="Rutntstabell1ljusdekorfrg5">
    <w:name w:val="Grid Table 1 Light Accent 5"/>
    <w:basedOn w:val="Normaltabell"/>
    <w:uiPriority w:val="46"/>
    <w:rsid w:val="00D67940"/>
    <w:tblPr>
      <w:tblStyleRowBandSize w:val="1"/>
      <w:tblStyleColBandSize w:val="1"/>
      <w:tblBorders>
        <w:top w:val="single" w:sz="4" w:space="0" w:color="F0BAA7" w:themeColor="accent5" w:themeTint="66"/>
        <w:left w:val="single" w:sz="4" w:space="0" w:color="F0BAA7" w:themeColor="accent5" w:themeTint="66"/>
        <w:bottom w:val="single" w:sz="4" w:space="0" w:color="F0BAA7" w:themeColor="accent5" w:themeTint="66"/>
        <w:right w:val="single" w:sz="4" w:space="0" w:color="F0BAA7" w:themeColor="accent5" w:themeTint="66"/>
        <w:insideH w:val="single" w:sz="4" w:space="0" w:color="F0BAA7" w:themeColor="accent5" w:themeTint="66"/>
        <w:insideV w:val="single" w:sz="4" w:space="0" w:color="F0BAA7" w:themeColor="accent5" w:themeTint="66"/>
      </w:tblBorders>
    </w:tblPr>
    <w:tblStylePr w:type="firstRow">
      <w:rPr>
        <w:b/>
        <w:bCs/>
      </w:rPr>
      <w:tblPr/>
      <w:tcPr>
        <w:tcBorders>
          <w:bottom w:val="single" w:sz="12" w:space="0" w:color="E9987B" w:themeColor="accent5" w:themeTint="99"/>
        </w:tcBorders>
      </w:tcPr>
    </w:tblStylePr>
    <w:tblStylePr w:type="lastRow">
      <w:rPr>
        <w:b/>
        <w:bCs/>
      </w:rPr>
      <w:tblPr/>
      <w:tcPr>
        <w:tcBorders>
          <w:top w:val="double" w:sz="2" w:space="0" w:color="E9987B" w:themeColor="accent5" w:themeTint="99"/>
        </w:tcBorders>
      </w:tcPr>
    </w:tblStylePr>
    <w:tblStylePr w:type="firstCol">
      <w:rPr>
        <w:b/>
        <w:bCs/>
      </w:rPr>
    </w:tblStylePr>
    <w:tblStylePr w:type="lastCol">
      <w:rPr>
        <w:b/>
        <w:bCs/>
      </w:rPr>
    </w:tblStylePr>
  </w:style>
  <w:style w:type="table" w:styleId="Rutntstabell2dekorfrg4">
    <w:name w:val="Grid Table 2 Accent 4"/>
    <w:basedOn w:val="Normaltabell"/>
    <w:uiPriority w:val="47"/>
    <w:rsid w:val="00146778"/>
    <w:tblPr>
      <w:tblStyleRowBandSize w:val="1"/>
      <w:tblStyleColBandSize w:val="1"/>
      <w:tblBorders>
        <w:top w:val="single" w:sz="2" w:space="0" w:color="52E2A0" w:themeColor="accent4" w:themeTint="99"/>
        <w:bottom w:val="single" w:sz="2" w:space="0" w:color="52E2A0" w:themeColor="accent4" w:themeTint="99"/>
        <w:insideH w:val="single" w:sz="2" w:space="0" w:color="52E2A0" w:themeColor="accent4" w:themeTint="99"/>
        <w:insideV w:val="single" w:sz="2" w:space="0" w:color="52E2A0" w:themeColor="accent4" w:themeTint="99"/>
      </w:tblBorders>
    </w:tblPr>
    <w:tblStylePr w:type="firstRow">
      <w:rPr>
        <w:b/>
        <w:bCs/>
      </w:rPr>
      <w:tblPr/>
      <w:tcPr>
        <w:tcBorders>
          <w:top w:val="nil"/>
          <w:bottom w:val="single" w:sz="12" w:space="0" w:color="52E2A0" w:themeColor="accent4" w:themeTint="99"/>
          <w:insideH w:val="nil"/>
          <w:insideV w:val="nil"/>
        </w:tcBorders>
        <w:shd w:val="clear" w:color="auto" w:fill="FFFFFF" w:themeFill="background1"/>
      </w:tcPr>
    </w:tblStylePr>
    <w:tblStylePr w:type="lastRow">
      <w:rPr>
        <w:b/>
        <w:bCs/>
      </w:rPr>
      <w:tblPr/>
      <w:tcPr>
        <w:tcBorders>
          <w:top w:val="double" w:sz="2" w:space="0" w:color="52E2A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5F5DF" w:themeFill="accent4" w:themeFillTint="33"/>
      </w:tcPr>
    </w:tblStylePr>
    <w:tblStylePr w:type="band1Horz">
      <w:tblPr/>
      <w:tcPr>
        <w:shd w:val="clear" w:color="auto" w:fill="C5F5DF" w:themeFill="accent4" w:themeFillTint="33"/>
      </w:tcPr>
    </w:tblStylePr>
  </w:style>
  <w:style w:type="table" w:styleId="Rutntstabell4dekorfrg5">
    <w:name w:val="Grid Table 4 Accent 5"/>
    <w:basedOn w:val="Normaltabell"/>
    <w:uiPriority w:val="49"/>
    <w:rsid w:val="005E62C5"/>
    <w:rPr>
      <w:rFonts w:ascii="Arial" w:hAnsi="Arial" w:cs="Times New Roman (CS-brödtext)"/>
      <w:sz w:val="20"/>
    </w:rPr>
    <w:tblPr>
      <w:tblStyleRowBandSize w:val="1"/>
      <w:tblStyleColBandSize w:val="1"/>
      <w:tblBorders>
        <w:top w:val="single" w:sz="4" w:space="0" w:color="00B3F6" w:themeColor="accent1"/>
        <w:left w:val="single" w:sz="4" w:space="0" w:color="00B3F6" w:themeColor="accent1"/>
        <w:bottom w:val="single" w:sz="4" w:space="0" w:color="00B3F6" w:themeColor="accent1"/>
        <w:right w:val="single" w:sz="4" w:space="0" w:color="00B3F6" w:themeColor="accent1"/>
        <w:insideH w:val="single" w:sz="4" w:space="0" w:color="00B3F6" w:themeColor="accent1"/>
        <w:insideV w:val="single" w:sz="4" w:space="0" w:color="00B3F6" w:themeColor="accent1"/>
      </w:tblBorders>
    </w:tblPr>
    <w:tblStylePr w:type="firstRow">
      <w:rPr>
        <w:rFonts w:ascii="Arial" w:hAnsi="Arial"/>
        <w:b/>
        <w:bCs/>
        <w:i w:val="0"/>
        <w:color w:val="000000" w:themeColor="text1"/>
        <w:sz w:val="20"/>
      </w:rPr>
    </w:tblStylePr>
    <w:tblStylePr w:type="lastRow">
      <w:rPr>
        <w:b/>
        <w:bCs/>
      </w:rPr>
      <w:tblPr/>
      <w:tcPr>
        <w:tcBorders>
          <w:top w:val="double" w:sz="4" w:space="0" w:color="00B3F6" w:themeColor="accent1"/>
        </w:tcBorders>
      </w:tcPr>
    </w:tblStylePr>
    <w:tblStylePr w:type="firstCol">
      <w:rPr>
        <w:b w:val="0"/>
        <w:bCs/>
      </w:rPr>
    </w:tblStylePr>
    <w:tblStylePr w:type="lastCol">
      <w:rPr>
        <w:b/>
        <w:bCs/>
      </w:rPr>
    </w:tblStylePr>
    <w:tblStylePr w:type="band1Vert">
      <w:tblPr/>
      <w:tcPr>
        <w:shd w:val="clear" w:color="auto" w:fill="CAF0FF" w:themeFill="accent1" w:themeFillTint="33"/>
      </w:tcPr>
    </w:tblStylePr>
    <w:tblStylePr w:type="band1Horz">
      <w:tblPr/>
      <w:tcPr>
        <w:shd w:val="clear" w:color="auto" w:fill="CAF0FF" w:themeFill="accent1" w:themeFillTint="33"/>
      </w:tcPr>
    </w:tblStylePr>
  </w:style>
  <w:style w:type="table" w:styleId="Rutntstabell4dekorfrg6">
    <w:name w:val="Grid Table 4 Accent 6"/>
    <w:basedOn w:val="Normaltabell"/>
    <w:uiPriority w:val="49"/>
    <w:rsid w:val="00014291"/>
    <w:tblPr>
      <w:tblStyleRowBandSize w:val="1"/>
      <w:tblStyleColBandSize w:val="1"/>
      <w:tblBorders>
        <w:top w:val="single" w:sz="4" w:space="0" w:color="EFA0B4" w:themeColor="accent6" w:themeTint="99"/>
        <w:left w:val="single" w:sz="4" w:space="0" w:color="EFA0B4" w:themeColor="accent6" w:themeTint="99"/>
        <w:bottom w:val="single" w:sz="4" w:space="0" w:color="EFA0B4" w:themeColor="accent6" w:themeTint="99"/>
        <w:right w:val="single" w:sz="4" w:space="0" w:color="EFA0B4" w:themeColor="accent6" w:themeTint="99"/>
        <w:insideH w:val="single" w:sz="4" w:space="0" w:color="EFA0B4" w:themeColor="accent6" w:themeTint="99"/>
        <w:insideV w:val="single" w:sz="4" w:space="0" w:color="EFA0B4" w:themeColor="accent6" w:themeTint="99"/>
      </w:tblBorders>
    </w:tblPr>
    <w:tblStylePr w:type="firstRow">
      <w:rPr>
        <w:b/>
        <w:bCs/>
        <w:color w:val="FFFFFF" w:themeColor="background1"/>
      </w:rPr>
      <w:tblPr/>
      <w:tcPr>
        <w:tcBorders>
          <w:top w:val="single" w:sz="4" w:space="0" w:color="E56284" w:themeColor="accent6"/>
          <w:left w:val="single" w:sz="4" w:space="0" w:color="E56284" w:themeColor="accent6"/>
          <w:bottom w:val="single" w:sz="4" w:space="0" w:color="E56284" w:themeColor="accent6"/>
          <w:right w:val="single" w:sz="4" w:space="0" w:color="E56284" w:themeColor="accent6"/>
          <w:insideH w:val="nil"/>
          <w:insideV w:val="nil"/>
        </w:tcBorders>
        <w:shd w:val="clear" w:color="auto" w:fill="E56284" w:themeFill="accent6"/>
      </w:tcPr>
    </w:tblStylePr>
    <w:tblStylePr w:type="lastRow">
      <w:rPr>
        <w:b/>
        <w:bCs/>
      </w:rPr>
      <w:tblPr/>
      <w:tcPr>
        <w:tcBorders>
          <w:top w:val="double" w:sz="4" w:space="0" w:color="E56284" w:themeColor="accent6"/>
        </w:tcBorders>
      </w:tcPr>
    </w:tblStylePr>
    <w:tblStylePr w:type="firstCol">
      <w:rPr>
        <w:b/>
        <w:bCs/>
      </w:rPr>
    </w:tblStylePr>
    <w:tblStylePr w:type="lastCol">
      <w:rPr>
        <w:b/>
        <w:bCs/>
      </w:rPr>
    </w:tblStylePr>
    <w:tblStylePr w:type="band1Vert">
      <w:tblPr/>
      <w:tcPr>
        <w:shd w:val="clear" w:color="auto" w:fill="F9DFE6" w:themeFill="accent6" w:themeFillTint="33"/>
      </w:tcPr>
    </w:tblStylePr>
    <w:tblStylePr w:type="band1Horz">
      <w:tblPr/>
      <w:tcPr>
        <w:shd w:val="clear" w:color="auto" w:fill="F9DFE6" w:themeFill="accent6" w:themeFillTint="33"/>
      </w:tcPr>
    </w:tblStylePr>
  </w:style>
  <w:style w:type="table" w:styleId="Oformateradtabell1">
    <w:name w:val="Plain Table 1"/>
    <w:basedOn w:val="Normaltabell"/>
    <w:uiPriority w:val="41"/>
    <w:rsid w:val="0001429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rdtext">
    <w:name w:val="Body Text"/>
    <w:basedOn w:val="Normal"/>
    <w:link w:val="BrdtextChar"/>
    <w:uiPriority w:val="1"/>
    <w:qFormat/>
    <w:rsid w:val="00C914B6"/>
    <w:pPr>
      <w:widowControl w:val="0"/>
      <w:autoSpaceDE w:val="0"/>
      <w:autoSpaceDN w:val="0"/>
      <w:spacing w:after="0"/>
    </w:pPr>
    <w:rPr>
      <w:rFonts w:eastAsia="Garamond" w:cs="Garamond"/>
      <w:lang w:eastAsia="en-US"/>
    </w:rPr>
  </w:style>
  <w:style w:type="character" w:customStyle="1" w:styleId="BrdtextChar">
    <w:name w:val="Brödtext Char"/>
    <w:basedOn w:val="Standardstycketeckensnitt"/>
    <w:link w:val="Brdtext"/>
    <w:uiPriority w:val="1"/>
    <w:rsid w:val="00C914B6"/>
    <w:rPr>
      <w:rFonts w:ascii="Garamond" w:eastAsia="Garamond" w:hAnsi="Garamond" w:cs="Garamond"/>
      <w:lang w:eastAsia="en-US"/>
    </w:rPr>
  </w:style>
  <w:style w:type="character" w:customStyle="1" w:styleId="cf01">
    <w:name w:val="cf01"/>
    <w:basedOn w:val="Standardstycketeckensnitt"/>
    <w:rsid w:val="0012239A"/>
    <w:rPr>
      <w:rFonts w:ascii="Segoe UI" w:hAnsi="Segoe UI" w:cs="Segoe UI" w:hint="default"/>
      <w:sz w:val="18"/>
      <w:szCs w:val="18"/>
    </w:rPr>
  </w:style>
  <w:style w:type="character" w:styleId="Olstomnmnande">
    <w:name w:val="Unresolved Mention"/>
    <w:basedOn w:val="Standardstycketeckensnitt"/>
    <w:uiPriority w:val="99"/>
    <w:semiHidden/>
    <w:unhideWhenUsed/>
    <w:rsid w:val="003B48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12341">
      <w:bodyDiv w:val="1"/>
      <w:marLeft w:val="0"/>
      <w:marRight w:val="0"/>
      <w:marTop w:val="0"/>
      <w:marBottom w:val="0"/>
      <w:divBdr>
        <w:top w:val="none" w:sz="0" w:space="0" w:color="auto"/>
        <w:left w:val="none" w:sz="0" w:space="0" w:color="auto"/>
        <w:bottom w:val="none" w:sz="0" w:space="0" w:color="auto"/>
        <w:right w:val="none" w:sz="0" w:space="0" w:color="auto"/>
      </w:divBdr>
    </w:div>
    <w:div w:id="151675615">
      <w:bodyDiv w:val="1"/>
      <w:marLeft w:val="0"/>
      <w:marRight w:val="0"/>
      <w:marTop w:val="0"/>
      <w:marBottom w:val="0"/>
      <w:divBdr>
        <w:top w:val="none" w:sz="0" w:space="0" w:color="auto"/>
        <w:left w:val="none" w:sz="0" w:space="0" w:color="auto"/>
        <w:bottom w:val="none" w:sz="0" w:space="0" w:color="auto"/>
        <w:right w:val="none" w:sz="0" w:space="0" w:color="auto"/>
      </w:divBdr>
    </w:div>
    <w:div w:id="455299979">
      <w:bodyDiv w:val="1"/>
      <w:marLeft w:val="0"/>
      <w:marRight w:val="0"/>
      <w:marTop w:val="0"/>
      <w:marBottom w:val="0"/>
      <w:divBdr>
        <w:top w:val="none" w:sz="0" w:space="0" w:color="auto"/>
        <w:left w:val="none" w:sz="0" w:space="0" w:color="auto"/>
        <w:bottom w:val="none" w:sz="0" w:space="0" w:color="auto"/>
        <w:right w:val="none" w:sz="0" w:space="0" w:color="auto"/>
      </w:divBdr>
    </w:div>
    <w:div w:id="498082935">
      <w:bodyDiv w:val="1"/>
      <w:marLeft w:val="0"/>
      <w:marRight w:val="0"/>
      <w:marTop w:val="0"/>
      <w:marBottom w:val="0"/>
      <w:divBdr>
        <w:top w:val="none" w:sz="0" w:space="0" w:color="auto"/>
        <w:left w:val="none" w:sz="0" w:space="0" w:color="auto"/>
        <w:bottom w:val="none" w:sz="0" w:space="0" w:color="auto"/>
        <w:right w:val="none" w:sz="0" w:space="0" w:color="auto"/>
      </w:divBdr>
    </w:div>
    <w:div w:id="650789958">
      <w:bodyDiv w:val="1"/>
      <w:marLeft w:val="0"/>
      <w:marRight w:val="0"/>
      <w:marTop w:val="0"/>
      <w:marBottom w:val="0"/>
      <w:divBdr>
        <w:top w:val="none" w:sz="0" w:space="0" w:color="auto"/>
        <w:left w:val="none" w:sz="0" w:space="0" w:color="auto"/>
        <w:bottom w:val="none" w:sz="0" w:space="0" w:color="auto"/>
        <w:right w:val="none" w:sz="0" w:space="0" w:color="auto"/>
      </w:divBdr>
    </w:div>
    <w:div w:id="710770438">
      <w:bodyDiv w:val="1"/>
      <w:marLeft w:val="0"/>
      <w:marRight w:val="0"/>
      <w:marTop w:val="0"/>
      <w:marBottom w:val="0"/>
      <w:divBdr>
        <w:top w:val="none" w:sz="0" w:space="0" w:color="auto"/>
        <w:left w:val="none" w:sz="0" w:space="0" w:color="auto"/>
        <w:bottom w:val="none" w:sz="0" w:space="0" w:color="auto"/>
        <w:right w:val="none" w:sz="0" w:space="0" w:color="auto"/>
      </w:divBdr>
    </w:div>
    <w:div w:id="748497999">
      <w:bodyDiv w:val="1"/>
      <w:marLeft w:val="0"/>
      <w:marRight w:val="0"/>
      <w:marTop w:val="0"/>
      <w:marBottom w:val="0"/>
      <w:divBdr>
        <w:top w:val="none" w:sz="0" w:space="0" w:color="auto"/>
        <w:left w:val="none" w:sz="0" w:space="0" w:color="auto"/>
        <w:bottom w:val="none" w:sz="0" w:space="0" w:color="auto"/>
        <w:right w:val="none" w:sz="0" w:space="0" w:color="auto"/>
      </w:divBdr>
    </w:div>
    <w:div w:id="896554058">
      <w:bodyDiv w:val="1"/>
      <w:marLeft w:val="0"/>
      <w:marRight w:val="0"/>
      <w:marTop w:val="0"/>
      <w:marBottom w:val="0"/>
      <w:divBdr>
        <w:top w:val="none" w:sz="0" w:space="0" w:color="auto"/>
        <w:left w:val="none" w:sz="0" w:space="0" w:color="auto"/>
        <w:bottom w:val="none" w:sz="0" w:space="0" w:color="auto"/>
        <w:right w:val="none" w:sz="0" w:space="0" w:color="auto"/>
      </w:divBdr>
    </w:div>
    <w:div w:id="988441035">
      <w:bodyDiv w:val="1"/>
      <w:marLeft w:val="0"/>
      <w:marRight w:val="0"/>
      <w:marTop w:val="0"/>
      <w:marBottom w:val="0"/>
      <w:divBdr>
        <w:top w:val="none" w:sz="0" w:space="0" w:color="auto"/>
        <w:left w:val="none" w:sz="0" w:space="0" w:color="auto"/>
        <w:bottom w:val="none" w:sz="0" w:space="0" w:color="auto"/>
        <w:right w:val="none" w:sz="0" w:space="0" w:color="auto"/>
      </w:divBdr>
    </w:div>
    <w:div w:id="997078508">
      <w:bodyDiv w:val="1"/>
      <w:marLeft w:val="0"/>
      <w:marRight w:val="0"/>
      <w:marTop w:val="0"/>
      <w:marBottom w:val="0"/>
      <w:divBdr>
        <w:top w:val="none" w:sz="0" w:space="0" w:color="auto"/>
        <w:left w:val="none" w:sz="0" w:space="0" w:color="auto"/>
        <w:bottom w:val="none" w:sz="0" w:space="0" w:color="auto"/>
        <w:right w:val="none" w:sz="0" w:space="0" w:color="auto"/>
      </w:divBdr>
    </w:div>
    <w:div w:id="1053310936">
      <w:bodyDiv w:val="1"/>
      <w:marLeft w:val="0"/>
      <w:marRight w:val="0"/>
      <w:marTop w:val="0"/>
      <w:marBottom w:val="0"/>
      <w:divBdr>
        <w:top w:val="none" w:sz="0" w:space="0" w:color="auto"/>
        <w:left w:val="none" w:sz="0" w:space="0" w:color="auto"/>
        <w:bottom w:val="none" w:sz="0" w:space="0" w:color="auto"/>
        <w:right w:val="none" w:sz="0" w:space="0" w:color="auto"/>
      </w:divBdr>
    </w:div>
    <w:div w:id="1152990197">
      <w:bodyDiv w:val="1"/>
      <w:marLeft w:val="0"/>
      <w:marRight w:val="0"/>
      <w:marTop w:val="0"/>
      <w:marBottom w:val="0"/>
      <w:divBdr>
        <w:top w:val="none" w:sz="0" w:space="0" w:color="auto"/>
        <w:left w:val="none" w:sz="0" w:space="0" w:color="auto"/>
        <w:bottom w:val="none" w:sz="0" w:space="0" w:color="auto"/>
        <w:right w:val="none" w:sz="0" w:space="0" w:color="auto"/>
      </w:divBdr>
    </w:div>
    <w:div w:id="1188517523">
      <w:bodyDiv w:val="1"/>
      <w:marLeft w:val="0"/>
      <w:marRight w:val="0"/>
      <w:marTop w:val="0"/>
      <w:marBottom w:val="0"/>
      <w:divBdr>
        <w:top w:val="none" w:sz="0" w:space="0" w:color="auto"/>
        <w:left w:val="none" w:sz="0" w:space="0" w:color="auto"/>
        <w:bottom w:val="none" w:sz="0" w:space="0" w:color="auto"/>
        <w:right w:val="none" w:sz="0" w:space="0" w:color="auto"/>
      </w:divBdr>
    </w:div>
    <w:div w:id="1206214621">
      <w:bodyDiv w:val="1"/>
      <w:marLeft w:val="0"/>
      <w:marRight w:val="0"/>
      <w:marTop w:val="0"/>
      <w:marBottom w:val="0"/>
      <w:divBdr>
        <w:top w:val="none" w:sz="0" w:space="0" w:color="auto"/>
        <w:left w:val="none" w:sz="0" w:space="0" w:color="auto"/>
        <w:bottom w:val="none" w:sz="0" w:space="0" w:color="auto"/>
        <w:right w:val="none" w:sz="0" w:space="0" w:color="auto"/>
      </w:divBdr>
    </w:div>
    <w:div w:id="1319963861">
      <w:bodyDiv w:val="1"/>
      <w:marLeft w:val="0"/>
      <w:marRight w:val="0"/>
      <w:marTop w:val="0"/>
      <w:marBottom w:val="0"/>
      <w:divBdr>
        <w:top w:val="none" w:sz="0" w:space="0" w:color="auto"/>
        <w:left w:val="none" w:sz="0" w:space="0" w:color="auto"/>
        <w:bottom w:val="none" w:sz="0" w:space="0" w:color="auto"/>
        <w:right w:val="none" w:sz="0" w:space="0" w:color="auto"/>
      </w:divBdr>
    </w:div>
    <w:div w:id="1432974849">
      <w:bodyDiv w:val="1"/>
      <w:marLeft w:val="0"/>
      <w:marRight w:val="0"/>
      <w:marTop w:val="0"/>
      <w:marBottom w:val="0"/>
      <w:divBdr>
        <w:top w:val="none" w:sz="0" w:space="0" w:color="auto"/>
        <w:left w:val="none" w:sz="0" w:space="0" w:color="auto"/>
        <w:bottom w:val="none" w:sz="0" w:space="0" w:color="auto"/>
        <w:right w:val="none" w:sz="0" w:space="0" w:color="auto"/>
      </w:divBdr>
    </w:div>
    <w:div w:id="1454523545">
      <w:bodyDiv w:val="1"/>
      <w:marLeft w:val="0"/>
      <w:marRight w:val="0"/>
      <w:marTop w:val="0"/>
      <w:marBottom w:val="0"/>
      <w:divBdr>
        <w:top w:val="none" w:sz="0" w:space="0" w:color="auto"/>
        <w:left w:val="none" w:sz="0" w:space="0" w:color="auto"/>
        <w:bottom w:val="none" w:sz="0" w:space="0" w:color="auto"/>
        <w:right w:val="none" w:sz="0" w:space="0" w:color="auto"/>
      </w:divBdr>
    </w:div>
    <w:div w:id="1493911063">
      <w:bodyDiv w:val="1"/>
      <w:marLeft w:val="0"/>
      <w:marRight w:val="0"/>
      <w:marTop w:val="0"/>
      <w:marBottom w:val="0"/>
      <w:divBdr>
        <w:top w:val="none" w:sz="0" w:space="0" w:color="auto"/>
        <w:left w:val="none" w:sz="0" w:space="0" w:color="auto"/>
        <w:bottom w:val="none" w:sz="0" w:space="0" w:color="auto"/>
        <w:right w:val="none" w:sz="0" w:space="0" w:color="auto"/>
      </w:divBdr>
    </w:div>
    <w:div w:id="1580941081">
      <w:bodyDiv w:val="1"/>
      <w:marLeft w:val="0"/>
      <w:marRight w:val="0"/>
      <w:marTop w:val="0"/>
      <w:marBottom w:val="0"/>
      <w:divBdr>
        <w:top w:val="none" w:sz="0" w:space="0" w:color="auto"/>
        <w:left w:val="none" w:sz="0" w:space="0" w:color="auto"/>
        <w:bottom w:val="none" w:sz="0" w:space="0" w:color="auto"/>
        <w:right w:val="none" w:sz="0" w:space="0" w:color="auto"/>
      </w:divBdr>
    </w:div>
    <w:div w:id="1675061932">
      <w:bodyDiv w:val="1"/>
      <w:marLeft w:val="0"/>
      <w:marRight w:val="0"/>
      <w:marTop w:val="0"/>
      <w:marBottom w:val="0"/>
      <w:divBdr>
        <w:top w:val="none" w:sz="0" w:space="0" w:color="auto"/>
        <w:left w:val="none" w:sz="0" w:space="0" w:color="auto"/>
        <w:bottom w:val="none" w:sz="0" w:space="0" w:color="auto"/>
        <w:right w:val="none" w:sz="0" w:space="0" w:color="auto"/>
      </w:divBdr>
    </w:div>
    <w:div w:id="1752123591">
      <w:bodyDiv w:val="1"/>
      <w:marLeft w:val="0"/>
      <w:marRight w:val="0"/>
      <w:marTop w:val="0"/>
      <w:marBottom w:val="0"/>
      <w:divBdr>
        <w:top w:val="none" w:sz="0" w:space="0" w:color="auto"/>
        <w:left w:val="none" w:sz="0" w:space="0" w:color="auto"/>
        <w:bottom w:val="none" w:sz="0" w:space="0" w:color="auto"/>
        <w:right w:val="none" w:sz="0" w:space="0" w:color="auto"/>
      </w:divBdr>
    </w:div>
    <w:div w:id="1787701858">
      <w:bodyDiv w:val="1"/>
      <w:marLeft w:val="0"/>
      <w:marRight w:val="0"/>
      <w:marTop w:val="0"/>
      <w:marBottom w:val="0"/>
      <w:divBdr>
        <w:top w:val="none" w:sz="0" w:space="0" w:color="auto"/>
        <w:left w:val="none" w:sz="0" w:space="0" w:color="auto"/>
        <w:bottom w:val="none" w:sz="0" w:space="0" w:color="auto"/>
        <w:right w:val="none" w:sz="0" w:space="0" w:color="auto"/>
      </w:divBdr>
    </w:div>
    <w:div w:id="1812282553">
      <w:bodyDiv w:val="1"/>
      <w:marLeft w:val="0"/>
      <w:marRight w:val="0"/>
      <w:marTop w:val="0"/>
      <w:marBottom w:val="0"/>
      <w:divBdr>
        <w:top w:val="none" w:sz="0" w:space="0" w:color="auto"/>
        <w:left w:val="none" w:sz="0" w:space="0" w:color="auto"/>
        <w:bottom w:val="none" w:sz="0" w:space="0" w:color="auto"/>
        <w:right w:val="none" w:sz="0" w:space="0" w:color="auto"/>
      </w:divBdr>
    </w:div>
    <w:div w:id="1829130180">
      <w:bodyDiv w:val="1"/>
      <w:marLeft w:val="0"/>
      <w:marRight w:val="0"/>
      <w:marTop w:val="0"/>
      <w:marBottom w:val="0"/>
      <w:divBdr>
        <w:top w:val="none" w:sz="0" w:space="0" w:color="auto"/>
        <w:left w:val="none" w:sz="0" w:space="0" w:color="auto"/>
        <w:bottom w:val="none" w:sz="0" w:space="0" w:color="auto"/>
        <w:right w:val="none" w:sz="0" w:space="0" w:color="auto"/>
      </w:divBdr>
    </w:div>
    <w:div w:id="1919367974">
      <w:bodyDiv w:val="1"/>
      <w:marLeft w:val="0"/>
      <w:marRight w:val="0"/>
      <w:marTop w:val="0"/>
      <w:marBottom w:val="0"/>
      <w:divBdr>
        <w:top w:val="none" w:sz="0" w:space="0" w:color="auto"/>
        <w:left w:val="none" w:sz="0" w:space="0" w:color="auto"/>
        <w:bottom w:val="none" w:sz="0" w:space="0" w:color="auto"/>
        <w:right w:val="none" w:sz="0" w:space="0" w:color="auto"/>
      </w:divBdr>
    </w:div>
    <w:div w:id="2024939163">
      <w:bodyDiv w:val="1"/>
      <w:marLeft w:val="0"/>
      <w:marRight w:val="0"/>
      <w:marTop w:val="0"/>
      <w:marBottom w:val="0"/>
      <w:divBdr>
        <w:top w:val="none" w:sz="0" w:space="0" w:color="auto"/>
        <w:left w:val="none" w:sz="0" w:space="0" w:color="auto"/>
        <w:bottom w:val="none" w:sz="0" w:space="0" w:color="auto"/>
        <w:right w:val="none" w:sz="0" w:space="0" w:color="auto"/>
      </w:divBdr>
    </w:div>
    <w:div w:id="2082215253">
      <w:bodyDiv w:val="1"/>
      <w:marLeft w:val="0"/>
      <w:marRight w:val="0"/>
      <w:marTop w:val="0"/>
      <w:marBottom w:val="0"/>
      <w:divBdr>
        <w:top w:val="none" w:sz="0" w:space="0" w:color="auto"/>
        <w:left w:val="none" w:sz="0" w:space="0" w:color="auto"/>
        <w:bottom w:val="none" w:sz="0" w:space="0" w:color="auto"/>
        <w:right w:val="none" w:sz="0" w:space="0" w:color="auto"/>
      </w:divBdr>
    </w:div>
    <w:div w:id="209041930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yperlink" Target="https://cancercentrum.se/samverkan/vara-uppdrag/kunskapsstyrning/patientoversikter/" TargetMode="External"/><Relationship Id="rId39" Type="http://schemas.openxmlformats.org/officeDocument/2006/relationships/header" Target="header8.xml"/><Relationship Id="rId21" Type="http://schemas.openxmlformats.org/officeDocument/2006/relationships/header" Target="header5.xml"/><Relationship Id="rId34" Type="http://schemas.openxmlformats.org/officeDocument/2006/relationships/hyperlink" Target="https://cancercentrum.se/download/18.1619b360195fff626502383b/1744120457291/instruktioner-for-inloggning-med-siths-kort2.pdf" TargetMode="External"/><Relationship Id="rId42" Type="http://schemas.openxmlformats.org/officeDocument/2006/relationships/footer" Target="footer9.xml"/><Relationship Id="rId47" Type="http://schemas.openxmlformats.org/officeDocument/2006/relationships/footer" Target="footer10.xml"/><Relationship Id="rId50"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www.socialstyrelsen.se/kunskapsstod-och-regler/omraden/evidensbaserad-praktik/om-implementering/" TargetMode="External"/><Relationship Id="rId11" Type="http://schemas.openxmlformats.org/officeDocument/2006/relationships/endnotes" Target="endnotes.xml"/><Relationship Id="rId24" Type="http://schemas.openxmlformats.org/officeDocument/2006/relationships/header" Target="header7.xml"/><Relationship Id="rId32" Type="http://schemas.openxmlformats.org/officeDocument/2006/relationships/hyperlink" Target="https://cancercentrum.se/download/18.1619b360195fff62650237b0/1744119988136/bilaga-anvandaruppgifter-flera-anvandare-samma-roll.pdf" TargetMode="External"/><Relationship Id="rId37" Type="http://schemas.openxmlformats.org/officeDocument/2006/relationships/hyperlink" Target="https://medicaljournalssweden.se/SJU/article/view/11867" TargetMode="External"/><Relationship Id="rId40" Type="http://schemas.openxmlformats.org/officeDocument/2006/relationships/header" Target="header9.xml"/><Relationship Id="rId45" Type="http://schemas.openxmlformats.org/officeDocument/2006/relationships/header" Target="header11.xm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hyperlink" Target="https://skr.se/halsaochsjukvard/utvecklingavverksamhetinomhalsaochsjukvard/metoderochstodforverksamhetsutveckling.7895.html" TargetMode="External"/><Relationship Id="rId36" Type="http://schemas.openxmlformats.org/officeDocument/2006/relationships/hyperlink" Target="https://cancercentrum.se/samverkan/vara-uppdrag/kunskapsstyrning/patientoversikter/prom-i-ipo/" TargetMode="External"/><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5.xml"/><Relationship Id="rId31" Type="http://schemas.openxmlformats.org/officeDocument/2006/relationships/hyperlink" Target="https://cancercentrum.se/download/18.1619b360195fff62650237ae/1744119981308/anvandaruppgifter-for-inca-konto.pdf" TargetMode="External"/><Relationship Id="rId44"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hyperlink" Target="https://cancercentrum.se/diagnosbehandling/individuellpatientoversiktipo/fordelarmedipo.9001.html" TargetMode="External"/><Relationship Id="rId30" Type="http://schemas.openxmlformats.org/officeDocument/2006/relationships/hyperlink" Target="https://cancercentrum.se/samverkan/vara-uppdrag/kunskapsstyrning/kvalitetsregister/stod-for-kvalitetsregister/om-inloggning/" TargetMode="External"/><Relationship Id="rId35" Type="http://schemas.openxmlformats.org/officeDocument/2006/relationships/hyperlink" Target="https://cancercentrum.se/diagnosbehandling/cancerlakemedel/registerforcancerlakemedel.7318.html" TargetMode="External"/><Relationship Id="rId43" Type="http://schemas.openxmlformats.org/officeDocument/2006/relationships/header" Target="header10.xml"/><Relationship Id="rId48" Type="http://schemas.openxmlformats.org/officeDocument/2006/relationships/header" Target="header13.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footer" Target="footer7.xml"/><Relationship Id="rId33" Type="http://schemas.openxmlformats.org/officeDocument/2006/relationships/hyperlink" Target="https://rcc.incanet.se/Login/?ReturnUrl=%2F" TargetMode="External"/><Relationship Id="rId38" Type="http://schemas.openxmlformats.org/officeDocument/2006/relationships/hyperlink" Target="https://cancercentrum.se/diagnosbehandling/individuellpatientoversiktipo/dokumentocharkiv.9002.html" TargetMode="External"/><Relationship Id="rId46" Type="http://schemas.openxmlformats.org/officeDocument/2006/relationships/header" Target="header12.xml"/><Relationship Id="rId20" Type="http://schemas.openxmlformats.org/officeDocument/2006/relationships/header" Target="header4.xml"/><Relationship Id="rId4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numbering" Target="numbering.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s095\Downloads\Allm&#228;n_rapport_m&#246;nster_mall_2020-10-10%20(2).dotx" TargetMode="External"/></Relationships>
</file>

<file path=word/theme/theme1.xml><?xml version="1.0" encoding="utf-8"?>
<a:theme xmlns:a="http://schemas.openxmlformats.org/drawingml/2006/main" name="RCC_colors">
  <a:themeElements>
    <a:clrScheme name="RCC_colors 1">
      <a:dk1>
        <a:srgbClr val="000000"/>
      </a:dk1>
      <a:lt1>
        <a:srgbClr val="FFFFFF"/>
      </a:lt1>
      <a:dk2>
        <a:srgbClr val="00507D"/>
      </a:dk2>
      <a:lt2>
        <a:srgbClr val="EEECE1"/>
      </a:lt2>
      <a:accent1>
        <a:srgbClr val="00B3F6"/>
      </a:accent1>
      <a:accent2>
        <a:srgbClr val="FFB117"/>
      </a:accent2>
      <a:accent3>
        <a:srgbClr val="005092"/>
      </a:accent3>
      <a:accent4>
        <a:srgbClr val="19975D"/>
      </a:accent4>
      <a:accent5>
        <a:srgbClr val="DB5524"/>
      </a:accent5>
      <a:accent6>
        <a:srgbClr val="E56284"/>
      </a:accent6>
      <a:hlink>
        <a:srgbClr val="0000FF"/>
      </a:hlink>
      <a:folHlink>
        <a:srgbClr val="800080"/>
      </a:folHlink>
    </a:clrScheme>
    <a:fontScheme name="RCC_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DF98FF2323C27469ABE6C57C1F5623A" ma:contentTypeVersion="18" ma:contentTypeDescription="Skapa ett nytt dokument." ma:contentTypeScope="" ma:versionID="5b8d02864b25a070f824efb096e09b2f">
  <xsd:schema xmlns:xsd="http://www.w3.org/2001/XMLSchema" xmlns:xs="http://www.w3.org/2001/XMLSchema" xmlns:p="http://schemas.microsoft.com/office/2006/metadata/properties" xmlns:ns2="69e2ee3c-3b73-4337-abea-84ef78df8f08" xmlns:ns3="066811ae-af04-42d4-bab2-8ed401126e91" targetNamespace="http://schemas.microsoft.com/office/2006/metadata/properties" ma:root="true" ma:fieldsID="80a32d821623cb5d1fe00b73c4a137d2" ns2:_="" ns3:_="">
    <xsd:import namespace="69e2ee3c-3b73-4337-abea-84ef78df8f08"/>
    <xsd:import namespace="066811ae-af04-42d4-bab2-8ed401126e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e2ee3c-3b73-4337-abea-84ef78df8f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c7cd0852-4cf6-445e-8af3-03b653cecd3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6811ae-af04-42d4-bab2-8ed401126e91" elementFormDefault="qualified">
    <xsd:import namespace="http://schemas.microsoft.com/office/2006/documentManagement/types"/>
    <xsd:import namespace="http://schemas.microsoft.com/office/infopath/2007/PartnerControls"/>
    <xsd:element name="SharedWithUsers" ma:index="1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6f2baf6d-9474-4c8c-bb8e-0070d765944a}" ma:internalName="TaxCatchAll" ma:showField="CatchAllData" ma:web="066811ae-af04-42d4-bab2-8ed401126e91">
      <xsd:complexType>
        <xsd:complexContent>
          <xsd:extension base="dms:MultiChoiceLookup">
            <xsd:sequence>
              <xsd:element name="Value" type="dms:Lookup" maxOccurs="unbounded" minOccurs="0" nillable="true"/>
            </xsd:sequence>
          </xsd:extension>
        </xsd:complexContent>
      </xsd:complexType>
    </xsd:element>
    <xsd:element name="_dlc_DocId" ma:index="26" nillable="true" ma:displayName="Dokument-ID-värde" ma:description="Värdet för dokument-ID som tilldelats till det här objektet." ma:indexed="true" ma:internalName="_dlc_DocId" ma:readOnly="true">
      <xsd:simpleType>
        <xsd:restriction base="dms:Text"/>
      </xsd:simpleType>
    </xsd:element>
    <xsd:element name="_dlc_DocIdUrl" ma:index="27"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9e2ee3c-3b73-4337-abea-84ef78df8f08">
      <Terms xmlns="http://schemas.microsoft.com/office/infopath/2007/PartnerControls"/>
    </lcf76f155ced4ddcb4097134ff3c332f>
    <TaxCatchAll xmlns="066811ae-af04-42d4-bab2-8ed401126e91" xsi:nil="true"/>
    <_dlc_DocId xmlns="066811ae-af04-42d4-bab2-8ed401126e91">SYRK3YT2TU6S-1317296648-11826</_dlc_DocId>
    <_dlc_DocIdUrl xmlns="066811ae-af04-42d4-bab2-8ed401126e91">
      <Url>https://incanet.sharepoint.com/sites/INCARCC/_layouts/15/DocIdRedir.aspx?ID=SYRK3YT2TU6S-1317296648-11826</Url>
      <Description>SYRK3YT2TU6S-1317296648-11826</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D83745-A36E-414C-AC15-A85619D8A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e2ee3c-3b73-4337-abea-84ef78df8f08"/>
    <ds:schemaRef ds:uri="066811ae-af04-42d4-bab2-8ed401126e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444B85-0D71-486F-9F6B-65E882444008}">
  <ds:schemaRefs>
    <ds:schemaRef ds:uri="69e2ee3c-3b73-4337-abea-84ef78df8f08"/>
    <ds:schemaRef ds:uri="http://www.w3.org/XML/1998/namespace"/>
    <ds:schemaRef ds:uri="http://purl.org/dc/elements/1.1/"/>
    <ds:schemaRef ds:uri="http://purl.org/dc/terms/"/>
    <ds:schemaRef ds:uri="http://schemas.microsoft.com/office/2006/documentManagement/types"/>
    <ds:schemaRef ds:uri="http://purl.org/dc/dcmitype/"/>
    <ds:schemaRef ds:uri="066811ae-af04-42d4-bab2-8ed401126e9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D7911A4C-48F2-4C02-AF52-D4D21A03050C}">
  <ds:schemaRefs>
    <ds:schemaRef ds:uri="http://schemas.openxmlformats.org/officeDocument/2006/bibliography"/>
  </ds:schemaRefs>
</ds:datastoreItem>
</file>

<file path=customXml/itemProps4.xml><?xml version="1.0" encoding="utf-8"?>
<ds:datastoreItem xmlns:ds="http://schemas.openxmlformats.org/officeDocument/2006/customXml" ds:itemID="{B89ED317-189A-46E4-8227-DC85D84F13B5}">
  <ds:schemaRefs>
    <ds:schemaRef ds:uri="http://schemas.microsoft.com/sharepoint/events"/>
  </ds:schemaRefs>
</ds:datastoreItem>
</file>

<file path=customXml/itemProps5.xml><?xml version="1.0" encoding="utf-8"?>
<ds:datastoreItem xmlns:ds="http://schemas.openxmlformats.org/officeDocument/2006/customXml" ds:itemID="{F5BB7EE0-221B-4DDF-ACC9-F4288D8A74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Allmän_rapport_mönster_mall_2020-10-10 (2).dotx</Template>
  <TotalTime>0</TotalTime>
  <Pages>15</Pages>
  <Words>4096</Words>
  <Characters>21709</Characters>
  <Application>Microsoft Office Word</Application>
  <DocSecurity>0</DocSecurity>
  <Lines>180</Lines>
  <Paragraphs>51</Paragraphs>
  <ScaleCrop>false</ScaleCrop>
  <Manager/>
  <Company/>
  <LinksUpToDate>false</LinksUpToDate>
  <CharactersWithSpaces>25754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Stöd vid införande av Individuell patientöversikt (IPÖ)</dc:title>
  <dc:subject/>
  <dc:creator>Sara Andersson</dc:creator>
  <cp:keywords/>
  <dc:description/>
  <cp:lastModifiedBy>Viktoria Henell</cp:lastModifiedBy>
  <cp:revision>2</cp:revision>
  <cp:lastPrinted>2016-06-07T04:23:00Z</cp:lastPrinted>
  <dcterms:created xsi:type="dcterms:W3CDTF">2025-12-18T12:08:00Z</dcterms:created>
  <dcterms:modified xsi:type="dcterms:W3CDTF">2025-12-18T12:08:00Z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0</vt:i4>
  </property>
  <property fmtid="{D5CDD505-2E9C-101B-9397-08002B2CF9AE}" pid="3" name="ContentTypeId">
    <vt:lpwstr>0x0101003DF98FF2323C27469ABE6C57C1F5623A</vt:lpwstr>
  </property>
  <property fmtid="{D5CDD505-2E9C-101B-9397-08002B2CF9AE}" pid="4" name="MediaServiceImageTags">
    <vt:lpwstr/>
  </property>
  <property fmtid="{D5CDD505-2E9C-101B-9397-08002B2CF9AE}" pid="5" name="_dlc_DocIdItemGuid">
    <vt:lpwstr>ca5a22be-fe6a-473a-8578-1617101b8850</vt:lpwstr>
  </property>
</Properties>
</file>