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page" w:horzAnchor="page" w:tblpX="766" w:tblpY="36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433486" w:rsidRPr="0031524A" w14:paraId="7F9CFCC0" w14:textId="77777777" w:rsidTr="001934CF">
        <w:trPr>
          <w:trHeight w:val="1224"/>
        </w:trPr>
        <w:tc>
          <w:tcPr>
            <w:tcW w:w="8647" w:type="dxa"/>
          </w:tcPr>
          <w:p w14:paraId="23D2E32C" w14:textId="4C22C8F7" w:rsidR="00B1636D" w:rsidRDefault="00EF6064" w:rsidP="005E3979">
            <w:pPr>
              <w:pStyle w:val="Underrubrik"/>
              <w:spacing w:line="276" w:lineRule="auto"/>
              <w:rPr>
                <w:b/>
                <w:sz w:val="72"/>
                <w:szCs w:val="72"/>
              </w:rPr>
            </w:pPr>
            <w:r>
              <w:rPr>
                <w:b/>
                <w:sz w:val="72"/>
                <w:szCs w:val="72"/>
              </w:rPr>
              <w:t>Manual</w:t>
            </w:r>
            <w:r w:rsidR="008562DD" w:rsidRPr="008562DD">
              <w:rPr>
                <w:b/>
                <w:sz w:val="72"/>
                <w:szCs w:val="72"/>
              </w:rPr>
              <w:t xml:space="preserve"> för </w:t>
            </w:r>
          </w:p>
          <w:p w14:paraId="71CBCFA0" w14:textId="76FAE69D" w:rsidR="008562DD" w:rsidRDefault="008E4678" w:rsidP="005E3979">
            <w:pPr>
              <w:pStyle w:val="Underrubrik"/>
              <w:spacing w:line="276" w:lineRule="auto"/>
              <w:rPr>
                <w:b/>
                <w:sz w:val="72"/>
                <w:szCs w:val="72"/>
              </w:rPr>
            </w:pPr>
            <w:r>
              <w:rPr>
                <w:b/>
                <w:sz w:val="72"/>
                <w:szCs w:val="72"/>
              </w:rPr>
              <w:t>Min vårdplan via</w:t>
            </w:r>
            <w:r w:rsidR="004936A3">
              <w:rPr>
                <w:b/>
                <w:sz w:val="72"/>
                <w:szCs w:val="72"/>
              </w:rPr>
              <w:t xml:space="preserve"> 117</w:t>
            </w:r>
            <w:r w:rsidR="00716DFA">
              <w:rPr>
                <w:b/>
                <w:sz w:val="72"/>
                <w:szCs w:val="72"/>
              </w:rPr>
              <w:t>7</w:t>
            </w:r>
          </w:p>
          <w:p w14:paraId="32E91B45" w14:textId="77777777" w:rsidR="008562DD" w:rsidRPr="008562DD" w:rsidRDefault="008562DD" w:rsidP="005E3979">
            <w:pPr>
              <w:pStyle w:val="Ingetavstnd"/>
              <w:spacing w:line="276" w:lineRule="auto"/>
            </w:pPr>
          </w:p>
          <w:p w14:paraId="79A2D078" w14:textId="6D849CA5" w:rsidR="00F3087C" w:rsidRPr="00F3087C" w:rsidRDefault="00BD66C3" w:rsidP="00F3087C">
            <w:pPr>
              <w:pStyle w:val="Underrubrik"/>
              <w:spacing w:line="276" w:lineRule="auto"/>
              <w:rPr>
                <w:sz w:val="52"/>
                <w:szCs w:val="72"/>
              </w:rPr>
            </w:pPr>
            <w:r>
              <w:rPr>
                <w:sz w:val="52"/>
                <w:szCs w:val="72"/>
              </w:rPr>
              <w:t xml:space="preserve">För </w:t>
            </w:r>
            <w:r w:rsidR="00EF6064">
              <w:rPr>
                <w:sz w:val="52"/>
                <w:szCs w:val="72"/>
              </w:rPr>
              <w:t>vårdpersonal</w:t>
            </w:r>
            <w:r>
              <w:rPr>
                <w:sz w:val="52"/>
                <w:szCs w:val="72"/>
              </w:rPr>
              <w:t xml:space="preserve"> </w:t>
            </w:r>
            <w:r w:rsidR="00F3087C">
              <w:rPr>
                <w:sz w:val="52"/>
                <w:szCs w:val="72"/>
              </w:rPr>
              <w:t xml:space="preserve">i verksamhet: </w:t>
            </w:r>
            <w:commentRangeStart w:id="0"/>
            <w:r w:rsidR="00F3087C" w:rsidRPr="00F3087C">
              <w:rPr>
                <w:sz w:val="52"/>
                <w:szCs w:val="72"/>
                <w:highlight w:val="yellow"/>
              </w:rPr>
              <w:t>NN</w:t>
            </w:r>
            <w:commentRangeEnd w:id="0"/>
            <w:r w:rsidR="00F3087C">
              <w:rPr>
                <w:rStyle w:val="Kommentarsreferens"/>
                <w:rFonts w:ascii="Garamond" w:eastAsia="Times New Roman" w:hAnsi="Garamond" w:cs="Times New Roman"/>
                <w:color w:val="auto"/>
              </w:rPr>
              <w:commentReference w:id="0"/>
            </w:r>
          </w:p>
          <w:p w14:paraId="1AC837EC" w14:textId="77777777" w:rsidR="008562DD" w:rsidRDefault="008562DD" w:rsidP="005E3979">
            <w:pPr>
              <w:pStyle w:val="Underrubrik"/>
              <w:spacing w:line="276" w:lineRule="auto"/>
            </w:pPr>
          </w:p>
          <w:p w14:paraId="50EC57DF" w14:textId="10212A32" w:rsidR="00433486" w:rsidRDefault="007439F8" w:rsidP="005E3979">
            <w:pPr>
              <w:pStyle w:val="Underrubrik"/>
              <w:spacing w:line="276" w:lineRule="auto"/>
            </w:pPr>
            <w:r>
              <w:t xml:space="preserve">Min vårdplan i Stöd och behandling </w:t>
            </w:r>
            <w:r w:rsidR="006D0A7D">
              <w:t xml:space="preserve">version </w:t>
            </w:r>
            <w:r w:rsidR="000F2398">
              <w:t>2</w:t>
            </w:r>
            <w:r w:rsidR="006D0A7D">
              <w:t>.</w:t>
            </w:r>
            <w:r w:rsidR="00BA3D49">
              <w:t>3</w:t>
            </w:r>
          </w:p>
          <w:p w14:paraId="0E161129" w14:textId="497727FA" w:rsidR="0017544D" w:rsidRPr="006464C9" w:rsidRDefault="0017544D" w:rsidP="006464C9">
            <w:pPr>
              <w:pStyle w:val="Ingetavstnd"/>
            </w:pPr>
          </w:p>
        </w:tc>
      </w:tr>
    </w:tbl>
    <w:p w14:paraId="44994E0E" w14:textId="77777777" w:rsidR="008562DD" w:rsidRDefault="008562DD" w:rsidP="005E3979">
      <w:pPr>
        <w:spacing w:line="276" w:lineRule="auto"/>
      </w:pPr>
      <w:r>
        <w:rPr>
          <w:b/>
        </w:rPr>
        <w:br w:type="page"/>
      </w:r>
    </w:p>
    <w:tbl>
      <w:tblPr>
        <w:tblStyle w:val="Tabellrutnt"/>
        <w:tblpPr w:leftFromText="141" w:rightFromText="141" w:vertAnchor="page" w:horzAnchor="margin" w:tblpY="26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7"/>
      </w:tblGrid>
      <w:tr w:rsidR="00C478FC" w:rsidRPr="0031524A" w14:paraId="73ACDA91" w14:textId="77777777" w:rsidTr="00C478FC">
        <w:trPr>
          <w:trHeight w:val="6941"/>
        </w:trPr>
        <w:tc>
          <w:tcPr>
            <w:tcW w:w="8647" w:type="dxa"/>
          </w:tcPr>
          <w:p w14:paraId="76DF1A31" w14:textId="77777777" w:rsidR="00C478FC" w:rsidRDefault="00C478FC" w:rsidP="00C478FC">
            <w:pPr>
              <w:pStyle w:val="Ingress"/>
              <w:tabs>
                <w:tab w:val="left" w:pos="5670"/>
              </w:tabs>
              <w:spacing w:line="276" w:lineRule="auto"/>
              <w:rPr>
                <w:rFonts w:ascii="Garamond" w:hAnsi="Garamond"/>
                <w:b w:val="0"/>
                <w:color w:val="auto"/>
                <w:sz w:val="24"/>
                <w:szCs w:val="24"/>
              </w:rPr>
            </w:pPr>
            <w:r w:rsidRPr="23BB9F7A">
              <w:rPr>
                <w:rFonts w:ascii="Garamond" w:hAnsi="Garamond"/>
                <w:b w:val="0"/>
                <w:color w:val="auto"/>
                <w:sz w:val="24"/>
                <w:szCs w:val="24"/>
              </w:rPr>
              <w:lastRenderedPageBreak/>
              <w:t>Detta är e</w:t>
            </w:r>
            <w:r>
              <w:rPr>
                <w:rFonts w:ascii="Garamond" w:hAnsi="Garamond"/>
                <w:b w:val="0"/>
                <w:color w:val="auto"/>
                <w:sz w:val="24"/>
                <w:szCs w:val="24"/>
              </w:rPr>
              <w:t>n</w:t>
            </w:r>
            <w:r w:rsidRPr="23BB9F7A">
              <w:rPr>
                <w:rFonts w:ascii="Garamond" w:hAnsi="Garamond"/>
                <w:b w:val="0"/>
                <w:color w:val="auto"/>
                <w:sz w:val="24"/>
                <w:szCs w:val="24"/>
              </w:rPr>
              <w:t xml:space="preserve"> </w:t>
            </w:r>
            <w:r>
              <w:rPr>
                <w:rFonts w:ascii="Garamond" w:hAnsi="Garamond"/>
                <w:b w:val="0"/>
                <w:color w:val="auto"/>
                <w:sz w:val="24"/>
                <w:szCs w:val="24"/>
              </w:rPr>
              <w:t>manual</w:t>
            </w:r>
            <w:r w:rsidRPr="23BB9F7A">
              <w:rPr>
                <w:rFonts w:ascii="Garamond" w:hAnsi="Garamond"/>
                <w:b w:val="0"/>
                <w:color w:val="auto"/>
                <w:sz w:val="24"/>
                <w:szCs w:val="24"/>
              </w:rPr>
              <w:t xml:space="preserve"> för</w:t>
            </w:r>
            <w:r>
              <w:rPr>
                <w:rFonts w:ascii="Garamond" w:hAnsi="Garamond"/>
                <w:b w:val="0"/>
                <w:color w:val="auto"/>
                <w:sz w:val="24"/>
                <w:szCs w:val="24"/>
              </w:rPr>
              <w:t xml:space="preserve"> vårdpersonal, främst behandlare,</w:t>
            </w:r>
            <w:r w:rsidRPr="23BB9F7A">
              <w:rPr>
                <w:rFonts w:ascii="Garamond" w:hAnsi="Garamond"/>
                <w:b w:val="0"/>
                <w:color w:val="auto"/>
                <w:sz w:val="24"/>
                <w:szCs w:val="24"/>
              </w:rPr>
              <w:t xml:space="preserve"> som arbetar med Min vårdplan via 1177. </w:t>
            </w:r>
          </w:p>
          <w:p w14:paraId="67FCB086" w14:textId="77777777" w:rsidR="00C478FC" w:rsidRDefault="00C478FC" w:rsidP="00C478FC">
            <w:pPr>
              <w:pStyle w:val="Ingress"/>
              <w:tabs>
                <w:tab w:val="left" w:pos="5670"/>
              </w:tabs>
              <w:spacing w:line="276" w:lineRule="auto"/>
              <w:rPr>
                <w:rFonts w:ascii="Garamond" w:hAnsi="Garamond"/>
                <w:b w:val="0"/>
                <w:color w:val="000000" w:themeColor="text1"/>
                <w:sz w:val="24"/>
                <w:szCs w:val="24"/>
              </w:rPr>
            </w:pPr>
            <w:r>
              <w:rPr>
                <w:rFonts w:ascii="Garamond" w:hAnsi="Garamond"/>
                <w:b w:val="0"/>
                <w:color w:val="000000" w:themeColor="text1"/>
                <w:sz w:val="24"/>
                <w:szCs w:val="24"/>
              </w:rPr>
              <w:t>Den bör kompletteras och redigeras före användning. Det finns mallar för komplettering inuti manualen</w:t>
            </w:r>
            <w:r w:rsidRPr="23BB9F7A">
              <w:rPr>
                <w:rFonts w:ascii="Garamond" w:hAnsi="Garamond"/>
                <w:b w:val="0"/>
                <w:color w:val="000000" w:themeColor="text1"/>
                <w:sz w:val="24"/>
                <w:szCs w:val="24"/>
              </w:rPr>
              <w:t>. Komplettering och redigering görs av respektive verksamhet utifrån hur verksamheterna väljer att arbeta med Min vårdplan via 1177.</w:t>
            </w:r>
            <w:r>
              <w:rPr>
                <w:rFonts w:ascii="Garamond" w:hAnsi="Garamond"/>
                <w:b w:val="0"/>
                <w:color w:val="000000" w:themeColor="text1"/>
                <w:sz w:val="24"/>
                <w:szCs w:val="24"/>
              </w:rPr>
              <w:t xml:space="preserve"> </w:t>
            </w:r>
          </w:p>
          <w:p w14:paraId="640D0614" w14:textId="77777777" w:rsidR="00C478FC" w:rsidRDefault="00C478FC" w:rsidP="00C478FC">
            <w:pPr>
              <w:pStyle w:val="Ingress"/>
              <w:tabs>
                <w:tab w:val="left" w:pos="5670"/>
              </w:tabs>
              <w:spacing w:line="276" w:lineRule="auto"/>
              <w:rPr>
                <w:rFonts w:ascii="Garamond" w:hAnsi="Garamond"/>
                <w:b w:val="0"/>
                <w:color w:val="000000" w:themeColor="text1"/>
                <w:sz w:val="24"/>
                <w:szCs w:val="24"/>
              </w:rPr>
            </w:pPr>
            <w:r>
              <w:rPr>
                <w:rFonts w:ascii="Garamond" w:hAnsi="Garamond"/>
                <w:b w:val="0"/>
                <w:color w:val="000000" w:themeColor="text1"/>
                <w:sz w:val="24"/>
                <w:szCs w:val="24"/>
              </w:rPr>
              <w:t xml:space="preserve">De viktigaste stegen ur manualen finns sammanfattade på </w:t>
            </w:r>
            <w:hyperlink r:id="rId15" w:history="1">
              <w:r>
                <w:rPr>
                  <w:rStyle w:val="Hyperlnk"/>
                  <w:rFonts w:ascii="Garamond" w:hAnsi="Garamond"/>
                  <w:b w:val="0"/>
                  <w:sz w:val="24"/>
                  <w:szCs w:val="24"/>
                </w:rPr>
                <w:t>Cancercentrum</w:t>
              </w:r>
            </w:hyperlink>
            <w:r>
              <w:rPr>
                <w:rFonts w:ascii="Garamond" w:hAnsi="Garamond"/>
                <w:b w:val="0"/>
                <w:color w:val="000000" w:themeColor="text1"/>
                <w:sz w:val="24"/>
                <w:szCs w:val="24"/>
              </w:rPr>
              <w:t xml:space="preserve">, och i </w:t>
            </w:r>
            <w:r w:rsidRPr="0017544D">
              <w:rPr>
                <w:rFonts w:ascii="Garamond" w:hAnsi="Garamond"/>
                <w:b w:val="0"/>
                <w:i/>
                <w:iCs/>
                <w:color w:val="000000" w:themeColor="text1"/>
                <w:sz w:val="24"/>
                <w:szCs w:val="24"/>
              </w:rPr>
              <w:t>Checklistor hantering av Min vårdplan</w:t>
            </w:r>
            <w:r>
              <w:rPr>
                <w:rFonts w:ascii="Garamond" w:hAnsi="Garamond"/>
                <w:b w:val="0"/>
                <w:i/>
                <w:iCs/>
                <w:color w:val="000000" w:themeColor="text1"/>
                <w:sz w:val="24"/>
                <w:szCs w:val="24"/>
              </w:rPr>
              <w:t xml:space="preserve"> </w:t>
            </w:r>
            <w:r>
              <w:rPr>
                <w:rFonts w:ascii="Garamond" w:hAnsi="Garamond"/>
                <w:b w:val="0"/>
                <w:color w:val="000000" w:themeColor="text1"/>
                <w:sz w:val="24"/>
                <w:szCs w:val="24"/>
              </w:rPr>
              <w:t>som finns för varje publicerad diagnos samt för den icke diagnosspecifika Min vårdplan</w:t>
            </w:r>
            <w:r w:rsidRPr="00567344">
              <w:rPr>
                <w:rFonts w:ascii="Garamond" w:hAnsi="Garamond"/>
                <w:b w:val="0"/>
                <w:i/>
                <w:iCs/>
                <w:color w:val="000000" w:themeColor="text1"/>
                <w:sz w:val="24"/>
                <w:szCs w:val="24"/>
              </w:rPr>
              <w:t>, Min vårdplan i cancervården</w:t>
            </w:r>
            <w:r>
              <w:rPr>
                <w:rFonts w:ascii="Garamond" w:hAnsi="Garamond"/>
                <w:b w:val="0"/>
                <w:color w:val="000000" w:themeColor="text1"/>
                <w:sz w:val="24"/>
                <w:szCs w:val="24"/>
              </w:rPr>
              <w:t xml:space="preserve">. </w:t>
            </w:r>
          </w:p>
          <w:p w14:paraId="2EF39234" w14:textId="67D344B1" w:rsidR="00955E83" w:rsidRPr="00073191" w:rsidRDefault="00955E83" w:rsidP="00C478FC">
            <w:pPr>
              <w:pStyle w:val="Ingress"/>
              <w:tabs>
                <w:tab w:val="left" w:pos="5670"/>
              </w:tabs>
              <w:spacing w:line="276" w:lineRule="auto"/>
              <w:rPr>
                <w:rFonts w:ascii="Garamond" w:hAnsi="Garamond"/>
                <w:b w:val="0"/>
                <w:color w:val="000000" w:themeColor="text1"/>
                <w:sz w:val="24"/>
                <w:szCs w:val="24"/>
              </w:rPr>
            </w:pPr>
            <w:r>
              <w:rPr>
                <w:rFonts w:ascii="Garamond" w:hAnsi="Garamond"/>
                <w:b w:val="0"/>
                <w:color w:val="000000" w:themeColor="text1"/>
                <w:sz w:val="24"/>
                <w:szCs w:val="24"/>
              </w:rPr>
              <w:t>Till denna manual hör också separat bilaga: Formulär i Min vårdplan.</w:t>
            </w:r>
          </w:p>
          <w:p w14:paraId="62AF21B4" w14:textId="77777777" w:rsidR="00C478FC" w:rsidRPr="00E94D7B" w:rsidRDefault="00C478FC" w:rsidP="00C478FC">
            <w:pPr>
              <w:pStyle w:val="Ingress"/>
              <w:tabs>
                <w:tab w:val="left" w:pos="5670"/>
              </w:tabs>
              <w:spacing w:line="276" w:lineRule="auto"/>
              <w:rPr>
                <w:rFonts w:ascii="Garamond" w:hAnsi="Garamond"/>
                <w:b w:val="0"/>
                <w:color w:val="auto"/>
                <w:sz w:val="24"/>
                <w:szCs w:val="24"/>
              </w:rPr>
            </w:pPr>
          </w:p>
        </w:tc>
      </w:tr>
      <w:tr w:rsidR="00C478FC" w:rsidRPr="0031524A" w14:paraId="3339AF1C" w14:textId="77777777" w:rsidTr="00C478FC">
        <w:trPr>
          <w:trHeight w:val="1360"/>
        </w:trPr>
        <w:tc>
          <w:tcPr>
            <w:tcW w:w="8647" w:type="dxa"/>
          </w:tcPr>
          <w:p w14:paraId="4949E742" w14:textId="77777777" w:rsidR="00C478FC" w:rsidRPr="0031524A" w:rsidRDefault="00C478FC" w:rsidP="00C478FC">
            <w:pPr>
              <w:pStyle w:val="Ingetavstnd"/>
              <w:spacing w:line="276" w:lineRule="auto"/>
              <w:ind w:firstLine="0"/>
              <w:rPr>
                <w:color w:val="000000" w:themeColor="text1"/>
              </w:rPr>
            </w:pPr>
          </w:p>
        </w:tc>
      </w:tr>
    </w:tbl>
    <w:p w14:paraId="326469AD" w14:textId="77777777" w:rsidR="00E7453D" w:rsidRPr="0031524A" w:rsidRDefault="00E7453D" w:rsidP="005E3979">
      <w:pPr>
        <w:spacing w:line="276" w:lineRule="auto"/>
        <w:sectPr w:rsidR="00E7453D" w:rsidRPr="0031524A" w:rsidSect="003E5F52">
          <w:headerReference w:type="even" r:id="rId16"/>
          <w:headerReference w:type="default" r:id="rId17"/>
          <w:footerReference w:type="even" r:id="rId18"/>
          <w:footerReference w:type="default" r:id="rId19"/>
          <w:headerReference w:type="first" r:id="rId20"/>
          <w:footerReference w:type="first" r:id="rId21"/>
          <w:pgSz w:w="11900" w:h="16840"/>
          <w:pgMar w:top="2245" w:right="1418" w:bottom="1418" w:left="1418" w:header="709" w:footer="709" w:gutter="0"/>
          <w:cols w:space="708"/>
          <w:titlePg/>
          <w:docGrid w:linePitch="360"/>
        </w:sectPr>
      </w:pPr>
    </w:p>
    <w:tbl>
      <w:tblPr>
        <w:tblStyle w:val="Tabellrutnt"/>
        <w:tblpPr w:leftFromText="142" w:rightFromText="142" w:tblpYSpec="bottom"/>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FB267B" w:rsidRPr="0031524A" w14:paraId="72E21A39" w14:textId="77777777" w:rsidTr="213C3353">
        <w:trPr>
          <w:trHeight w:val="3829"/>
        </w:trPr>
        <w:tc>
          <w:tcPr>
            <w:tcW w:w="8644" w:type="dxa"/>
          </w:tcPr>
          <w:p w14:paraId="1373C18F" w14:textId="77777777" w:rsidR="0027633D" w:rsidRPr="0031524A" w:rsidRDefault="0027633D" w:rsidP="005E3979">
            <w:pPr>
              <w:pStyle w:val="Tabellrubrik"/>
              <w:spacing w:line="276" w:lineRule="auto"/>
            </w:pPr>
            <w:r w:rsidRPr="0031524A">
              <w:lastRenderedPageBreak/>
              <w:t>Versionshantering</w:t>
            </w:r>
          </w:p>
          <w:tbl>
            <w:tblPr>
              <w:tblStyle w:val="RCC-tabell"/>
              <w:tblW w:w="0" w:type="auto"/>
              <w:tblLook w:val="04A0" w:firstRow="1" w:lastRow="0" w:firstColumn="1" w:lastColumn="0" w:noHBand="0" w:noVBand="1"/>
            </w:tblPr>
            <w:tblGrid>
              <w:gridCol w:w="4125"/>
              <w:gridCol w:w="4283"/>
            </w:tblGrid>
            <w:tr w:rsidR="0027633D" w:rsidRPr="00614138" w14:paraId="7C0B03A7" w14:textId="77777777" w:rsidTr="213C33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5AD538CE" w14:textId="77777777" w:rsidR="0027633D" w:rsidRPr="00614138" w:rsidRDefault="0027633D" w:rsidP="00F14F68">
                  <w:pPr>
                    <w:pStyle w:val="Tabellbrd"/>
                    <w:framePr w:hSpace="142" w:wrap="around" w:hAnchor="text" w:yAlign="bottom"/>
                    <w:spacing w:line="276" w:lineRule="auto"/>
                    <w:suppressOverlap/>
                    <w:rPr>
                      <w:sz w:val="18"/>
                      <w:szCs w:val="18"/>
                    </w:rPr>
                  </w:pPr>
                  <w:r w:rsidRPr="00614138">
                    <w:rPr>
                      <w:sz w:val="18"/>
                      <w:szCs w:val="18"/>
                    </w:rPr>
                    <w:t>Datum</w:t>
                  </w:r>
                </w:p>
              </w:tc>
              <w:tc>
                <w:tcPr>
                  <w:tcW w:w="4283" w:type="dxa"/>
                </w:tcPr>
                <w:p w14:paraId="40F116F8" w14:textId="77777777" w:rsidR="0027633D" w:rsidRPr="00614138" w:rsidRDefault="0027633D" w:rsidP="00F14F68">
                  <w:pPr>
                    <w:pStyle w:val="Tabellbrd"/>
                    <w:framePr w:hSpace="142" w:wrap="around" w:hAnchor="text" w:yAlign="bottom"/>
                    <w:spacing w:line="276" w:lineRule="auto"/>
                    <w:suppressOverlap/>
                    <w:cnfStyle w:val="100000000000" w:firstRow="1" w:lastRow="0" w:firstColumn="0" w:lastColumn="0" w:oddVBand="0" w:evenVBand="0" w:oddHBand="0" w:evenHBand="0" w:firstRowFirstColumn="0" w:firstRowLastColumn="0" w:lastRowFirstColumn="0" w:lastRowLastColumn="0"/>
                    <w:rPr>
                      <w:sz w:val="18"/>
                      <w:szCs w:val="18"/>
                    </w:rPr>
                  </w:pPr>
                  <w:r w:rsidRPr="00614138">
                    <w:rPr>
                      <w:sz w:val="18"/>
                      <w:szCs w:val="18"/>
                    </w:rPr>
                    <w:t>Beskrivning av förändring</w:t>
                  </w:r>
                </w:p>
              </w:tc>
            </w:tr>
            <w:tr w:rsidR="0027633D" w:rsidRPr="00614138" w14:paraId="73C211CD"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4D981C85" w14:textId="56E03C78" w:rsidR="0027633D" w:rsidRPr="00614138" w:rsidRDefault="00DC1A1B" w:rsidP="00F14F68">
                  <w:pPr>
                    <w:pStyle w:val="Tabellbrd"/>
                    <w:framePr w:hSpace="142" w:wrap="around" w:hAnchor="text" w:yAlign="bottom"/>
                    <w:spacing w:line="276" w:lineRule="auto"/>
                    <w:suppressOverlap/>
                    <w:rPr>
                      <w:sz w:val="18"/>
                      <w:szCs w:val="18"/>
                    </w:rPr>
                  </w:pPr>
                  <w:r w:rsidRPr="00614138">
                    <w:rPr>
                      <w:sz w:val="18"/>
                      <w:szCs w:val="18"/>
                    </w:rPr>
                    <w:t>2020-08-</w:t>
                  </w:r>
                  <w:r w:rsidR="00331CA0" w:rsidRPr="00614138">
                    <w:rPr>
                      <w:sz w:val="18"/>
                      <w:szCs w:val="18"/>
                    </w:rPr>
                    <w:t>21</w:t>
                  </w:r>
                </w:p>
              </w:tc>
              <w:tc>
                <w:tcPr>
                  <w:tcW w:w="4283" w:type="dxa"/>
                </w:tcPr>
                <w:p w14:paraId="5F8B0816" w14:textId="192DA65E" w:rsidR="0027633D" w:rsidRPr="00614138" w:rsidRDefault="00A34F12" w:rsidP="00F14F68">
                  <w:pPr>
                    <w:pStyle w:val="Tabellbrd"/>
                    <w:framePr w:hSpace="142" w:wrap="around" w:hAnchor="text" w:yAlign="bottom"/>
                    <w:spacing w:line="276" w:lineRule="auto"/>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Version 1</w:t>
                  </w:r>
                </w:p>
              </w:tc>
            </w:tr>
            <w:tr w:rsidR="007359E8" w:rsidRPr="00614138" w14:paraId="6006AC5A"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3797E049" w14:textId="41F4CCD6" w:rsidR="007359E8" w:rsidRPr="00614138" w:rsidRDefault="007359E8" w:rsidP="00F14F68">
                  <w:pPr>
                    <w:pStyle w:val="Tabellbrd"/>
                    <w:framePr w:hSpace="142" w:wrap="around" w:hAnchor="text" w:yAlign="bottom"/>
                    <w:spacing w:line="276" w:lineRule="auto"/>
                    <w:suppressOverlap/>
                    <w:rPr>
                      <w:sz w:val="18"/>
                      <w:szCs w:val="18"/>
                    </w:rPr>
                  </w:pPr>
                  <w:r w:rsidRPr="00614138">
                    <w:rPr>
                      <w:sz w:val="18"/>
                      <w:szCs w:val="18"/>
                    </w:rPr>
                    <w:t>2020-11-1</w:t>
                  </w:r>
                  <w:r w:rsidR="00612415" w:rsidRPr="00614138">
                    <w:rPr>
                      <w:sz w:val="18"/>
                      <w:szCs w:val="18"/>
                    </w:rPr>
                    <w:t>9</w:t>
                  </w:r>
                </w:p>
              </w:tc>
              <w:tc>
                <w:tcPr>
                  <w:tcW w:w="4283" w:type="dxa"/>
                </w:tcPr>
                <w:p w14:paraId="65E62EBC" w14:textId="4D45A58A" w:rsidR="007359E8" w:rsidRPr="00614138" w:rsidRDefault="00612415"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1.1</w:t>
                  </w:r>
                </w:p>
                <w:p w14:paraId="63F1688A" w14:textId="77777777" w:rsidR="007359E8" w:rsidRPr="00614138" w:rsidRDefault="007359E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p>
                <w:p w14:paraId="3162AB2D" w14:textId="6F70318D" w:rsidR="007359E8" w:rsidRPr="00614138" w:rsidRDefault="007359E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Korrigering av innehåll i:</w:t>
                  </w:r>
                </w:p>
                <w:p w14:paraId="3E29D8B2" w14:textId="77777777" w:rsidR="00612415" w:rsidRPr="00614138" w:rsidRDefault="00612415"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p>
                <w:p w14:paraId="314DB0E5" w14:textId="77777777" w:rsidR="007359E8" w:rsidRPr="00614138" w:rsidRDefault="007359E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b/>
                      <w:sz w:val="18"/>
                      <w:szCs w:val="18"/>
                    </w:rPr>
                    <w:t>Roller i Stöd och behandling</w:t>
                  </w:r>
                  <w:r w:rsidRPr="00614138">
                    <w:rPr>
                      <w:sz w:val="18"/>
                      <w:szCs w:val="18"/>
                    </w:rPr>
                    <w:t xml:space="preserve">: </w:t>
                  </w:r>
                </w:p>
                <w:p w14:paraId="00A2DC57" w14:textId="526EFDD7" w:rsidR="00A60356" w:rsidRPr="00955E83" w:rsidRDefault="007359E8"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955E83">
                    <w:rPr>
                      <w:sz w:val="18"/>
                      <w:szCs w:val="18"/>
                    </w:rPr>
                    <w:t>Tillägg om att ej exportera invånaruppgifter</w:t>
                  </w:r>
                </w:p>
                <w:p w14:paraId="59CD12BF" w14:textId="0378CF5A" w:rsidR="007359E8" w:rsidRPr="00614138" w:rsidRDefault="007359E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b/>
                      <w:sz w:val="18"/>
                      <w:szCs w:val="18"/>
                    </w:rPr>
                    <w:t>Moduler</w:t>
                  </w:r>
                  <w:r w:rsidRPr="00614138">
                    <w:rPr>
                      <w:sz w:val="18"/>
                      <w:szCs w:val="18"/>
                    </w:rPr>
                    <w:t xml:space="preserve">: </w:t>
                  </w:r>
                </w:p>
                <w:p w14:paraId="2B54FE82" w14:textId="403C3293" w:rsidR="007359E8" w:rsidRPr="00614138" w:rsidRDefault="007359E8" w:rsidP="00F14F68">
                  <w:pPr>
                    <w:pStyle w:val="Liststycke"/>
                    <w:framePr w:hSpace="142" w:wrap="around" w:hAnchor="text" w:yAlign="bottom"/>
                    <w:numPr>
                      <w:ilvl w:val="0"/>
                      <w:numId w:val="3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sz w:val="18"/>
                      <w:szCs w:val="18"/>
                      <w:shd w:val="clear" w:color="auto" w:fill="auto"/>
                    </w:rPr>
                  </w:pPr>
                  <w:r w:rsidRPr="00614138">
                    <w:rPr>
                      <w:rFonts w:ascii="Arial" w:eastAsiaTheme="majorEastAsia" w:hAnsi="Arial" w:cstheme="majorBidi"/>
                      <w:sz w:val="18"/>
                      <w:szCs w:val="18"/>
                      <w:shd w:val="clear" w:color="auto" w:fill="auto"/>
                    </w:rPr>
                    <w:t xml:space="preserve">Meningen </w:t>
                  </w:r>
                  <w:r w:rsidRPr="00614138">
                    <w:rPr>
                      <w:rFonts w:ascii="Arial" w:eastAsiaTheme="majorEastAsia" w:hAnsi="Arial" w:cstheme="majorBidi"/>
                      <w:i/>
                      <w:sz w:val="18"/>
                      <w:szCs w:val="18"/>
                      <w:shd w:val="clear" w:color="auto" w:fill="auto"/>
                    </w:rPr>
                    <w:t>Modulen försvinner då från Min vårdplan och kan inte sättas till aktuell igen.</w:t>
                  </w:r>
                  <w:r w:rsidRPr="00614138">
                    <w:rPr>
                      <w:rFonts w:ascii="Arial" w:eastAsiaTheme="majorEastAsia" w:hAnsi="Arial" w:cstheme="majorBidi"/>
                      <w:sz w:val="18"/>
                      <w:szCs w:val="18"/>
                      <w:shd w:val="clear" w:color="auto" w:fill="auto"/>
                    </w:rPr>
                    <w:t xml:space="preserve"> är borttagen.</w:t>
                  </w:r>
                </w:p>
                <w:p w14:paraId="76B481E3" w14:textId="1534B179" w:rsidR="007359E8" w:rsidRPr="00955E83" w:rsidRDefault="00FF3820" w:rsidP="00F14F68">
                  <w:pPr>
                    <w:pStyle w:val="Liststycke"/>
                    <w:framePr w:hSpace="142" w:wrap="around" w:hAnchor="text" w:yAlign="bottom"/>
                    <w:numPr>
                      <w:ilvl w:val="0"/>
                      <w:numId w:val="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sz w:val="18"/>
                      <w:szCs w:val="18"/>
                      <w:shd w:val="clear" w:color="auto" w:fill="auto"/>
                    </w:rPr>
                  </w:pPr>
                  <w:r w:rsidRPr="00955E83">
                    <w:rPr>
                      <w:rFonts w:ascii="Arial" w:eastAsiaTheme="majorEastAsia" w:hAnsi="Arial" w:cstheme="majorBidi"/>
                      <w:sz w:val="18"/>
                      <w:szCs w:val="18"/>
                      <w:shd w:val="clear" w:color="auto" w:fill="auto"/>
                    </w:rPr>
                    <w:t>Uppdaterad bild</w:t>
                  </w:r>
                </w:p>
                <w:p w14:paraId="05E7D84E" w14:textId="77777777" w:rsidR="007359E8" w:rsidRPr="00614138" w:rsidRDefault="007359E8" w:rsidP="00F14F68">
                  <w:pPr>
                    <w:pStyle w:val="Liststycke"/>
                    <w:framePr w:hSpace="142" w:wrap="around" w:hAnchor="text" w:yAlign="bottom"/>
                    <w:numPr>
                      <w:ilvl w:val="0"/>
                      <w:numId w:val="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b/>
                      <w:sz w:val="18"/>
                      <w:szCs w:val="18"/>
                      <w:shd w:val="clear" w:color="auto" w:fill="auto"/>
                    </w:rPr>
                  </w:pPr>
                  <w:r w:rsidRPr="00614138">
                    <w:rPr>
                      <w:rFonts w:ascii="Arial" w:eastAsiaTheme="majorEastAsia" w:hAnsi="Arial" w:cstheme="majorBidi"/>
                      <w:b/>
                      <w:sz w:val="18"/>
                      <w:szCs w:val="18"/>
                      <w:shd w:val="clear" w:color="auto" w:fill="auto"/>
                    </w:rPr>
                    <w:t>Meddelanden och sidkommentarer:</w:t>
                  </w:r>
                </w:p>
                <w:p w14:paraId="07B9068C" w14:textId="238CEDFD" w:rsidR="007359E8" w:rsidRPr="00955E83" w:rsidRDefault="007359E8" w:rsidP="00F14F68">
                  <w:pPr>
                    <w:pStyle w:val="Liststycke"/>
                    <w:framePr w:hSpace="142" w:wrap="around" w:hAnchor="text" w:yAlign="bottom"/>
                    <w:numPr>
                      <w:ilvl w:val="0"/>
                      <w:numId w:val="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b/>
                      <w:sz w:val="18"/>
                      <w:szCs w:val="18"/>
                      <w:shd w:val="clear" w:color="auto" w:fill="auto"/>
                    </w:rPr>
                  </w:pPr>
                  <w:r w:rsidRPr="00955E83">
                    <w:rPr>
                      <w:rFonts w:ascii="Arial" w:eastAsiaTheme="majorEastAsia" w:hAnsi="Arial" w:cstheme="majorBidi"/>
                      <w:sz w:val="18"/>
                      <w:szCs w:val="18"/>
                      <w:shd w:val="clear" w:color="auto" w:fill="auto"/>
                    </w:rPr>
                    <w:t>Förtydligande angående hur man skapar en ny konversation respektive svarar i en existerade konversation</w:t>
                  </w:r>
                </w:p>
                <w:p w14:paraId="603CE660" w14:textId="77777777" w:rsidR="007359E8" w:rsidRPr="00614138" w:rsidRDefault="007359E8" w:rsidP="00F14F68">
                  <w:pPr>
                    <w:pStyle w:val="Liststycke"/>
                    <w:framePr w:hSpace="142" w:wrap="around" w:hAnchor="text" w:yAlign="bottom"/>
                    <w:numPr>
                      <w:ilvl w:val="0"/>
                      <w:numId w:val="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b/>
                      <w:sz w:val="18"/>
                      <w:szCs w:val="18"/>
                      <w:shd w:val="clear" w:color="auto" w:fill="auto"/>
                    </w:rPr>
                  </w:pPr>
                  <w:r w:rsidRPr="00614138">
                    <w:rPr>
                      <w:rFonts w:ascii="Arial" w:eastAsiaTheme="majorEastAsia" w:hAnsi="Arial" w:cstheme="majorBidi"/>
                      <w:b/>
                      <w:sz w:val="18"/>
                      <w:szCs w:val="18"/>
                      <w:shd w:val="clear" w:color="auto" w:fill="auto"/>
                    </w:rPr>
                    <w:t>Avsluta och gallra en vårdplan</w:t>
                  </w:r>
                </w:p>
                <w:p w14:paraId="58842184" w14:textId="1B75D514" w:rsidR="007359E8" w:rsidRPr="00614138" w:rsidRDefault="007359E8" w:rsidP="00F14F68">
                  <w:pPr>
                    <w:pStyle w:val="Liststycke"/>
                    <w:framePr w:hSpace="142" w:wrap="around" w:hAnchor="text" w:yAlign="bottom"/>
                    <w:numPr>
                      <w:ilvl w:val="0"/>
                      <w:numId w:val="30"/>
                    </w:numPr>
                    <w:suppressOverlap/>
                    <w:cnfStyle w:val="000000010000" w:firstRow="0" w:lastRow="0" w:firstColumn="0" w:lastColumn="0" w:oddVBand="0" w:evenVBand="0" w:oddHBand="0" w:evenHBand="1" w:firstRowFirstColumn="0" w:firstRowLastColumn="0" w:lastRowFirstColumn="0" w:lastRowLastColumn="0"/>
                    <w:rPr>
                      <w:rFonts w:ascii="Arial" w:eastAsiaTheme="majorEastAsia" w:hAnsi="Arial" w:cstheme="majorBidi"/>
                      <w:sz w:val="18"/>
                      <w:szCs w:val="18"/>
                      <w:shd w:val="clear" w:color="auto" w:fill="auto"/>
                    </w:rPr>
                  </w:pPr>
                  <w:r w:rsidRPr="00614138">
                    <w:rPr>
                      <w:rFonts w:ascii="Arial" w:eastAsiaTheme="majorEastAsia" w:hAnsi="Arial" w:cstheme="majorBidi"/>
                      <w:sz w:val="18"/>
                      <w:szCs w:val="18"/>
                      <w:shd w:val="clear" w:color="auto" w:fill="auto"/>
                    </w:rPr>
                    <w:t>Hela avsnittet är omformulerat</w:t>
                  </w:r>
                </w:p>
              </w:tc>
            </w:tr>
            <w:tr w:rsidR="00A60356" w:rsidRPr="00614138" w14:paraId="566A6534"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048FA192" w14:textId="63104A0C" w:rsidR="00A60356" w:rsidRPr="00614138" w:rsidRDefault="00A60356" w:rsidP="00F14F68">
                  <w:pPr>
                    <w:pStyle w:val="Tabellbrd"/>
                    <w:framePr w:hSpace="142" w:wrap="around" w:hAnchor="text" w:yAlign="bottom"/>
                    <w:spacing w:line="276" w:lineRule="auto"/>
                    <w:suppressOverlap/>
                    <w:rPr>
                      <w:sz w:val="18"/>
                      <w:szCs w:val="18"/>
                    </w:rPr>
                  </w:pPr>
                  <w:r w:rsidRPr="00614138">
                    <w:rPr>
                      <w:sz w:val="18"/>
                      <w:szCs w:val="18"/>
                    </w:rPr>
                    <w:t>2020-11-24</w:t>
                  </w:r>
                </w:p>
              </w:tc>
              <w:tc>
                <w:tcPr>
                  <w:tcW w:w="4283" w:type="dxa"/>
                </w:tcPr>
                <w:p w14:paraId="42C9E30D" w14:textId="77777777" w:rsidR="00A60356" w:rsidRPr="00614138" w:rsidRDefault="00A60356"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Version 1.2</w:t>
                  </w:r>
                </w:p>
                <w:p w14:paraId="2F2D7D07" w14:textId="77777777" w:rsidR="00A60356" w:rsidRPr="00614138" w:rsidRDefault="00A60356"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sz w:val="18"/>
                      <w:szCs w:val="18"/>
                    </w:rPr>
                  </w:pPr>
                </w:p>
                <w:p w14:paraId="21AAFD35" w14:textId="2FA6DB08" w:rsidR="00A60356" w:rsidRPr="00614138" w:rsidRDefault="00A60356"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sz w:val="18"/>
                      <w:szCs w:val="18"/>
                    </w:rPr>
                  </w:pPr>
                  <w:r w:rsidRPr="00614138">
                    <w:rPr>
                      <w:b/>
                      <w:sz w:val="18"/>
                      <w:szCs w:val="18"/>
                    </w:rPr>
                    <w:t>Välkomsttext till invånaren</w:t>
                  </w:r>
                </w:p>
                <w:p w14:paraId="15361258" w14:textId="3D68A49C" w:rsidR="00A60356" w:rsidRPr="00614138" w:rsidRDefault="00A60356" w:rsidP="00F14F68">
                  <w:pPr>
                    <w:pStyle w:val="Tabellbrd"/>
                    <w:framePr w:hSpace="142" w:wrap="around" w:hAnchor="text" w:yAlign="bottom"/>
                    <w:numPr>
                      <w:ilvl w:val="0"/>
                      <w:numId w:val="30"/>
                    </w:numPr>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Tillägg om hur man gör en länk.</w:t>
                  </w:r>
                </w:p>
              </w:tc>
            </w:tr>
            <w:tr w:rsidR="003E65A9" w:rsidRPr="00614138" w14:paraId="20087ABA"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5067248C" w14:textId="160C8BBB" w:rsidR="003E65A9" w:rsidRPr="00614138" w:rsidRDefault="003E65A9" w:rsidP="00F14F68">
                  <w:pPr>
                    <w:pStyle w:val="Tabellbrd"/>
                    <w:framePr w:hSpace="142" w:wrap="around" w:hAnchor="text" w:yAlign="bottom"/>
                    <w:spacing w:line="276" w:lineRule="auto"/>
                    <w:suppressOverlap/>
                    <w:rPr>
                      <w:sz w:val="18"/>
                      <w:szCs w:val="18"/>
                    </w:rPr>
                  </w:pPr>
                  <w:r w:rsidRPr="00614138">
                    <w:rPr>
                      <w:sz w:val="18"/>
                      <w:szCs w:val="18"/>
                    </w:rPr>
                    <w:t>2021-02-</w:t>
                  </w:r>
                  <w:r w:rsidR="00295DC3" w:rsidRPr="00614138">
                    <w:rPr>
                      <w:sz w:val="18"/>
                      <w:szCs w:val="18"/>
                    </w:rPr>
                    <w:t>19</w:t>
                  </w:r>
                </w:p>
              </w:tc>
              <w:tc>
                <w:tcPr>
                  <w:tcW w:w="4283" w:type="dxa"/>
                </w:tcPr>
                <w:p w14:paraId="5FE68AA9" w14:textId="2D330E8D" w:rsidR="003E65A9" w:rsidRPr="00614138" w:rsidRDefault="003E65A9"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1.3</w:t>
                  </w:r>
                </w:p>
                <w:p w14:paraId="1AC1F7D0" w14:textId="65CF3FE0" w:rsidR="00815218" w:rsidRPr="00614138" w:rsidRDefault="0081521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Generellt: Skapat </w:t>
                  </w:r>
                  <w:r w:rsidR="00295DC3" w:rsidRPr="00614138">
                    <w:rPr>
                      <w:sz w:val="18"/>
                      <w:szCs w:val="18"/>
                    </w:rPr>
                    <w:t>avsnitt</w:t>
                  </w:r>
                  <w:r w:rsidRPr="00614138">
                    <w:rPr>
                      <w:sz w:val="18"/>
                      <w:szCs w:val="18"/>
                    </w:rPr>
                    <w:t xml:space="preserve"> för rutiner </w:t>
                  </w:r>
                  <w:r w:rsidR="00295DC3" w:rsidRPr="00614138">
                    <w:rPr>
                      <w:sz w:val="18"/>
                      <w:szCs w:val="18"/>
                    </w:rPr>
                    <w:t>beslutade av</w:t>
                  </w:r>
                  <w:r w:rsidRPr="00614138">
                    <w:rPr>
                      <w:sz w:val="18"/>
                      <w:szCs w:val="18"/>
                    </w:rPr>
                    <w:t xml:space="preserve"> </w:t>
                  </w:r>
                  <w:r w:rsidR="00295DC3" w:rsidRPr="00614138">
                    <w:rPr>
                      <w:sz w:val="18"/>
                      <w:szCs w:val="18"/>
                    </w:rPr>
                    <w:t>införande verksamheter</w:t>
                  </w:r>
                  <w:r w:rsidRPr="00614138">
                    <w:rPr>
                      <w:sz w:val="18"/>
                      <w:szCs w:val="18"/>
                    </w:rPr>
                    <w:t xml:space="preserve">. </w:t>
                  </w:r>
                  <w:r w:rsidR="00295DC3" w:rsidRPr="00614138">
                    <w:rPr>
                      <w:sz w:val="18"/>
                      <w:szCs w:val="18"/>
                    </w:rPr>
                    <w:t>Generella förtydliganden och omformuleringar löpande.</w:t>
                  </w:r>
                </w:p>
                <w:p w14:paraId="48CD82E0" w14:textId="29034B8C" w:rsidR="003E65A9" w:rsidRPr="00614138" w:rsidRDefault="00815218"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Starta Min vårdplan</w:t>
                  </w:r>
                </w:p>
                <w:p w14:paraId="10FE63C8" w14:textId="428D9D26" w:rsidR="0054065A" w:rsidRPr="00614138" w:rsidRDefault="003E65A9"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Förtydligande av vad checklistan heter s</w:t>
                  </w:r>
                  <w:r w:rsidR="0054065A" w:rsidRPr="00614138">
                    <w:rPr>
                      <w:sz w:val="18"/>
                      <w:szCs w:val="18"/>
                    </w:rPr>
                    <w:t>om är stöd vid individanpassning</w:t>
                  </w:r>
                  <w:r w:rsidR="00295DC3" w:rsidRPr="00614138">
                    <w:rPr>
                      <w:sz w:val="18"/>
                      <w:szCs w:val="18"/>
                    </w:rPr>
                    <w:t>.</w:t>
                  </w:r>
                </w:p>
                <w:p w14:paraId="0E308DD1" w14:textId="3C062297" w:rsidR="003E65A9" w:rsidRPr="00614138" w:rsidRDefault="003E65A9"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Välkomst text till invånaren</w:t>
                  </w:r>
                </w:p>
                <w:p w14:paraId="0EB6AFC5" w14:textId="16C56FAE" w:rsidR="0054065A" w:rsidRPr="00614138" w:rsidRDefault="003E65A9"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Förtydligande att man även kan länka till en annan webbsida med kontaktuppgifter</w:t>
                  </w:r>
                  <w:r w:rsidR="00295DC3" w:rsidRPr="00614138">
                    <w:rPr>
                      <w:sz w:val="18"/>
                      <w:szCs w:val="18"/>
                    </w:rPr>
                    <w:t>.</w:t>
                  </w:r>
                </w:p>
                <w:p w14:paraId="23348C1F" w14:textId="665FAD89" w:rsidR="003E65A9" w:rsidRPr="00614138" w:rsidRDefault="003E65A9"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Moduler</w:t>
                  </w:r>
                </w:p>
                <w:p w14:paraId="2561CF2D" w14:textId="2E2AF3D5" w:rsidR="0054065A" w:rsidRPr="00614138" w:rsidRDefault="003E65A9"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Uppdaterad bild av Aktuellt innehåll</w:t>
                  </w:r>
                  <w:r w:rsidR="00295DC3" w:rsidRPr="00614138">
                    <w:rPr>
                      <w:sz w:val="18"/>
                      <w:szCs w:val="18"/>
                    </w:rPr>
                    <w:t>.</w:t>
                  </w:r>
                </w:p>
                <w:p w14:paraId="56BA9B7E" w14:textId="17B74C8F" w:rsidR="00295DC3" w:rsidRPr="00614138" w:rsidRDefault="00295DC3"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Meddelanden</w:t>
                  </w:r>
                </w:p>
                <w:p w14:paraId="6E00CF55" w14:textId="1096772A" w:rsidR="00295DC3" w:rsidRPr="00614138" w:rsidRDefault="00295DC3"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sz w:val="18"/>
                      <w:szCs w:val="18"/>
                    </w:rPr>
                    <w:t>Nytt avsnitt om att markera ett meddelande som oläst.</w:t>
                  </w:r>
                </w:p>
                <w:p w14:paraId="68A4F126" w14:textId="1E7CDDE6" w:rsidR="003E65A9" w:rsidRPr="00614138" w:rsidRDefault="003E65A9"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Formulär</w:t>
                  </w:r>
                  <w:r w:rsidR="003B4AB7" w:rsidRPr="00614138">
                    <w:rPr>
                      <w:b/>
                      <w:sz w:val="18"/>
                      <w:szCs w:val="18"/>
                    </w:rPr>
                    <w:t xml:space="preserve"> </w:t>
                  </w:r>
                </w:p>
                <w:p w14:paraId="0D0FC333" w14:textId="771AB6B6" w:rsidR="0048747A" w:rsidRPr="00614138" w:rsidRDefault="003E65A9"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Uppdaterad information om </w:t>
                  </w:r>
                  <w:r w:rsidR="0054065A" w:rsidRPr="00614138">
                    <w:rPr>
                      <w:sz w:val="18"/>
                      <w:szCs w:val="18"/>
                    </w:rPr>
                    <w:t>V</w:t>
                  </w:r>
                  <w:r w:rsidRPr="00614138">
                    <w:rPr>
                      <w:sz w:val="18"/>
                      <w:szCs w:val="18"/>
                    </w:rPr>
                    <w:t xml:space="preserve">ad är viktigt </w:t>
                  </w:r>
                  <w:r w:rsidR="0054065A" w:rsidRPr="00614138">
                    <w:rPr>
                      <w:sz w:val="18"/>
                      <w:szCs w:val="18"/>
                    </w:rPr>
                    <w:t>f</w:t>
                  </w:r>
                  <w:r w:rsidRPr="00614138">
                    <w:rPr>
                      <w:sz w:val="18"/>
                      <w:szCs w:val="18"/>
                    </w:rPr>
                    <w:t>ör mig och bytt namn på Distresstermometern till Hantering av ångest</w:t>
                  </w:r>
                  <w:r w:rsidR="00295DC3" w:rsidRPr="00614138">
                    <w:rPr>
                      <w:sz w:val="18"/>
                      <w:szCs w:val="18"/>
                    </w:rPr>
                    <w:t>.</w:t>
                  </w:r>
                </w:p>
                <w:p w14:paraId="56E05BC7" w14:textId="0F707F92" w:rsidR="00295DC3" w:rsidRPr="00614138" w:rsidRDefault="00295DC3"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Nytt avsnitt om att markera ett läst formulärsvar som oläst.</w:t>
                  </w:r>
                </w:p>
                <w:p w14:paraId="7DB07637" w14:textId="77777777" w:rsidR="0048747A" w:rsidRPr="00614138" w:rsidRDefault="0048747A"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sz w:val="18"/>
                      <w:szCs w:val="18"/>
                    </w:rPr>
                  </w:pPr>
                  <w:r w:rsidRPr="00614138">
                    <w:rPr>
                      <w:b/>
                      <w:sz w:val="18"/>
                      <w:szCs w:val="18"/>
                    </w:rPr>
                    <w:t>Synpunkter på innehållet</w:t>
                  </w:r>
                </w:p>
                <w:p w14:paraId="1B93D86E" w14:textId="77777777" w:rsidR="00295DC3" w:rsidRPr="00614138" w:rsidRDefault="0048747A"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Ny kontaktperson</w:t>
                  </w:r>
                </w:p>
                <w:p w14:paraId="1FF1F31E" w14:textId="4E1520B0" w:rsidR="00815218" w:rsidRPr="00614138" w:rsidRDefault="00815218" w:rsidP="00F14F68">
                  <w:pPr>
                    <w:pStyle w:val="Tabellbrd"/>
                    <w:framePr w:hSpace="142" w:wrap="around" w:hAnchor="text" w:yAlign="bottom"/>
                    <w:numPr>
                      <w:ilvl w:val="0"/>
                      <w:numId w:val="30"/>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Nytt: Rutin för att sprida information om nya versioner</w:t>
                  </w:r>
                  <w:r w:rsidR="00295DC3" w:rsidRPr="00614138">
                    <w:rPr>
                      <w:sz w:val="18"/>
                      <w:szCs w:val="18"/>
                    </w:rPr>
                    <w:t>.</w:t>
                  </w:r>
                </w:p>
              </w:tc>
            </w:tr>
            <w:tr w:rsidR="006D0A7D" w:rsidRPr="00614138" w14:paraId="6B732EF7"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69751481" w14:textId="24F18EBF" w:rsidR="006D0A7D" w:rsidRPr="00614138" w:rsidRDefault="00805DDF" w:rsidP="00F14F68">
                  <w:pPr>
                    <w:pStyle w:val="Tabellbrd"/>
                    <w:framePr w:hSpace="142" w:wrap="around" w:hAnchor="text" w:yAlign="bottom"/>
                    <w:spacing w:line="276" w:lineRule="auto"/>
                    <w:suppressOverlap/>
                    <w:rPr>
                      <w:sz w:val="18"/>
                      <w:szCs w:val="18"/>
                    </w:rPr>
                  </w:pPr>
                  <w:r w:rsidRPr="00614138">
                    <w:rPr>
                      <w:sz w:val="18"/>
                      <w:szCs w:val="18"/>
                    </w:rPr>
                    <w:t>2021-05-12</w:t>
                  </w:r>
                </w:p>
              </w:tc>
              <w:tc>
                <w:tcPr>
                  <w:tcW w:w="4283" w:type="dxa"/>
                </w:tcPr>
                <w:p w14:paraId="63D017A6" w14:textId="76D2E56A" w:rsidR="006D0A7D" w:rsidRPr="00614138" w:rsidRDefault="006D0A7D"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Version 1.4</w:t>
                  </w:r>
                </w:p>
                <w:p w14:paraId="13B801F5" w14:textId="3097D730" w:rsidR="00805DDF" w:rsidRPr="00614138" w:rsidRDefault="00805DDF"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sz w:val="18"/>
                      <w:szCs w:val="18"/>
                    </w:rPr>
                  </w:pPr>
                  <w:r w:rsidRPr="00614138">
                    <w:rPr>
                      <w:b/>
                      <w:sz w:val="18"/>
                      <w:szCs w:val="18"/>
                    </w:rPr>
                    <w:t xml:space="preserve"> Visa och dölja innehåll</w:t>
                  </w:r>
                </w:p>
                <w:p w14:paraId="60B95647" w14:textId="0845CEFD" w:rsidR="00805DDF" w:rsidRPr="00614138" w:rsidRDefault="006D0A7D" w:rsidP="00F14F68">
                  <w:pPr>
                    <w:pStyle w:val="Tabellbrd"/>
                    <w:framePr w:hSpace="142" w:wrap="around" w:hAnchor="text" w:yAlign="bottom"/>
                    <w:numPr>
                      <w:ilvl w:val="0"/>
                      <w:numId w:val="47"/>
                    </w:numPr>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Uppdaterad bild alla moduler</w:t>
                  </w:r>
                </w:p>
                <w:p w14:paraId="69C5FCCF" w14:textId="77777777" w:rsidR="00647278" w:rsidRPr="00614138" w:rsidRDefault="00805DDF"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sz w:val="18"/>
                      <w:szCs w:val="18"/>
                    </w:rPr>
                  </w:pPr>
                  <w:r w:rsidRPr="00614138">
                    <w:rPr>
                      <w:b/>
                      <w:sz w:val="18"/>
                      <w:szCs w:val="18"/>
                    </w:rPr>
                    <w:t xml:space="preserve">Flaggor </w:t>
                  </w:r>
                  <w:proofErr w:type="gramStart"/>
                  <w:r w:rsidR="00647278" w:rsidRPr="00614138">
                    <w:rPr>
                      <w:b/>
                      <w:sz w:val="18"/>
                      <w:szCs w:val="18"/>
                    </w:rPr>
                    <w:t xml:space="preserve">och </w:t>
                  </w:r>
                  <w:r w:rsidRPr="00614138">
                    <w:rPr>
                      <w:b/>
                      <w:sz w:val="18"/>
                      <w:szCs w:val="18"/>
                    </w:rPr>
                    <w:t xml:space="preserve"> Aviseringar</w:t>
                  </w:r>
                  <w:proofErr w:type="gramEnd"/>
                </w:p>
                <w:p w14:paraId="4BA09B50" w14:textId="4E263E2C" w:rsidR="00805DDF" w:rsidRPr="00614138" w:rsidRDefault="00805DDF" w:rsidP="00F14F68">
                  <w:pPr>
                    <w:pStyle w:val="Tabellbrd"/>
                    <w:framePr w:hSpace="142" w:wrap="around" w:hAnchor="text" w:yAlign="bottom"/>
                    <w:numPr>
                      <w:ilvl w:val="0"/>
                      <w:numId w:val="47"/>
                    </w:numPr>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Tillägg med alla flaggor i en Min vårdplan</w:t>
                  </w:r>
                </w:p>
              </w:tc>
            </w:tr>
            <w:tr w:rsidR="00DF13C4" w:rsidRPr="00614138" w14:paraId="37AF03BA"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69EFC656" w14:textId="27D9AD9F" w:rsidR="00DF13C4" w:rsidRPr="00614138" w:rsidRDefault="00DF13C4" w:rsidP="00F14F68">
                  <w:pPr>
                    <w:pStyle w:val="Tabellbrd"/>
                    <w:framePr w:hSpace="142" w:wrap="around" w:hAnchor="text" w:yAlign="bottom"/>
                    <w:spacing w:line="276" w:lineRule="auto"/>
                    <w:suppressOverlap/>
                    <w:rPr>
                      <w:sz w:val="18"/>
                      <w:szCs w:val="18"/>
                    </w:rPr>
                  </w:pPr>
                  <w:r w:rsidRPr="00614138">
                    <w:rPr>
                      <w:sz w:val="18"/>
                      <w:szCs w:val="18"/>
                    </w:rPr>
                    <w:t>2021-10-18</w:t>
                  </w:r>
                </w:p>
              </w:tc>
              <w:tc>
                <w:tcPr>
                  <w:tcW w:w="4283" w:type="dxa"/>
                </w:tcPr>
                <w:p w14:paraId="11222950" w14:textId="77777777" w:rsidR="00A5438E" w:rsidRPr="00614138" w:rsidRDefault="00A5438E"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1.5</w:t>
                  </w:r>
                </w:p>
                <w:p w14:paraId="299038DD" w14:textId="608B229A" w:rsidR="00DF13C4" w:rsidRPr="00614138" w:rsidRDefault="00A5438E" w:rsidP="00F14F68">
                  <w:pPr>
                    <w:pStyle w:val="Tabellbrd"/>
                    <w:framePr w:hSpace="142" w:wrap="around" w:hAnchor="text" w:yAlign="bottom"/>
                    <w:spacing w:after="0"/>
                    <w:suppressOverlap/>
                    <w:cnfStyle w:val="000000010000" w:firstRow="0" w:lastRow="0" w:firstColumn="0" w:lastColumn="0" w:oddVBand="0" w:evenVBand="0" w:oddHBand="0" w:evenHBand="1" w:firstRowFirstColumn="0" w:firstRowLastColumn="0" w:lastRowFirstColumn="0" w:lastRowLastColumn="0"/>
                    <w:rPr>
                      <w:b/>
                      <w:bCs/>
                      <w:sz w:val="18"/>
                      <w:szCs w:val="18"/>
                    </w:rPr>
                  </w:pPr>
                  <w:r w:rsidRPr="00614138">
                    <w:rPr>
                      <w:b/>
                      <w:bCs/>
                      <w:sz w:val="18"/>
                      <w:szCs w:val="18"/>
                    </w:rPr>
                    <w:t>Visa och dölja innehåll</w:t>
                  </w:r>
                  <w:r w:rsidR="001F70EB" w:rsidRPr="00614138">
                    <w:rPr>
                      <w:b/>
                      <w:bCs/>
                      <w:sz w:val="18"/>
                      <w:szCs w:val="18"/>
                    </w:rPr>
                    <w:t xml:space="preserve"> </w:t>
                  </w:r>
                </w:p>
                <w:p w14:paraId="2E98D1A2" w14:textId="6A38B340" w:rsidR="00591130" w:rsidRPr="00614138" w:rsidRDefault="00A5438E" w:rsidP="00F14F68">
                  <w:pPr>
                    <w:pStyle w:val="Tabellbrd"/>
                    <w:framePr w:hSpace="142" w:wrap="around" w:hAnchor="text" w:yAlign="bottom"/>
                    <w:numPr>
                      <w:ilvl w:val="0"/>
                      <w:numId w:val="47"/>
                    </w:numPr>
                    <w:spacing w:after="0"/>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lastRenderedPageBreak/>
                    <w:t>Uppdaterad bild över övergripande rubriker</w:t>
                  </w:r>
                </w:p>
              </w:tc>
            </w:tr>
            <w:tr w:rsidR="00591130" w:rsidRPr="00614138" w14:paraId="7895FDA7"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70A9BFD7" w14:textId="5BA50338" w:rsidR="00591130" w:rsidRPr="00614138" w:rsidRDefault="00591130" w:rsidP="00F14F68">
                  <w:pPr>
                    <w:pStyle w:val="Tabellbrd"/>
                    <w:framePr w:hSpace="142" w:wrap="around" w:hAnchor="text" w:yAlign="bottom"/>
                    <w:spacing w:line="276" w:lineRule="auto"/>
                    <w:suppressOverlap/>
                    <w:rPr>
                      <w:sz w:val="18"/>
                      <w:szCs w:val="18"/>
                    </w:rPr>
                  </w:pPr>
                  <w:r w:rsidRPr="00614138">
                    <w:rPr>
                      <w:sz w:val="18"/>
                      <w:szCs w:val="18"/>
                    </w:rPr>
                    <w:lastRenderedPageBreak/>
                    <w:t>2021-11-</w:t>
                  </w:r>
                  <w:r w:rsidR="006E7012" w:rsidRPr="00614138">
                    <w:rPr>
                      <w:sz w:val="18"/>
                      <w:szCs w:val="18"/>
                    </w:rPr>
                    <w:t>04</w:t>
                  </w:r>
                </w:p>
              </w:tc>
              <w:tc>
                <w:tcPr>
                  <w:tcW w:w="4283" w:type="dxa"/>
                </w:tcPr>
                <w:p w14:paraId="1A725AA3" w14:textId="77777777" w:rsidR="00591130" w:rsidRPr="00614138" w:rsidRDefault="00591130"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Version 1.6</w:t>
                  </w:r>
                </w:p>
                <w:p w14:paraId="7B80A347" w14:textId="18462212" w:rsidR="001F70EB" w:rsidRPr="00614138" w:rsidRDefault="001F70EB"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bCs/>
                      <w:sz w:val="18"/>
                      <w:szCs w:val="18"/>
                    </w:rPr>
                  </w:pPr>
                  <w:r w:rsidRPr="00614138">
                    <w:rPr>
                      <w:b/>
                      <w:bCs/>
                      <w:sz w:val="18"/>
                      <w:szCs w:val="18"/>
                    </w:rPr>
                    <w:t xml:space="preserve">Visa och dölja innehåll </w:t>
                  </w:r>
                </w:p>
                <w:p w14:paraId="5595D345" w14:textId="344524B6" w:rsidR="001F70EB" w:rsidRPr="00614138" w:rsidRDefault="001F70EB" w:rsidP="00F14F68">
                  <w:pPr>
                    <w:pStyle w:val="Tabellbrd"/>
                    <w:framePr w:hSpace="142" w:wrap="around" w:hAnchor="text" w:yAlign="bottom"/>
                    <w:numPr>
                      <w:ilvl w:val="0"/>
                      <w:numId w:val="47"/>
                    </w:numPr>
                    <w:spacing w:after="0"/>
                    <w:suppressOverlap/>
                    <w:cnfStyle w:val="000000100000" w:firstRow="0" w:lastRow="0" w:firstColumn="0" w:lastColumn="0" w:oddVBand="0" w:evenVBand="0" w:oddHBand="1" w:evenHBand="0" w:firstRowFirstColumn="0" w:firstRowLastColumn="0" w:lastRowFirstColumn="0" w:lastRowLastColumn="0"/>
                    <w:rPr>
                      <w:b/>
                      <w:bCs/>
                      <w:sz w:val="18"/>
                      <w:szCs w:val="18"/>
                    </w:rPr>
                  </w:pPr>
                  <w:r w:rsidRPr="00614138">
                    <w:rPr>
                      <w:sz w:val="18"/>
                      <w:szCs w:val="18"/>
                    </w:rPr>
                    <w:t>Tillagd rubrik: Modulrubriker</w:t>
                  </w:r>
                </w:p>
                <w:p w14:paraId="37E855B5" w14:textId="5A1CA72C" w:rsidR="001F70EB" w:rsidRPr="00614138" w:rsidRDefault="001F70EB" w:rsidP="00F14F68">
                  <w:pPr>
                    <w:pStyle w:val="Tabellbrd"/>
                    <w:framePr w:hSpace="142" w:wrap="around" w:hAnchor="text" w:yAlign="bottom"/>
                    <w:spacing w:after="0"/>
                    <w:suppressOverlap/>
                    <w:cnfStyle w:val="000000100000" w:firstRow="0" w:lastRow="0" w:firstColumn="0" w:lastColumn="0" w:oddVBand="0" w:evenVBand="0" w:oddHBand="1" w:evenHBand="0" w:firstRowFirstColumn="0" w:firstRowLastColumn="0" w:lastRowFirstColumn="0" w:lastRowLastColumn="0"/>
                    <w:rPr>
                      <w:b/>
                      <w:bCs/>
                      <w:sz w:val="18"/>
                      <w:szCs w:val="18"/>
                    </w:rPr>
                  </w:pPr>
                  <w:r w:rsidRPr="00614138">
                    <w:rPr>
                      <w:b/>
                      <w:bCs/>
                      <w:sz w:val="18"/>
                      <w:szCs w:val="18"/>
                    </w:rPr>
                    <w:t xml:space="preserve">Visa eller dölja moduler </w:t>
                  </w:r>
                </w:p>
                <w:p w14:paraId="3B3197B6" w14:textId="672CC0BE" w:rsidR="00591130" w:rsidRPr="00614138" w:rsidRDefault="001F70EB" w:rsidP="00F14F68">
                  <w:pPr>
                    <w:pStyle w:val="Tabellbrd"/>
                    <w:framePr w:hSpace="142" w:wrap="around" w:hAnchor="text" w:yAlign="bottom"/>
                    <w:numPr>
                      <w:ilvl w:val="0"/>
                      <w:numId w:val="47"/>
                    </w:numPr>
                    <w:spacing w:after="0"/>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Uppdaterad bild över övergripande rubriker</w:t>
                  </w:r>
                </w:p>
              </w:tc>
            </w:tr>
            <w:tr w:rsidR="23BB9F7A" w:rsidRPr="00614138" w14:paraId="75053165"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34D95FCC" w14:textId="5AA7A198" w:rsidR="23BB9F7A" w:rsidRPr="00614138" w:rsidRDefault="71E72240" w:rsidP="00F14F68">
                  <w:pPr>
                    <w:pStyle w:val="Tabellbrd"/>
                    <w:framePr w:hSpace="142" w:wrap="around" w:hAnchor="text" w:yAlign="bottom"/>
                    <w:spacing w:line="276" w:lineRule="auto"/>
                    <w:suppressOverlap/>
                    <w:rPr>
                      <w:sz w:val="18"/>
                      <w:szCs w:val="18"/>
                    </w:rPr>
                  </w:pPr>
                  <w:r w:rsidRPr="00614138">
                    <w:rPr>
                      <w:sz w:val="18"/>
                      <w:szCs w:val="18"/>
                    </w:rPr>
                    <w:t>2022-08-10</w:t>
                  </w:r>
                </w:p>
              </w:tc>
              <w:tc>
                <w:tcPr>
                  <w:tcW w:w="4283" w:type="dxa"/>
                </w:tcPr>
                <w:p w14:paraId="4F7EAAA7" w14:textId="6057B429" w:rsidR="23BB9F7A" w:rsidRPr="00614138" w:rsidRDefault="71E72240"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1.7</w:t>
                  </w:r>
                </w:p>
                <w:p w14:paraId="41466348" w14:textId="2A65CBA8" w:rsidR="23BB9F7A" w:rsidRPr="00614138" w:rsidRDefault="71E72240"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Tagit bort “Vårdguiden” där det förekommer. </w:t>
                  </w:r>
                </w:p>
                <w:p w14:paraId="481DC5B8" w14:textId="7DA1A5F5" w:rsidR="23BB9F7A" w:rsidRPr="00614138" w:rsidRDefault="26AFC6A5"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Uppdaterat “Tips när du frågar patienten”</w:t>
                  </w:r>
                </w:p>
              </w:tc>
            </w:tr>
            <w:tr w:rsidR="213C3353" w:rsidRPr="00614138" w14:paraId="68170395"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33506EFA" w14:textId="710657AD" w:rsidR="112C23EB" w:rsidRPr="00614138" w:rsidRDefault="112C23EB" w:rsidP="00F14F68">
                  <w:pPr>
                    <w:pStyle w:val="Tabellbrd"/>
                    <w:framePr w:hSpace="142" w:wrap="around" w:hAnchor="text" w:yAlign="bottom"/>
                    <w:spacing w:line="276" w:lineRule="auto"/>
                    <w:suppressOverlap/>
                    <w:rPr>
                      <w:sz w:val="18"/>
                      <w:szCs w:val="18"/>
                    </w:rPr>
                  </w:pPr>
                  <w:r w:rsidRPr="00614138">
                    <w:rPr>
                      <w:sz w:val="18"/>
                      <w:szCs w:val="18"/>
                    </w:rPr>
                    <w:t>2022-11-08</w:t>
                  </w:r>
                </w:p>
              </w:tc>
              <w:tc>
                <w:tcPr>
                  <w:tcW w:w="4283" w:type="dxa"/>
                </w:tcPr>
                <w:p w14:paraId="38185760" w14:textId="29116E6D" w:rsidR="112C23EB" w:rsidRPr="00614138" w:rsidRDefault="112C23EB"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 xml:space="preserve">Version 1.8. </w:t>
                  </w:r>
                </w:p>
                <w:p w14:paraId="6D1665A3" w14:textId="01165292" w:rsidR="112C23EB" w:rsidRPr="00614138" w:rsidRDefault="112C23EB"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 xml:space="preserve">Förtydligat info om aktiva överlämningar. </w:t>
                  </w:r>
                </w:p>
              </w:tc>
            </w:tr>
            <w:tr w:rsidR="005B7391" w:rsidRPr="00614138" w14:paraId="37B14DA8"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6842DC16" w14:textId="17BB848A" w:rsidR="005B7391" w:rsidRPr="00614138" w:rsidRDefault="005B7391" w:rsidP="00F14F68">
                  <w:pPr>
                    <w:pStyle w:val="Tabellbrd"/>
                    <w:framePr w:hSpace="142" w:wrap="around" w:hAnchor="text" w:yAlign="bottom"/>
                    <w:spacing w:line="276" w:lineRule="auto"/>
                    <w:suppressOverlap/>
                    <w:rPr>
                      <w:sz w:val="18"/>
                      <w:szCs w:val="18"/>
                    </w:rPr>
                  </w:pPr>
                  <w:r w:rsidRPr="00614138">
                    <w:rPr>
                      <w:sz w:val="18"/>
                      <w:szCs w:val="18"/>
                    </w:rPr>
                    <w:t>2023-0</w:t>
                  </w:r>
                  <w:r w:rsidR="00BD0877" w:rsidRPr="00614138">
                    <w:rPr>
                      <w:sz w:val="18"/>
                      <w:szCs w:val="18"/>
                    </w:rPr>
                    <w:t>9-12</w:t>
                  </w:r>
                </w:p>
              </w:tc>
              <w:tc>
                <w:tcPr>
                  <w:tcW w:w="4283" w:type="dxa"/>
                </w:tcPr>
                <w:p w14:paraId="05B22ECF" w14:textId="77777777" w:rsidR="005B7391" w:rsidRPr="00614138" w:rsidRDefault="005B7391"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1.9.</w:t>
                  </w:r>
                </w:p>
                <w:p w14:paraId="0611DC87" w14:textId="77777777" w:rsidR="005B7391" w:rsidRPr="00614138" w:rsidRDefault="005B7391"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Lagt till information om generell </w:t>
                  </w:r>
                  <w:r w:rsidR="00BD0877" w:rsidRPr="00614138">
                    <w:rPr>
                      <w:sz w:val="18"/>
                      <w:szCs w:val="18"/>
                    </w:rPr>
                    <w:t xml:space="preserve">(icke diagnosspecifik) </w:t>
                  </w:r>
                  <w:r w:rsidRPr="00614138">
                    <w:rPr>
                      <w:sz w:val="18"/>
                      <w:szCs w:val="18"/>
                    </w:rPr>
                    <w:t>Min vårdplan samt förtydligat alternativa, mer kortfattade stöddokument.</w:t>
                  </w:r>
                </w:p>
                <w:p w14:paraId="2DFBEA66" w14:textId="3C029292" w:rsidR="00DC6326" w:rsidRPr="00614138" w:rsidRDefault="00CD4531"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Förtydligande kring att rehabiliteringsplan inte görs för alla patienter.</w:t>
                  </w:r>
                </w:p>
                <w:p w14:paraId="12B91579" w14:textId="77777777" w:rsidR="00D42CE5" w:rsidRPr="00614138" w:rsidRDefault="00DC6326"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Ändrat ”Hälsoskattning för cancerrehabilitering” till ”Hälsoskattning”, inför övergång till version 3.</w:t>
                  </w:r>
                </w:p>
                <w:p w14:paraId="58B8E66D" w14:textId="77777777" w:rsidR="00EA64FF" w:rsidRPr="00614138" w:rsidRDefault="00EA64FF"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Uppdaterade </w:t>
                  </w:r>
                  <w:proofErr w:type="spellStart"/>
                  <w:r w:rsidRPr="00614138">
                    <w:rPr>
                      <w:sz w:val="18"/>
                      <w:szCs w:val="18"/>
                    </w:rPr>
                    <w:t>skärmdumpar</w:t>
                  </w:r>
                  <w:proofErr w:type="spellEnd"/>
                  <w:r w:rsidRPr="00614138">
                    <w:rPr>
                      <w:sz w:val="18"/>
                      <w:szCs w:val="18"/>
                    </w:rPr>
                    <w:t xml:space="preserve"> för välkomsttext.</w:t>
                  </w:r>
                </w:p>
                <w:p w14:paraId="1B0CDBE5" w14:textId="77777777" w:rsidR="00EA64FF" w:rsidRPr="00614138" w:rsidRDefault="00EA64FF"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Uppdaterad </w:t>
                  </w:r>
                  <w:proofErr w:type="spellStart"/>
                  <w:r w:rsidRPr="00614138">
                    <w:rPr>
                      <w:sz w:val="18"/>
                      <w:szCs w:val="18"/>
                    </w:rPr>
                    <w:t>skärmdump</w:t>
                  </w:r>
                  <w:proofErr w:type="spellEnd"/>
                  <w:r w:rsidRPr="00614138">
                    <w:rPr>
                      <w:sz w:val="18"/>
                      <w:szCs w:val="18"/>
                    </w:rPr>
                    <w:t xml:space="preserve"> för flaggor/Händelser.</w:t>
                  </w:r>
                </w:p>
                <w:p w14:paraId="680234D2" w14:textId="022B4E80" w:rsidR="00EA64FF" w:rsidRPr="00614138" w:rsidRDefault="00EA64FF"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Uppdaterad information om att klicka i Avisera till inkorgen i meddelanden.</w:t>
                  </w:r>
                </w:p>
              </w:tc>
            </w:tr>
            <w:tr w:rsidR="000F2398" w:rsidRPr="00614138" w14:paraId="21CCA22C"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5F2A8D83" w14:textId="030117B4" w:rsidR="000F2398" w:rsidRPr="00614138" w:rsidRDefault="000F2398" w:rsidP="00F14F68">
                  <w:pPr>
                    <w:pStyle w:val="Tabellbrd"/>
                    <w:framePr w:hSpace="142" w:wrap="around" w:hAnchor="text" w:yAlign="bottom"/>
                    <w:spacing w:line="276" w:lineRule="auto"/>
                    <w:suppressOverlap/>
                    <w:rPr>
                      <w:sz w:val="18"/>
                      <w:szCs w:val="18"/>
                    </w:rPr>
                  </w:pPr>
                  <w:r w:rsidRPr="00614138">
                    <w:rPr>
                      <w:sz w:val="18"/>
                      <w:szCs w:val="18"/>
                    </w:rPr>
                    <w:t>2024-05-2</w:t>
                  </w:r>
                  <w:r w:rsidR="003168F9" w:rsidRPr="00614138">
                    <w:rPr>
                      <w:sz w:val="18"/>
                      <w:szCs w:val="18"/>
                    </w:rPr>
                    <w:t>9</w:t>
                  </w:r>
                </w:p>
              </w:tc>
              <w:tc>
                <w:tcPr>
                  <w:tcW w:w="4283" w:type="dxa"/>
                </w:tcPr>
                <w:p w14:paraId="72365901" w14:textId="45CBDFAC" w:rsidR="00A25796" w:rsidRPr="00614138" w:rsidRDefault="00A25796"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Version 2.0</w:t>
                  </w:r>
                </w:p>
                <w:p w14:paraId="7E83CFED" w14:textId="45999360" w:rsidR="000F2398" w:rsidRPr="00614138" w:rsidRDefault="000F2398"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sidRPr="00614138">
                    <w:rPr>
                      <w:sz w:val="18"/>
                      <w:szCs w:val="18"/>
                    </w:rPr>
                    <w:t>Genomgående</w:t>
                  </w:r>
                  <w:r w:rsidR="009C0072" w:rsidRPr="00614138">
                    <w:rPr>
                      <w:sz w:val="18"/>
                      <w:szCs w:val="18"/>
                    </w:rPr>
                    <w:t xml:space="preserve"> </w:t>
                  </w:r>
                  <w:proofErr w:type="spellStart"/>
                  <w:r w:rsidR="009C0072" w:rsidRPr="00614138">
                    <w:rPr>
                      <w:sz w:val="18"/>
                      <w:szCs w:val="18"/>
                    </w:rPr>
                    <w:t>interim</w:t>
                  </w:r>
                  <w:r w:rsidR="00F7661F">
                    <w:rPr>
                      <w:sz w:val="18"/>
                      <w:szCs w:val="18"/>
                    </w:rPr>
                    <w:t>s</w:t>
                  </w:r>
                  <w:r w:rsidRPr="00614138">
                    <w:rPr>
                      <w:sz w:val="18"/>
                      <w:szCs w:val="18"/>
                    </w:rPr>
                    <w:t>revider</w:t>
                  </w:r>
                  <w:r w:rsidR="009C0072" w:rsidRPr="00614138">
                    <w:rPr>
                      <w:sz w:val="18"/>
                      <w:szCs w:val="18"/>
                    </w:rPr>
                    <w:t>ing</w:t>
                  </w:r>
                  <w:proofErr w:type="spellEnd"/>
                  <w:r w:rsidRPr="00614138">
                    <w:rPr>
                      <w:sz w:val="18"/>
                      <w:szCs w:val="18"/>
                    </w:rPr>
                    <w:t xml:space="preserve"> utifrån nya personalvyer med tillhörande funktioner och arbetssätt.</w:t>
                  </w:r>
                  <w:r w:rsidR="00ED45D8" w:rsidRPr="00614138">
                    <w:rPr>
                      <w:sz w:val="18"/>
                      <w:szCs w:val="18"/>
                    </w:rPr>
                    <w:t xml:space="preserve"> Omstrukturering av kapitel.</w:t>
                  </w:r>
                </w:p>
              </w:tc>
            </w:tr>
            <w:tr w:rsidR="00ED45D8" w:rsidRPr="00614138" w14:paraId="285E4A40"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5ED2D444" w14:textId="4FE723F1" w:rsidR="00ED45D8" w:rsidRPr="00614138" w:rsidRDefault="00ED45D8" w:rsidP="00F14F68">
                  <w:pPr>
                    <w:pStyle w:val="Tabellbrd"/>
                    <w:framePr w:hSpace="142" w:wrap="around" w:hAnchor="text" w:yAlign="bottom"/>
                    <w:spacing w:line="276" w:lineRule="auto"/>
                    <w:suppressOverlap/>
                    <w:rPr>
                      <w:sz w:val="18"/>
                      <w:szCs w:val="18"/>
                    </w:rPr>
                  </w:pPr>
                  <w:r w:rsidRPr="00614138">
                    <w:rPr>
                      <w:sz w:val="18"/>
                      <w:szCs w:val="18"/>
                    </w:rPr>
                    <w:t>2024-06-</w:t>
                  </w:r>
                  <w:r w:rsidR="001D2C2F" w:rsidRPr="00614138">
                    <w:rPr>
                      <w:sz w:val="18"/>
                      <w:szCs w:val="18"/>
                    </w:rPr>
                    <w:t>25</w:t>
                  </w:r>
                </w:p>
              </w:tc>
              <w:tc>
                <w:tcPr>
                  <w:tcW w:w="4283" w:type="dxa"/>
                </w:tcPr>
                <w:p w14:paraId="5CA68C19" w14:textId="32E51393" w:rsidR="00A25796" w:rsidRPr="00614138" w:rsidRDefault="00A25796"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version 2.1</w:t>
                  </w:r>
                </w:p>
                <w:p w14:paraId="59262B77" w14:textId="45475577" w:rsidR="00ED45D8" w:rsidRPr="00614138" w:rsidRDefault="00ED45D8"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sidRPr="00614138">
                    <w:rPr>
                      <w:sz w:val="18"/>
                      <w:szCs w:val="18"/>
                    </w:rPr>
                    <w:t xml:space="preserve">Tillägg Öppna Min vårdplan, navigering tillbaka till Mina- och Allafliken, Hantera moduler, Händelser, Resultatfliken, </w:t>
                  </w:r>
                  <w:r w:rsidR="001D2C2F" w:rsidRPr="00614138">
                    <w:rPr>
                      <w:sz w:val="18"/>
                      <w:szCs w:val="18"/>
                    </w:rPr>
                    <w:t xml:space="preserve">uppdaterade </w:t>
                  </w:r>
                  <w:proofErr w:type="spellStart"/>
                  <w:r w:rsidR="001D2C2F" w:rsidRPr="00614138">
                    <w:rPr>
                      <w:sz w:val="18"/>
                      <w:szCs w:val="18"/>
                    </w:rPr>
                    <w:t>skärmdumpar</w:t>
                  </w:r>
                  <w:proofErr w:type="spellEnd"/>
                  <w:r w:rsidR="001D2C2F" w:rsidRPr="00614138">
                    <w:rPr>
                      <w:sz w:val="18"/>
                      <w:szCs w:val="18"/>
                    </w:rPr>
                    <w:t xml:space="preserve"> </w:t>
                  </w:r>
                  <w:proofErr w:type="spellStart"/>
                  <w:r w:rsidR="001D2C2F" w:rsidRPr="00614138">
                    <w:rPr>
                      <w:sz w:val="18"/>
                      <w:szCs w:val="18"/>
                    </w:rPr>
                    <w:t>Överlämninngar</w:t>
                  </w:r>
                  <w:proofErr w:type="spellEnd"/>
                  <w:r w:rsidR="001D2C2F" w:rsidRPr="00614138">
                    <w:rPr>
                      <w:sz w:val="18"/>
                      <w:szCs w:val="18"/>
                    </w:rPr>
                    <w:t>, ny regional kontaktinfo</w:t>
                  </w:r>
                </w:p>
              </w:tc>
            </w:tr>
            <w:tr w:rsidR="00BD2254" w:rsidRPr="00614138" w14:paraId="501E04B2" w14:textId="77777777" w:rsidTr="213C33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3AD81D89" w14:textId="1494D690" w:rsidR="00BD2254" w:rsidRPr="00614138" w:rsidRDefault="00BD2254" w:rsidP="00F14F68">
                  <w:pPr>
                    <w:pStyle w:val="Tabellbrd"/>
                    <w:framePr w:hSpace="142" w:wrap="around" w:hAnchor="text" w:yAlign="bottom"/>
                    <w:spacing w:line="276" w:lineRule="auto"/>
                    <w:suppressOverlap/>
                    <w:rPr>
                      <w:sz w:val="18"/>
                      <w:szCs w:val="18"/>
                    </w:rPr>
                  </w:pPr>
                  <w:r>
                    <w:rPr>
                      <w:sz w:val="18"/>
                      <w:szCs w:val="18"/>
                    </w:rPr>
                    <w:t>2024-09-</w:t>
                  </w:r>
                  <w:r w:rsidR="00B736AB">
                    <w:rPr>
                      <w:sz w:val="18"/>
                      <w:szCs w:val="18"/>
                    </w:rPr>
                    <w:t>06</w:t>
                  </w:r>
                </w:p>
              </w:tc>
              <w:tc>
                <w:tcPr>
                  <w:tcW w:w="4283" w:type="dxa"/>
                </w:tcPr>
                <w:p w14:paraId="0ED7E8BF" w14:textId="77777777" w:rsidR="00BD2254" w:rsidRDefault="00FB7D9B"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Version 2.2</w:t>
                  </w:r>
                </w:p>
                <w:p w14:paraId="0FF1F3AE" w14:textId="7EB194AD" w:rsidR="00FB7D9B" w:rsidRPr="00614138" w:rsidRDefault="00FB7D9B" w:rsidP="00F14F68">
                  <w:pPr>
                    <w:pStyle w:val="Tabellbrd"/>
                    <w:framePr w:hSpace="142" w:wrap="around" w:hAnchor="text" w:yAlign="bottom"/>
                    <w:suppressOverlap/>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Ny </w:t>
                  </w:r>
                  <w:proofErr w:type="gramStart"/>
                  <w:r>
                    <w:rPr>
                      <w:sz w:val="18"/>
                      <w:szCs w:val="18"/>
                    </w:rPr>
                    <w:t>bild profil</w:t>
                  </w:r>
                  <w:proofErr w:type="gramEnd"/>
                  <w:r>
                    <w:rPr>
                      <w:sz w:val="18"/>
                      <w:szCs w:val="18"/>
                    </w:rPr>
                    <w:t xml:space="preserve"> vårdpersonal. Ny vy aktiva och kommande moduler. Uppdaterat avsnitt Rehabiliteringsplanering. Förtydligande navigering till </w:t>
                  </w:r>
                  <w:r w:rsidR="00CF2691">
                    <w:rPr>
                      <w:sz w:val="18"/>
                      <w:szCs w:val="18"/>
                    </w:rPr>
                    <w:t>Sammanfattning av min vård</w:t>
                  </w:r>
                  <w:r w:rsidR="00955E83">
                    <w:rPr>
                      <w:sz w:val="18"/>
                      <w:szCs w:val="18"/>
                    </w:rPr>
                    <w:t xml:space="preserve"> + Min </w:t>
                  </w:r>
                  <w:proofErr w:type="gramStart"/>
                  <w:r w:rsidR="00955E83">
                    <w:rPr>
                      <w:sz w:val="18"/>
                      <w:szCs w:val="18"/>
                    </w:rPr>
                    <w:t xml:space="preserve">uppföljning </w:t>
                  </w:r>
                  <w:r>
                    <w:rPr>
                      <w:sz w:val="18"/>
                      <w:szCs w:val="18"/>
                    </w:rPr>
                    <w:t>.</w:t>
                  </w:r>
                  <w:proofErr w:type="gramEnd"/>
                  <w:r>
                    <w:rPr>
                      <w:sz w:val="18"/>
                      <w:szCs w:val="18"/>
                    </w:rPr>
                    <w:t xml:space="preserve"> Uppdaterat avsnitt Markera meddelande som oläst.</w:t>
                  </w:r>
                  <w:r w:rsidR="00CF2691">
                    <w:rPr>
                      <w:sz w:val="18"/>
                      <w:szCs w:val="18"/>
                    </w:rPr>
                    <w:t xml:space="preserve"> </w:t>
                  </w:r>
                  <w:r>
                    <w:rPr>
                      <w:sz w:val="18"/>
                      <w:szCs w:val="18"/>
                    </w:rPr>
                    <w:t>Nytt avsnitt Tidslinje. Uppdaterat avsnitt Kontakter. Uppdaterat avsnitt Formulär för skattning av mående</w:t>
                  </w:r>
                  <w:r w:rsidR="00CF2691">
                    <w:rPr>
                      <w:sz w:val="18"/>
                      <w:szCs w:val="18"/>
                    </w:rPr>
                    <w:t xml:space="preserve"> -</w:t>
                  </w:r>
                  <w:r>
                    <w:rPr>
                      <w:sz w:val="18"/>
                      <w:szCs w:val="18"/>
                    </w:rPr>
                    <w:t xml:space="preserve"> Rutiner för Hälsoskattning och Hantera ångest flyttat till bilaga. Tillägg av sidkommentar av formulär. Nya avsnitt om flik- </w:t>
                  </w:r>
                  <w:proofErr w:type="spellStart"/>
                  <w:r>
                    <w:rPr>
                      <w:sz w:val="18"/>
                      <w:szCs w:val="18"/>
                    </w:rPr>
                    <w:t>resp</w:t>
                  </w:r>
                  <w:proofErr w:type="spellEnd"/>
                  <w:r>
                    <w:rPr>
                      <w:sz w:val="18"/>
                      <w:szCs w:val="18"/>
                    </w:rPr>
                    <w:t xml:space="preserve"> kalenderformulär samt avisering av formulär till behandlare: Förtydligad info om resultat.</w:t>
                  </w:r>
                </w:p>
              </w:tc>
            </w:tr>
            <w:tr w:rsidR="00BA3D49" w:rsidRPr="00614138" w14:paraId="3B7D97B2" w14:textId="77777777" w:rsidTr="213C33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14:paraId="0A419FD5" w14:textId="4426104D" w:rsidR="00BA3D49" w:rsidRDefault="00BA3D49" w:rsidP="00F14F68">
                  <w:pPr>
                    <w:pStyle w:val="Tabellbrd"/>
                    <w:framePr w:hSpace="142" w:wrap="around" w:hAnchor="text" w:yAlign="bottom"/>
                    <w:spacing w:line="276" w:lineRule="auto"/>
                    <w:suppressOverlap/>
                    <w:rPr>
                      <w:sz w:val="18"/>
                      <w:szCs w:val="18"/>
                    </w:rPr>
                  </w:pPr>
                  <w:r>
                    <w:rPr>
                      <w:sz w:val="18"/>
                      <w:szCs w:val="18"/>
                    </w:rPr>
                    <w:t>2024-09-27</w:t>
                  </w:r>
                </w:p>
              </w:tc>
              <w:tc>
                <w:tcPr>
                  <w:tcW w:w="4283" w:type="dxa"/>
                </w:tcPr>
                <w:p w14:paraId="129D66CE" w14:textId="52AD7B99" w:rsidR="00BA3D49" w:rsidRDefault="00BA3D49" w:rsidP="00F14F68">
                  <w:pPr>
                    <w:pStyle w:val="Tabellbrd"/>
                    <w:framePr w:hSpace="142" w:wrap="around" w:hAnchor="text" w:yAlign="bottom"/>
                    <w:suppressOverlap/>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Uppdaterat utifrån nya modulknappar och funktioner kalenderformulär.</w:t>
                  </w:r>
                </w:p>
              </w:tc>
            </w:tr>
          </w:tbl>
          <w:p w14:paraId="04E22640" w14:textId="77777777" w:rsidR="00FB267B" w:rsidRPr="0031524A" w:rsidRDefault="00FB267B" w:rsidP="005E3979">
            <w:pPr>
              <w:spacing w:line="276" w:lineRule="auto"/>
              <w:rPr>
                <w:sz w:val="22"/>
                <w:szCs w:val="22"/>
              </w:rPr>
            </w:pPr>
          </w:p>
        </w:tc>
      </w:tr>
    </w:tbl>
    <w:p w14:paraId="195ABCFE" w14:textId="77777777" w:rsidR="007B303D" w:rsidRDefault="007B303D" w:rsidP="005E3979">
      <w:pPr>
        <w:pStyle w:val="Ingetavstnd"/>
        <w:spacing w:line="276" w:lineRule="auto"/>
      </w:pPr>
    </w:p>
    <w:p w14:paraId="10AA5159" w14:textId="77777777" w:rsidR="00C478FC" w:rsidRDefault="00C478FC" w:rsidP="005E3979">
      <w:pPr>
        <w:pStyle w:val="Ingetavstnd"/>
        <w:spacing w:line="276" w:lineRule="auto"/>
      </w:pPr>
    </w:p>
    <w:p w14:paraId="129D7EF6" w14:textId="77777777" w:rsidR="00C478FC" w:rsidRDefault="00C478FC" w:rsidP="005E3979">
      <w:pPr>
        <w:pStyle w:val="Ingetavstnd"/>
        <w:spacing w:line="276" w:lineRule="auto"/>
      </w:pPr>
    </w:p>
    <w:p w14:paraId="3F58D5D4" w14:textId="77777777" w:rsidR="00C478FC" w:rsidRDefault="00C478FC" w:rsidP="005E3979">
      <w:pPr>
        <w:pStyle w:val="Ingetavstnd"/>
        <w:spacing w:line="276" w:lineRule="auto"/>
      </w:pPr>
    </w:p>
    <w:p w14:paraId="55A693F0" w14:textId="77777777" w:rsidR="00C478FC" w:rsidRDefault="00C478FC" w:rsidP="005E3979">
      <w:pPr>
        <w:pStyle w:val="Ingetavstnd"/>
        <w:spacing w:line="276" w:lineRule="auto"/>
      </w:pPr>
    </w:p>
    <w:p w14:paraId="24481D63" w14:textId="77777777" w:rsidR="00C478FC" w:rsidRDefault="00C478FC" w:rsidP="005E3979">
      <w:pPr>
        <w:pStyle w:val="Ingetavstnd"/>
        <w:spacing w:line="276" w:lineRule="auto"/>
      </w:pPr>
    </w:p>
    <w:p w14:paraId="6998B268" w14:textId="77777777" w:rsidR="00C478FC" w:rsidRDefault="00C478FC" w:rsidP="005E3979">
      <w:pPr>
        <w:pStyle w:val="Ingetavstnd"/>
        <w:spacing w:line="276" w:lineRule="auto"/>
      </w:pPr>
    </w:p>
    <w:p w14:paraId="23D585AC" w14:textId="77777777" w:rsidR="00C478FC" w:rsidRDefault="00C478FC" w:rsidP="005E3979">
      <w:pPr>
        <w:pStyle w:val="Ingetavstnd"/>
        <w:spacing w:line="276" w:lineRule="auto"/>
      </w:pPr>
    </w:p>
    <w:p w14:paraId="2FE3C670" w14:textId="77777777" w:rsidR="00C478FC" w:rsidRDefault="00C478FC" w:rsidP="005E3979">
      <w:pPr>
        <w:pStyle w:val="Ingetavstnd"/>
        <w:spacing w:line="276" w:lineRule="auto"/>
      </w:pPr>
    </w:p>
    <w:p w14:paraId="533E1308" w14:textId="77777777" w:rsidR="00C478FC" w:rsidRDefault="00C478FC" w:rsidP="005E3979">
      <w:pPr>
        <w:pStyle w:val="Ingetavstnd"/>
        <w:spacing w:line="276" w:lineRule="auto"/>
      </w:pPr>
    </w:p>
    <w:p w14:paraId="626AF113" w14:textId="77777777" w:rsidR="00C478FC" w:rsidRDefault="00C478FC" w:rsidP="005E3979">
      <w:pPr>
        <w:pStyle w:val="Ingetavstnd"/>
        <w:spacing w:line="276" w:lineRule="auto"/>
      </w:pPr>
    </w:p>
    <w:p w14:paraId="4E412148" w14:textId="77777777" w:rsidR="00C478FC" w:rsidRDefault="00C478FC" w:rsidP="005E3979">
      <w:pPr>
        <w:pStyle w:val="Ingetavstnd"/>
        <w:spacing w:line="276" w:lineRule="auto"/>
      </w:pPr>
    </w:p>
    <w:p w14:paraId="189DFDC8" w14:textId="77777777" w:rsidR="00C478FC" w:rsidRDefault="00C478FC" w:rsidP="005E3979">
      <w:pPr>
        <w:pStyle w:val="Ingetavstnd"/>
        <w:spacing w:line="276" w:lineRule="auto"/>
      </w:pPr>
    </w:p>
    <w:p w14:paraId="08E696ED" w14:textId="77777777" w:rsidR="00C478FC" w:rsidRDefault="00C478FC" w:rsidP="005E3979">
      <w:pPr>
        <w:pStyle w:val="Ingetavstnd"/>
        <w:spacing w:line="276" w:lineRule="auto"/>
      </w:pPr>
    </w:p>
    <w:p w14:paraId="46DCF0FD" w14:textId="77777777" w:rsidR="00C478FC" w:rsidRDefault="00C478FC" w:rsidP="005E3979">
      <w:pPr>
        <w:pStyle w:val="Ingetavstnd"/>
        <w:spacing w:line="276" w:lineRule="auto"/>
      </w:pPr>
    </w:p>
    <w:p w14:paraId="53A6EBCE" w14:textId="77777777" w:rsidR="00C478FC" w:rsidRDefault="00C478FC" w:rsidP="005E3979">
      <w:pPr>
        <w:pStyle w:val="Ingetavstnd"/>
        <w:spacing w:line="276" w:lineRule="auto"/>
      </w:pPr>
    </w:p>
    <w:p w14:paraId="37D48347" w14:textId="77777777" w:rsidR="00C478FC" w:rsidRDefault="00C478FC" w:rsidP="005E3979">
      <w:pPr>
        <w:pStyle w:val="Ingetavstnd"/>
        <w:spacing w:line="276" w:lineRule="auto"/>
      </w:pPr>
    </w:p>
    <w:p w14:paraId="63FEBCDA" w14:textId="77777777" w:rsidR="00C478FC" w:rsidRDefault="00C478FC" w:rsidP="005E3979">
      <w:pPr>
        <w:pStyle w:val="Ingetavstnd"/>
        <w:spacing w:line="276" w:lineRule="auto"/>
      </w:pPr>
    </w:p>
    <w:p w14:paraId="18FCE013" w14:textId="77777777" w:rsidR="00C478FC" w:rsidRDefault="00C478FC" w:rsidP="005E3979">
      <w:pPr>
        <w:pStyle w:val="Ingetavstnd"/>
        <w:spacing w:line="276" w:lineRule="auto"/>
      </w:pPr>
    </w:p>
    <w:p w14:paraId="31CDB05F" w14:textId="77777777" w:rsidR="00C478FC" w:rsidRDefault="00C478FC" w:rsidP="005E3979">
      <w:pPr>
        <w:pStyle w:val="Ingetavstnd"/>
        <w:spacing w:line="276" w:lineRule="auto"/>
      </w:pPr>
    </w:p>
    <w:p w14:paraId="3E81FDEB" w14:textId="77777777" w:rsidR="00C478FC" w:rsidRDefault="00C478FC" w:rsidP="005E3979">
      <w:pPr>
        <w:pStyle w:val="Ingetavstnd"/>
        <w:spacing w:line="276" w:lineRule="auto"/>
      </w:pPr>
    </w:p>
    <w:p w14:paraId="6E81E8EC" w14:textId="77777777" w:rsidR="00C478FC" w:rsidRDefault="00C478FC" w:rsidP="005E3979">
      <w:pPr>
        <w:pStyle w:val="Ingetavstnd"/>
        <w:spacing w:line="276" w:lineRule="auto"/>
      </w:pPr>
    </w:p>
    <w:p w14:paraId="6C50CB85" w14:textId="77777777" w:rsidR="00C478FC" w:rsidRDefault="00C478FC" w:rsidP="005E3979">
      <w:pPr>
        <w:pStyle w:val="Ingetavstnd"/>
        <w:spacing w:line="276" w:lineRule="auto"/>
      </w:pPr>
    </w:p>
    <w:p w14:paraId="7E74C7C0" w14:textId="77777777" w:rsidR="00C478FC" w:rsidRDefault="00C478FC" w:rsidP="005E3979">
      <w:pPr>
        <w:pStyle w:val="Ingetavstnd"/>
        <w:spacing w:line="276" w:lineRule="auto"/>
      </w:pPr>
    </w:p>
    <w:p w14:paraId="234BD404" w14:textId="77777777" w:rsidR="00C478FC" w:rsidRDefault="00C478FC" w:rsidP="005E3979">
      <w:pPr>
        <w:pStyle w:val="Ingetavstnd"/>
        <w:spacing w:line="276" w:lineRule="auto"/>
      </w:pPr>
    </w:p>
    <w:p w14:paraId="46ED2589" w14:textId="77777777" w:rsidR="00C478FC" w:rsidRDefault="00C478FC" w:rsidP="005E3979">
      <w:pPr>
        <w:pStyle w:val="Ingetavstnd"/>
        <w:spacing w:line="276" w:lineRule="auto"/>
      </w:pPr>
    </w:p>
    <w:p w14:paraId="4D1BBA97" w14:textId="77777777" w:rsidR="00C478FC" w:rsidRDefault="00C478FC" w:rsidP="005E3979">
      <w:pPr>
        <w:pStyle w:val="Ingetavstnd"/>
        <w:spacing w:line="276" w:lineRule="auto"/>
      </w:pPr>
    </w:p>
    <w:p w14:paraId="03F5FD93" w14:textId="77777777" w:rsidR="00C478FC" w:rsidRDefault="00C478FC" w:rsidP="005E3979">
      <w:pPr>
        <w:pStyle w:val="Ingetavstnd"/>
        <w:spacing w:line="276" w:lineRule="auto"/>
      </w:pPr>
    </w:p>
    <w:p w14:paraId="1774B603" w14:textId="77777777" w:rsidR="00C478FC" w:rsidRDefault="00C478FC" w:rsidP="005E3979">
      <w:pPr>
        <w:pStyle w:val="Ingetavstnd"/>
        <w:spacing w:line="276" w:lineRule="auto"/>
      </w:pPr>
    </w:p>
    <w:p w14:paraId="4123E522" w14:textId="77777777" w:rsidR="00C478FC" w:rsidRDefault="00C478FC" w:rsidP="005E3979">
      <w:pPr>
        <w:pStyle w:val="Ingetavstnd"/>
        <w:spacing w:line="276" w:lineRule="auto"/>
      </w:pPr>
    </w:p>
    <w:p w14:paraId="1A9122CE" w14:textId="77777777" w:rsidR="00C478FC" w:rsidRDefault="00C478FC" w:rsidP="005E3979">
      <w:pPr>
        <w:pStyle w:val="Ingetavstnd"/>
        <w:spacing w:line="276" w:lineRule="auto"/>
      </w:pPr>
    </w:p>
    <w:p w14:paraId="51338FE8" w14:textId="77777777" w:rsidR="00C478FC" w:rsidRDefault="00C478FC" w:rsidP="005E3979">
      <w:pPr>
        <w:pStyle w:val="Ingetavstnd"/>
        <w:spacing w:line="276" w:lineRule="auto"/>
      </w:pPr>
    </w:p>
    <w:p w14:paraId="302C53DC" w14:textId="77777777" w:rsidR="00C478FC" w:rsidRDefault="00C478FC" w:rsidP="00C478FC">
      <w:pPr>
        <w:pStyle w:val="Ingetavstnd"/>
        <w:spacing w:line="276" w:lineRule="auto"/>
        <w:ind w:firstLine="0"/>
        <w:sectPr w:rsidR="00C478FC" w:rsidSect="006A349D">
          <w:headerReference w:type="default" r:id="rId22"/>
          <w:footerReference w:type="default" r:id="rId23"/>
          <w:pgSz w:w="11900" w:h="16840"/>
          <w:pgMar w:top="2246" w:right="560" w:bottom="1417" w:left="1417" w:header="426" w:footer="374" w:gutter="0"/>
          <w:cols w:space="708"/>
          <w:docGrid w:linePitch="360"/>
        </w:sectPr>
      </w:pPr>
    </w:p>
    <w:sdt>
      <w:sdtPr>
        <w:rPr>
          <w:rFonts w:ascii="Garamond" w:eastAsiaTheme="minorEastAsia" w:hAnsi="Garamond" w:cstheme="minorBidi"/>
          <w:b w:val="0"/>
          <w:i/>
          <w:iCs/>
          <w:color w:val="auto"/>
          <w:sz w:val="24"/>
          <w:szCs w:val="24"/>
          <w:shd w:val="clear" w:color="auto" w:fill="FFFFFF"/>
        </w:rPr>
        <w:id w:val="1398707803"/>
        <w:docPartObj>
          <w:docPartGallery w:val="Table of Contents"/>
          <w:docPartUnique/>
        </w:docPartObj>
      </w:sdtPr>
      <w:sdtEndPr>
        <w:rPr>
          <w:rFonts w:ascii="Arial" w:hAnsi="Arial"/>
          <w:bCs/>
          <w:noProof/>
          <w:sz w:val="22"/>
          <w:szCs w:val="22"/>
        </w:rPr>
      </w:sdtEndPr>
      <w:sdtContent>
        <w:p w14:paraId="27E18EE1" w14:textId="77777777" w:rsidR="006A3023" w:rsidRPr="0031524A" w:rsidRDefault="006A3023" w:rsidP="005E3979">
          <w:pPr>
            <w:pStyle w:val="Innehllsfrteckningsrubrik"/>
          </w:pPr>
          <w:r w:rsidRPr="0031524A">
            <w:t>Innehållsförteckning</w:t>
          </w:r>
        </w:p>
        <w:p w14:paraId="6B8B1E66" w14:textId="01480F21" w:rsidR="00006938" w:rsidRDefault="00FC64D7">
          <w:pPr>
            <w:pStyle w:val="Innehll1"/>
            <w:rPr>
              <w:rFonts w:asciiTheme="minorHAnsi" w:hAnsiTheme="minorHAnsi"/>
              <w:b w:val="0"/>
              <w:bCs w:val="0"/>
              <w:caps w:val="0"/>
              <w:noProof/>
              <w:kern w:val="2"/>
              <w:shd w:val="clear" w:color="auto" w:fill="auto"/>
              <w14:ligatures w14:val="standardContextual"/>
            </w:rPr>
          </w:pPr>
          <w:r w:rsidRPr="0053450C">
            <w:rPr>
              <w:rFonts w:cs="Arial"/>
              <w:sz w:val="20"/>
              <w:szCs w:val="20"/>
            </w:rPr>
            <w:fldChar w:fldCharType="begin"/>
          </w:r>
          <w:r w:rsidRPr="0053450C">
            <w:rPr>
              <w:rFonts w:cs="Arial"/>
              <w:sz w:val="20"/>
              <w:szCs w:val="20"/>
            </w:rPr>
            <w:instrText xml:space="preserve"> TOC \o "1-3" </w:instrText>
          </w:r>
          <w:r w:rsidRPr="0053450C">
            <w:rPr>
              <w:rFonts w:cs="Arial"/>
              <w:sz w:val="20"/>
              <w:szCs w:val="20"/>
            </w:rPr>
            <w:fldChar w:fldCharType="separate"/>
          </w:r>
          <w:r w:rsidR="00006938">
            <w:rPr>
              <w:noProof/>
            </w:rPr>
            <w:t>Min vårdplan</w:t>
          </w:r>
          <w:r w:rsidR="00006938">
            <w:rPr>
              <w:noProof/>
            </w:rPr>
            <w:tab/>
          </w:r>
          <w:r w:rsidR="00006938">
            <w:rPr>
              <w:noProof/>
            </w:rPr>
            <w:fldChar w:fldCharType="begin"/>
          </w:r>
          <w:r w:rsidR="00006938">
            <w:rPr>
              <w:noProof/>
            </w:rPr>
            <w:instrText xml:space="preserve"> PAGEREF _Toc178343041 \h </w:instrText>
          </w:r>
          <w:r w:rsidR="00006938">
            <w:rPr>
              <w:noProof/>
            </w:rPr>
          </w:r>
          <w:r w:rsidR="00006938">
            <w:rPr>
              <w:noProof/>
            </w:rPr>
            <w:fldChar w:fldCharType="separate"/>
          </w:r>
          <w:r w:rsidR="00006938">
            <w:rPr>
              <w:noProof/>
            </w:rPr>
            <w:t>8</w:t>
          </w:r>
          <w:r w:rsidR="00006938">
            <w:rPr>
              <w:noProof/>
            </w:rPr>
            <w:fldChar w:fldCharType="end"/>
          </w:r>
        </w:p>
        <w:p w14:paraId="531A2032" w14:textId="16441E5F"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Roller i Stöd och behandling</w:t>
          </w:r>
          <w:r>
            <w:rPr>
              <w:noProof/>
            </w:rPr>
            <w:tab/>
          </w:r>
          <w:r>
            <w:rPr>
              <w:noProof/>
            </w:rPr>
            <w:fldChar w:fldCharType="begin"/>
          </w:r>
          <w:r>
            <w:rPr>
              <w:noProof/>
            </w:rPr>
            <w:instrText xml:space="preserve"> PAGEREF _Toc178343042 \h </w:instrText>
          </w:r>
          <w:r>
            <w:rPr>
              <w:noProof/>
            </w:rPr>
          </w:r>
          <w:r>
            <w:rPr>
              <w:noProof/>
            </w:rPr>
            <w:fldChar w:fldCharType="separate"/>
          </w:r>
          <w:r>
            <w:rPr>
              <w:noProof/>
            </w:rPr>
            <w:t>8</w:t>
          </w:r>
          <w:r>
            <w:rPr>
              <w:noProof/>
            </w:rPr>
            <w:fldChar w:fldCharType="end"/>
          </w:r>
        </w:p>
        <w:p w14:paraId="2C5202CB" w14:textId="32C1D020"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Logga in i systemet</w:t>
          </w:r>
          <w:r>
            <w:rPr>
              <w:noProof/>
            </w:rPr>
            <w:tab/>
          </w:r>
          <w:r>
            <w:rPr>
              <w:noProof/>
            </w:rPr>
            <w:fldChar w:fldCharType="begin"/>
          </w:r>
          <w:r>
            <w:rPr>
              <w:noProof/>
            </w:rPr>
            <w:instrText xml:space="preserve"> PAGEREF _Toc178343043 \h </w:instrText>
          </w:r>
          <w:r>
            <w:rPr>
              <w:noProof/>
            </w:rPr>
          </w:r>
          <w:r>
            <w:rPr>
              <w:noProof/>
            </w:rPr>
            <w:fldChar w:fldCharType="separate"/>
          </w:r>
          <w:r>
            <w:rPr>
              <w:noProof/>
            </w:rPr>
            <w:t>9</w:t>
          </w:r>
          <w:r>
            <w:rPr>
              <w:noProof/>
            </w:rPr>
            <w:fldChar w:fldCharType="end"/>
          </w:r>
        </w:p>
        <w:p w14:paraId="6141FD69" w14:textId="6C243E3A"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Behandlarvyn</w:t>
          </w:r>
          <w:r>
            <w:rPr>
              <w:noProof/>
            </w:rPr>
            <w:tab/>
          </w:r>
          <w:r>
            <w:rPr>
              <w:noProof/>
            </w:rPr>
            <w:fldChar w:fldCharType="begin"/>
          </w:r>
          <w:r>
            <w:rPr>
              <w:noProof/>
            </w:rPr>
            <w:instrText xml:space="preserve"> PAGEREF _Toc178343044 \h </w:instrText>
          </w:r>
          <w:r>
            <w:rPr>
              <w:noProof/>
            </w:rPr>
          </w:r>
          <w:r>
            <w:rPr>
              <w:noProof/>
            </w:rPr>
            <w:fldChar w:fldCharType="separate"/>
          </w:r>
          <w:r>
            <w:rPr>
              <w:noProof/>
            </w:rPr>
            <w:t>10</w:t>
          </w:r>
          <w:r>
            <w:rPr>
              <w:noProof/>
            </w:rPr>
            <w:fldChar w:fldCharType="end"/>
          </w:r>
        </w:p>
        <w:p w14:paraId="3BA392EA" w14:textId="6D9EAF43" w:rsidR="00006938" w:rsidRDefault="00006938">
          <w:pPr>
            <w:pStyle w:val="Innehll2"/>
            <w:rPr>
              <w:rFonts w:asciiTheme="minorHAnsi" w:hAnsiTheme="minorHAnsi"/>
              <w:noProof/>
              <w:kern w:val="2"/>
              <w:shd w:val="clear" w:color="auto" w:fill="auto"/>
              <w14:ligatures w14:val="standardContextual"/>
            </w:rPr>
          </w:pPr>
          <w:r>
            <w:rPr>
              <w:noProof/>
            </w:rPr>
            <w:t>Översikt</w:t>
          </w:r>
          <w:r>
            <w:rPr>
              <w:noProof/>
            </w:rPr>
            <w:tab/>
          </w:r>
          <w:r>
            <w:rPr>
              <w:noProof/>
            </w:rPr>
            <w:fldChar w:fldCharType="begin"/>
          </w:r>
          <w:r>
            <w:rPr>
              <w:noProof/>
            </w:rPr>
            <w:instrText xml:space="preserve"> PAGEREF _Toc178343045 \h </w:instrText>
          </w:r>
          <w:r>
            <w:rPr>
              <w:noProof/>
            </w:rPr>
          </w:r>
          <w:r>
            <w:rPr>
              <w:noProof/>
            </w:rPr>
            <w:fldChar w:fldCharType="separate"/>
          </w:r>
          <w:r>
            <w:rPr>
              <w:noProof/>
            </w:rPr>
            <w:t>10</w:t>
          </w:r>
          <w:r>
            <w:rPr>
              <w:noProof/>
            </w:rPr>
            <w:fldChar w:fldCharType="end"/>
          </w:r>
        </w:p>
        <w:p w14:paraId="0D47F8D2" w14:textId="68CA91BC" w:rsidR="00006938" w:rsidRDefault="00006938">
          <w:pPr>
            <w:pStyle w:val="Innehll2"/>
            <w:rPr>
              <w:rFonts w:asciiTheme="minorHAnsi" w:hAnsiTheme="minorHAnsi"/>
              <w:noProof/>
              <w:kern w:val="2"/>
              <w:shd w:val="clear" w:color="auto" w:fill="auto"/>
              <w14:ligatures w14:val="standardContextual"/>
            </w:rPr>
          </w:pPr>
          <w:r>
            <w:rPr>
              <w:noProof/>
            </w:rPr>
            <w:t>Servicemeddelanden</w:t>
          </w:r>
          <w:r>
            <w:rPr>
              <w:noProof/>
            </w:rPr>
            <w:tab/>
          </w:r>
          <w:r>
            <w:rPr>
              <w:noProof/>
            </w:rPr>
            <w:fldChar w:fldCharType="begin"/>
          </w:r>
          <w:r>
            <w:rPr>
              <w:noProof/>
            </w:rPr>
            <w:instrText xml:space="preserve"> PAGEREF _Toc178343046 \h </w:instrText>
          </w:r>
          <w:r>
            <w:rPr>
              <w:noProof/>
            </w:rPr>
          </w:r>
          <w:r>
            <w:rPr>
              <w:noProof/>
            </w:rPr>
            <w:fldChar w:fldCharType="separate"/>
          </w:r>
          <w:r>
            <w:rPr>
              <w:noProof/>
            </w:rPr>
            <w:t>10</w:t>
          </w:r>
          <w:r>
            <w:rPr>
              <w:noProof/>
            </w:rPr>
            <w:fldChar w:fldCharType="end"/>
          </w:r>
        </w:p>
        <w:p w14:paraId="1D2153A7" w14:textId="7B519012" w:rsidR="00006938" w:rsidRDefault="00006938">
          <w:pPr>
            <w:pStyle w:val="Innehll2"/>
            <w:rPr>
              <w:rFonts w:asciiTheme="minorHAnsi" w:hAnsiTheme="minorHAnsi"/>
              <w:noProof/>
              <w:kern w:val="2"/>
              <w:shd w:val="clear" w:color="auto" w:fill="auto"/>
              <w14:ligatures w14:val="standardContextual"/>
            </w:rPr>
          </w:pPr>
          <w:r>
            <w:rPr>
              <w:noProof/>
            </w:rPr>
            <w:t>Söka efter, filtrera och sortera vårdplaner</w:t>
          </w:r>
          <w:r>
            <w:rPr>
              <w:noProof/>
            </w:rPr>
            <w:tab/>
          </w:r>
          <w:r>
            <w:rPr>
              <w:noProof/>
            </w:rPr>
            <w:fldChar w:fldCharType="begin"/>
          </w:r>
          <w:r>
            <w:rPr>
              <w:noProof/>
            </w:rPr>
            <w:instrText xml:space="preserve"> PAGEREF _Toc178343047 \h </w:instrText>
          </w:r>
          <w:r>
            <w:rPr>
              <w:noProof/>
            </w:rPr>
          </w:r>
          <w:r>
            <w:rPr>
              <w:noProof/>
            </w:rPr>
            <w:fldChar w:fldCharType="separate"/>
          </w:r>
          <w:r>
            <w:rPr>
              <w:noProof/>
            </w:rPr>
            <w:t>10</w:t>
          </w:r>
          <w:r>
            <w:rPr>
              <w:noProof/>
            </w:rPr>
            <w:fldChar w:fldCharType="end"/>
          </w:r>
        </w:p>
        <w:p w14:paraId="2292EC76" w14:textId="62053963" w:rsidR="00006938" w:rsidRDefault="00006938">
          <w:pPr>
            <w:pStyle w:val="Innehll3"/>
            <w:rPr>
              <w:rFonts w:asciiTheme="minorHAnsi" w:hAnsiTheme="minorHAnsi"/>
              <w:i w:val="0"/>
              <w:iCs w:val="0"/>
              <w:noProof/>
              <w:kern w:val="2"/>
              <w:shd w:val="clear" w:color="auto" w:fill="auto"/>
              <w14:ligatures w14:val="standardContextual"/>
            </w:rPr>
          </w:pPr>
          <w:r>
            <w:rPr>
              <w:noProof/>
            </w:rPr>
            <w:t>Sortera på antal patienter i listan</w:t>
          </w:r>
          <w:r>
            <w:rPr>
              <w:noProof/>
            </w:rPr>
            <w:tab/>
          </w:r>
          <w:r>
            <w:rPr>
              <w:noProof/>
            </w:rPr>
            <w:fldChar w:fldCharType="begin"/>
          </w:r>
          <w:r>
            <w:rPr>
              <w:noProof/>
            </w:rPr>
            <w:instrText xml:space="preserve"> PAGEREF _Toc178343048 \h </w:instrText>
          </w:r>
          <w:r>
            <w:rPr>
              <w:noProof/>
            </w:rPr>
          </w:r>
          <w:r>
            <w:rPr>
              <w:noProof/>
            </w:rPr>
            <w:fldChar w:fldCharType="separate"/>
          </w:r>
          <w:r>
            <w:rPr>
              <w:noProof/>
            </w:rPr>
            <w:t>11</w:t>
          </w:r>
          <w:r>
            <w:rPr>
              <w:noProof/>
            </w:rPr>
            <w:fldChar w:fldCharType="end"/>
          </w:r>
        </w:p>
        <w:p w14:paraId="79862695" w14:textId="3B3A556F"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Flaggor och Aviseringar</w:t>
          </w:r>
          <w:r>
            <w:rPr>
              <w:noProof/>
            </w:rPr>
            <w:tab/>
          </w:r>
          <w:r>
            <w:rPr>
              <w:noProof/>
            </w:rPr>
            <w:fldChar w:fldCharType="begin"/>
          </w:r>
          <w:r>
            <w:rPr>
              <w:noProof/>
            </w:rPr>
            <w:instrText xml:space="preserve"> PAGEREF _Toc178343049 \h </w:instrText>
          </w:r>
          <w:r>
            <w:rPr>
              <w:noProof/>
            </w:rPr>
          </w:r>
          <w:r>
            <w:rPr>
              <w:noProof/>
            </w:rPr>
            <w:fldChar w:fldCharType="separate"/>
          </w:r>
          <w:r>
            <w:rPr>
              <w:noProof/>
            </w:rPr>
            <w:t>12</w:t>
          </w:r>
          <w:r>
            <w:rPr>
              <w:noProof/>
            </w:rPr>
            <w:fldChar w:fldCharType="end"/>
          </w:r>
        </w:p>
        <w:p w14:paraId="2A83196B" w14:textId="4AC8A932" w:rsidR="00006938" w:rsidRDefault="00006938">
          <w:pPr>
            <w:pStyle w:val="Innehll2"/>
            <w:rPr>
              <w:rFonts w:asciiTheme="minorHAnsi" w:hAnsiTheme="minorHAnsi"/>
              <w:noProof/>
              <w:kern w:val="2"/>
              <w:shd w:val="clear" w:color="auto" w:fill="auto"/>
              <w14:ligatures w14:val="standardContextual"/>
            </w:rPr>
          </w:pPr>
          <w:r>
            <w:rPr>
              <w:noProof/>
            </w:rPr>
            <w:t>Aviseringar via flaggor</w:t>
          </w:r>
          <w:r>
            <w:rPr>
              <w:noProof/>
            </w:rPr>
            <w:tab/>
          </w:r>
          <w:r>
            <w:rPr>
              <w:noProof/>
            </w:rPr>
            <w:fldChar w:fldCharType="begin"/>
          </w:r>
          <w:r>
            <w:rPr>
              <w:noProof/>
            </w:rPr>
            <w:instrText xml:space="preserve"> PAGEREF _Toc178343050 \h </w:instrText>
          </w:r>
          <w:r>
            <w:rPr>
              <w:noProof/>
            </w:rPr>
          </w:r>
          <w:r>
            <w:rPr>
              <w:noProof/>
            </w:rPr>
            <w:fldChar w:fldCharType="separate"/>
          </w:r>
          <w:r>
            <w:rPr>
              <w:noProof/>
            </w:rPr>
            <w:t>12</w:t>
          </w:r>
          <w:r>
            <w:rPr>
              <w:noProof/>
            </w:rPr>
            <w:fldChar w:fldCharType="end"/>
          </w:r>
        </w:p>
        <w:p w14:paraId="0272D7F2" w14:textId="501B5856" w:rsidR="00006938" w:rsidRDefault="00006938">
          <w:pPr>
            <w:pStyle w:val="Innehll3"/>
            <w:rPr>
              <w:rFonts w:asciiTheme="minorHAnsi" w:hAnsiTheme="minorHAnsi"/>
              <w:i w:val="0"/>
              <w:iCs w:val="0"/>
              <w:noProof/>
              <w:kern w:val="2"/>
              <w:shd w:val="clear" w:color="auto" w:fill="auto"/>
              <w14:ligatures w14:val="standardContextual"/>
            </w:rPr>
          </w:pPr>
          <w:r>
            <w:rPr>
              <w:noProof/>
            </w:rPr>
            <w:t>Sortering på flaggor i listan</w:t>
          </w:r>
          <w:r>
            <w:rPr>
              <w:noProof/>
            </w:rPr>
            <w:tab/>
          </w:r>
          <w:r>
            <w:rPr>
              <w:noProof/>
            </w:rPr>
            <w:fldChar w:fldCharType="begin"/>
          </w:r>
          <w:r>
            <w:rPr>
              <w:noProof/>
            </w:rPr>
            <w:instrText xml:space="preserve"> PAGEREF _Toc178343051 \h </w:instrText>
          </w:r>
          <w:r>
            <w:rPr>
              <w:noProof/>
            </w:rPr>
          </w:r>
          <w:r>
            <w:rPr>
              <w:noProof/>
            </w:rPr>
            <w:fldChar w:fldCharType="separate"/>
          </w:r>
          <w:r>
            <w:rPr>
              <w:noProof/>
            </w:rPr>
            <w:t>12</w:t>
          </w:r>
          <w:r>
            <w:rPr>
              <w:noProof/>
            </w:rPr>
            <w:fldChar w:fldCharType="end"/>
          </w:r>
        </w:p>
        <w:p w14:paraId="0AD309A0" w14:textId="3B4DA1B0" w:rsidR="00006938" w:rsidRDefault="00006938">
          <w:pPr>
            <w:pStyle w:val="Innehll3"/>
            <w:rPr>
              <w:rFonts w:asciiTheme="minorHAnsi" w:hAnsiTheme="minorHAnsi"/>
              <w:i w:val="0"/>
              <w:iCs w:val="0"/>
              <w:noProof/>
              <w:kern w:val="2"/>
              <w:shd w:val="clear" w:color="auto" w:fill="auto"/>
              <w14:ligatures w14:val="standardContextual"/>
            </w:rPr>
          </w:pPr>
          <w:r w:rsidRPr="00D355A8">
            <w:rPr>
              <w:noProof/>
            </w:rPr>
            <w:t>Flaggor och aviseringar i Min vårdplan</w:t>
          </w:r>
          <w:r>
            <w:rPr>
              <w:noProof/>
            </w:rPr>
            <w:tab/>
          </w:r>
          <w:r>
            <w:rPr>
              <w:noProof/>
            </w:rPr>
            <w:fldChar w:fldCharType="begin"/>
          </w:r>
          <w:r>
            <w:rPr>
              <w:noProof/>
            </w:rPr>
            <w:instrText xml:space="preserve"> PAGEREF _Toc178343052 \h </w:instrText>
          </w:r>
          <w:r>
            <w:rPr>
              <w:noProof/>
            </w:rPr>
          </w:r>
          <w:r>
            <w:rPr>
              <w:noProof/>
            </w:rPr>
            <w:fldChar w:fldCharType="separate"/>
          </w:r>
          <w:r>
            <w:rPr>
              <w:noProof/>
            </w:rPr>
            <w:t>13</w:t>
          </w:r>
          <w:r>
            <w:rPr>
              <w:noProof/>
            </w:rPr>
            <w:fldChar w:fldCharType="end"/>
          </w:r>
        </w:p>
        <w:p w14:paraId="5D250722" w14:textId="118584A2" w:rsidR="00006938" w:rsidRDefault="00006938">
          <w:pPr>
            <w:pStyle w:val="Innehll2"/>
            <w:rPr>
              <w:rFonts w:asciiTheme="minorHAnsi" w:hAnsiTheme="minorHAnsi"/>
              <w:noProof/>
              <w:kern w:val="2"/>
              <w:shd w:val="clear" w:color="auto" w:fill="auto"/>
              <w14:ligatures w14:val="standardContextual"/>
            </w:rPr>
          </w:pPr>
          <w:r>
            <w:rPr>
              <w:noProof/>
            </w:rPr>
            <w:t>Aviseringar till behandlare</w:t>
          </w:r>
          <w:r>
            <w:rPr>
              <w:noProof/>
            </w:rPr>
            <w:tab/>
          </w:r>
          <w:r>
            <w:rPr>
              <w:noProof/>
            </w:rPr>
            <w:fldChar w:fldCharType="begin"/>
          </w:r>
          <w:r>
            <w:rPr>
              <w:noProof/>
            </w:rPr>
            <w:instrText xml:space="preserve"> PAGEREF _Toc178343053 \h </w:instrText>
          </w:r>
          <w:r>
            <w:rPr>
              <w:noProof/>
            </w:rPr>
          </w:r>
          <w:r>
            <w:rPr>
              <w:noProof/>
            </w:rPr>
            <w:fldChar w:fldCharType="separate"/>
          </w:r>
          <w:r>
            <w:rPr>
              <w:noProof/>
            </w:rPr>
            <w:t>15</w:t>
          </w:r>
          <w:r>
            <w:rPr>
              <w:noProof/>
            </w:rPr>
            <w:fldChar w:fldCharType="end"/>
          </w:r>
        </w:p>
        <w:p w14:paraId="708F832C" w14:textId="696FD85C" w:rsidR="00006938" w:rsidRDefault="00006938">
          <w:pPr>
            <w:pStyle w:val="Innehll2"/>
            <w:rPr>
              <w:rFonts w:asciiTheme="minorHAnsi" w:hAnsiTheme="minorHAnsi"/>
              <w:noProof/>
              <w:kern w:val="2"/>
              <w:shd w:val="clear" w:color="auto" w:fill="auto"/>
              <w14:ligatures w14:val="standardContextual"/>
            </w:rPr>
          </w:pPr>
          <w:r>
            <w:rPr>
              <w:noProof/>
            </w:rPr>
            <w:t>Aviseringar till patienten</w:t>
          </w:r>
          <w:r>
            <w:rPr>
              <w:noProof/>
            </w:rPr>
            <w:tab/>
          </w:r>
          <w:r>
            <w:rPr>
              <w:noProof/>
            </w:rPr>
            <w:fldChar w:fldCharType="begin"/>
          </w:r>
          <w:r>
            <w:rPr>
              <w:noProof/>
            </w:rPr>
            <w:instrText xml:space="preserve"> PAGEREF _Toc178343054 \h </w:instrText>
          </w:r>
          <w:r>
            <w:rPr>
              <w:noProof/>
            </w:rPr>
          </w:r>
          <w:r>
            <w:rPr>
              <w:noProof/>
            </w:rPr>
            <w:fldChar w:fldCharType="separate"/>
          </w:r>
          <w:r>
            <w:rPr>
              <w:noProof/>
            </w:rPr>
            <w:t>15</w:t>
          </w:r>
          <w:r>
            <w:rPr>
              <w:noProof/>
            </w:rPr>
            <w:fldChar w:fldCharType="end"/>
          </w:r>
        </w:p>
        <w:p w14:paraId="4CA82C1D" w14:textId="2259141C"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Starta Min vårdplan</w:t>
          </w:r>
          <w:r>
            <w:rPr>
              <w:noProof/>
            </w:rPr>
            <w:tab/>
          </w:r>
          <w:r>
            <w:rPr>
              <w:noProof/>
            </w:rPr>
            <w:fldChar w:fldCharType="begin"/>
          </w:r>
          <w:r>
            <w:rPr>
              <w:noProof/>
            </w:rPr>
            <w:instrText xml:space="preserve"> PAGEREF _Toc178343055 \h </w:instrText>
          </w:r>
          <w:r>
            <w:rPr>
              <w:noProof/>
            </w:rPr>
          </w:r>
          <w:r>
            <w:rPr>
              <w:noProof/>
            </w:rPr>
            <w:fldChar w:fldCharType="separate"/>
          </w:r>
          <w:r>
            <w:rPr>
              <w:noProof/>
            </w:rPr>
            <w:t>16</w:t>
          </w:r>
          <w:r>
            <w:rPr>
              <w:noProof/>
            </w:rPr>
            <w:fldChar w:fldCharType="end"/>
          </w:r>
        </w:p>
        <w:p w14:paraId="6AB13B8F" w14:textId="6D5E4287" w:rsidR="00006938" w:rsidRDefault="00006938">
          <w:pPr>
            <w:pStyle w:val="Innehll2"/>
            <w:rPr>
              <w:rFonts w:asciiTheme="minorHAnsi" w:hAnsiTheme="minorHAnsi"/>
              <w:noProof/>
              <w:kern w:val="2"/>
              <w:shd w:val="clear" w:color="auto" w:fill="auto"/>
              <w14:ligatures w14:val="standardContextual"/>
            </w:rPr>
          </w:pPr>
          <w:r>
            <w:rPr>
              <w:noProof/>
            </w:rPr>
            <w:t>Starta Min vårdplan</w:t>
          </w:r>
          <w:r>
            <w:rPr>
              <w:noProof/>
            </w:rPr>
            <w:tab/>
          </w:r>
          <w:r>
            <w:rPr>
              <w:noProof/>
            </w:rPr>
            <w:fldChar w:fldCharType="begin"/>
          </w:r>
          <w:r>
            <w:rPr>
              <w:noProof/>
            </w:rPr>
            <w:instrText xml:space="preserve"> PAGEREF _Toc178343056 \h </w:instrText>
          </w:r>
          <w:r>
            <w:rPr>
              <w:noProof/>
            </w:rPr>
          </w:r>
          <w:r>
            <w:rPr>
              <w:noProof/>
            </w:rPr>
            <w:fldChar w:fldCharType="separate"/>
          </w:r>
          <w:r>
            <w:rPr>
              <w:noProof/>
            </w:rPr>
            <w:t>16</w:t>
          </w:r>
          <w:r>
            <w:rPr>
              <w:noProof/>
            </w:rPr>
            <w:fldChar w:fldCharType="end"/>
          </w:r>
        </w:p>
        <w:p w14:paraId="2C46D3C9" w14:textId="185476D9" w:rsidR="00006938" w:rsidRDefault="00006938">
          <w:pPr>
            <w:pStyle w:val="Innehll2"/>
            <w:rPr>
              <w:rFonts w:asciiTheme="minorHAnsi" w:hAnsiTheme="minorHAnsi"/>
              <w:noProof/>
              <w:kern w:val="2"/>
              <w:shd w:val="clear" w:color="auto" w:fill="auto"/>
              <w14:ligatures w14:val="standardContextual"/>
            </w:rPr>
          </w:pPr>
          <w:r>
            <w:rPr>
              <w:noProof/>
            </w:rPr>
            <w:t>Öppna min vårdplan</w:t>
          </w:r>
          <w:r>
            <w:rPr>
              <w:noProof/>
            </w:rPr>
            <w:tab/>
          </w:r>
          <w:r>
            <w:rPr>
              <w:noProof/>
            </w:rPr>
            <w:fldChar w:fldCharType="begin"/>
          </w:r>
          <w:r>
            <w:rPr>
              <w:noProof/>
            </w:rPr>
            <w:instrText xml:space="preserve"> PAGEREF _Toc178343057 \h </w:instrText>
          </w:r>
          <w:r>
            <w:rPr>
              <w:noProof/>
            </w:rPr>
          </w:r>
          <w:r>
            <w:rPr>
              <w:noProof/>
            </w:rPr>
            <w:fldChar w:fldCharType="separate"/>
          </w:r>
          <w:r>
            <w:rPr>
              <w:noProof/>
            </w:rPr>
            <w:t>18</w:t>
          </w:r>
          <w:r>
            <w:rPr>
              <w:noProof/>
            </w:rPr>
            <w:fldChar w:fldCharType="end"/>
          </w:r>
        </w:p>
        <w:p w14:paraId="3437A302" w14:textId="4CD5996E" w:rsidR="00006938" w:rsidRDefault="00006938">
          <w:pPr>
            <w:pStyle w:val="Innehll2"/>
            <w:rPr>
              <w:rFonts w:asciiTheme="minorHAnsi" w:hAnsiTheme="minorHAnsi"/>
              <w:noProof/>
              <w:kern w:val="2"/>
              <w:shd w:val="clear" w:color="auto" w:fill="auto"/>
              <w14:ligatures w14:val="standardContextual"/>
            </w:rPr>
          </w:pPr>
          <w:r>
            <w:rPr>
              <w:noProof/>
            </w:rPr>
            <w:t>Hitta tillbaka till listan</w:t>
          </w:r>
          <w:r>
            <w:rPr>
              <w:noProof/>
            </w:rPr>
            <w:tab/>
          </w:r>
          <w:r>
            <w:rPr>
              <w:noProof/>
            </w:rPr>
            <w:fldChar w:fldCharType="begin"/>
          </w:r>
          <w:r>
            <w:rPr>
              <w:noProof/>
            </w:rPr>
            <w:instrText xml:space="preserve"> PAGEREF _Toc178343058 \h </w:instrText>
          </w:r>
          <w:r>
            <w:rPr>
              <w:noProof/>
            </w:rPr>
          </w:r>
          <w:r>
            <w:rPr>
              <w:noProof/>
            </w:rPr>
            <w:fldChar w:fldCharType="separate"/>
          </w:r>
          <w:r>
            <w:rPr>
              <w:noProof/>
            </w:rPr>
            <w:t>18</w:t>
          </w:r>
          <w:r>
            <w:rPr>
              <w:noProof/>
            </w:rPr>
            <w:fldChar w:fldCharType="end"/>
          </w:r>
        </w:p>
        <w:p w14:paraId="55754729" w14:textId="68CCF773" w:rsidR="00006938" w:rsidRDefault="00006938">
          <w:pPr>
            <w:pStyle w:val="Innehll2"/>
            <w:rPr>
              <w:rFonts w:asciiTheme="minorHAnsi" w:hAnsiTheme="minorHAnsi"/>
              <w:noProof/>
              <w:kern w:val="2"/>
              <w:shd w:val="clear" w:color="auto" w:fill="auto"/>
              <w14:ligatures w14:val="standardContextual"/>
            </w:rPr>
          </w:pPr>
          <w:r>
            <w:rPr>
              <w:noProof/>
            </w:rPr>
            <w:t>Tips när du frågar patienten</w:t>
          </w:r>
          <w:r>
            <w:rPr>
              <w:noProof/>
            </w:rPr>
            <w:tab/>
          </w:r>
          <w:r>
            <w:rPr>
              <w:noProof/>
            </w:rPr>
            <w:fldChar w:fldCharType="begin"/>
          </w:r>
          <w:r>
            <w:rPr>
              <w:noProof/>
            </w:rPr>
            <w:instrText xml:space="preserve"> PAGEREF _Toc178343059 \h </w:instrText>
          </w:r>
          <w:r>
            <w:rPr>
              <w:noProof/>
            </w:rPr>
          </w:r>
          <w:r>
            <w:rPr>
              <w:noProof/>
            </w:rPr>
            <w:fldChar w:fldCharType="separate"/>
          </w:r>
          <w:r>
            <w:rPr>
              <w:noProof/>
            </w:rPr>
            <w:t>19</w:t>
          </w:r>
          <w:r>
            <w:rPr>
              <w:noProof/>
            </w:rPr>
            <w:fldChar w:fldCharType="end"/>
          </w:r>
        </w:p>
        <w:p w14:paraId="0F37DC05" w14:textId="15ADE2F1" w:rsidR="00006938" w:rsidRDefault="00006938">
          <w:pPr>
            <w:pStyle w:val="Innehll2"/>
            <w:rPr>
              <w:rFonts w:asciiTheme="minorHAnsi" w:hAnsiTheme="minorHAnsi"/>
              <w:noProof/>
              <w:kern w:val="2"/>
              <w:shd w:val="clear" w:color="auto" w:fill="auto"/>
              <w14:ligatures w14:val="standardContextual"/>
            </w:rPr>
          </w:pPr>
          <w:r>
            <w:rPr>
              <w:noProof/>
            </w:rPr>
            <w:t>Rutiner för att starta Min vårdplan</w:t>
          </w:r>
          <w:r>
            <w:rPr>
              <w:noProof/>
            </w:rPr>
            <w:tab/>
          </w:r>
          <w:r>
            <w:rPr>
              <w:noProof/>
            </w:rPr>
            <w:fldChar w:fldCharType="begin"/>
          </w:r>
          <w:r>
            <w:rPr>
              <w:noProof/>
            </w:rPr>
            <w:instrText xml:space="preserve"> PAGEREF _Toc178343060 \h </w:instrText>
          </w:r>
          <w:r>
            <w:rPr>
              <w:noProof/>
            </w:rPr>
          </w:r>
          <w:r>
            <w:rPr>
              <w:noProof/>
            </w:rPr>
            <w:fldChar w:fldCharType="separate"/>
          </w:r>
          <w:r>
            <w:rPr>
              <w:noProof/>
            </w:rPr>
            <w:t>19</w:t>
          </w:r>
          <w:r>
            <w:rPr>
              <w:noProof/>
            </w:rPr>
            <w:fldChar w:fldCharType="end"/>
          </w:r>
        </w:p>
        <w:p w14:paraId="6D006369" w14:textId="5D710753"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Välkomsttext till invånaren</w:t>
          </w:r>
          <w:r>
            <w:rPr>
              <w:noProof/>
            </w:rPr>
            <w:tab/>
          </w:r>
          <w:r>
            <w:rPr>
              <w:noProof/>
            </w:rPr>
            <w:fldChar w:fldCharType="begin"/>
          </w:r>
          <w:r>
            <w:rPr>
              <w:noProof/>
            </w:rPr>
            <w:instrText xml:space="preserve"> PAGEREF _Toc178343061 \h </w:instrText>
          </w:r>
          <w:r>
            <w:rPr>
              <w:noProof/>
            </w:rPr>
          </w:r>
          <w:r>
            <w:rPr>
              <w:noProof/>
            </w:rPr>
            <w:fldChar w:fldCharType="separate"/>
          </w:r>
          <w:r>
            <w:rPr>
              <w:noProof/>
            </w:rPr>
            <w:t>20</w:t>
          </w:r>
          <w:r>
            <w:rPr>
              <w:noProof/>
            </w:rPr>
            <w:fldChar w:fldCharType="end"/>
          </w:r>
        </w:p>
        <w:p w14:paraId="42F2AACE" w14:textId="1CC4140A" w:rsidR="00006938" w:rsidRDefault="00006938">
          <w:pPr>
            <w:pStyle w:val="Innehll2"/>
            <w:rPr>
              <w:rFonts w:asciiTheme="minorHAnsi" w:hAnsiTheme="minorHAnsi"/>
              <w:noProof/>
              <w:kern w:val="2"/>
              <w:shd w:val="clear" w:color="auto" w:fill="auto"/>
              <w14:ligatures w14:val="standardContextual"/>
            </w:rPr>
          </w:pPr>
          <w:r>
            <w:rPr>
              <w:noProof/>
            </w:rPr>
            <w:t>Redigera Välkomsttext till invånaren:</w:t>
          </w:r>
          <w:r>
            <w:rPr>
              <w:noProof/>
            </w:rPr>
            <w:tab/>
          </w:r>
          <w:r>
            <w:rPr>
              <w:noProof/>
            </w:rPr>
            <w:fldChar w:fldCharType="begin"/>
          </w:r>
          <w:r>
            <w:rPr>
              <w:noProof/>
            </w:rPr>
            <w:instrText xml:space="preserve"> PAGEREF _Toc178343062 \h </w:instrText>
          </w:r>
          <w:r>
            <w:rPr>
              <w:noProof/>
            </w:rPr>
          </w:r>
          <w:r>
            <w:rPr>
              <w:noProof/>
            </w:rPr>
            <w:fldChar w:fldCharType="separate"/>
          </w:r>
          <w:r>
            <w:rPr>
              <w:noProof/>
            </w:rPr>
            <w:t>21</w:t>
          </w:r>
          <w:r>
            <w:rPr>
              <w:noProof/>
            </w:rPr>
            <w:fldChar w:fldCharType="end"/>
          </w:r>
        </w:p>
        <w:p w14:paraId="728F7DD2" w14:textId="63492568" w:rsidR="00006938" w:rsidRDefault="00006938">
          <w:pPr>
            <w:pStyle w:val="Innehll2"/>
            <w:rPr>
              <w:rFonts w:asciiTheme="minorHAnsi" w:hAnsiTheme="minorHAnsi"/>
              <w:noProof/>
              <w:kern w:val="2"/>
              <w:shd w:val="clear" w:color="auto" w:fill="auto"/>
              <w14:ligatures w14:val="standardContextual"/>
            </w:rPr>
          </w:pPr>
          <w:r>
            <w:rPr>
              <w:noProof/>
            </w:rPr>
            <w:t>Rutiner för att redigera välkomsttext till invånaren</w:t>
          </w:r>
          <w:r>
            <w:rPr>
              <w:noProof/>
            </w:rPr>
            <w:tab/>
          </w:r>
          <w:r>
            <w:rPr>
              <w:noProof/>
            </w:rPr>
            <w:fldChar w:fldCharType="begin"/>
          </w:r>
          <w:r>
            <w:rPr>
              <w:noProof/>
            </w:rPr>
            <w:instrText xml:space="preserve"> PAGEREF _Toc178343063 \h </w:instrText>
          </w:r>
          <w:r>
            <w:rPr>
              <w:noProof/>
            </w:rPr>
          </w:r>
          <w:r>
            <w:rPr>
              <w:noProof/>
            </w:rPr>
            <w:fldChar w:fldCharType="separate"/>
          </w:r>
          <w:r>
            <w:rPr>
              <w:noProof/>
            </w:rPr>
            <w:t>22</w:t>
          </w:r>
          <w:r>
            <w:rPr>
              <w:noProof/>
            </w:rPr>
            <w:fldChar w:fldCharType="end"/>
          </w:r>
        </w:p>
        <w:p w14:paraId="05DACB17" w14:textId="63093568"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Visa och dölja innehåll</w:t>
          </w:r>
          <w:r>
            <w:rPr>
              <w:noProof/>
            </w:rPr>
            <w:tab/>
          </w:r>
          <w:r>
            <w:rPr>
              <w:noProof/>
            </w:rPr>
            <w:fldChar w:fldCharType="begin"/>
          </w:r>
          <w:r>
            <w:rPr>
              <w:noProof/>
            </w:rPr>
            <w:instrText xml:space="preserve"> PAGEREF _Toc178343064 \h </w:instrText>
          </w:r>
          <w:r>
            <w:rPr>
              <w:noProof/>
            </w:rPr>
          </w:r>
          <w:r>
            <w:rPr>
              <w:noProof/>
            </w:rPr>
            <w:fldChar w:fldCharType="separate"/>
          </w:r>
          <w:r>
            <w:rPr>
              <w:noProof/>
            </w:rPr>
            <w:t>22</w:t>
          </w:r>
          <w:r>
            <w:rPr>
              <w:noProof/>
            </w:rPr>
            <w:fldChar w:fldCharType="end"/>
          </w:r>
        </w:p>
        <w:p w14:paraId="35ADF71D" w14:textId="06DB432F" w:rsidR="00006938" w:rsidRDefault="00006938">
          <w:pPr>
            <w:pStyle w:val="Innehll2"/>
            <w:rPr>
              <w:rFonts w:asciiTheme="minorHAnsi" w:hAnsiTheme="minorHAnsi"/>
              <w:noProof/>
              <w:kern w:val="2"/>
              <w:shd w:val="clear" w:color="auto" w:fill="auto"/>
              <w14:ligatures w14:val="standardContextual"/>
            </w:rPr>
          </w:pPr>
          <w:r>
            <w:rPr>
              <w:noProof/>
            </w:rPr>
            <w:t>Tre rubriknivåer</w:t>
          </w:r>
          <w:r>
            <w:rPr>
              <w:noProof/>
            </w:rPr>
            <w:tab/>
          </w:r>
          <w:r>
            <w:rPr>
              <w:noProof/>
            </w:rPr>
            <w:fldChar w:fldCharType="begin"/>
          </w:r>
          <w:r>
            <w:rPr>
              <w:noProof/>
            </w:rPr>
            <w:instrText xml:space="preserve"> PAGEREF _Toc178343065 \h </w:instrText>
          </w:r>
          <w:r>
            <w:rPr>
              <w:noProof/>
            </w:rPr>
          </w:r>
          <w:r>
            <w:rPr>
              <w:noProof/>
            </w:rPr>
            <w:fldChar w:fldCharType="separate"/>
          </w:r>
          <w:r>
            <w:rPr>
              <w:noProof/>
            </w:rPr>
            <w:t>22</w:t>
          </w:r>
          <w:r>
            <w:rPr>
              <w:noProof/>
            </w:rPr>
            <w:fldChar w:fldCharType="end"/>
          </w:r>
        </w:p>
        <w:p w14:paraId="6DEDF17E" w14:textId="1E2B2C52" w:rsidR="00006938" w:rsidRDefault="00006938">
          <w:pPr>
            <w:pStyle w:val="Innehll2"/>
            <w:rPr>
              <w:rFonts w:asciiTheme="minorHAnsi" w:hAnsiTheme="minorHAnsi"/>
              <w:noProof/>
              <w:kern w:val="2"/>
              <w:shd w:val="clear" w:color="auto" w:fill="auto"/>
              <w14:ligatures w14:val="standardContextual"/>
            </w:rPr>
          </w:pPr>
          <w:r>
            <w:rPr>
              <w:noProof/>
            </w:rPr>
            <w:t>Avsnitt</w:t>
          </w:r>
          <w:r>
            <w:rPr>
              <w:noProof/>
            </w:rPr>
            <w:tab/>
          </w:r>
          <w:r>
            <w:rPr>
              <w:noProof/>
            </w:rPr>
            <w:fldChar w:fldCharType="begin"/>
          </w:r>
          <w:r>
            <w:rPr>
              <w:noProof/>
            </w:rPr>
            <w:instrText xml:space="preserve"> PAGEREF _Toc178343066 \h </w:instrText>
          </w:r>
          <w:r>
            <w:rPr>
              <w:noProof/>
            </w:rPr>
          </w:r>
          <w:r>
            <w:rPr>
              <w:noProof/>
            </w:rPr>
            <w:fldChar w:fldCharType="separate"/>
          </w:r>
          <w:r>
            <w:rPr>
              <w:noProof/>
            </w:rPr>
            <w:t>23</w:t>
          </w:r>
          <w:r>
            <w:rPr>
              <w:noProof/>
            </w:rPr>
            <w:fldChar w:fldCharType="end"/>
          </w:r>
        </w:p>
        <w:p w14:paraId="5C56666F" w14:textId="0167600F" w:rsidR="00006938" w:rsidRDefault="00006938">
          <w:pPr>
            <w:pStyle w:val="Innehll2"/>
            <w:rPr>
              <w:rFonts w:asciiTheme="minorHAnsi" w:hAnsiTheme="minorHAnsi"/>
              <w:noProof/>
              <w:kern w:val="2"/>
              <w:shd w:val="clear" w:color="auto" w:fill="auto"/>
              <w14:ligatures w14:val="standardContextual"/>
            </w:rPr>
          </w:pPr>
          <w:r>
            <w:rPr>
              <w:noProof/>
            </w:rPr>
            <w:t>Visa eller dölja steg</w:t>
          </w:r>
          <w:r>
            <w:rPr>
              <w:noProof/>
            </w:rPr>
            <w:tab/>
          </w:r>
          <w:r>
            <w:rPr>
              <w:noProof/>
            </w:rPr>
            <w:fldChar w:fldCharType="begin"/>
          </w:r>
          <w:r>
            <w:rPr>
              <w:noProof/>
            </w:rPr>
            <w:instrText xml:space="preserve"> PAGEREF _Toc178343067 \h </w:instrText>
          </w:r>
          <w:r>
            <w:rPr>
              <w:noProof/>
            </w:rPr>
          </w:r>
          <w:r>
            <w:rPr>
              <w:noProof/>
            </w:rPr>
            <w:fldChar w:fldCharType="separate"/>
          </w:r>
          <w:r>
            <w:rPr>
              <w:noProof/>
            </w:rPr>
            <w:t>23</w:t>
          </w:r>
          <w:r>
            <w:rPr>
              <w:noProof/>
            </w:rPr>
            <w:fldChar w:fldCharType="end"/>
          </w:r>
        </w:p>
        <w:p w14:paraId="79A48D4F" w14:textId="6E126B4B" w:rsidR="00006938" w:rsidRDefault="00006938">
          <w:pPr>
            <w:pStyle w:val="Innehll2"/>
            <w:rPr>
              <w:rFonts w:asciiTheme="minorHAnsi" w:hAnsiTheme="minorHAnsi"/>
              <w:noProof/>
              <w:kern w:val="2"/>
              <w:shd w:val="clear" w:color="auto" w:fill="auto"/>
              <w14:ligatures w14:val="standardContextual"/>
            </w:rPr>
          </w:pPr>
          <w:r>
            <w:rPr>
              <w:noProof/>
            </w:rPr>
            <w:t>Moduler</w:t>
          </w:r>
          <w:r>
            <w:rPr>
              <w:noProof/>
            </w:rPr>
            <w:tab/>
          </w:r>
          <w:r>
            <w:rPr>
              <w:noProof/>
            </w:rPr>
            <w:fldChar w:fldCharType="begin"/>
          </w:r>
          <w:r>
            <w:rPr>
              <w:noProof/>
            </w:rPr>
            <w:instrText xml:space="preserve"> PAGEREF _Toc178343068 \h </w:instrText>
          </w:r>
          <w:r>
            <w:rPr>
              <w:noProof/>
            </w:rPr>
          </w:r>
          <w:r>
            <w:rPr>
              <w:noProof/>
            </w:rPr>
            <w:fldChar w:fldCharType="separate"/>
          </w:r>
          <w:r>
            <w:rPr>
              <w:noProof/>
            </w:rPr>
            <w:t>24</w:t>
          </w:r>
          <w:r>
            <w:rPr>
              <w:noProof/>
            </w:rPr>
            <w:fldChar w:fldCharType="end"/>
          </w:r>
        </w:p>
        <w:p w14:paraId="38CDF980" w14:textId="5052DEE3" w:rsidR="00006938" w:rsidRDefault="00006938">
          <w:pPr>
            <w:pStyle w:val="Innehll2"/>
            <w:rPr>
              <w:rFonts w:asciiTheme="minorHAnsi" w:hAnsiTheme="minorHAnsi"/>
              <w:noProof/>
              <w:kern w:val="2"/>
              <w:shd w:val="clear" w:color="auto" w:fill="auto"/>
              <w14:ligatures w14:val="standardContextual"/>
            </w:rPr>
          </w:pPr>
          <w:r>
            <w:rPr>
              <w:noProof/>
            </w:rPr>
            <w:t>Hantera moduler</w:t>
          </w:r>
          <w:r>
            <w:rPr>
              <w:noProof/>
            </w:rPr>
            <w:tab/>
          </w:r>
          <w:r>
            <w:rPr>
              <w:noProof/>
            </w:rPr>
            <w:fldChar w:fldCharType="begin"/>
          </w:r>
          <w:r>
            <w:rPr>
              <w:noProof/>
            </w:rPr>
            <w:instrText xml:space="preserve"> PAGEREF _Toc178343069 \h </w:instrText>
          </w:r>
          <w:r>
            <w:rPr>
              <w:noProof/>
            </w:rPr>
          </w:r>
          <w:r>
            <w:rPr>
              <w:noProof/>
            </w:rPr>
            <w:fldChar w:fldCharType="separate"/>
          </w:r>
          <w:r>
            <w:rPr>
              <w:noProof/>
            </w:rPr>
            <w:t>25</w:t>
          </w:r>
          <w:r>
            <w:rPr>
              <w:noProof/>
            </w:rPr>
            <w:fldChar w:fldCharType="end"/>
          </w:r>
        </w:p>
        <w:p w14:paraId="50E96942" w14:textId="535BA006" w:rsidR="00006938" w:rsidRDefault="00006938">
          <w:pPr>
            <w:pStyle w:val="Innehll3"/>
            <w:rPr>
              <w:rFonts w:asciiTheme="minorHAnsi" w:hAnsiTheme="minorHAnsi"/>
              <w:i w:val="0"/>
              <w:iCs w:val="0"/>
              <w:noProof/>
              <w:kern w:val="2"/>
              <w:shd w:val="clear" w:color="auto" w:fill="auto"/>
              <w14:ligatures w14:val="standardContextual"/>
            </w:rPr>
          </w:pPr>
          <w:r>
            <w:rPr>
              <w:noProof/>
            </w:rPr>
            <w:t>Dölj modul</w:t>
          </w:r>
          <w:r>
            <w:rPr>
              <w:noProof/>
            </w:rPr>
            <w:tab/>
          </w:r>
          <w:r>
            <w:rPr>
              <w:noProof/>
            </w:rPr>
            <w:fldChar w:fldCharType="begin"/>
          </w:r>
          <w:r>
            <w:rPr>
              <w:noProof/>
            </w:rPr>
            <w:instrText xml:space="preserve"> PAGEREF _Toc178343070 \h </w:instrText>
          </w:r>
          <w:r>
            <w:rPr>
              <w:noProof/>
            </w:rPr>
          </w:r>
          <w:r>
            <w:rPr>
              <w:noProof/>
            </w:rPr>
            <w:fldChar w:fldCharType="separate"/>
          </w:r>
          <w:r>
            <w:rPr>
              <w:noProof/>
            </w:rPr>
            <w:t>25</w:t>
          </w:r>
          <w:r>
            <w:rPr>
              <w:noProof/>
            </w:rPr>
            <w:fldChar w:fldCharType="end"/>
          </w:r>
        </w:p>
        <w:p w14:paraId="2577E6F0" w14:textId="4A0C105E" w:rsidR="00006938" w:rsidRDefault="00006938">
          <w:pPr>
            <w:pStyle w:val="Innehll3"/>
            <w:rPr>
              <w:rFonts w:asciiTheme="minorHAnsi" w:hAnsiTheme="minorHAnsi"/>
              <w:i w:val="0"/>
              <w:iCs w:val="0"/>
              <w:noProof/>
              <w:kern w:val="2"/>
              <w:shd w:val="clear" w:color="auto" w:fill="auto"/>
              <w14:ligatures w14:val="standardContextual"/>
            </w:rPr>
          </w:pPr>
          <w:r>
            <w:rPr>
              <w:noProof/>
            </w:rPr>
            <w:t>Visa modul som klar</w:t>
          </w:r>
          <w:r>
            <w:rPr>
              <w:noProof/>
            </w:rPr>
            <w:tab/>
          </w:r>
          <w:r>
            <w:rPr>
              <w:noProof/>
            </w:rPr>
            <w:fldChar w:fldCharType="begin"/>
          </w:r>
          <w:r>
            <w:rPr>
              <w:noProof/>
            </w:rPr>
            <w:instrText xml:space="preserve"> PAGEREF _Toc178343071 \h </w:instrText>
          </w:r>
          <w:r>
            <w:rPr>
              <w:noProof/>
            </w:rPr>
          </w:r>
          <w:r>
            <w:rPr>
              <w:noProof/>
            </w:rPr>
            <w:fldChar w:fldCharType="separate"/>
          </w:r>
          <w:r>
            <w:rPr>
              <w:noProof/>
            </w:rPr>
            <w:t>25</w:t>
          </w:r>
          <w:r>
            <w:rPr>
              <w:noProof/>
            </w:rPr>
            <w:fldChar w:fldCharType="end"/>
          </w:r>
        </w:p>
        <w:p w14:paraId="03E3567D" w14:textId="3FE7F09D" w:rsidR="00006938" w:rsidRDefault="00006938">
          <w:pPr>
            <w:pStyle w:val="Innehll3"/>
            <w:rPr>
              <w:rFonts w:asciiTheme="minorHAnsi" w:hAnsiTheme="minorHAnsi"/>
              <w:i w:val="0"/>
              <w:iCs w:val="0"/>
              <w:noProof/>
              <w:kern w:val="2"/>
              <w:shd w:val="clear" w:color="auto" w:fill="auto"/>
              <w14:ligatures w14:val="standardContextual"/>
            </w:rPr>
          </w:pPr>
          <w:r>
            <w:rPr>
              <w:noProof/>
            </w:rPr>
            <w:t>Starta kommande (eller ev avklarade) moduler</w:t>
          </w:r>
          <w:r>
            <w:rPr>
              <w:noProof/>
            </w:rPr>
            <w:tab/>
          </w:r>
          <w:r>
            <w:rPr>
              <w:noProof/>
            </w:rPr>
            <w:fldChar w:fldCharType="begin"/>
          </w:r>
          <w:r>
            <w:rPr>
              <w:noProof/>
            </w:rPr>
            <w:instrText xml:space="preserve"> PAGEREF _Toc178343072 \h </w:instrText>
          </w:r>
          <w:r>
            <w:rPr>
              <w:noProof/>
            </w:rPr>
          </w:r>
          <w:r>
            <w:rPr>
              <w:noProof/>
            </w:rPr>
            <w:fldChar w:fldCharType="separate"/>
          </w:r>
          <w:r>
            <w:rPr>
              <w:noProof/>
            </w:rPr>
            <w:t>27</w:t>
          </w:r>
          <w:r>
            <w:rPr>
              <w:noProof/>
            </w:rPr>
            <w:fldChar w:fldCharType="end"/>
          </w:r>
        </w:p>
        <w:p w14:paraId="4379AFF5" w14:textId="0AF54B0F" w:rsidR="00006938" w:rsidRDefault="00006938">
          <w:pPr>
            <w:pStyle w:val="Innehll2"/>
            <w:rPr>
              <w:rFonts w:asciiTheme="minorHAnsi" w:hAnsiTheme="minorHAnsi"/>
              <w:noProof/>
              <w:kern w:val="2"/>
              <w:shd w:val="clear" w:color="auto" w:fill="auto"/>
              <w14:ligatures w14:val="standardContextual"/>
            </w:rPr>
          </w:pPr>
          <w:r>
            <w:rPr>
              <w:noProof/>
            </w:rPr>
            <w:t>Rutiner för att hantera moduler</w:t>
          </w:r>
          <w:r>
            <w:rPr>
              <w:noProof/>
            </w:rPr>
            <w:tab/>
          </w:r>
          <w:r>
            <w:rPr>
              <w:noProof/>
            </w:rPr>
            <w:fldChar w:fldCharType="begin"/>
          </w:r>
          <w:r>
            <w:rPr>
              <w:noProof/>
            </w:rPr>
            <w:instrText xml:space="preserve"> PAGEREF _Toc178343073 \h </w:instrText>
          </w:r>
          <w:r>
            <w:rPr>
              <w:noProof/>
            </w:rPr>
          </w:r>
          <w:r>
            <w:rPr>
              <w:noProof/>
            </w:rPr>
            <w:fldChar w:fldCharType="separate"/>
          </w:r>
          <w:r>
            <w:rPr>
              <w:noProof/>
            </w:rPr>
            <w:t>27</w:t>
          </w:r>
          <w:r>
            <w:rPr>
              <w:noProof/>
            </w:rPr>
            <w:fldChar w:fldCharType="end"/>
          </w:r>
        </w:p>
        <w:p w14:paraId="2E602CD6" w14:textId="1C97438B" w:rsidR="00006938" w:rsidRDefault="00006938">
          <w:pPr>
            <w:pStyle w:val="Innehll2"/>
            <w:rPr>
              <w:rFonts w:asciiTheme="minorHAnsi" w:hAnsiTheme="minorHAnsi"/>
              <w:noProof/>
              <w:kern w:val="2"/>
              <w:shd w:val="clear" w:color="auto" w:fill="auto"/>
              <w14:ligatures w14:val="standardContextual"/>
            </w:rPr>
          </w:pPr>
          <w:r>
            <w:rPr>
              <w:noProof/>
            </w:rPr>
            <w:t>Rutiner för att hantera steg</w:t>
          </w:r>
          <w:r>
            <w:rPr>
              <w:noProof/>
            </w:rPr>
            <w:tab/>
          </w:r>
          <w:r>
            <w:rPr>
              <w:noProof/>
            </w:rPr>
            <w:fldChar w:fldCharType="begin"/>
          </w:r>
          <w:r>
            <w:rPr>
              <w:noProof/>
            </w:rPr>
            <w:instrText xml:space="preserve"> PAGEREF _Toc178343074 \h </w:instrText>
          </w:r>
          <w:r>
            <w:rPr>
              <w:noProof/>
            </w:rPr>
          </w:r>
          <w:r>
            <w:rPr>
              <w:noProof/>
            </w:rPr>
            <w:fldChar w:fldCharType="separate"/>
          </w:r>
          <w:r>
            <w:rPr>
              <w:noProof/>
            </w:rPr>
            <w:t>27</w:t>
          </w:r>
          <w:r>
            <w:rPr>
              <w:noProof/>
            </w:rPr>
            <w:fldChar w:fldCharType="end"/>
          </w:r>
        </w:p>
        <w:p w14:paraId="3AA4D79F" w14:textId="538E12D2" w:rsidR="00006938" w:rsidRDefault="00006938">
          <w:pPr>
            <w:pStyle w:val="Innehll3"/>
            <w:rPr>
              <w:rFonts w:asciiTheme="minorHAnsi" w:hAnsiTheme="minorHAnsi"/>
              <w:i w:val="0"/>
              <w:iCs w:val="0"/>
              <w:noProof/>
              <w:kern w:val="2"/>
              <w:shd w:val="clear" w:color="auto" w:fill="auto"/>
              <w14:ligatures w14:val="standardContextual"/>
            </w:rPr>
          </w:pPr>
          <w:r>
            <w:rPr>
              <w:noProof/>
            </w:rPr>
            <w:t>Min rehabiliteringsplanering</w:t>
          </w:r>
          <w:r>
            <w:rPr>
              <w:noProof/>
            </w:rPr>
            <w:tab/>
          </w:r>
          <w:r>
            <w:rPr>
              <w:noProof/>
            </w:rPr>
            <w:fldChar w:fldCharType="begin"/>
          </w:r>
          <w:r>
            <w:rPr>
              <w:noProof/>
            </w:rPr>
            <w:instrText xml:space="preserve"> PAGEREF _Toc178343075 \h </w:instrText>
          </w:r>
          <w:r>
            <w:rPr>
              <w:noProof/>
            </w:rPr>
          </w:r>
          <w:r>
            <w:rPr>
              <w:noProof/>
            </w:rPr>
            <w:fldChar w:fldCharType="separate"/>
          </w:r>
          <w:r>
            <w:rPr>
              <w:noProof/>
            </w:rPr>
            <w:t>27</w:t>
          </w:r>
          <w:r>
            <w:rPr>
              <w:noProof/>
            </w:rPr>
            <w:fldChar w:fldCharType="end"/>
          </w:r>
        </w:p>
        <w:p w14:paraId="60F0CC58" w14:textId="4DB1A75C" w:rsidR="00006938" w:rsidRDefault="00006938">
          <w:pPr>
            <w:pStyle w:val="Innehll3"/>
            <w:rPr>
              <w:rFonts w:asciiTheme="minorHAnsi" w:hAnsiTheme="minorHAnsi"/>
              <w:i w:val="0"/>
              <w:iCs w:val="0"/>
              <w:noProof/>
              <w:kern w:val="2"/>
              <w:shd w:val="clear" w:color="auto" w:fill="auto"/>
              <w14:ligatures w14:val="standardContextual"/>
            </w:rPr>
          </w:pPr>
          <w:r>
            <w:rPr>
              <w:noProof/>
            </w:rPr>
            <w:t>Sammanfattning av min vård</w:t>
          </w:r>
          <w:r>
            <w:rPr>
              <w:noProof/>
            </w:rPr>
            <w:tab/>
          </w:r>
          <w:r>
            <w:rPr>
              <w:noProof/>
            </w:rPr>
            <w:fldChar w:fldCharType="begin"/>
          </w:r>
          <w:r>
            <w:rPr>
              <w:noProof/>
            </w:rPr>
            <w:instrText xml:space="preserve"> PAGEREF _Toc178343076 \h </w:instrText>
          </w:r>
          <w:r>
            <w:rPr>
              <w:noProof/>
            </w:rPr>
          </w:r>
          <w:r>
            <w:rPr>
              <w:noProof/>
            </w:rPr>
            <w:fldChar w:fldCharType="separate"/>
          </w:r>
          <w:r>
            <w:rPr>
              <w:noProof/>
            </w:rPr>
            <w:t>29</w:t>
          </w:r>
          <w:r>
            <w:rPr>
              <w:noProof/>
            </w:rPr>
            <w:fldChar w:fldCharType="end"/>
          </w:r>
        </w:p>
        <w:p w14:paraId="10DC4727" w14:textId="26CF7B1C" w:rsidR="00006938" w:rsidRDefault="00006938">
          <w:pPr>
            <w:pStyle w:val="Innehll3"/>
            <w:rPr>
              <w:rFonts w:asciiTheme="minorHAnsi" w:hAnsiTheme="minorHAnsi"/>
              <w:i w:val="0"/>
              <w:iCs w:val="0"/>
              <w:noProof/>
              <w:kern w:val="2"/>
              <w:shd w:val="clear" w:color="auto" w:fill="auto"/>
              <w14:ligatures w14:val="standardContextual"/>
            </w:rPr>
          </w:pPr>
          <w:r>
            <w:rPr>
              <w:noProof/>
            </w:rPr>
            <w:t>Min uppföljning</w:t>
          </w:r>
          <w:r>
            <w:rPr>
              <w:noProof/>
            </w:rPr>
            <w:tab/>
          </w:r>
          <w:r>
            <w:rPr>
              <w:noProof/>
            </w:rPr>
            <w:fldChar w:fldCharType="begin"/>
          </w:r>
          <w:r>
            <w:rPr>
              <w:noProof/>
            </w:rPr>
            <w:instrText xml:space="preserve"> PAGEREF _Toc178343077 \h </w:instrText>
          </w:r>
          <w:r>
            <w:rPr>
              <w:noProof/>
            </w:rPr>
          </w:r>
          <w:r>
            <w:rPr>
              <w:noProof/>
            </w:rPr>
            <w:fldChar w:fldCharType="separate"/>
          </w:r>
          <w:r>
            <w:rPr>
              <w:noProof/>
            </w:rPr>
            <w:t>30</w:t>
          </w:r>
          <w:r>
            <w:rPr>
              <w:noProof/>
            </w:rPr>
            <w:fldChar w:fldCharType="end"/>
          </w:r>
        </w:p>
        <w:p w14:paraId="6DA26E52" w14:textId="1A08CB4E"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Meddelanden och sidkommentarer</w:t>
          </w:r>
          <w:r>
            <w:rPr>
              <w:noProof/>
            </w:rPr>
            <w:tab/>
          </w:r>
          <w:r>
            <w:rPr>
              <w:noProof/>
            </w:rPr>
            <w:fldChar w:fldCharType="begin"/>
          </w:r>
          <w:r>
            <w:rPr>
              <w:noProof/>
            </w:rPr>
            <w:instrText xml:space="preserve"> PAGEREF _Toc178343078 \h </w:instrText>
          </w:r>
          <w:r>
            <w:rPr>
              <w:noProof/>
            </w:rPr>
          </w:r>
          <w:r>
            <w:rPr>
              <w:noProof/>
            </w:rPr>
            <w:fldChar w:fldCharType="separate"/>
          </w:r>
          <w:r>
            <w:rPr>
              <w:noProof/>
            </w:rPr>
            <w:t>31</w:t>
          </w:r>
          <w:r>
            <w:rPr>
              <w:noProof/>
            </w:rPr>
            <w:fldChar w:fldCharType="end"/>
          </w:r>
        </w:p>
        <w:p w14:paraId="0B6F20C0" w14:textId="789028CE" w:rsidR="00006938" w:rsidRDefault="00006938">
          <w:pPr>
            <w:pStyle w:val="Innehll2"/>
            <w:rPr>
              <w:rFonts w:asciiTheme="minorHAnsi" w:hAnsiTheme="minorHAnsi"/>
              <w:noProof/>
              <w:kern w:val="2"/>
              <w:shd w:val="clear" w:color="auto" w:fill="auto"/>
              <w14:ligatures w14:val="standardContextual"/>
            </w:rPr>
          </w:pPr>
          <w:r>
            <w:rPr>
              <w:noProof/>
            </w:rPr>
            <w:t>Skicka och svara på meddelanden</w:t>
          </w:r>
          <w:r>
            <w:rPr>
              <w:noProof/>
            </w:rPr>
            <w:tab/>
          </w:r>
          <w:r>
            <w:rPr>
              <w:noProof/>
            </w:rPr>
            <w:fldChar w:fldCharType="begin"/>
          </w:r>
          <w:r>
            <w:rPr>
              <w:noProof/>
            </w:rPr>
            <w:instrText xml:space="preserve"> PAGEREF _Toc178343079 \h </w:instrText>
          </w:r>
          <w:r>
            <w:rPr>
              <w:noProof/>
            </w:rPr>
          </w:r>
          <w:r>
            <w:rPr>
              <w:noProof/>
            </w:rPr>
            <w:fldChar w:fldCharType="separate"/>
          </w:r>
          <w:r>
            <w:rPr>
              <w:noProof/>
            </w:rPr>
            <w:t>31</w:t>
          </w:r>
          <w:r>
            <w:rPr>
              <w:noProof/>
            </w:rPr>
            <w:fldChar w:fldCharType="end"/>
          </w:r>
        </w:p>
        <w:p w14:paraId="41481B06" w14:textId="5510D196" w:rsidR="00006938" w:rsidRDefault="00006938">
          <w:pPr>
            <w:pStyle w:val="Innehll2"/>
            <w:rPr>
              <w:rFonts w:asciiTheme="minorHAnsi" w:hAnsiTheme="minorHAnsi"/>
              <w:noProof/>
              <w:kern w:val="2"/>
              <w:shd w:val="clear" w:color="auto" w:fill="auto"/>
              <w14:ligatures w14:val="standardContextual"/>
            </w:rPr>
          </w:pPr>
          <w:r>
            <w:rPr>
              <w:noProof/>
            </w:rPr>
            <w:t>Skicka och svara på sidkommentarer</w:t>
          </w:r>
          <w:r>
            <w:rPr>
              <w:noProof/>
            </w:rPr>
            <w:tab/>
          </w:r>
          <w:r>
            <w:rPr>
              <w:noProof/>
            </w:rPr>
            <w:fldChar w:fldCharType="begin"/>
          </w:r>
          <w:r>
            <w:rPr>
              <w:noProof/>
            </w:rPr>
            <w:instrText xml:space="preserve"> PAGEREF _Toc178343080 \h </w:instrText>
          </w:r>
          <w:r>
            <w:rPr>
              <w:noProof/>
            </w:rPr>
          </w:r>
          <w:r>
            <w:rPr>
              <w:noProof/>
            </w:rPr>
            <w:fldChar w:fldCharType="separate"/>
          </w:r>
          <w:r>
            <w:rPr>
              <w:noProof/>
            </w:rPr>
            <w:t>33</w:t>
          </w:r>
          <w:r>
            <w:rPr>
              <w:noProof/>
            </w:rPr>
            <w:fldChar w:fldCharType="end"/>
          </w:r>
        </w:p>
        <w:p w14:paraId="064194A4" w14:textId="2E82A096" w:rsidR="00006938" w:rsidRDefault="00006938">
          <w:pPr>
            <w:pStyle w:val="Innehll2"/>
            <w:rPr>
              <w:rFonts w:asciiTheme="minorHAnsi" w:hAnsiTheme="minorHAnsi"/>
              <w:noProof/>
              <w:kern w:val="2"/>
              <w:shd w:val="clear" w:color="auto" w:fill="auto"/>
              <w14:ligatures w14:val="standardContextual"/>
            </w:rPr>
          </w:pPr>
          <w:r>
            <w:rPr>
              <w:noProof/>
            </w:rPr>
            <w:t>Markera ett läst meddelande som oläst</w:t>
          </w:r>
          <w:r>
            <w:rPr>
              <w:noProof/>
            </w:rPr>
            <w:tab/>
          </w:r>
          <w:r>
            <w:rPr>
              <w:noProof/>
            </w:rPr>
            <w:fldChar w:fldCharType="begin"/>
          </w:r>
          <w:r>
            <w:rPr>
              <w:noProof/>
            </w:rPr>
            <w:instrText xml:space="preserve"> PAGEREF _Toc178343081 \h </w:instrText>
          </w:r>
          <w:r>
            <w:rPr>
              <w:noProof/>
            </w:rPr>
          </w:r>
          <w:r>
            <w:rPr>
              <w:noProof/>
            </w:rPr>
            <w:fldChar w:fldCharType="separate"/>
          </w:r>
          <w:r>
            <w:rPr>
              <w:noProof/>
            </w:rPr>
            <w:t>34</w:t>
          </w:r>
          <w:r>
            <w:rPr>
              <w:noProof/>
            </w:rPr>
            <w:fldChar w:fldCharType="end"/>
          </w:r>
        </w:p>
        <w:p w14:paraId="1CF01ACB" w14:textId="4DAF2BAA" w:rsidR="00006938" w:rsidRDefault="00006938">
          <w:pPr>
            <w:pStyle w:val="Innehll2"/>
            <w:rPr>
              <w:rFonts w:asciiTheme="minorHAnsi" w:hAnsiTheme="minorHAnsi"/>
              <w:noProof/>
              <w:kern w:val="2"/>
              <w:shd w:val="clear" w:color="auto" w:fill="auto"/>
              <w14:ligatures w14:val="standardContextual"/>
            </w:rPr>
          </w:pPr>
          <w:r>
            <w:rPr>
              <w:noProof/>
            </w:rPr>
            <w:t>Rutiner för att besvara meddelanden</w:t>
          </w:r>
          <w:r>
            <w:rPr>
              <w:noProof/>
            </w:rPr>
            <w:tab/>
          </w:r>
          <w:r>
            <w:rPr>
              <w:noProof/>
            </w:rPr>
            <w:fldChar w:fldCharType="begin"/>
          </w:r>
          <w:r>
            <w:rPr>
              <w:noProof/>
            </w:rPr>
            <w:instrText xml:space="preserve"> PAGEREF _Toc178343082 \h </w:instrText>
          </w:r>
          <w:r>
            <w:rPr>
              <w:noProof/>
            </w:rPr>
          </w:r>
          <w:r>
            <w:rPr>
              <w:noProof/>
            </w:rPr>
            <w:fldChar w:fldCharType="separate"/>
          </w:r>
          <w:r>
            <w:rPr>
              <w:noProof/>
            </w:rPr>
            <w:t>35</w:t>
          </w:r>
          <w:r>
            <w:rPr>
              <w:noProof/>
            </w:rPr>
            <w:fldChar w:fldCharType="end"/>
          </w:r>
        </w:p>
        <w:p w14:paraId="42408E99" w14:textId="5114DA44"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TIDSLINJE</w:t>
          </w:r>
          <w:r>
            <w:rPr>
              <w:noProof/>
            </w:rPr>
            <w:tab/>
          </w:r>
          <w:r>
            <w:rPr>
              <w:noProof/>
            </w:rPr>
            <w:fldChar w:fldCharType="begin"/>
          </w:r>
          <w:r>
            <w:rPr>
              <w:noProof/>
            </w:rPr>
            <w:instrText xml:space="preserve"> PAGEREF _Toc178343083 \h </w:instrText>
          </w:r>
          <w:r>
            <w:rPr>
              <w:noProof/>
            </w:rPr>
          </w:r>
          <w:r>
            <w:rPr>
              <w:noProof/>
            </w:rPr>
            <w:fldChar w:fldCharType="separate"/>
          </w:r>
          <w:r>
            <w:rPr>
              <w:noProof/>
            </w:rPr>
            <w:t>35</w:t>
          </w:r>
          <w:r>
            <w:rPr>
              <w:noProof/>
            </w:rPr>
            <w:fldChar w:fldCharType="end"/>
          </w:r>
        </w:p>
        <w:p w14:paraId="41AB6DE8" w14:textId="08B0B74D"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Skapa kategorier</w:t>
          </w:r>
          <w:r>
            <w:rPr>
              <w:noProof/>
            </w:rPr>
            <w:tab/>
          </w:r>
          <w:r>
            <w:rPr>
              <w:noProof/>
            </w:rPr>
            <w:fldChar w:fldCharType="begin"/>
          </w:r>
          <w:r>
            <w:rPr>
              <w:noProof/>
            </w:rPr>
            <w:instrText xml:space="preserve"> PAGEREF _Toc178343084 \h </w:instrText>
          </w:r>
          <w:r>
            <w:rPr>
              <w:noProof/>
            </w:rPr>
          </w:r>
          <w:r>
            <w:rPr>
              <w:noProof/>
            </w:rPr>
            <w:fldChar w:fldCharType="separate"/>
          </w:r>
          <w:r>
            <w:rPr>
              <w:noProof/>
            </w:rPr>
            <w:t>36</w:t>
          </w:r>
          <w:r>
            <w:rPr>
              <w:noProof/>
            </w:rPr>
            <w:fldChar w:fldCharType="end"/>
          </w:r>
        </w:p>
        <w:p w14:paraId="68A42D74" w14:textId="41C86C9B" w:rsidR="00006938" w:rsidRDefault="00006938">
          <w:pPr>
            <w:pStyle w:val="Innehll2"/>
            <w:rPr>
              <w:rFonts w:asciiTheme="minorHAnsi" w:hAnsiTheme="minorHAnsi"/>
              <w:noProof/>
              <w:kern w:val="2"/>
              <w:shd w:val="clear" w:color="auto" w:fill="auto"/>
              <w14:ligatures w14:val="standardContextual"/>
            </w:rPr>
          </w:pPr>
          <w:r>
            <w:rPr>
              <w:noProof/>
            </w:rPr>
            <w:t>Rutiner för att skapa kategorier</w:t>
          </w:r>
          <w:r>
            <w:rPr>
              <w:noProof/>
            </w:rPr>
            <w:tab/>
          </w:r>
          <w:r>
            <w:rPr>
              <w:noProof/>
            </w:rPr>
            <w:fldChar w:fldCharType="begin"/>
          </w:r>
          <w:r>
            <w:rPr>
              <w:noProof/>
            </w:rPr>
            <w:instrText xml:space="preserve"> PAGEREF _Toc178343085 \h </w:instrText>
          </w:r>
          <w:r>
            <w:rPr>
              <w:noProof/>
            </w:rPr>
          </w:r>
          <w:r>
            <w:rPr>
              <w:noProof/>
            </w:rPr>
            <w:fldChar w:fldCharType="separate"/>
          </w:r>
          <w:r>
            <w:rPr>
              <w:noProof/>
            </w:rPr>
            <w:t>39</w:t>
          </w:r>
          <w:r>
            <w:rPr>
              <w:noProof/>
            </w:rPr>
            <w:fldChar w:fldCharType="end"/>
          </w:r>
        </w:p>
        <w:p w14:paraId="7D70A29D" w14:textId="2C74DB4B"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Kontakter</w:t>
          </w:r>
          <w:r>
            <w:rPr>
              <w:noProof/>
            </w:rPr>
            <w:tab/>
          </w:r>
          <w:r>
            <w:rPr>
              <w:noProof/>
            </w:rPr>
            <w:fldChar w:fldCharType="begin"/>
          </w:r>
          <w:r>
            <w:rPr>
              <w:noProof/>
            </w:rPr>
            <w:instrText xml:space="preserve"> PAGEREF _Toc178343086 \h </w:instrText>
          </w:r>
          <w:r>
            <w:rPr>
              <w:noProof/>
            </w:rPr>
          </w:r>
          <w:r>
            <w:rPr>
              <w:noProof/>
            </w:rPr>
            <w:fldChar w:fldCharType="separate"/>
          </w:r>
          <w:r>
            <w:rPr>
              <w:noProof/>
            </w:rPr>
            <w:t>39</w:t>
          </w:r>
          <w:r>
            <w:rPr>
              <w:noProof/>
            </w:rPr>
            <w:fldChar w:fldCharType="end"/>
          </w:r>
        </w:p>
        <w:p w14:paraId="651B5B51" w14:textId="1507E9FF" w:rsidR="00006938" w:rsidRDefault="00006938">
          <w:pPr>
            <w:pStyle w:val="Innehll2"/>
            <w:rPr>
              <w:rFonts w:asciiTheme="minorHAnsi" w:hAnsiTheme="minorHAnsi"/>
              <w:noProof/>
              <w:kern w:val="2"/>
              <w:shd w:val="clear" w:color="auto" w:fill="auto"/>
              <w14:ligatures w14:val="standardContextual"/>
            </w:rPr>
          </w:pPr>
          <w:r>
            <w:rPr>
              <w:noProof/>
            </w:rPr>
            <w:t>Lägga till en kontaktuppgift i Kontakter</w:t>
          </w:r>
          <w:r>
            <w:rPr>
              <w:noProof/>
            </w:rPr>
            <w:tab/>
          </w:r>
          <w:r>
            <w:rPr>
              <w:noProof/>
            </w:rPr>
            <w:fldChar w:fldCharType="begin"/>
          </w:r>
          <w:r>
            <w:rPr>
              <w:noProof/>
            </w:rPr>
            <w:instrText xml:space="preserve"> PAGEREF _Toc178343087 \h </w:instrText>
          </w:r>
          <w:r>
            <w:rPr>
              <w:noProof/>
            </w:rPr>
          </w:r>
          <w:r>
            <w:rPr>
              <w:noProof/>
            </w:rPr>
            <w:fldChar w:fldCharType="separate"/>
          </w:r>
          <w:r>
            <w:rPr>
              <w:noProof/>
            </w:rPr>
            <w:t>39</w:t>
          </w:r>
          <w:r>
            <w:rPr>
              <w:noProof/>
            </w:rPr>
            <w:fldChar w:fldCharType="end"/>
          </w:r>
        </w:p>
        <w:p w14:paraId="658B1D0C" w14:textId="3A18CDE4" w:rsidR="00006938" w:rsidRDefault="00006938">
          <w:pPr>
            <w:pStyle w:val="Innehll2"/>
            <w:rPr>
              <w:rFonts w:asciiTheme="minorHAnsi" w:hAnsiTheme="minorHAnsi"/>
              <w:noProof/>
              <w:kern w:val="2"/>
              <w:shd w:val="clear" w:color="auto" w:fill="auto"/>
              <w14:ligatures w14:val="standardContextual"/>
            </w:rPr>
          </w:pPr>
          <w:r>
            <w:rPr>
              <w:noProof/>
            </w:rPr>
            <w:t>Rutiner för att använda Kontakter</w:t>
          </w:r>
          <w:r>
            <w:rPr>
              <w:noProof/>
            </w:rPr>
            <w:tab/>
          </w:r>
          <w:r>
            <w:rPr>
              <w:noProof/>
            </w:rPr>
            <w:fldChar w:fldCharType="begin"/>
          </w:r>
          <w:r>
            <w:rPr>
              <w:noProof/>
            </w:rPr>
            <w:instrText xml:space="preserve"> PAGEREF _Toc178343088 \h </w:instrText>
          </w:r>
          <w:r>
            <w:rPr>
              <w:noProof/>
            </w:rPr>
          </w:r>
          <w:r>
            <w:rPr>
              <w:noProof/>
            </w:rPr>
            <w:fldChar w:fldCharType="separate"/>
          </w:r>
          <w:r>
            <w:rPr>
              <w:noProof/>
            </w:rPr>
            <w:t>39</w:t>
          </w:r>
          <w:r>
            <w:rPr>
              <w:noProof/>
            </w:rPr>
            <w:fldChar w:fldCharType="end"/>
          </w:r>
        </w:p>
        <w:p w14:paraId="24E64168" w14:textId="5D7F34C7"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Planering</w:t>
          </w:r>
          <w:r>
            <w:rPr>
              <w:noProof/>
            </w:rPr>
            <w:tab/>
          </w:r>
          <w:r>
            <w:rPr>
              <w:noProof/>
            </w:rPr>
            <w:fldChar w:fldCharType="begin"/>
          </w:r>
          <w:r>
            <w:rPr>
              <w:noProof/>
            </w:rPr>
            <w:instrText xml:space="preserve"> PAGEREF _Toc178343089 \h </w:instrText>
          </w:r>
          <w:r>
            <w:rPr>
              <w:noProof/>
            </w:rPr>
          </w:r>
          <w:r>
            <w:rPr>
              <w:noProof/>
            </w:rPr>
            <w:fldChar w:fldCharType="separate"/>
          </w:r>
          <w:r>
            <w:rPr>
              <w:noProof/>
            </w:rPr>
            <w:t>40</w:t>
          </w:r>
          <w:r>
            <w:rPr>
              <w:noProof/>
            </w:rPr>
            <w:fldChar w:fldCharType="end"/>
          </w:r>
        </w:p>
        <w:p w14:paraId="306809C6" w14:textId="6FAA68BD" w:rsidR="00006938" w:rsidRDefault="00006938">
          <w:pPr>
            <w:pStyle w:val="Innehll2"/>
            <w:rPr>
              <w:rFonts w:asciiTheme="minorHAnsi" w:hAnsiTheme="minorHAnsi"/>
              <w:noProof/>
              <w:kern w:val="2"/>
              <w:shd w:val="clear" w:color="auto" w:fill="auto"/>
              <w14:ligatures w14:val="standardContextual"/>
            </w:rPr>
          </w:pPr>
          <w:r>
            <w:rPr>
              <w:noProof/>
            </w:rPr>
            <w:t>Lägga till och ändra händelser i Planering:</w:t>
          </w:r>
          <w:r>
            <w:rPr>
              <w:noProof/>
            </w:rPr>
            <w:tab/>
          </w:r>
          <w:r>
            <w:rPr>
              <w:noProof/>
            </w:rPr>
            <w:fldChar w:fldCharType="begin"/>
          </w:r>
          <w:r>
            <w:rPr>
              <w:noProof/>
            </w:rPr>
            <w:instrText xml:space="preserve"> PAGEREF _Toc178343090 \h </w:instrText>
          </w:r>
          <w:r>
            <w:rPr>
              <w:noProof/>
            </w:rPr>
          </w:r>
          <w:r>
            <w:rPr>
              <w:noProof/>
            </w:rPr>
            <w:fldChar w:fldCharType="separate"/>
          </w:r>
          <w:r>
            <w:rPr>
              <w:noProof/>
            </w:rPr>
            <w:t>41</w:t>
          </w:r>
          <w:r>
            <w:rPr>
              <w:noProof/>
            </w:rPr>
            <w:fldChar w:fldCharType="end"/>
          </w:r>
        </w:p>
        <w:p w14:paraId="224BC65A" w14:textId="5D1ECDF5" w:rsidR="00006938" w:rsidRDefault="00006938">
          <w:pPr>
            <w:pStyle w:val="Innehll2"/>
            <w:rPr>
              <w:rFonts w:asciiTheme="minorHAnsi" w:hAnsiTheme="minorHAnsi"/>
              <w:noProof/>
              <w:kern w:val="2"/>
              <w:shd w:val="clear" w:color="auto" w:fill="auto"/>
              <w14:ligatures w14:val="standardContextual"/>
            </w:rPr>
          </w:pPr>
          <w:r>
            <w:rPr>
              <w:noProof/>
            </w:rPr>
            <w:t>Rutiner för att använda Planering</w:t>
          </w:r>
          <w:r>
            <w:rPr>
              <w:noProof/>
            </w:rPr>
            <w:tab/>
          </w:r>
          <w:r>
            <w:rPr>
              <w:noProof/>
            </w:rPr>
            <w:fldChar w:fldCharType="begin"/>
          </w:r>
          <w:r>
            <w:rPr>
              <w:noProof/>
            </w:rPr>
            <w:instrText xml:space="preserve"> PAGEREF _Toc178343091 \h </w:instrText>
          </w:r>
          <w:r>
            <w:rPr>
              <w:noProof/>
            </w:rPr>
          </w:r>
          <w:r>
            <w:rPr>
              <w:noProof/>
            </w:rPr>
            <w:fldChar w:fldCharType="separate"/>
          </w:r>
          <w:r>
            <w:rPr>
              <w:noProof/>
            </w:rPr>
            <w:t>42</w:t>
          </w:r>
          <w:r>
            <w:rPr>
              <w:noProof/>
            </w:rPr>
            <w:fldChar w:fldCharType="end"/>
          </w:r>
        </w:p>
        <w:p w14:paraId="500520DE" w14:textId="3C078D66"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Formulär för Kartläggning och skattning av mående</w:t>
          </w:r>
          <w:r>
            <w:rPr>
              <w:noProof/>
            </w:rPr>
            <w:tab/>
          </w:r>
          <w:r>
            <w:rPr>
              <w:noProof/>
            </w:rPr>
            <w:fldChar w:fldCharType="begin"/>
          </w:r>
          <w:r>
            <w:rPr>
              <w:noProof/>
            </w:rPr>
            <w:instrText xml:space="preserve"> PAGEREF _Toc178343092 \h </w:instrText>
          </w:r>
          <w:r>
            <w:rPr>
              <w:noProof/>
            </w:rPr>
          </w:r>
          <w:r>
            <w:rPr>
              <w:noProof/>
            </w:rPr>
            <w:fldChar w:fldCharType="separate"/>
          </w:r>
          <w:r>
            <w:rPr>
              <w:noProof/>
            </w:rPr>
            <w:t>42</w:t>
          </w:r>
          <w:r>
            <w:rPr>
              <w:noProof/>
            </w:rPr>
            <w:fldChar w:fldCharType="end"/>
          </w:r>
        </w:p>
        <w:p w14:paraId="6FCACAFF" w14:textId="2C2919A8" w:rsidR="00006938" w:rsidRDefault="00006938">
          <w:pPr>
            <w:pStyle w:val="Innehll3"/>
            <w:rPr>
              <w:rFonts w:asciiTheme="minorHAnsi" w:hAnsiTheme="minorHAnsi"/>
              <w:i w:val="0"/>
              <w:iCs w:val="0"/>
              <w:noProof/>
              <w:kern w:val="2"/>
              <w:shd w:val="clear" w:color="auto" w:fill="auto"/>
              <w14:ligatures w14:val="standardContextual"/>
            </w:rPr>
          </w:pPr>
          <w:r>
            <w:rPr>
              <w:noProof/>
            </w:rPr>
            <w:t>Formuläret Vad är viktigt för mig</w:t>
          </w:r>
          <w:r>
            <w:rPr>
              <w:noProof/>
            </w:rPr>
            <w:tab/>
          </w:r>
          <w:r>
            <w:rPr>
              <w:noProof/>
            </w:rPr>
            <w:fldChar w:fldCharType="begin"/>
          </w:r>
          <w:r>
            <w:rPr>
              <w:noProof/>
            </w:rPr>
            <w:instrText xml:space="preserve"> PAGEREF _Toc178343093 \h </w:instrText>
          </w:r>
          <w:r>
            <w:rPr>
              <w:noProof/>
            </w:rPr>
          </w:r>
          <w:r>
            <w:rPr>
              <w:noProof/>
            </w:rPr>
            <w:fldChar w:fldCharType="separate"/>
          </w:r>
          <w:r>
            <w:rPr>
              <w:noProof/>
            </w:rPr>
            <w:t>42</w:t>
          </w:r>
          <w:r>
            <w:rPr>
              <w:noProof/>
            </w:rPr>
            <w:fldChar w:fldCharType="end"/>
          </w:r>
        </w:p>
        <w:p w14:paraId="51DA9D7C" w14:textId="7E4165D3" w:rsidR="00006938" w:rsidRDefault="00006938">
          <w:pPr>
            <w:pStyle w:val="Innehll2"/>
            <w:rPr>
              <w:rFonts w:asciiTheme="minorHAnsi" w:hAnsiTheme="minorHAnsi"/>
              <w:noProof/>
              <w:kern w:val="2"/>
              <w:shd w:val="clear" w:color="auto" w:fill="auto"/>
              <w14:ligatures w14:val="standardContextual"/>
            </w:rPr>
          </w:pPr>
          <w:r>
            <w:rPr>
              <w:noProof/>
            </w:rPr>
            <w:t>Inställningar i formulär</w:t>
          </w:r>
          <w:r>
            <w:rPr>
              <w:noProof/>
            </w:rPr>
            <w:tab/>
          </w:r>
          <w:r>
            <w:rPr>
              <w:noProof/>
            </w:rPr>
            <w:fldChar w:fldCharType="begin"/>
          </w:r>
          <w:r>
            <w:rPr>
              <w:noProof/>
            </w:rPr>
            <w:instrText xml:space="preserve"> PAGEREF _Toc178343094 \h </w:instrText>
          </w:r>
          <w:r>
            <w:rPr>
              <w:noProof/>
            </w:rPr>
          </w:r>
          <w:r>
            <w:rPr>
              <w:noProof/>
            </w:rPr>
            <w:fldChar w:fldCharType="separate"/>
          </w:r>
          <w:r>
            <w:rPr>
              <w:noProof/>
            </w:rPr>
            <w:t>42</w:t>
          </w:r>
          <w:r>
            <w:rPr>
              <w:noProof/>
            </w:rPr>
            <w:fldChar w:fldCharType="end"/>
          </w:r>
        </w:p>
        <w:p w14:paraId="4AD879D5" w14:textId="257BCD25" w:rsidR="00006938" w:rsidRDefault="00006938">
          <w:pPr>
            <w:pStyle w:val="Innehll3"/>
            <w:rPr>
              <w:rFonts w:asciiTheme="minorHAnsi" w:hAnsiTheme="minorHAnsi"/>
              <w:i w:val="0"/>
              <w:iCs w:val="0"/>
              <w:noProof/>
              <w:kern w:val="2"/>
              <w:shd w:val="clear" w:color="auto" w:fill="auto"/>
              <w14:ligatures w14:val="standardContextual"/>
            </w:rPr>
          </w:pPr>
          <w:r>
            <w:rPr>
              <w:noProof/>
            </w:rPr>
            <w:t>Avisering till patienten</w:t>
          </w:r>
          <w:r>
            <w:rPr>
              <w:noProof/>
            </w:rPr>
            <w:tab/>
          </w:r>
          <w:r>
            <w:rPr>
              <w:noProof/>
            </w:rPr>
            <w:fldChar w:fldCharType="begin"/>
          </w:r>
          <w:r>
            <w:rPr>
              <w:noProof/>
            </w:rPr>
            <w:instrText xml:space="preserve"> PAGEREF _Toc178343095 \h </w:instrText>
          </w:r>
          <w:r>
            <w:rPr>
              <w:noProof/>
            </w:rPr>
          </w:r>
          <w:r>
            <w:rPr>
              <w:noProof/>
            </w:rPr>
            <w:fldChar w:fldCharType="separate"/>
          </w:r>
          <w:r>
            <w:rPr>
              <w:noProof/>
            </w:rPr>
            <w:t>43</w:t>
          </w:r>
          <w:r>
            <w:rPr>
              <w:noProof/>
            </w:rPr>
            <w:fldChar w:fldCharType="end"/>
          </w:r>
        </w:p>
        <w:p w14:paraId="6DC6CDC6" w14:textId="0E2B05FC" w:rsidR="00006938" w:rsidRDefault="00006938">
          <w:pPr>
            <w:pStyle w:val="Innehll3"/>
            <w:rPr>
              <w:rFonts w:asciiTheme="minorHAnsi" w:hAnsiTheme="minorHAnsi"/>
              <w:i w:val="0"/>
              <w:iCs w:val="0"/>
              <w:noProof/>
              <w:kern w:val="2"/>
              <w:shd w:val="clear" w:color="auto" w:fill="auto"/>
              <w14:ligatures w14:val="standardContextual"/>
            </w:rPr>
          </w:pPr>
          <w:r>
            <w:rPr>
              <w:noProof/>
            </w:rPr>
            <w:t>Reglera användning</w:t>
          </w:r>
          <w:r>
            <w:rPr>
              <w:noProof/>
            </w:rPr>
            <w:tab/>
          </w:r>
          <w:r>
            <w:rPr>
              <w:noProof/>
            </w:rPr>
            <w:fldChar w:fldCharType="begin"/>
          </w:r>
          <w:r>
            <w:rPr>
              <w:noProof/>
            </w:rPr>
            <w:instrText xml:space="preserve"> PAGEREF _Toc178343096 \h </w:instrText>
          </w:r>
          <w:r>
            <w:rPr>
              <w:noProof/>
            </w:rPr>
          </w:r>
          <w:r>
            <w:rPr>
              <w:noProof/>
            </w:rPr>
            <w:fldChar w:fldCharType="separate"/>
          </w:r>
          <w:r>
            <w:rPr>
              <w:noProof/>
            </w:rPr>
            <w:t>43</w:t>
          </w:r>
          <w:r>
            <w:rPr>
              <w:noProof/>
            </w:rPr>
            <w:fldChar w:fldCharType="end"/>
          </w:r>
        </w:p>
        <w:p w14:paraId="7ED10642" w14:textId="4376B168" w:rsidR="00006938" w:rsidRDefault="00006938">
          <w:pPr>
            <w:pStyle w:val="Innehll3"/>
            <w:rPr>
              <w:rFonts w:asciiTheme="minorHAnsi" w:hAnsiTheme="minorHAnsi"/>
              <w:i w:val="0"/>
              <w:iCs w:val="0"/>
              <w:noProof/>
              <w:kern w:val="2"/>
              <w:shd w:val="clear" w:color="auto" w:fill="auto"/>
              <w14:ligatures w14:val="standardContextual"/>
            </w:rPr>
          </w:pPr>
          <w:r>
            <w:rPr>
              <w:noProof/>
            </w:rPr>
            <w:t>Avisering till behandlare</w:t>
          </w:r>
          <w:r>
            <w:rPr>
              <w:noProof/>
            </w:rPr>
            <w:tab/>
          </w:r>
          <w:r>
            <w:rPr>
              <w:noProof/>
            </w:rPr>
            <w:fldChar w:fldCharType="begin"/>
          </w:r>
          <w:r>
            <w:rPr>
              <w:noProof/>
            </w:rPr>
            <w:instrText xml:space="preserve"> PAGEREF _Toc178343097 \h </w:instrText>
          </w:r>
          <w:r>
            <w:rPr>
              <w:noProof/>
            </w:rPr>
          </w:r>
          <w:r>
            <w:rPr>
              <w:noProof/>
            </w:rPr>
            <w:fldChar w:fldCharType="separate"/>
          </w:r>
          <w:r>
            <w:rPr>
              <w:noProof/>
            </w:rPr>
            <w:t>43</w:t>
          </w:r>
          <w:r>
            <w:rPr>
              <w:noProof/>
            </w:rPr>
            <w:fldChar w:fldCharType="end"/>
          </w:r>
        </w:p>
        <w:p w14:paraId="33EA1062" w14:textId="04142CBE" w:rsidR="00006938" w:rsidRDefault="00006938">
          <w:pPr>
            <w:pStyle w:val="Innehll3"/>
            <w:rPr>
              <w:rFonts w:asciiTheme="minorHAnsi" w:hAnsiTheme="minorHAnsi"/>
              <w:i w:val="0"/>
              <w:iCs w:val="0"/>
              <w:noProof/>
              <w:kern w:val="2"/>
              <w:shd w:val="clear" w:color="auto" w:fill="auto"/>
              <w14:ligatures w14:val="standardContextual"/>
            </w:rPr>
          </w:pPr>
          <w:r>
            <w:rPr>
              <w:noProof/>
            </w:rPr>
            <w:t>Hitta hanterade formulär</w:t>
          </w:r>
          <w:r>
            <w:rPr>
              <w:noProof/>
            </w:rPr>
            <w:tab/>
          </w:r>
          <w:r>
            <w:rPr>
              <w:noProof/>
            </w:rPr>
            <w:fldChar w:fldCharType="begin"/>
          </w:r>
          <w:r>
            <w:rPr>
              <w:noProof/>
            </w:rPr>
            <w:instrText xml:space="preserve"> PAGEREF _Toc178343098 \h </w:instrText>
          </w:r>
          <w:r>
            <w:rPr>
              <w:noProof/>
            </w:rPr>
          </w:r>
          <w:r>
            <w:rPr>
              <w:noProof/>
            </w:rPr>
            <w:fldChar w:fldCharType="separate"/>
          </w:r>
          <w:r>
            <w:rPr>
              <w:noProof/>
            </w:rPr>
            <w:t>44</w:t>
          </w:r>
          <w:r>
            <w:rPr>
              <w:noProof/>
            </w:rPr>
            <w:fldChar w:fldCharType="end"/>
          </w:r>
        </w:p>
        <w:p w14:paraId="35834390" w14:textId="696BE065" w:rsidR="00006938" w:rsidRDefault="00006938">
          <w:pPr>
            <w:pStyle w:val="Innehll2"/>
            <w:rPr>
              <w:rFonts w:asciiTheme="minorHAnsi" w:hAnsiTheme="minorHAnsi"/>
              <w:noProof/>
              <w:kern w:val="2"/>
              <w:shd w:val="clear" w:color="auto" w:fill="auto"/>
              <w14:ligatures w14:val="standardContextual"/>
            </w:rPr>
          </w:pPr>
          <w:r>
            <w:rPr>
              <w:noProof/>
            </w:rPr>
            <w:t>Olika formulärstyper</w:t>
          </w:r>
          <w:r>
            <w:rPr>
              <w:noProof/>
            </w:rPr>
            <w:tab/>
          </w:r>
          <w:r>
            <w:rPr>
              <w:noProof/>
            </w:rPr>
            <w:fldChar w:fldCharType="begin"/>
          </w:r>
          <w:r>
            <w:rPr>
              <w:noProof/>
            </w:rPr>
            <w:instrText xml:space="preserve"> PAGEREF _Toc178343099 \h </w:instrText>
          </w:r>
          <w:r>
            <w:rPr>
              <w:noProof/>
            </w:rPr>
          </w:r>
          <w:r>
            <w:rPr>
              <w:noProof/>
            </w:rPr>
            <w:fldChar w:fldCharType="separate"/>
          </w:r>
          <w:r>
            <w:rPr>
              <w:noProof/>
            </w:rPr>
            <w:t>44</w:t>
          </w:r>
          <w:r>
            <w:rPr>
              <w:noProof/>
            </w:rPr>
            <w:fldChar w:fldCharType="end"/>
          </w:r>
        </w:p>
        <w:p w14:paraId="07C3BB7D" w14:textId="5CA563AC" w:rsidR="00006938" w:rsidRDefault="00006938">
          <w:pPr>
            <w:pStyle w:val="Innehll3"/>
            <w:rPr>
              <w:rFonts w:asciiTheme="minorHAnsi" w:hAnsiTheme="minorHAnsi"/>
              <w:i w:val="0"/>
              <w:iCs w:val="0"/>
              <w:noProof/>
              <w:kern w:val="2"/>
              <w:shd w:val="clear" w:color="auto" w:fill="auto"/>
              <w14:ligatures w14:val="standardContextual"/>
            </w:rPr>
          </w:pPr>
          <w:r>
            <w:rPr>
              <w:noProof/>
            </w:rPr>
            <w:t>Kalenderformulär</w:t>
          </w:r>
          <w:r>
            <w:rPr>
              <w:noProof/>
            </w:rPr>
            <w:tab/>
          </w:r>
          <w:r>
            <w:rPr>
              <w:noProof/>
            </w:rPr>
            <w:fldChar w:fldCharType="begin"/>
          </w:r>
          <w:r>
            <w:rPr>
              <w:noProof/>
            </w:rPr>
            <w:instrText xml:space="preserve"> PAGEREF _Toc178343100 \h </w:instrText>
          </w:r>
          <w:r>
            <w:rPr>
              <w:noProof/>
            </w:rPr>
          </w:r>
          <w:r>
            <w:rPr>
              <w:noProof/>
            </w:rPr>
            <w:fldChar w:fldCharType="separate"/>
          </w:r>
          <w:r>
            <w:rPr>
              <w:noProof/>
            </w:rPr>
            <w:t>44</w:t>
          </w:r>
          <w:r>
            <w:rPr>
              <w:noProof/>
            </w:rPr>
            <w:fldChar w:fldCharType="end"/>
          </w:r>
        </w:p>
        <w:p w14:paraId="7AFC6B85" w14:textId="4E374F02" w:rsidR="00006938" w:rsidRDefault="00006938">
          <w:pPr>
            <w:pStyle w:val="Innehll3"/>
            <w:rPr>
              <w:rFonts w:asciiTheme="minorHAnsi" w:hAnsiTheme="minorHAnsi"/>
              <w:i w:val="0"/>
              <w:iCs w:val="0"/>
              <w:noProof/>
              <w:kern w:val="2"/>
              <w:shd w:val="clear" w:color="auto" w:fill="auto"/>
              <w14:ligatures w14:val="standardContextual"/>
            </w:rPr>
          </w:pPr>
          <w:r>
            <w:rPr>
              <w:noProof/>
            </w:rPr>
            <w:t>Flikformulär</w:t>
          </w:r>
          <w:r>
            <w:rPr>
              <w:noProof/>
            </w:rPr>
            <w:tab/>
          </w:r>
          <w:r>
            <w:rPr>
              <w:noProof/>
            </w:rPr>
            <w:fldChar w:fldCharType="begin"/>
          </w:r>
          <w:r>
            <w:rPr>
              <w:noProof/>
            </w:rPr>
            <w:instrText xml:space="preserve"> PAGEREF _Toc178343101 \h </w:instrText>
          </w:r>
          <w:r>
            <w:rPr>
              <w:noProof/>
            </w:rPr>
          </w:r>
          <w:r>
            <w:rPr>
              <w:noProof/>
            </w:rPr>
            <w:fldChar w:fldCharType="separate"/>
          </w:r>
          <w:r>
            <w:rPr>
              <w:noProof/>
            </w:rPr>
            <w:t>45</w:t>
          </w:r>
          <w:r>
            <w:rPr>
              <w:noProof/>
            </w:rPr>
            <w:fldChar w:fldCharType="end"/>
          </w:r>
        </w:p>
        <w:p w14:paraId="40B5C79A" w14:textId="1804223A" w:rsidR="00006938" w:rsidRDefault="00006938">
          <w:pPr>
            <w:pStyle w:val="Innehll2"/>
            <w:rPr>
              <w:rFonts w:asciiTheme="minorHAnsi" w:hAnsiTheme="minorHAnsi"/>
              <w:noProof/>
              <w:kern w:val="2"/>
              <w:shd w:val="clear" w:color="auto" w:fill="auto"/>
              <w14:ligatures w14:val="standardContextual"/>
            </w:rPr>
          </w:pPr>
          <w:r>
            <w:rPr>
              <w:noProof/>
            </w:rPr>
            <w:t>Markera ett formulär som oläst</w:t>
          </w:r>
          <w:r>
            <w:rPr>
              <w:noProof/>
            </w:rPr>
            <w:tab/>
          </w:r>
          <w:r>
            <w:rPr>
              <w:noProof/>
            </w:rPr>
            <w:fldChar w:fldCharType="begin"/>
          </w:r>
          <w:r>
            <w:rPr>
              <w:noProof/>
            </w:rPr>
            <w:instrText xml:space="preserve"> PAGEREF _Toc178343102 \h </w:instrText>
          </w:r>
          <w:r>
            <w:rPr>
              <w:noProof/>
            </w:rPr>
          </w:r>
          <w:r>
            <w:rPr>
              <w:noProof/>
            </w:rPr>
            <w:fldChar w:fldCharType="separate"/>
          </w:r>
          <w:r>
            <w:rPr>
              <w:noProof/>
            </w:rPr>
            <w:t>46</w:t>
          </w:r>
          <w:r>
            <w:rPr>
              <w:noProof/>
            </w:rPr>
            <w:fldChar w:fldCharType="end"/>
          </w:r>
        </w:p>
        <w:p w14:paraId="18B72335" w14:textId="5D58F356" w:rsidR="00006938" w:rsidRDefault="00006938">
          <w:pPr>
            <w:pStyle w:val="Innehll2"/>
            <w:rPr>
              <w:rFonts w:asciiTheme="minorHAnsi" w:hAnsiTheme="minorHAnsi"/>
              <w:noProof/>
              <w:kern w:val="2"/>
              <w:shd w:val="clear" w:color="auto" w:fill="auto"/>
              <w14:ligatures w14:val="standardContextual"/>
            </w:rPr>
          </w:pPr>
          <w:r>
            <w:rPr>
              <w:noProof/>
            </w:rPr>
            <w:t>Resultat</w:t>
          </w:r>
          <w:r>
            <w:rPr>
              <w:noProof/>
            </w:rPr>
            <w:tab/>
          </w:r>
          <w:r>
            <w:rPr>
              <w:noProof/>
            </w:rPr>
            <w:fldChar w:fldCharType="begin"/>
          </w:r>
          <w:r>
            <w:rPr>
              <w:noProof/>
            </w:rPr>
            <w:instrText xml:space="preserve"> PAGEREF _Toc178343103 \h </w:instrText>
          </w:r>
          <w:r>
            <w:rPr>
              <w:noProof/>
            </w:rPr>
          </w:r>
          <w:r>
            <w:rPr>
              <w:noProof/>
            </w:rPr>
            <w:fldChar w:fldCharType="separate"/>
          </w:r>
          <w:r>
            <w:rPr>
              <w:noProof/>
            </w:rPr>
            <w:t>46</w:t>
          </w:r>
          <w:r>
            <w:rPr>
              <w:noProof/>
            </w:rPr>
            <w:fldChar w:fldCharType="end"/>
          </w:r>
        </w:p>
        <w:p w14:paraId="44CE6DF0" w14:textId="544F6D69" w:rsidR="00006938" w:rsidRDefault="00006938">
          <w:pPr>
            <w:pStyle w:val="Innehll2"/>
            <w:rPr>
              <w:rFonts w:asciiTheme="minorHAnsi" w:hAnsiTheme="minorHAnsi"/>
              <w:noProof/>
              <w:kern w:val="2"/>
              <w:shd w:val="clear" w:color="auto" w:fill="auto"/>
              <w14:ligatures w14:val="standardContextual"/>
            </w:rPr>
          </w:pPr>
          <w:r w:rsidRPr="00D355A8">
            <w:rPr>
              <w:rFonts w:ascii="Garamond" w:hAnsi="Garamond" w:cstheme="minorHAnsi"/>
              <w:noProof/>
            </w:rPr>
            <w:t>Om ett formulär har beräknade resultat visas de också som länkar högst upp i ett besvarat formulär.</w:t>
          </w:r>
          <w:r>
            <w:rPr>
              <w:noProof/>
            </w:rPr>
            <w:tab/>
          </w:r>
          <w:r>
            <w:rPr>
              <w:noProof/>
            </w:rPr>
            <w:fldChar w:fldCharType="begin"/>
          </w:r>
          <w:r>
            <w:rPr>
              <w:noProof/>
            </w:rPr>
            <w:instrText xml:space="preserve"> PAGEREF _Toc178343104 \h </w:instrText>
          </w:r>
          <w:r>
            <w:rPr>
              <w:noProof/>
            </w:rPr>
          </w:r>
          <w:r>
            <w:rPr>
              <w:noProof/>
            </w:rPr>
            <w:fldChar w:fldCharType="separate"/>
          </w:r>
          <w:r>
            <w:rPr>
              <w:noProof/>
            </w:rPr>
            <w:t>47</w:t>
          </w:r>
          <w:r>
            <w:rPr>
              <w:noProof/>
            </w:rPr>
            <w:fldChar w:fldCharType="end"/>
          </w:r>
        </w:p>
        <w:p w14:paraId="3E5C672E" w14:textId="793A36EB" w:rsidR="00006938" w:rsidRDefault="00006938">
          <w:pPr>
            <w:pStyle w:val="Innehll2"/>
            <w:rPr>
              <w:rFonts w:asciiTheme="minorHAnsi" w:hAnsiTheme="minorHAnsi"/>
              <w:noProof/>
              <w:kern w:val="2"/>
              <w:shd w:val="clear" w:color="auto" w:fill="auto"/>
              <w14:ligatures w14:val="standardContextual"/>
            </w:rPr>
          </w:pPr>
          <w:r>
            <w:rPr>
              <w:noProof/>
            </w:rPr>
            <w:t>Rutiner för att aktivera och följa upp formulär via 1177</w:t>
          </w:r>
          <w:r>
            <w:rPr>
              <w:noProof/>
            </w:rPr>
            <w:tab/>
          </w:r>
          <w:r>
            <w:rPr>
              <w:noProof/>
            </w:rPr>
            <w:fldChar w:fldCharType="begin"/>
          </w:r>
          <w:r>
            <w:rPr>
              <w:noProof/>
            </w:rPr>
            <w:instrText xml:space="preserve"> PAGEREF _Toc178343105 \h </w:instrText>
          </w:r>
          <w:r>
            <w:rPr>
              <w:noProof/>
            </w:rPr>
          </w:r>
          <w:r>
            <w:rPr>
              <w:noProof/>
            </w:rPr>
            <w:fldChar w:fldCharType="separate"/>
          </w:r>
          <w:r>
            <w:rPr>
              <w:noProof/>
            </w:rPr>
            <w:t>48</w:t>
          </w:r>
          <w:r>
            <w:rPr>
              <w:noProof/>
            </w:rPr>
            <w:fldChar w:fldCharType="end"/>
          </w:r>
        </w:p>
        <w:p w14:paraId="79EF2520" w14:textId="1F944A2D" w:rsidR="00006938" w:rsidRDefault="00006938">
          <w:pPr>
            <w:pStyle w:val="Innehll3"/>
            <w:rPr>
              <w:rFonts w:asciiTheme="minorHAnsi" w:hAnsiTheme="minorHAnsi"/>
              <w:i w:val="0"/>
              <w:iCs w:val="0"/>
              <w:noProof/>
              <w:kern w:val="2"/>
              <w:shd w:val="clear" w:color="auto" w:fill="auto"/>
              <w14:ligatures w14:val="standardContextual"/>
            </w:rPr>
          </w:pPr>
          <w:r>
            <w:rPr>
              <w:noProof/>
            </w:rPr>
            <w:t>Vad är viktigt för mig</w:t>
          </w:r>
          <w:r>
            <w:rPr>
              <w:noProof/>
            </w:rPr>
            <w:tab/>
          </w:r>
          <w:r>
            <w:rPr>
              <w:noProof/>
            </w:rPr>
            <w:fldChar w:fldCharType="begin"/>
          </w:r>
          <w:r>
            <w:rPr>
              <w:noProof/>
            </w:rPr>
            <w:instrText xml:space="preserve"> PAGEREF _Toc178343106 \h </w:instrText>
          </w:r>
          <w:r>
            <w:rPr>
              <w:noProof/>
            </w:rPr>
          </w:r>
          <w:r>
            <w:rPr>
              <w:noProof/>
            </w:rPr>
            <w:fldChar w:fldCharType="separate"/>
          </w:r>
          <w:r>
            <w:rPr>
              <w:noProof/>
            </w:rPr>
            <w:t>48</w:t>
          </w:r>
          <w:r>
            <w:rPr>
              <w:noProof/>
            </w:rPr>
            <w:fldChar w:fldCharType="end"/>
          </w:r>
        </w:p>
        <w:p w14:paraId="66703F86" w14:textId="1D6BFCF4" w:rsidR="00006938" w:rsidRDefault="00006938">
          <w:pPr>
            <w:pStyle w:val="Innehll3"/>
            <w:rPr>
              <w:rFonts w:asciiTheme="minorHAnsi" w:hAnsiTheme="minorHAnsi"/>
              <w:i w:val="0"/>
              <w:iCs w:val="0"/>
              <w:noProof/>
              <w:kern w:val="2"/>
              <w:shd w:val="clear" w:color="auto" w:fill="auto"/>
              <w14:ligatures w14:val="standardContextual"/>
            </w:rPr>
          </w:pPr>
          <w:r>
            <w:rPr>
              <w:noProof/>
            </w:rPr>
            <w:t>Övriga formulär</w:t>
          </w:r>
          <w:r>
            <w:rPr>
              <w:noProof/>
            </w:rPr>
            <w:tab/>
          </w:r>
          <w:r>
            <w:rPr>
              <w:noProof/>
            </w:rPr>
            <w:fldChar w:fldCharType="begin"/>
          </w:r>
          <w:r>
            <w:rPr>
              <w:noProof/>
            </w:rPr>
            <w:instrText xml:space="preserve"> PAGEREF _Toc178343107 \h </w:instrText>
          </w:r>
          <w:r>
            <w:rPr>
              <w:noProof/>
            </w:rPr>
          </w:r>
          <w:r>
            <w:rPr>
              <w:noProof/>
            </w:rPr>
            <w:fldChar w:fldCharType="separate"/>
          </w:r>
          <w:r>
            <w:rPr>
              <w:noProof/>
            </w:rPr>
            <w:t>48</w:t>
          </w:r>
          <w:r>
            <w:rPr>
              <w:noProof/>
            </w:rPr>
            <w:fldChar w:fldCharType="end"/>
          </w:r>
        </w:p>
        <w:p w14:paraId="7B41DE1A" w14:textId="2450376E"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Aktivitetsplaner</w:t>
          </w:r>
          <w:r>
            <w:rPr>
              <w:noProof/>
            </w:rPr>
            <w:tab/>
          </w:r>
          <w:r>
            <w:rPr>
              <w:noProof/>
            </w:rPr>
            <w:fldChar w:fldCharType="begin"/>
          </w:r>
          <w:r>
            <w:rPr>
              <w:noProof/>
            </w:rPr>
            <w:instrText xml:space="preserve"> PAGEREF _Toc178343108 \h </w:instrText>
          </w:r>
          <w:r>
            <w:rPr>
              <w:noProof/>
            </w:rPr>
          </w:r>
          <w:r>
            <w:rPr>
              <w:noProof/>
            </w:rPr>
            <w:fldChar w:fldCharType="separate"/>
          </w:r>
          <w:r>
            <w:rPr>
              <w:noProof/>
            </w:rPr>
            <w:t>48</w:t>
          </w:r>
          <w:r>
            <w:rPr>
              <w:noProof/>
            </w:rPr>
            <w:fldChar w:fldCharType="end"/>
          </w:r>
        </w:p>
        <w:p w14:paraId="28F29743" w14:textId="3879AAB2" w:rsidR="00006938" w:rsidRDefault="00006938">
          <w:pPr>
            <w:pStyle w:val="Innehll2"/>
            <w:rPr>
              <w:rFonts w:asciiTheme="minorHAnsi" w:hAnsiTheme="minorHAnsi"/>
              <w:noProof/>
              <w:kern w:val="2"/>
              <w:shd w:val="clear" w:color="auto" w:fill="auto"/>
              <w14:ligatures w14:val="standardContextual"/>
            </w:rPr>
          </w:pPr>
          <w:r>
            <w:rPr>
              <w:noProof/>
            </w:rPr>
            <w:t>Skapa en aktivitetsplan</w:t>
          </w:r>
          <w:r>
            <w:rPr>
              <w:noProof/>
            </w:rPr>
            <w:tab/>
          </w:r>
          <w:r>
            <w:rPr>
              <w:noProof/>
            </w:rPr>
            <w:fldChar w:fldCharType="begin"/>
          </w:r>
          <w:r>
            <w:rPr>
              <w:noProof/>
            </w:rPr>
            <w:instrText xml:space="preserve"> PAGEREF _Toc178343109 \h </w:instrText>
          </w:r>
          <w:r>
            <w:rPr>
              <w:noProof/>
            </w:rPr>
          </w:r>
          <w:r>
            <w:rPr>
              <w:noProof/>
            </w:rPr>
            <w:fldChar w:fldCharType="separate"/>
          </w:r>
          <w:r>
            <w:rPr>
              <w:noProof/>
            </w:rPr>
            <w:t>49</w:t>
          </w:r>
          <w:r>
            <w:rPr>
              <w:noProof/>
            </w:rPr>
            <w:fldChar w:fldCharType="end"/>
          </w:r>
        </w:p>
        <w:p w14:paraId="7DA1BD14" w14:textId="695C957A" w:rsidR="00006938" w:rsidRDefault="00006938">
          <w:pPr>
            <w:pStyle w:val="Innehll2"/>
            <w:rPr>
              <w:rFonts w:asciiTheme="minorHAnsi" w:hAnsiTheme="minorHAnsi"/>
              <w:noProof/>
              <w:kern w:val="2"/>
              <w:shd w:val="clear" w:color="auto" w:fill="auto"/>
              <w14:ligatures w14:val="standardContextual"/>
            </w:rPr>
          </w:pPr>
          <w:r>
            <w:rPr>
              <w:noProof/>
            </w:rPr>
            <w:t>Inaktivera en aktivitetsplan</w:t>
          </w:r>
          <w:r>
            <w:rPr>
              <w:noProof/>
            </w:rPr>
            <w:tab/>
          </w:r>
          <w:r>
            <w:rPr>
              <w:noProof/>
            </w:rPr>
            <w:fldChar w:fldCharType="begin"/>
          </w:r>
          <w:r>
            <w:rPr>
              <w:noProof/>
            </w:rPr>
            <w:instrText xml:space="preserve"> PAGEREF _Toc178343110 \h </w:instrText>
          </w:r>
          <w:r>
            <w:rPr>
              <w:noProof/>
            </w:rPr>
          </w:r>
          <w:r>
            <w:rPr>
              <w:noProof/>
            </w:rPr>
            <w:fldChar w:fldCharType="separate"/>
          </w:r>
          <w:r>
            <w:rPr>
              <w:noProof/>
            </w:rPr>
            <w:t>50</w:t>
          </w:r>
          <w:r>
            <w:rPr>
              <w:noProof/>
            </w:rPr>
            <w:fldChar w:fldCharType="end"/>
          </w:r>
        </w:p>
        <w:p w14:paraId="40DF9D01" w14:textId="24F41FAA" w:rsidR="00006938" w:rsidRDefault="00006938">
          <w:pPr>
            <w:pStyle w:val="Innehll2"/>
            <w:rPr>
              <w:rFonts w:asciiTheme="minorHAnsi" w:hAnsiTheme="minorHAnsi"/>
              <w:noProof/>
              <w:kern w:val="2"/>
              <w:shd w:val="clear" w:color="auto" w:fill="auto"/>
              <w14:ligatures w14:val="standardContextual"/>
            </w:rPr>
          </w:pPr>
          <w:r>
            <w:rPr>
              <w:noProof/>
            </w:rPr>
            <w:t>Rutiner för aktivitetsplaner</w:t>
          </w:r>
          <w:r>
            <w:rPr>
              <w:noProof/>
            </w:rPr>
            <w:tab/>
          </w:r>
          <w:r>
            <w:rPr>
              <w:noProof/>
            </w:rPr>
            <w:fldChar w:fldCharType="begin"/>
          </w:r>
          <w:r>
            <w:rPr>
              <w:noProof/>
            </w:rPr>
            <w:instrText xml:space="preserve"> PAGEREF _Toc178343111 \h </w:instrText>
          </w:r>
          <w:r>
            <w:rPr>
              <w:noProof/>
            </w:rPr>
          </w:r>
          <w:r>
            <w:rPr>
              <w:noProof/>
            </w:rPr>
            <w:fldChar w:fldCharType="separate"/>
          </w:r>
          <w:r>
            <w:rPr>
              <w:noProof/>
            </w:rPr>
            <w:t>51</w:t>
          </w:r>
          <w:r>
            <w:rPr>
              <w:noProof/>
            </w:rPr>
            <w:fldChar w:fldCharType="end"/>
          </w:r>
        </w:p>
        <w:p w14:paraId="5D970933" w14:textId="3597B7EB"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Byta behandlare</w:t>
          </w:r>
          <w:r>
            <w:rPr>
              <w:noProof/>
            </w:rPr>
            <w:tab/>
          </w:r>
          <w:r>
            <w:rPr>
              <w:noProof/>
            </w:rPr>
            <w:fldChar w:fldCharType="begin"/>
          </w:r>
          <w:r>
            <w:rPr>
              <w:noProof/>
            </w:rPr>
            <w:instrText xml:space="preserve"> PAGEREF _Toc178343112 \h </w:instrText>
          </w:r>
          <w:r>
            <w:rPr>
              <w:noProof/>
            </w:rPr>
          </w:r>
          <w:r>
            <w:rPr>
              <w:noProof/>
            </w:rPr>
            <w:fldChar w:fldCharType="separate"/>
          </w:r>
          <w:r>
            <w:rPr>
              <w:noProof/>
            </w:rPr>
            <w:t>51</w:t>
          </w:r>
          <w:r>
            <w:rPr>
              <w:noProof/>
            </w:rPr>
            <w:fldChar w:fldCharType="end"/>
          </w:r>
        </w:p>
        <w:p w14:paraId="0648E191" w14:textId="5994CBD2" w:rsidR="00006938" w:rsidRDefault="00006938">
          <w:pPr>
            <w:pStyle w:val="Innehll2"/>
            <w:rPr>
              <w:rFonts w:asciiTheme="minorHAnsi" w:hAnsiTheme="minorHAnsi"/>
              <w:noProof/>
              <w:kern w:val="2"/>
              <w:shd w:val="clear" w:color="auto" w:fill="auto"/>
              <w14:ligatures w14:val="standardContextual"/>
            </w:rPr>
          </w:pPr>
          <w:r>
            <w:rPr>
              <w:noProof/>
            </w:rPr>
            <w:t>Byta behandlare</w:t>
          </w:r>
          <w:r>
            <w:rPr>
              <w:noProof/>
            </w:rPr>
            <w:tab/>
          </w:r>
          <w:r>
            <w:rPr>
              <w:noProof/>
            </w:rPr>
            <w:fldChar w:fldCharType="begin"/>
          </w:r>
          <w:r>
            <w:rPr>
              <w:noProof/>
            </w:rPr>
            <w:instrText xml:space="preserve"> PAGEREF _Toc178343113 \h </w:instrText>
          </w:r>
          <w:r>
            <w:rPr>
              <w:noProof/>
            </w:rPr>
          </w:r>
          <w:r>
            <w:rPr>
              <w:noProof/>
            </w:rPr>
            <w:fldChar w:fldCharType="separate"/>
          </w:r>
          <w:r>
            <w:rPr>
              <w:noProof/>
            </w:rPr>
            <w:t>51</w:t>
          </w:r>
          <w:r>
            <w:rPr>
              <w:noProof/>
            </w:rPr>
            <w:fldChar w:fldCharType="end"/>
          </w:r>
        </w:p>
        <w:p w14:paraId="35022AB4" w14:textId="7379D48F" w:rsidR="00006938" w:rsidRDefault="00006938">
          <w:pPr>
            <w:pStyle w:val="Innehll2"/>
            <w:rPr>
              <w:rFonts w:asciiTheme="minorHAnsi" w:hAnsiTheme="minorHAnsi"/>
              <w:noProof/>
              <w:kern w:val="2"/>
              <w:shd w:val="clear" w:color="auto" w:fill="auto"/>
              <w14:ligatures w14:val="standardContextual"/>
            </w:rPr>
          </w:pPr>
          <w:r>
            <w:rPr>
              <w:noProof/>
            </w:rPr>
            <w:t>Rutiner för att byta behandlare</w:t>
          </w:r>
          <w:r>
            <w:rPr>
              <w:noProof/>
            </w:rPr>
            <w:tab/>
          </w:r>
          <w:r>
            <w:rPr>
              <w:noProof/>
            </w:rPr>
            <w:fldChar w:fldCharType="begin"/>
          </w:r>
          <w:r>
            <w:rPr>
              <w:noProof/>
            </w:rPr>
            <w:instrText xml:space="preserve"> PAGEREF _Toc178343114 \h </w:instrText>
          </w:r>
          <w:r>
            <w:rPr>
              <w:noProof/>
            </w:rPr>
          </w:r>
          <w:r>
            <w:rPr>
              <w:noProof/>
            </w:rPr>
            <w:fldChar w:fldCharType="separate"/>
          </w:r>
          <w:r>
            <w:rPr>
              <w:noProof/>
            </w:rPr>
            <w:t>52</w:t>
          </w:r>
          <w:r>
            <w:rPr>
              <w:noProof/>
            </w:rPr>
            <w:fldChar w:fldCharType="end"/>
          </w:r>
        </w:p>
        <w:p w14:paraId="2F2D099E" w14:textId="65A4BA24"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Överlämna en vårdplan till en annan vårdenhet eller Vårdgivare</w:t>
          </w:r>
          <w:r>
            <w:rPr>
              <w:noProof/>
            </w:rPr>
            <w:tab/>
          </w:r>
          <w:r>
            <w:rPr>
              <w:noProof/>
            </w:rPr>
            <w:fldChar w:fldCharType="begin"/>
          </w:r>
          <w:r>
            <w:rPr>
              <w:noProof/>
            </w:rPr>
            <w:instrText xml:space="preserve"> PAGEREF _Toc178343115 \h </w:instrText>
          </w:r>
          <w:r>
            <w:rPr>
              <w:noProof/>
            </w:rPr>
          </w:r>
          <w:r>
            <w:rPr>
              <w:noProof/>
            </w:rPr>
            <w:fldChar w:fldCharType="separate"/>
          </w:r>
          <w:r>
            <w:rPr>
              <w:noProof/>
            </w:rPr>
            <w:t>53</w:t>
          </w:r>
          <w:r>
            <w:rPr>
              <w:noProof/>
            </w:rPr>
            <w:fldChar w:fldCharType="end"/>
          </w:r>
        </w:p>
        <w:p w14:paraId="6DD6BE26" w14:textId="5614306B" w:rsidR="00006938" w:rsidRDefault="00006938">
          <w:pPr>
            <w:pStyle w:val="Innehll2"/>
            <w:rPr>
              <w:rFonts w:asciiTheme="minorHAnsi" w:hAnsiTheme="minorHAnsi"/>
              <w:noProof/>
              <w:kern w:val="2"/>
              <w:shd w:val="clear" w:color="auto" w:fill="auto"/>
              <w14:ligatures w14:val="standardContextual"/>
            </w:rPr>
          </w:pPr>
          <w:r>
            <w:rPr>
              <w:noProof/>
            </w:rPr>
            <w:t>Överlämna en Min vårdplan</w:t>
          </w:r>
          <w:r>
            <w:rPr>
              <w:noProof/>
            </w:rPr>
            <w:tab/>
          </w:r>
          <w:r>
            <w:rPr>
              <w:noProof/>
            </w:rPr>
            <w:fldChar w:fldCharType="begin"/>
          </w:r>
          <w:r>
            <w:rPr>
              <w:noProof/>
            </w:rPr>
            <w:instrText xml:space="preserve"> PAGEREF _Toc178343116 \h </w:instrText>
          </w:r>
          <w:r>
            <w:rPr>
              <w:noProof/>
            </w:rPr>
          </w:r>
          <w:r>
            <w:rPr>
              <w:noProof/>
            </w:rPr>
            <w:fldChar w:fldCharType="separate"/>
          </w:r>
          <w:r>
            <w:rPr>
              <w:noProof/>
            </w:rPr>
            <w:t>53</w:t>
          </w:r>
          <w:r>
            <w:rPr>
              <w:noProof/>
            </w:rPr>
            <w:fldChar w:fldCharType="end"/>
          </w:r>
        </w:p>
        <w:p w14:paraId="6249AA25" w14:textId="387DA9C1" w:rsidR="00006938" w:rsidRDefault="00006938">
          <w:pPr>
            <w:pStyle w:val="Innehll2"/>
            <w:rPr>
              <w:rFonts w:asciiTheme="minorHAnsi" w:hAnsiTheme="minorHAnsi"/>
              <w:noProof/>
              <w:kern w:val="2"/>
              <w:shd w:val="clear" w:color="auto" w:fill="auto"/>
              <w14:ligatures w14:val="standardContextual"/>
            </w:rPr>
          </w:pPr>
          <w:r>
            <w:rPr>
              <w:noProof/>
            </w:rPr>
            <w:t>Godkänn eller avböj en överlämnad Min vårdplan</w:t>
          </w:r>
          <w:r>
            <w:rPr>
              <w:noProof/>
            </w:rPr>
            <w:tab/>
          </w:r>
          <w:r>
            <w:rPr>
              <w:noProof/>
            </w:rPr>
            <w:fldChar w:fldCharType="begin"/>
          </w:r>
          <w:r>
            <w:rPr>
              <w:noProof/>
            </w:rPr>
            <w:instrText xml:space="preserve"> PAGEREF _Toc178343117 \h </w:instrText>
          </w:r>
          <w:r>
            <w:rPr>
              <w:noProof/>
            </w:rPr>
          </w:r>
          <w:r>
            <w:rPr>
              <w:noProof/>
            </w:rPr>
            <w:fldChar w:fldCharType="separate"/>
          </w:r>
          <w:r>
            <w:rPr>
              <w:noProof/>
            </w:rPr>
            <w:t>55</w:t>
          </w:r>
          <w:r>
            <w:rPr>
              <w:noProof/>
            </w:rPr>
            <w:fldChar w:fldCharType="end"/>
          </w:r>
        </w:p>
        <w:p w14:paraId="3F112E79" w14:textId="151B1B54" w:rsidR="00006938" w:rsidRDefault="00006938">
          <w:pPr>
            <w:pStyle w:val="Innehll3"/>
            <w:rPr>
              <w:rFonts w:asciiTheme="minorHAnsi" w:hAnsiTheme="minorHAnsi"/>
              <w:i w:val="0"/>
              <w:iCs w:val="0"/>
              <w:noProof/>
              <w:kern w:val="2"/>
              <w:shd w:val="clear" w:color="auto" w:fill="auto"/>
              <w14:ligatures w14:val="standardContextual"/>
            </w:rPr>
          </w:pPr>
          <w:r>
            <w:rPr>
              <w:noProof/>
            </w:rPr>
            <w:t>Godkänn en överlämning</w:t>
          </w:r>
          <w:r>
            <w:rPr>
              <w:noProof/>
            </w:rPr>
            <w:tab/>
          </w:r>
          <w:r>
            <w:rPr>
              <w:noProof/>
            </w:rPr>
            <w:fldChar w:fldCharType="begin"/>
          </w:r>
          <w:r>
            <w:rPr>
              <w:noProof/>
            </w:rPr>
            <w:instrText xml:space="preserve"> PAGEREF _Toc178343118 \h </w:instrText>
          </w:r>
          <w:r>
            <w:rPr>
              <w:noProof/>
            </w:rPr>
          </w:r>
          <w:r>
            <w:rPr>
              <w:noProof/>
            </w:rPr>
            <w:fldChar w:fldCharType="separate"/>
          </w:r>
          <w:r>
            <w:rPr>
              <w:noProof/>
            </w:rPr>
            <w:t>56</w:t>
          </w:r>
          <w:r>
            <w:rPr>
              <w:noProof/>
            </w:rPr>
            <w:fldChar w:fldCharType="end"/>
          </w:r>
        </w:p>
        <w:p w14:paraId="1130BA6A" w14:textId="57A2D1A5" w:rsidR="00006938" w:rsidRDefault="00006938">
          <w:pPr>
            <w:pStyle w:val="Innehll3"/>
            <w:rPr>
              <w:rFonts w:asciiTheme="minorHAnsi" w:hAnsiTheme="minorHAnsi"/>
              <w:i w:val="0"/>
              <w:iCs w:val="0"/>
              <w:noProof/>
              <w:kern w:val="2"/>
              <w:shd w:val="clear" w:color="auto" w:fill="auto"/>
              <w14:ligatures w14:val="standardContextual"/>
            </w:rPr>
          </w:pPr>
          <w:r>
            <w:rPr>
              <w:noProof/>
            </w:rPr>
            <w:t>Avböj en överlämning</w:t>
          </w:r>
          <w:r>
            <w:rPr>
              <w:noProof/>
            </w:rPr>
            <w:tab/>
          </w:r>
          <w:r>
            <w:rPr>
              <w:noProof/>
            </w:rPr>
            <w:fldChar w:fldCharType="begin"/>
          </w:r>
          <w:r>
            <w:rPr>
              <w:noProof/>
            </w:rPr>
            <w:instrText xml:space="preserve"> PAGEREF _Toc178343119 \h </w:instrText>
          </w:r>
          <w:r>
            <w:rPr>
              <w:noProof/>
            </w:rPr>
          </w:r>
          <w:r>
            <w:rPr>
              <w:noProof/>
            </w:rPr>
            <w:fldChar w:fldCharType="separate"/>
          </w:r>
          <w:r>
            <w:rPr>
              <w:noProof/>
            </w:rPr>
            <w:t>56</w:t>
          </w:r>
          <w:r>
            <w:rPr>
              <w:noProof/>
            </w:rPr>
            <w:fldChar w:fldCharType="end"/>
          </w:r>
        </w:p>
        <w:p w14:paraId="156C41E9" w14:textId="6E834D46" w:rsidR="00006938" w:rsidRDefault="00006938">
          <w:pPr>
            <w:pStyle w:val="Innehll2"/>
            <w:rPr>
              <w:rFonts w:asciiTheme="minorHAnsi" w:hAnsiTheme="minorHAnsi"/>
              <w:noProof/>
              <w:kern w:val="2"/>
              <w:shd w:val="clear" w:color="auto" w:fill="auto"/>
              <w14:ligatures w14:val="standardContextual"/>
            </w:rPr>
          </w:pPr>
          <w:r>
            <w:rPr>
              <w:noProof/>
            </w:rPr>
            <w:t>Patientens vy</w:t>
          </w:r>
          <w:r>
            <w:rPr>
              <w:noProof/>
            </w:rPr>
            <w:tab/>
          </w:r>
          <w:r>
            <w:rPr>
              <w:noProof/>
            </w:rPr>
            <w:fldChar w:fldCharType="begin"/>
          </w:r>
          <w:r>
            <w:rPr>
              <w:noProof/>
            </w:rPr>
            <w:instrText xml:space="preserve"> PAGEREF _Toc178343120 \h </w:instrText>
          </w:r>
          <w:r>
            <w:rPr>
              <w:noProof/>
            </w:rPr>
          </w:r>
          <w:r>
            <w:rPr>
              <w:noProof/>
            </w:rPr>
            <w:fldChar w:fldCharType="separate"/>
          </w:r>
          <w:r>
            <w:rPr>
              <w:noProof/>
            </w:rPr>
            <w:t>56</w:t>
          </w:r>
          <w:r>
            <w:rPr>
              <w:noProof/>
            </w:rPr>
            <w:fldChar w:fldCharType="end"/>
          </w:r>
        </w:p>
        <w:p w14:paraId="75295378" w14:textId="441129A7" w:rsidR="00006938" w:rsidRDefault="00006938">
          <w:pPr>
            <w:pStyle w:val="Innehll2"/>
            <w:rPr>
              <w:rFonts w:asciiTheme="minorHAnsi" w:hAnsiTheme="minorHAnsi"/>
              <w:noProof/>
              <w:kern w:val="2"/>
              <w:shd w:val="clear" w:color="auto" w:fill="auto"/>
              <w14:ligatures w14:val="standardContextual"/>
            </w:rPr>
          </w:pPr>
          <w:r>
            <w:rPr>
              <w:noProof/>
            </w:rPr>
            <w:t>Rutiner för att överlämna Min vårdplan</w:t>
          </w:r>
          <w:r>
            <w:rPr>
              <w:noProof/>
            </w:rPr>
            <w:tab/>
          </w:r>
          <w:r>
            <w:rPr>
              <w:noProof/>
            </w:rPr>
            <w:fldChar w:fldCharType="begin"/>
          </w:r>
          <w:r>
            <w:rPr>
              <w:noProof/>
            </w:rPr>
            <w:instrText xml:space="preserve"> PAGEREF _Toc178343121 \h </w:instrText>
          </w:r>
          <w:r>
            <w:rPr>
              <w:noProof/>
            </w:rPr>
          </w:r>
          <w:r>
            <w:rPr>
              <w:noProof/>
            </w:rPr>
            <w:fldChar w:fldCharType="separate"/>
          </w:r>
          <w:r>
            <w:rPr>
              <w:noProof/>
            </w:rPr>
            <w:t>56</w:t>
          </w:r>
          <w:r>
            <w:rPr>
              <w:noProof/>
            </w:rPr>
            <w:fldChar w:fldCharType="end"/>
          </w:r>
        </w:p>
        <w:p w14:paraId="4D741BE7" w14:textId="68C74181"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Avsluta och gallra en vårdplan</w:t>
          </w:r>
          <w:r>
            <w:rPr>
              <w:noProof/>
            </w:rPr>
            <w:tab/>
          </w:r>
          <w:r>
            <w:rPr>
              <w:noProof/>
            </w:rPr>
            <w:fldChar w:fldCharType="begin"/>
          </w:r>
          <w:r>
            <w:rPr>
              <w:noProof/>
            </w:rPr>
            <w:instrText xml:space="preserve"> PAGEREF _Toc178343122 \h </w:instrText>
          </w:r>
          <w:r>
            <w:rPr>
              <w:noProof/>
            </w:rPr>
          </w:r>
          <w:r>
            <w:rPr>
              <w:noProof/>
            </w:rPr>
            <w:fldChar w:fldCharType="separate"/>
          </w:r>
          <w:r>
            <w:rPr>
              <w:noProof/>
            </w:rPr>
            <w:t>57</w:t>
          </w:r>
          <w:r>
            <w:rPr>
              <w:noProof/>
            </w:rPr>
            <w:fldChar w:fldCharType="end"/>
          </w:r>
        </w:p>
        <w:p w14:paraId="7A5F49C0" w14:textId="703E51FB" w:rsidR="00006938" w:rsidRDefault="00006938">
          <w:pPr>
            <w:pStyle w:val="Innehll2"/>
            <w:rPr>
              <w:rFonts w:asciiTheme="minorHAnsi" w:hAnsiTheme="minorHAnsi"/>
              <w:noProof/>
              <w:kern w:val="2"/>
              <w:shd w:val="clear" w:color="auto" w:fill="auto"/>
              <w14:ligatures w14:val="standardContextual"/>
            </w:rPr>
          </w:pPr>
          <w:r>
            <w:rPr>
              <w:noProof/>
            </w:rPr>
            <w:t>Avsluta och gallra en vårdplan</w:t>
          </w:r>
          <w:r>
            <w:rPr>
              <w:noProof/>
            </w:rPr>
            <w:tab/>
          </w:r>
          <w:r>
            <w:rPr>
              <w:noProof/>
            </w:rPr>
            <w:fldChar w:fldCharType="begin"/>
          </w:r>
          <w:r>
            <w:rPr>
              <w:noProof/>
            </w:rPr>
            <w:instrText xml:space="preserve"> PAGEREF _Toc178343123 \h </w:instrText>
          </w:r>
          <w:r>
            <w:rPr>
              <w:noProof/>
            </w:rPr>
          </w:r>
          <w:r>
            <w:rPr>
              <w:noProof/>
            </w:rPr>
            <w:fldChar w:fldCharType="separate"/>
          </w:r>
          <w:r>
            <w:rPr>
              <w:noProof/>
            </w:rPr>
            <w:t>57</w:t>
          </w:r>
          <w:r>
            <w:rPr>
              <w:noProof/>
            </w:rPr>
            <w:fldChar w:fldCharType="end"/>
          </w:r>
        </w:p>
        <w:p w14:paraId="349D4CFA" w14:textId="12AC223F" w:rsidR="00006938" w:rsidRDefault="00006938">
          <w:pPr>
            <w:pStyle w:val="Innehll2"/>
            <w:rPr>
              <w:rFonts w:asciiTheme="minorHAnsi" w:hAnsiTheme="minorHAnsi"/>
              <w:noProof/>
              <w:kern w:val="2"/>
              <w:shd w:val="clear" w:color="auto" w:fill="auto"/>
              <w14:ligatures w14:val="standardContextual"/>
            </w:rPr>
          </w:pPr>
          <w:r>
            <w:rPr>
              <w:noProof/>
            </w:rPr>
            <w:t>Rutiner för att avsluta och gallra Min vårdplan</w:t>
          </w:r>
          <w:r>
            <w:rPr>
              <w:noProof/>
            </w:rPr>
            <w:tab/>
          </w:r>
          <w:r>
            <w:rPr>
              <w:noProof/>
            </w:rPr>
            <w:fldChar w:fldCharType="begin"/>
          </w:r>
          <w:r>
            <w:rPr>
              <w:noProof/>
            </w:rPr>
            <w:instrText xml:space="preserve"> PAGEREF _Toc178343124 \h </w:instrText>
          </w:r>
          <w:r>
            <w:rPr>
              <w:noProof/>
            </w:rPr>
          </w:r>
          <w:r>
            <w:rPr>
              <w:noProof/>
            </w:rPr>
            <w:fldChar w:fldCharType="separate"/>
          </w:r>
          <w:r>
            <w:rPr>
              <w:noProof/>
            </w:rPr>
            <w:t>59</w:t>
          </w:r>
          <w:r>
            <w:rPr>
              <w:noProof/>
            </w:rPr>
            <w:fldChar w:fldCharType="end"/>
          </w:r>
        </w:p>
        <w:p w14:paraId="119EE0F9" w14:textId="179601EE" w:rsidR="00006938" w:rsidRDefault="00006938">
          <w:pPr>
            <w:pStyle w:val="Innehll1"/>
            <w:rPr>
              <w:rFonts w:asciiTheme="minorHAnsi" w:hAnsiTheme="minorHAnsi"/>
              <w:b w:val="0"/>
              <w:bCs w:val="0"/>
              <w:caps w:val="0"/>
              <w:noProof/>
              <w:kern w:val="2"/>
              <w:shd w:val="clear" w:color="auto" w:fill="auto"/>
              <w14:ligatures w14:val="standardContextual"/>
            </w:rPr>
          </w:pPr>
          <w:r>
            <w:rPr>
              <w:noProof/>
            </w:rPr>
            <w:t>Support och underhåll</w:t>
          </w:r>
          <w:r>
            <w:rPr>
              <w:noProof/>
            </w:rPr>
            <w:tab/>
          </w:r>
          <w:r>
            <w:rPr>
              <w:noProof/>
            </w:rPr>
            <w:fldChar w:fldCharType="begin"/>
          </w:r>
          <w:r>
            <w:rPr>
              <w:noProof/>
            </w:rPr>
            <w:instrText xml:space="preserve"> PAGEREF _Toc178343125 \h </w:instrText>
          </w:r>
          <w:r>
            <w:rPr>
              <w:noProof/>
            </w:rPr>
          </w:r>
          <w:r>
            <w:rPr>
              <w:noProof/>
            </w:rPr>
            <w:fldChar w:fldCharType="separate"/>
          </w:r>
          <w:r>
            <w:rPr>
              <w:noProof/>
            </w:rPr>
            <w:t>60</w:t>
          </w:r>
          <w:r>
            <w:rPr>
              <w:noProof/>
            </w:rPr>
            <w:fldChar w:fldCharType="end"/>
          </w:r>
        </w:p>
        <w:p w14:paraId="1729753E" w14:textId="09DEAE62" w:rsidR="00006938" w:rsidRDefault="00006938">
          <w:pPr>
            <w:pStyle w:val="Innehll2"/>
            <w:rPr>
              <w:rFonts w:asciiTheme="minorHAnsi" w:hAnsiTheme="minorHAnsi"/>
              <w:noProof/>
              <w:kern w:val="2"/>
              <w:shd w:val="clear" w:color="auto" w:fill="auto"/>
              <w14:ligatures w14:val="standardContextual"/>
            </w:rPr>
          </w:pPr>
          <w:r>
            <w:rPr>
              <w:noProof/>
            </w:rPr>
            <w:t>Rensa cachen varje vecka</w:t>
          </w:r>
          <w:r>
            <w:rPr>
              <w:noProof/>
            </w:rPr>
            <w:tab/>
          </w:r>
          <w:r>
            <w:rPr>
              <w:noProof/>
            </w:rPr>
            <w:fldChar w:fldCharType="begin"/>
          </w:r>
          <w:r>
            <w:rPr>
              <w:noProof/>
            </w:rPr>
            <w:instrText xml:space="preserve"> PAGEREF _Toc178343126 \h </w:instrText>
          </w:r>
          <w:r>
            <w:rPr>
              <w:noProof/>
            </w:rPr>
          </w:r>
          <w:r>
            <w:rPr>
              <w:noProof/>
            </w:rPr>
            <w:fldChar w:fldCharType="separate"/>
          </w:r>
          <w:r>
            <w:rPr>
              <w:noProof/>
            </w:rPr>
            <w:t>60</w:t>
          </w:r>
          <w:r>
            <w:rPr>
              <w:noProof/>
            </w:rPr>
            <w:fldChar w:fldCharType="end"/>
          </w:r>
        </w:p>
        <w:p w14:paraId="2C839BA0" w14:textId="68AC2349" w:rsidR="00006938" w:rsidRDefault="00006938">
          <w:pPr>
            <w:pStyle w:val="Innehll2"/>
            <w:rPr>
              <w:rFonts w:asciiTheme="minorHAnsi" w:hAnsiTheme="minorHAnsi"/>
              <w:noProof/>
              <w:kern w:val="2"/>
              <w:shd w:val="clear" w:color="auto" w:fill="auto"/>
              <w14:ligatures w14:val="standardContextual"/>
            </w:rPr>
          </w:pPr>
          <w:r>
            <w:rPr>
              <w:noProof/>
            </w:rPr>
            <w:t>Tips vid tekniska problem</w:t>
          </w:r>
          <w:r>
            <w:rPr>
              <w:noProof/>
            </w:rPr>
            <w:tab/>
          </w:r>
          <w:r>
            <w:rPr>
              <w:noProof/>
            </w:rPr>
            <w:fldChar w:fldCharType="begin"/>
          </w:r>
          <w:r>
            <w:rPr>
              <w:noProof/>
            </w:rPr>
            <w:instrText xml:space="preserve"> PAGEREF _Toc178343127 \h </w:instrText>
          </w:r>
          <w:r>
            <w:rPr>
              <w:noProof/>
            </w:rPr>
          </w:r>
          <w:r>
            <w:rPr>
              <w:noProof/>
            </w:rPr>
            <w:fldChar w:fldCharType="separate"/>
          </w:r>
          <w:r>
            <w:rPr>
              <w:noProof/>
            </w:rPr>
            <w:t>60</w:t>
          </w:r>
          <w:r>
            <w:rPr>
              <w:noProof/>
            </w:rPr>
            <w:fldChar w:fldCharType="end"/>
          </w:r>
        </w:p>
        <w:p w14:paraId="4FF60345" w14:textId="4842215C" w:rsidR="00006938" w:rsidRDefault="00006938">
          <w:pPr>
            <w:pStyle w:val="Innehll2"/>
            <w:rPr>
              <w:rFonts w:asciiTheme="minorHAnsi" w:hAnsiTheme="minorHAnsi"/>
              <w:noProof/>
              <w:kern w:val="2"/>
              <w:shd w:val="clear" w:color="auto" w:fill="auto"/>
              <w14:ligatures w14:val="standardContextual"/>
            </w:rPr>
          </w:pPr>
          <w:r>
            <w:rPr>
              <w:noProof/>
            </w:rPr>
            <w:t>Regional förvaltning för 1177 och Stöd och behandling</w:t>
          </w:r>
          <w:r>
            <w:rPr>
              <w:noProof/>
            </w:rPr>
            <w:tab/>
          </w:r>
          <w:r>
            <w:rPr>
              <w:noProof/>
            </w:rPr>
            <w:fldChar w:fldCharType="begin"/>
          </w:r>
          <w:r>
            <w:rPr>
              <w:noProof/>
            </w:rPr>
            <w:instrText xml:space="preserve"> PAGEREF _Toc178343128 \h </w:instrText>
          </w:r>
          <w:r>
            <w:rPr>
              <w:noProof/>
            </w:rPr>
          </w:r>
          <w:r>
            <w:rPr>
              <w:noProof/>
            </w:rPr>
            <w:fldChar w:fldCharType="separate"/>
          </w:r>
          <w:r>
            <w:rPr>
              <w:noProof/>
            </w:rPr>
            <w:t>60</w:t>
          </w:r>
          <w:r>
            <w:rPr>
              <w:noProof/>
            </w:rPr>
            <w:fldChar w:fldCharType="end"/>
          </w:r>
        </w:p>
        <w:p w14:paraId="2BE8461C" w14:textId="35BA2FB1" w:rsidR="00006938" w:rsidRDefault="00006938">
          <w:pPr>
            <w:pStyle w:val="Innehll2"/>
            <w:rPr>
              <w:rFonts w:asciiTheme="minorHAnsi" w:hAnsiTheme="minorHAnsi"/>
              <w:noProof/>
              <w:kern w:val="2"/>
              <w:shd w:val="clear" w:color="auto" w:fill="auto"/>
              <w14:ligatures w14:val="standardContextual"/>
            </w:rPr>
          </w:pPr>
          <w:r>
            <w:rPr>
              <w:noProof/>
            </w:rPr>
            <w:t>Tekniska problem eller synpunkter på Stöd och behandling</w:t>
          </w:r>
          <w:r>
            <w:rPr>
              <w:noProof/>
            </w:rPr>
            <w:tab/>
          </w:r>
          <w:r>
            <w:rPr>
              <w:noProof/>
            </w:rPr>
            <w:fldChar w:fldCharType="begin"/>
          </w:r>
          <w:r>
            <w:rPr>
              <w:noProof/>
            </w:rPr>
            <w:instrText xml:space="preserve"> PAGEREF _Toc178343129 \h </w:instrText>
          </w:r>
          <w:r>
            <w:rPr>
              <w:noProof/>
            </w:rPr>
          </w:r>
          <w:r>
            <w:rPr>
              <w:noProof/>
            </w:rPr>
            <w:fldChar w:fldCharType="separate"/>
          </w:r>
          <w:r>
            <w:rPr>
              <w:noProof/>
            </w:rPr>
            <w:t>61</w:t>
          </w:r>
          <w:r>
            <w:rPr>
              <w:noProof/>
            </w:rPr>
            <w:fldChar w:fldCharType="end"/>
          </w:r>
        </w:p>
        <w:p w14:paraId="08D66410" w14:textId="37978F1C" w:rsidR="00006938" w:rsidRDefault="00006938">
          <w:pPr>
            <w:pStyle w:val="Innehll2"/>
            <w:rPr>
              <w:rFonts w:asciiTheme="minorHAnsi" w:hAnsiTheme="minorHAnsi"/>
              <w:noProof/>
              <w:kern w:val="2"/>
              <w:shd w:val="clear" w:color="auto" w:fill="auto"/>
              <w14:ligatures w14:val="standardContextual"/>
            </w:rPr>
          </w:pPr>
          <w:r>
            <w:rPr>
              <w:noProof/>
            </w:rPr>
            <w:t xml:space="preserve">Rutin för att lämna synpunkter på innehållet och stödmaterial för Min vårdplan </w:t>
          </w:r>
          <w:r>
            <w:rPr>
              <w:noProof/>
            </w:rPr>
            <w:tab/>
          </w:r>
          <w:r>
            <w:rPr>
              <w:noProof/>
            </w:rPr>
            <w:fldChar w:fldCharType="begin"/>
          </w:r>
          <w:r>
            <w:rPr>
              <w:noProof/>
            </w:rPr>
            <w:instrText xml:space="preserve"> PAGEREF _Toc178343130 \h </w:instrText>
          </w:r>
          <w:r>
            <w:rPr>
              <w:noProof/>
            </w:rPr>
          </w:r>
          <w:r>
            <w:rPr>
              <w:noProof/>
            </w:rPr>
            <w:fldChar w:fldCharType="separate"/>
          </w:r>
          <w:r>
            <w:rPr>
              <w:noProof/>
            </w:rPr>
            <w:t>61</w:t>
          </w:r>
          <w:r>
            <w:rPr>
              <w:noProof/>
            </w:rPr>
            <w:fldChar w:fldCharType="end"/>
          </w:r>
        </w:p>
        <w:p w14:paraId="23C95CA8" w14:textId="5AA10307" w:rsidR="00006938" w:rsidRDefault="00006938">
          <w:pPr>
            <w:pStyle w:val="Innehll2"/>
            <w:rPr>
              <w:rFonts w:asciiTheme="minorHAnsi" w:hAnsiTheme="minorHAnsi"/>
              <w:noProof/>
              <w:kern w:val="2"/>
              <w:shd w:val="clear" w:color="auto" w:fill="auto"/>
              <w14:ligatures w14:val="standardContextual"/>
            </w:rPr>
          </w:pPr>
          <w:r>
            <w:rPr>
              <w:noProof/>
            </w:rPr>
            <w:t xml:space="preserve">Rutin för att sprida information om nya versioner </w:t>
          </w:r>
          <w:r>
            <w:rPr>
              <w:noProof/>
            </w:rPr>
            <w:tab/>
          </w:r>
          <w:r>
            <w:rPr>
              <w:noProof/>
            </w:rPr>
            <w:fldChar w:fldCharType="begin"/>
          </w:r>
          <w:r>
            <w:rPr>
              <w:noProof/>
            </w:rPr>
            <w:instrText xml:space="preserve"> PAGEREF _Toc178343131 \h </w:instrText>
          </w:r>
          <w:r>
            <w:rPr>
              <w:noProof/>
            </w:rPr>
          </w:r>
          <w:r>
            <w:rPr>
              <w:noProof/>
            </w:rPr>
            <w:fldChar w:fldCharType="separate"/>
          </w:r>
          <w:r>
            <w:rPr>
              <w:noProof/>
            </w:rPr>
            <w:t>62</w:t>
          </w:r>
          <w:r>
            <w:rPr>
              <w:noProof/>
            </w:rPr>
            <w:fldChar w:fldCharType="end"/>
          </w:r>
        </w:p>
        <w:p w14:paraId="7EF45E43" w14:textId="70F2D8EA" w:rsidR="00006938" w:rsidRDefault="00006938">
          <w:pPr>
            <w:pStyle w:val="Innehll2"/>
            <w:rPr>
              <w:rFonts w:asciiTheme="minorHAnsi" w:hAnsiTheme="minorHAnsi"/>
              <w:noProof/>
              <w:kern w:val="2"/>
              <w:shd w:val="clear" w:color="auto" w:fill="auto"/>
              <w14:ligatures w14:val="standardContextual"/>
            </w:rPr>
          </w:pPr>
          <w:r>
            <w:rPr>
              <w:noProof/>
            </w:rPr>
            <w:t>Länkar</w:t>
          </w:r>
          <w:r>
            <w:rPr>
              <w:noProof/>
            </w:rPr>
            <w:tab/>
          </w:r>
          <w:r>
            <w:rPr>
              <w:noProof/>
            </w:rPr>
            <w:fldChar w:fldCharType="begin"/>
          </w:r>
          <w:r>
            <w:rPr>
              <w:noProof/>
            </w:rPr>
            <w:instrText xml:space="preserve"> PAGEREF _Toc178343132 \h </w:instrText>
          </w:r>
          <w:r>
            <w:rPr>
              <w:noProof/>
            </w:rPr>
          </w:r>
          <w:r>
            <w:rPr>
              <w:noProof/>
            </w:rPr>
            <w:fldChar w:fldCharType="separate"/>
          </w:r>
          <w:r>
            <w:rPr>
              <w:noProof/>
            </w:rPr>
            <w:t>62</w:t>
          </w:r>
          <w:r>
            <w:rPr>
              <w:noProof/>
            </w:rPr>
            <w:fldChar w:fldCharType="end"/>
          </w:r>
        </w:p>
        <w:p w14:paraId="3BDCE0BD" w14:textId="7FD12A3F" w:rsidR="005A4D9C" w:rsidRPr="0053450C" w:rsidRDefault="00FC64D7" w:rsidP="0053450C">
          <w:pPr>
            <w:pStyle w:val="Innehll3"/>
          </w:pPr>
          <w:r w:rsidRPr="0053450C">
            <w:rPr>
              <w:sz w:val="20"/>
              <w:szCs w:val="20"/>
            </w:rPr>
            <w:fldChar w:fldCharType="end"/>
          </w:r>
        </w:p>
      </w:sdtContent>
    </w:sdt>
    <w:p w14:paraId="2F313CE9" w14:textId="7A68093A" w:rsidR="00F21013" w:rsidRDefault="00F21013" w:rsidP="00C94A5F">
      <w:pPr>
        <w:pStyle w:val="Rubrik1"/>
      </w:pPr>
      <w:bookmarkStart w:id="1" w:name="_Toc520728486"/>
      <w:bookmarkStart w:id="2" w:name="_Toc517955499"/>
      <w:bookmarkStart w:id="3" w:name="_Toc178343041"/>
      <w:r w:rsidRPr="00FF1293">
        <w:lastRenderedPageBreak/>
        <w:t>Min vårdplan</w:t>
      </w:r>
      <w:bookmarkEnd w:id="3"/>
      <w:r w:rsidRPr="00FF1293">
        <w:t xml:space="preserve"> </w:t>
      </w:r>
    </w:p>
    <w:p w14:paraId="0436E14C" w14:textId="3065E123" w:rsidR="00E751AF" w:rsidRDefault="00E751AF" w:rsidP="00E751AF">
      <w:r>
        <w:t>Läs om vad Min vårdplan är och</w:t>
      </w:r>
      <w:r w:rsidR="005B7391">
        <w:t xml:space="preserve"> ska</w:t>
      </w:r>
      <w:r w:rsidR="00BD0877">
        <w:t xml:space="preserve"> </w:t>
      </w:r>
      <w:r>
        <w:t xml:space="preserve">innehålla på </w:t>
      </w:r>
      <w:r w:rsidR="009C0072">
        <w:t>C</w:t>
      </w:r>
      <w:r>
        <w:t>ancercentrum:</w:t>
      </w:r>
    </w:p>
    <w:p w14:paraId="777D727D" w14:textId="4528A6B3" w:rsidR="00E751AF" w:rsidRPr="00E751AF" w:rsidRDefault="00006938" w:rsidP="00E751AF">
      <w:hyperlink r:id="rId24" w:history="1">
        <w:r w:rsidR="00EC3CE8" w:rsidRPr="002947BD">
          <w:rPr>
            <w:rStyle w:val="Hyperlnk"/>
          </w:rPr>
          <w:t>Min vårdplan</w:t>
        </w:r>
      </w:hyperlink>
    </w:p>
    <w:p w14:paraId="23A68409" w14:textId="4333A441" w:rsidR="00520050" w:rsidRPr="00F21013" w:rsidRDefault="00645D87" w:rsidP="0016183C">
      <w:pPr>
        <w:pStyle w:val="Rubrik1"/>
      </w:pPr>
      <w:bookmarkStart w:id="4" w:name="_Toc178343042"/>
      <w:r w:rsidRPr="00F21013">
        <w:t>Roller i Stöd och behandling</w:t>
      </w:r>
      <w:bookmarkEnd w:id="4"/>
    </w:p>
    <w:p w14:paraId="688C686C" w14:textId="77777777" w:rsidR="00DC1A1B" w:rsidRPr="00FF1293" w:rsidRDefault="00DC1A1B" w:rsidP="00DC1A1B">
      <w:pPr>
        <w:tabs>
          <w:tab w:val="left" w:pos="5670"/>
        </w:tabs>
        <w:spacing w:line="276" w:lineRule="auto"/>
        <w:rPr>
          <w:rFonts w:cs="Arial"/>
          <w:strike/>
        </w:rPr>
      </w:pPr>
      <w:r w:rsidRPr="00471240">
        <w:rPr>
          <w:rFonts w:cs="Arial"/>
        </w:rPr>
        <w:t xml:space="preserve">I </w:t>
      </w:r>
      <w:r w:rsidRPr="002B53A3">
        <w:rPr>
          <w:rFonts w:cs="Arial"/>
        </w:rPr>
        <w:t>Stöd och behandling styr de roller du har i systemet din behörighet. Behörigheterna i er verksamhet fördelas av en eller flera behörighetsadministratörer. Du som ska starta, uppdatera och avsluta Min vårdplan åt patienter rekommenderas att ha rolle</w:t>
      </w:r>
      <w:r>
        <w:rPr>
          <w:rFonts w:cs="Arial"/>
        </w:rPr>
        <w:t>rna</w:t>
      </w:r>
      <w:r w:rsidRPr="002B53A3">
        <w:rPr>
          <w:rFonts w:cs="Arial"/>
        </w:rPr>
        <w:t xml:space="preserve"> behandlare, invånaradministratör och dataadministratör. </w:t>
      </w:r>
    </w:p>
    <w:p w14:paraId="315E63EE" w14:textId="514C0B7E" w:rsidR="000F24A0" w:rsidRDefault="000F24A0" w:rsidP="000F24A0">
      <w:pPr>
        <w:pStyle w:val="Beskrivning"/>
        <w:keepNext/>
      </w:pPr>
      <w:r>
        <w:t xml:space="preserve">Tabell </w:t>
      </w:r>
      <w:r w:rsidR="00F25138">
        <w:rPr>
          <w:noProof/>
        </w:rPr>
        <w:fldChar w:fldCharType="begin"/>
      </w:r>
      <w:r w:rsidR="00F25138">
        <w:rPr>
          <w:noProof/>
        </w:rPr>
        <w:instrText xml:space="preserve"> SEQ Tabell \* ARABIC </w:instrText>
      </w:r>
      <w:r w:rsidR="00F25138">
        <w:rPr>
          <w:noProof/>
        </w:rPr>
        <w:fldChar w:fldCharType="separate"/>
      </w:r>
      <w:r>
        <w:rPr>
          <w:noProof/>
        </w:rPr>
        <w:t>1</w:t>
      </w:r>
      <w:r w:rsidR="00F25138">
        <w:rPr>
          <w:noProof/>
        </w:rPr>
        <w:fldChar w:fldCharType="end"/>
      </w:r>
      <w:r>
        <w:t xml:space="preserve"> Roller och behörigheter i Stöd och behandling</w:t>
      </w:r>
    </w:p>
    <w:tbl>
      <w:tblPr>
        <w:tblStyle w:val="Tabellrutnt"/>
        <w:tblW w:w="8975" w:type="dxa"/>
        <w:tblLook w:val="04A0" w:firstRow="1" w:lastRow="0" w:firstColumn="1" w:lastColumn="0" w:noHBand="0" w:noVBand="1"/>
      </w:tblPr>
      <w:tblGrid>
        <w:gridCol w:w="2733"/>
        <w:gridCol w:w="3250"/>
        <w:gridCol w:w="2992"/>
      </w:tblGrid>
      <w:tr w:rsidR="00997C83" w:rsidRPr="00E40431" w14:paraId="4F829A05" w14:textId="77777777" w:rsidTr="43FDA419">
        <w:trPr>
          <w:trHeight w:val="699"/>
        </w:trPr>
        <w:tc>
          <w:tcPr>
            <w:tcW w:w="2733" w:type="dxa"/>
          </w:tcPr>
          <w:p w14:paraId="6CB59270" w14:textId="77777777" w:rsidR="00997C83" w:rsidRPr="00D2378D" w:rsidRDefault="00997C83" w:rsidP="002343EA">
            <w:pPr>
              <w:tabs>
                <w:tab w:val="left" w:pos="5670"/>
              </w:tabs>
              <w:spacing w:line="276" w:lineRule="auto"/>
              <w:rPr>
                <w:rFonts w:cs="Arial"/>
                <w:b/>
              </w:rPr>
            </w:pPr>
            <w:r w:rsidRPr="00D2378D">
              <w:rPr>
                <w:rFonts w:cs="Arial"/>
                <w:b/>
              </w:rPr>
              <w:t>Roll i Stöd och Behandling</w:t>
            </w:r>
          </w:p>
        </w:tc>
        <w:tc>
          <w:tcPr>
            <w:tcW w:w="3250" w:type="dxa"/>
          </w:tcPr>
          <w:p w14:paraId="0CBFC0FC" w14:textId="77777777" w:rsidR="00997C83" w:rsidRPr="00D2378D" w:rsidRDefault="00997C83" w:rsidP="002343EA">
            <w:pPr>
              <w:tabs>
                <w:tab w:val="left" w:pos="5670"/>
              </w:tabs>
              <w:spacing w:line="276" w:lineRule="auto"/>
              <w:rPr>
                <w:rFonts w:cs="Arial"/>
                <w:b/>
              </w:rPr>
            </w:pPr>
            <w:r w:rsidRPr="00D2378D">
              <w:rPr>
                <w:rFonts w:cs="Arial"/>
                <w:b/>
              </w:rPr>
              <w:t>Behörighet i Stöd och Behandling</w:t>
            </w:r>
          </w:p>
        </w:tc>
        <w:tc>
          <w:tcPr>
            <w:tcW w:w="2992" w:type="dxa"/>
          </w:tcPr>
          <w:p w14:paraId="335B4569" w14:textId="3B65032E" w:rsidR="00997C83" w:rsidRPr="00D2378D" w:rsidRDefault="00997C83" w:rsidP="002343EA">
            <w:pPr>
              <w:tabs>
                <w:tab w:val="left" w:pos="5670"/>
              </w:tabs>
              <w:spacing w:line="276" w:lineRule="auto"/>
              <w:rPr>
                <w:rFonts w:cs="Arial"/>
                <w:b/>
              </w:rPr>
            </w:pPr>
            <w:r w:rsidRPr="00D2378D">
              <w:rPr>
                <w:rFonts w:cs="Arial"/>
                <w:b/>
              </w:rPr>
              <w:t>Ex</w:t>
            </w:r>
            <w:r w:rsidR="00DC1A1B" w:rsidRPr="00D2378D">
              <w:rPr>
                <w:rFonts w:cs="Arial"/>
                <w:b/>
              </w:rPr>
              <w:t>empel</w:t>
            </w:r>
            <w:r w:rsidRPr="00D2378D">
              <w:rPr>
                <w:rFonts w:cs="Arial"/>
                <w:b/>
              </w:rPr>
              <w:t xml:space="preserve"> på befintlig roll i verksamheten</w:t>
            </w:r>
          </w:p>
        </w:tc>
      </w:tr>
      <w:tr w:rsidR="00997C83" w14:paraId="1DFC7B99" w14:textId="77777777" w:rsidTr="43FDA419">
        <w:trPr>
          <w:trHeight w:val="778"/>
        </w:trPr>
        <w:tc>
          <w:tcPr>
            <w:tcW w:w="2733" w:type="dxa"/>
          </w:tcPr>
          <w:p w14:paraId="605B9997" w14:textId="77777777" w:rsidR="00997C83" w:rsidRPr="00D2378D" w:rsidRDefault="00997C83" w:rsidP="002343EA">
            <w:pPr>
              <w:tabs>
                <w:tab w:val="left" w:pos="5670"/>
              </w:tabs>
              <w:spacing w:line="276" w:lineRule="auto"/>
              <w:rPr>
                <w:rFonts w:cs="Arial"/>
              </w:rPr>
            </w:pPr>
            <w:r w:rsidRPr="00D2378D">
              <w:rPr>
                <w:rFonts w:cs="Arial"/>
              </w:rPr>
              <w:t>Behörighetsadministratör</w:t>
            </w:r>
          </w:p>
        </w:tc>
        <w:tc>
          <w:tcPr>
            <w:tcW w:w="3250" w:type="dxa"/>
          </w:tcPr>
          <w:p w14:paraId="352025A6" w14:textId="20879E5D" w:rsidR="00997C83" w:rsidRPr="00D2378D" w:rsidRDefault="00997C83" w:rsidP="002343EA">
            <w:pPr>
              <w:tabs>
                <w:tab w:val="left" w:pos="5670"/>
              </w:tabs>
              <w:spacing w:line="276" w:lineRule="auto"/>
              <w:rPr>
                <w:rFonts w:cs="Arial"/>
              </w:rPr>
            </w:pPr>
            <w:r w:rsidRPr="00D2378D">
              <w:rPr>
                <w:rFonts w:cs="Arial"/>
              </w:rPr>
              <w:t>Fördelar behörigheter i verksamheten</w:t>
            </w:r>
            <w:r w:rsidR="00567344">
              <w:rPr>
                <w:rFonts w:cs="Arial"/>
              </w:rPr>
              <w:t>.</w:t>
            </w:r>
          </w:p>
        </w:tc>
        <w:tc>
          <w:tcPr>
            <w:tcW w:w="2992" w:type="dxa"/>
          </w:tcPr>
          <w:p w14:paraId="2D512B72" w14:textId="1C5DAF89" w:rsidR="00997C83" w:rsidRPr="00D2378D" w:rsidRDefault="00997C83" w:rsidP="002343EA">
            <w:pPr>
              <w:tabs>
                <w:tab w:val="left" w:pos="5670"/>
              </w:tabs>
              <w:spacing w:line="276" w:lineRule="auto"/>
              <w:rPr>
                <w:rFonts w:cs="Arial"/>
              </w:rPr>
            </w:pPr>
            <w:r w:rsidRPr="00D2378D">
              <w:rPr>
                <w:rFonts w:cs="Arial"/>
              </w:rPr>
              <w:t xml:space="preserve">Kontaktsjuksköterska, administratör, </w:t>
            </w:r>
            <w:proofErr w:type="spellStart"/>
            <w:r w:rsidRPr="00D2378D">
              <w:rPr>
                <w:rFonts w:cs="Arial"/>
              </w:rPr>
              <w:t>superuser</w:t>
            </w:r>
            <w:proofErr w:type="spellEnd"/>
            <w:r w:rsidR="00E751AF" w:rsidRPr="00D2378D">
              <w:rPr>
                <w:rFonts w:cs="Arial"/>
              </w:rPr>
              <w:t>, lokal processledare, samordnare</w:t>
            </w:r>
          </w:p>
        </w:tc>
      </w:tr>
      <w:tr w:rsidR="002343EA" w:rsidRPr="002343EA" w14:paraId="09C56704" w14:textId="77777777" w:rsidTr="43FDA419">
        <w:trPr>
          <w:trHeight w:val="2024"/>
        </w:trPr>
        <w:tc>
          <w:tcPr>
            <w:tcW w:w="2733" w:type="dxa"/>
          </w:tcPr>
          <w:p w14:paraId="7A1E657C" w14:textId="77777777" w:rsidR="00997C83" w:rsidRPr="00D2378D" w:rsidRDefault="00997C83" w:rsidP="002343EA">
            <w:pPr>
              <w:tabs>
                <w:tab w:val="left" w:pos="5670"/>
              </w:tabs>
              <w:spacing w:line="276" w:lineRule="auto"/>
              <w:rPr>
                <w:rFonts w:cs="Arial"/>
              </w:rPr>
            </w:pPr>
            <w:r w:rsidRPr="00D2378D">
              <w:rPr>
                <w:rFonts w:cs="Arial"/>
              </w:rPr>
              <w:t>Behandlare</w:t>
            </w:r>
          </w:p>
        </w:tc>
        <w:tc>
          <w:tcPr>
            <w:tcW w:w="3250" w:type="dxa"/>
          </w:tcPr>
          <w:p w14:paraId="7B283C21" w14:textId="1FC6967B" w:rsidR="00997C83" w:rsidRPr="00D2378D" w:rsidRDefault="00997C83" w:rsidP="002343EA">
            <w:pPr>
              <w:tabs>
                <w:tab w:val="left" w:pos="5670"/>
              </w:tabs>
              <w:spacing w:line="276" w:lineRule="auto"/>
              <w:rPr>
                <w:rFonts w:cs="Arial"/>
              </w:rPr>
            </w:pPr>
            <w:r w:rsidRPr="00D2378D">
              <w:rPr>
                <w:rFonts w:cs="Arial"/>
              </w:rPr>
              <w:t>Startar och uppdatera</w:t>
            </w:r>
            <w:r w:rsidR="002343EA" w:rsidRPr="00D2378D">
              <w:rPr>
                <w:rFonts w:cs="Arial"/>
              </w:rPr>
              <w:t>r</w:t>
            </w:r>
            <w:r w:rsidRPr="00D2378D">
              <w:rPr>
                <w:rFonts w:cs="Arial"/>
              </w:rPr>
              <w:t xml:space="preserve"> vårdplaner</w:t>
            </w:r>
            <w:r w:rsidR="00567344">
              <w:rPr>
                <w:rFonts w:cs="Arial"/>
              </w:rPr>
              <w:t>.</w:t>
            </w:r>
            <w:r w:rsidRPr="00D2378D">
              <w:rPr>
                <w:rFonts w:cs="Arial"/>
              </w:rPr>
              <w:t xml:space="preserve"> </w:t>
            </w:r>
          </w:p>
          <w:p w14:paraId="5197C861" w14:textId="2ECA3E59" w:rsidR="00997C83" w:rsidRPr="00D2378D" w:rsidRDefault="00B204D8" w:rsidP="002343EA">
            <w:pPr>
              <w:tabs>
                <w:tab w:val="left" w:pos="5670"/>
              </w:tabs>
              <w:spacing w:line="276" w:lineRule="auto"/>
              <w:rPr>
                <w:rFonts w:cs="Arial"/>
              </w:rPr>
            </w:pPr>
            <w:r>
              <w:rPr>
                <w:rFonts w:cs="Arial"/>
              </w:rPr>
              <w:t>Är a</w:t>
            </w:r>
            <w:r w:rsidR="00997C83" w:rsidRPr="00D2378D">
              <w:rPr>
                <w:rFonts w:cs="Arial"/>
              </w:rPr>
              <w:t>nsvarig behandlare</w:t>
            </w:r>
            <w:r w:rsidR="00567344">
              <w:rPr>
                <w:rFonts w:cs="Arial"/>
              </w:rPr>
              <w:t>.</w:t>
            </w:r>
          </w:p>
          <w:p w14:paraId="46EF1DF6" w14:textId="3ED5E54B" w:rsidR="00997C83" w:rsidRPr="00D2378D" w:rsidRDefault="00997C83" w:rsidP="002343EA">
            <w:pPr>
              <w:tabs>
                <w:tab w:val="left" w:pos="5670"/>
              </w:tabs>
              <w:spacing w:line="276" w:lineRule="auto"/>
              <w:rPr>
                <w:rFonts w:cs="Arial"/>
              </w:rPr>
            </w:pPr>
            <w:r w:rsidRPr="00D2378D">
              <w:rPr>
                <w:rFonts w:cs="Arial"/>
              </w:rPr>
              <w:t>Svarar på meddelanden</w:t>
            </w:r>
            <w:r w:rsidR="00567344">
              <w:rPr>
                <w:rFonts w:cs="Arial"/>
              </w:rPr>
              <w:t>.</w:t>
            </w:r>
          </w:p>
          <w:p w14:paraId="5E5D2F59" w14:textId="7FAA2EE4" w:rsidR="00997C83" w:rsidRPr="00D2378D" w:rsidRDefault="00997C83" w:rsidP="002343EA">
            <w:pPr>
              <w:tabs>
                <w:tab w:val="left" w:pos="5670"/>
              </w:tabs>
              <w:spacing w:line="276" w:lineRule="auto"/>
              <w:rPr>
                <w:rFonts w:cs="Arial"/>
              </w:rPr>
            </w:pPr>
            <w:r w:rsidRPr="00D2378D">
              <w:rPr>
                <w:rFonts w:cs="Arial"/>
              </w:rPr>
              <w:t>Avslutar vårdplaner</w:t>
            </w:r>
            <w:r w:rsidR="00567344">
              <w:rPr>
                <w:rFonts w:cs="Arial"/>
              </w:rPr>
              <w:t>.</w:t>
            </w:r>
          </w:p>
          <w:p w14:paraId="37EE4006" w14:textId="0A33C8C7" w:rsidR="00997C83" w:rsidRPr="00D2378D" w:rsidRDefault="08A0BA0A" w:rsidP="43FDA419">
            <w:pPr>
              <w:tabs>
                <w:tab w:val="left" w:pos="5670"/>
              </w:tabs>
              <w:rPr>
                <w:rFonts w:cs="Arial"/>
              </w:rPr>
            </w:pPr>
            <w:r>
              <w:t>Överlämnar vårdplaner</w:t>
            </w:r>
            <w:r w:rsidR="00567344">
              <w:t>.</w:t>
            </w:r>
          </w:p>
        </w:tc>
        <w:tc>
          <w:tcPr>
            <w:tcW w:w="2992" w:type="dxa"/>
          </w:tcPr>
          <w:p w14:paraId="4A1B0616" w14:textId="5BC124C7" w:rsidR="00997C83" w:rsidRPr="00D2378D" w:rsidRDefault="00617A04" w:rsidP="002343EA">
            <w:pPr>
              <w:tabs>
                <w:tab w:val="left" w:pos="5670"/>
              </w:tabs>
              <w:spacing w:line="276" w:lineRule="auto"/>
              <w:rPr>
                <w:rFonts w:cs="Arial"/>
              </w:rPr>
            </w:pPr>
            <w:r w:rsidRPr="00D2378D">
              <w:rPr>
                <w:rFonts w:cs="Arial"/>
              </w:rPr>
              <w:t>(</w:t>
            </w:r>
            <w:r w:rsidR="00997C83" w:rsidRPr="00D2378D">
              <w:rPr>
                <w:rFonts w:cs="Arial"/>
              </w:rPr>
              <w:t>Kontakt</w:t>
            </w:r>
            <w:r w:rsidRPr="00D2378D">
              <w:rPr>
                <w:rFonts w:cs="Arial"/>
              </w:rPr>
              <w:t>)</w:t>
            </w:r>
            <w:r w:rsidR="00997C83" w:rsidRPr="00D2378D">
              <w:rPr>
                <w:rFonts w:cs="Arial"/>
              </w:rPr>
              <w:t>sjuksköterska, läkare, fysioterapeut, arbetsterapeut</w:t>
            </w:r>
            <w:r w:rsidR="00BD0877">
              <w:rPr>
                <w:rFonts w:cs="Arial"/>
              </w:rPr>
              <w:t xml:space="preserve"> (all legitimerad personal)</w:t>
            </w:r>
          </w:p>
        </w:tc>
      </w:tr>
      <w:tr w:rsidR="00997C83" w14:paraId="36EA4F23" w14:textId="77777777" w:rsidTr="43FDA419">
        <w:trPr>
          <w:trHeight w:val="1170"/>
        </w:trPr>
        <w:tc>
          <w:tcPr>
            <w:tcW w:w="2733" w:type="dxa"/>
          </w:tcPr>
          <w:p w14:paraId="750DC2F1" w14:textId="77777777" w:rsidR="00997C83" w:rsidRPr="00D2378D" w:rsidRDefault="00997C83" w:rsidP="002343EA">
            <w:pPr>
              <w:tabs>
                <w:tab w:val="left" w:pos="5670"/>
              </w:tabs>
              <w:spacing w:line="276" w:lineRule="auto"/>
              <w:rPr>
                <w:rFonts w:cs="Arial"/>
              </w:rPr>
            </w:pPr>
            <w:r w:rsidRPr="00D2378D">
              <w:rPr>
                <w:rFonts w:cs="Arial"/>
              </w:rPr>
              <w:t>Invånaradministratör</w:t>
            </w:r>
          </w:p>
        </w:tc>
        <w:tc>
          <w:tcPr>
            <w:tcW w:w="3250" w:type="dxa"/>
          </w:tcPr>
          <w:p w14:paraId="2BFC8420" w14:textId="7A89574A" w:rsidR="00997C83" w:rsidRDefault="00997C83" w:rsidP="002343EA">
            <w:pPr>
              <w:tabs>
                <w:tab w:val="left" w:pos="5670"/>
              </w:tabs>
              <w:spacing w:line="276" w:lineRule="auto"/>
              <w:rPr>
                <w:rFonts w:cs="Arial"/>
              </w:rPr>
            </w:pPr>
            <w:r w:rsidRPr="00D2378D">
              <w:rPr>
                <w:rFonts w:cs="Arial"/>
              </w:rPr>
              <w:t>Kan byta ansvarig behandlare</w:t>
            </w:r>
            <w:r w:rsidR="00567344">
              <w:rPr>
                <w:rFonts w:cs="Arial"/>
              </w:rPr>
              <w:t>.</w:t>
            </w:r>
          </w:p>
          <w:p w14:paraId="109A8FF5" w14:textId="77777777" w:rsidR="00567344" w:rsidRPr="00D2378D" w:rsidRDefault="00567344" w:rsidP="00567344">
            <w:pPr>
              <w:tabs>
                <w:tab w:val="left" w:pos="5670"/>
              </w:tabs>
              <w:spacing w:line="276" w:lineRule="auto"/>
              <w:rPr>
                <w:rFonts w:cs="Arial"/>
              </w:rPr>
            </w:pPr>
            <w:r>
              <w:rPr>
                <w:rFonts w:cs="Arial"/>
              </w:rPr>
              <w:t>Kan se Mina- och Allalistan inklusive flaggor.</w:t>
            </w:r>
          </w:p>
          <w:p w14:paraId="11657ABF" w14:textId="62834971" w:rsidR="00997C83" w:rsidRPr="00D2378D" w:rsidRDefault="00997C83" w:rsidP="002343EA">
            <w:pPr>
              <w:tabs>
                <w:tab w:val="left" w:pos="5670"/>
              </w:tabs>
              <w:spacing w:line="276" w:lineRule="auto"/>
              <w:rPr>
                <w:rFonts w:cs="Arial"/>
              </w:rPr>
            </w:pPr>
            <w:r w:rsidRPr="00D2378D">
              <w:rPr>
                <w:rFonts w:cs="Arial"/>
              </w:rPr>
              <w:t>Tar emot överlämnade vårdplaner och</w:t>
            </w:r>
            <w:r w:rsidR="00521CB1">
              <w:rPr>
                <w:rFonts w:cs="Arial"/>
              </w:rPr>
              <w:t xml:space="preserve"> kan</w:t>
            </w:r>
            <w:r w:rsidRPr="00D2378D">
              <w:rPr>
                <w:rFonts w:cs="Arial"/>
              </w:rPr>
              <w:t xml:space="preserve"> utse ansvariga behandlare</w:t>
            </w:r>
            <w:r w:rsidR="00567344">
              <w:rPr>
                <w:rFonts w:cs="Arial"/>
              </w:rPr>
              <w:t>.</w:t>
            </w:r>
          </w:p>
        </w:tc>
        <w:tc>
          <w:tcPr>
            <w:tcW w:w="2992" w:type="dxa"/>
          </w:tcPr>
          <w:p w14:paraId="7D22B0EC" w14:textId="56BA6561" w:rsidR="00997C83" w:rsidRPr="00D2378D" w:rsidRDefault="00617A04" w:rsidP="002343EA">
            <w:pPr>
              <w:tabs>
                <w:tab w:val="left" w:pos="5670"/>
              </w:tabs>
              <w:spacing w:line="276" w:lineRule="auto"/>
              <w:rPr>
                <w:rFonts w:cs="Arial"/>
              </w:rPr>
            </w:pPr>
            <w:r w:rsidRPr="00D2378D">
              <w:rPr>
                <w:rFonts w:cs="Arial"/>
              </w:rPr>
              <w:t>(</w:t>
            </w:r>
            <w:r w:rsidR="00997C83" w:rsidRPr="00D2378D">
              <w:rPr>
                <w:rFonts w:cs="Arial"/>
              </w:rPr>
              <w:t>Kontakt</w:t>
            </w:r>
            <w:r w:rsidRPr="00D2378D">
              <w:rPr>
                <w:rFonts w:cs="Arial"/>
              </w:rPr>
              <w:t>)</w:t>
            </w:r>
            <w:r w:rsidR="00997C83" w:rsidRPr="00D2378D">
              <w:rPr>
                <w:rFonts w:cs="Arial"/>
              </w:rPr>
              <w:t>sjuksköterska, läkare, fysioterapeut, arbetsterapeut, administratör</w:t>
            </w:r>
          </w:p>
        </w:tc>
      </w:tr>
      <w:tr w:rsidR="00997C83" w14:paraId="5E5345BE" w14:textId="77777777" w:rsidTr="43FDA419">
        <w:trPr>
          <w:trHeight w:val="699"/>
        </w:trPr>
        <w:tc>
          <w:tcPr>
            <w:tcW w:w="2733" w:type="dxa"/>
          </w:tcPr>
          <w:p w14:paraId="55EABFDD" w14:textId="7F8EEC8A" w:rsidR="00997C83" w:rsidRPr="00D2378D" w:rsidRDefault="00E70B9C" w:rsidP="002343EA">
            <w:pPr>
              <w:tabs>
                <w:tab w:val="left" w:pos="5670"/>
              </w:tabs>
              <w:spacing w:line="276" w:lineRule="auto"/>
              <w:rPr>
                <w:rFonts w:cs="Arial"/>
              </w:rPr>
            </w:pPr>
            <w:r w:rsidRPr="00D2378D">
              <w:rPr>
                <w:rFonts w:cs="Arial"/>
              </w:rPr>
              <w:t>Data</w:t>
            </w:r>
            <w:r w:rsidR="00997C83" w:rsidRPr="00D2378D">
              <w:rPr>
                <w:rFonts w:cs="Arial"/>
              </w:rPr>
              <w:t>administratör</w:t>
            </w:r>
          </w:p>
        </w:tc>
        <w:tc>
          <w:tcPr>
            <w:tcW w:w="3250" w:type="dxa"/>
          </w:tcPr>
          <w:p w14:paraId="29CF6C6F" w14:textId="0DD319AC" w:rsidR="00997C83" w:rsidRPr="00D2378D" w:rsidRDefault="00997C83" w:rsidP="002343EA">
            <w:pPr>
              <w:tabs>
                <w:tab w:val="left" w:pos="5670"/>
              </w:tabs>
              <w:spacing w:line="276" w:lineRule="auto"/>
              <w:rPr>
                <w:rFonts w:cs="Arial"/>
              </w:rPr>
            </w:pPr>
            <w:r w:rsidRPr="00D2378D">
              <w:rPr>
                <w:rFonts w:cs="Arial"/>
              </w:rPr>
              <w:t>Gallrar avslutade vårdplaner</w:t>
            </w:r>
            <w:r w:rsidR="00567344">
              <w:rPr>
                <w:rFonts w:cs="Arial"/>
              </w:rPr>
              <w:t>.</w:t>
            </w:r>
          </w:p>
        </w:tc>
        <w:tc>
          <w:tcPr>
            <w:tcW w:w="2992" w:type="dxa"/>
          </w:tcPr>
          <w:p w14:paraId="157FAE6D" w14:textId="768CA4B0" w:rsidR="00997C83" w:rsidRPr="00D2378D" w:rsidRDefault="00617A04" w:rsidP="002343EA">
            <w:pPr>
              <w:tabs>
                <w:tab w:val="left" w:pos="5670"/>
              </w:tabs>
              <w:spacing w:line="276" w:lineRule="auto"/>
              <w:rPr>
                <w:rFonts w:cs="Arial"/>
              </w:rPr>
            </w:pPr>
            <w:r w:rsidRPr="00D2378D">
              <w:rPr>
                <w:rFonts w:cs="Arial"/>
              </w:rPr>
              <w:t>(</w:t>
            </w:r>
            <w:r w:rsidR="00997C83" w:rsidRPr="00D2378D">
              <w:rPr>
                <w:rFonts w:cs="Arial"/>
              </w:rPr>
              <w:t>Kontakt</w:t>
            </w:r>
            <w:r w:rsidRPr="00D2378D">
              <w:rPr>
                <w:rFonts w:cs="Arial"/>
              </w:rPr>
              <w:t>)</w:t>
            </w:r>
            <w:r w:rsidR="00997C83" w:rsidRPr="00D2378D">
              <w:rPr>
                <w:rFonts w:cs="Arial"/>
              </w:rPr>
              <w:t xml:space="preserve">sjuksköterska, administratör, </w:t>
            </w:r>
            <w:proofErr w:type="spellStart"/>
            <w:r w:rsidR="00997C83" w:rsidRPr="00D2378D">
              <w:rPr>
                <w:rFonts w:cs="Arial"/>
              </w:rPr>
              <w:t>superuser</w:t>
            </w:r>
            <w:proofErr w:type="spellEnd"/>
            <w:r w:rsidR="00E751AF" w:rsidRPr="00D2378D">
              <w:rPr>
                <w:rFonts w:cs="Arial"/>
              </w:rPr>
              <w:t>, lokal processledare, samordnare</w:t>
            </w:r>
          </w:p>
        </w:tc>
      </w:tr>
    </w:tbl>
    <w:p w14:paraId="4F7C4018" w14:textId="15456953" w:rsidR="00B254CC" w:rsidRPr="005F37FD" w:rsidRDefault="00B254CC" w:rsidP="00B254CC">
      <w:pPr>
        <w:spacing w:line="276" w:lineRule="auto"/>
      </w:pPr>
      <w:r w:rsidRPr="005F37FD">
        <w:t>Observera att du aldrig ska exportera invånaruppgifter från Min vårdplan även om du som dataadmin</w:t>
      </w:r>
      <w:r w:rsidR="00DD32C8">
        <w:t>i</w:t>
      </w:r>
      <w:r w:rsidRPr="005F37FD">
        <w:t>stratör kan göra det.</w:t>
      </w:r>
    </w:p>
    <w:p w14:paraId="2A960F90" w14:textId="020C8B82" w:rsidR="00EC3CE8" w:rsidRDefault="00DC1A1B" w:rsidP="00EC3CE8">
      <w:r>
        <w:t>För mer information, se manualer</w:t>
      </w:r>
      <w:r w:rsidR="00EC3CE8">
        <w:t xml:space="preserve"> på </w:t>
      </w:r>
      <w:proofErr w:type="spellStart"/>
      <w:r w:rsidR="00EC3CE8">
        <w:t>Inera</w:t>
      </w:r>
      <w:proofErr w:type="spellEnd"/>
      <w:r>
        <w:t xml:space="preserve"> för de olika rollerna</w:t>
      </w:r>
      <w:r w:rsidR="00B204D8">
        <w:t xml:space="preserve"> (ej uppdaterade utifrån nya personalvyer)</w:t>
      </w:r>
      <w:r w:rsidR="009C0072">
        <w:t>:</w:t>
      </w:r>
    </w:p>
    <w:p w14:paraId="516A64B8" w14:textId="1595CFCC" w:rsidR="00EC3CE8" w:rsidRPr="000F67DB" w:rsidRDefault="00006938" w:rsidP="00EC3CE8">
      <w:pPr>
        <w:spacing w:line="276" w:lineRule="auto"/>
        <w:rPr>
          <w:rStyle w:val="Hyperlnk"/>
          <w:color w:val="auto"/>
          <w:u w:val="none"/>
        </w:rPr>
      </w:pPr>
      <w:hyperlink r:id="rId25" w:history="1">
        <w:r w:rsidR="00EC3CE8">
          <w:rPr>
            <w:rStyle w:val="Hyperlnk"/>
          </w:rPr>
          <w:t>Manual behandlare</w:t>
        </w:r>
      </w:hyperlink>
    </w:p>
    <w:p w14:paraId="79A6CFD1" w14:textId="10284A7C" w:rsidR="00EC3CE8" w:rsidRPr="00B3129F" w:rsidRDefault="00006938" w:rsidP="00EC3CE8">
      <w:pPr>
        <w:spacing w:line="276" w:lineRule="auto"/>
      </w:pPr>
      <w:hyperlink r:id="rId26" w:history="1">
        <w:r w:rsidR="00EC3CE8" w:rsidRPr="00C111C2">
          <w:rPr>
            <w:rStyle w:val="Hyperlnk"/>
          </w:rPr>
          <w:t xml:space="preserve">Manual </w:t>
        </w:r>
        <w:proofErr w:type="spellStart"/>
        <w:r w:rsidR="00EC3CE8" w:rsidRPr="00C111C2">
          <w:rPr>
            <w:rStyle w:val="Hyperlnk"/>
          </w:rPr>
          <w:t>behörighetsadmin</w:t>
        </w:r>
        <w:proofErr w:type="spellEnd"/>
        <w:r w:rsidR="00EC3CE8" w:rsidRPr="00C111C2">
          <w:rPr>
            <w:rStyle w:val="Hyperlnk"/>
          </w:rPr>
          <w:t xml:space="preserve">, </w:t>
        </w:r>
        <w:proofErr w:type="spellStart"/>
        <w:r w:rsidR="00EC3CE8" w:rsidRPr="00C111C2">
          <w:rPr>
            <w:rStyle w:val="Hyperlnk"/>
          </w:rPr>
          <w:t>invånaradmin</w:t>
        </w:r>
        <w:proofErr w:type="spellEnd"/>
        <w:r w:rsidR="00EC3CE8" w:rsidRPr="00C111C2">
          <w:rPr>
            <w:rStyle w:val="Hyperlnk"/>
          </w:rPr>
          <w:t xml:space="preserve">, </w:t>
        </w:r>
        <w:proofErr w:type="spellStart"/>
        <w:r w:rsidR="00EC3CE8" w:rsidRPr="00C111C2">
          <w:rPr>
            <w:rStyle w:val="Hyperlnk"/>
          </w:rPr>
          <w:t>dataadmin</w:t>
        </w:r>
        <w:proofErr w:type="spellEnd"/>
      </w:hyperlink>
    </w:p>
    <w:p w14:paraId="6FBE9FBA" w14:textId="258CA861" w:rsidR="007F5040" w:rsidRPr="005F53F8" w:rsidRDefault="007F5040" w:rsidP="00C94A5F">
      <w:pPr>
        <w:pStyle w:val="Rubrik1"/>
      </w:pPr>
      <w:bookmarkStart w:id="5" w:name="_Toc178343043"/>
      <w:r w:rsidRPr="005F53F8">
        <w:t>Logga in i systemet</w:t>
      </w:r>
      <w:bookmarkEnd w:id="1"/>
      <w:bookmarkEnd w:id="5"/>
    </w:p>
    <w:p w14:paraId="1A106938" w14:textId="09F2AB2C" w:rsidR="00DC1A1B" w:rsidRDefault="00DC1A1B" w:rsidP="00DC1A1B">
      <w:pPr>
        <w:spacing w:line="276" w:lineRule="auto"/>
      </w:pPr>
      <w:r>
        <w:t xml:space="preserve">Som behandlare loggar du in i systemet via </w:t>
      </w:r>
      <w:hyperlink r:id="rId27">
        <w:r w:rsidRPr="43FDA419">
          <w:rPr>
            <w:color w:val="249BFF" w:themeColor="accent3" w:themeTint="99"/>
          </w:rPr>
          <w:t>https://personal.sob.1177.se</w:t>
        </w:r>
      </w:hyperlink>
      <w:r w:rsidRPr="43FDA419">
        <w:rPr>
          <w:color w:val="249BFF" w:themeColor="accent3" w:themeTint="99"/>
        </w:rPr>
        <w:t>.</w:t>
      </w:r>
      <w:r>
        <w:t xml:space="preserve"> Sätt i ditt SITHS-kort eller</w:t>
      </w:r>
      <w:r w:rsidR="00EC3CE8">
        <w:t xml:space="preserve"> använd SITHS</w:t>
      </w:r>
      <w:r w:rsidR="002D5510">
        <w:t xml:space="preserve"> eID</w:t>
      </w:r>
      <w:r>
        <w:t xml:space="preserve"> och klicka på </w:t>
      </w:r>
      <w:r w:rsidRPr="00D87928">
        <w:rPr>
          <w:i/>
          <w:iCs/>
        </w:rPr>
        <w:t>Logga in i Stöd och behandling</w:t>
      </w:r>
      <w:r>
        <w:t>. Du använder din vanliga kod för legitimering för att logga in.</w:t>
      </w:r>
    </w:p>
    <w:p w14:paraId="1987B8C5" w14:textId="42FC5248" w:rsidR="00EC3CE8" w:rsidRDefault="00EC3CE8" w:rsidP="00DC1A1B">
      <w:pPr>
        <w:spacing w:line="276" w:lineRule="auto"/>
      </w:pPr>
      <w:r>
        <w:t xml:space="preserve">Du kan också logga in via </w:t>
      </w:r>
      <w:hyperlink r:id="rId28" w:anchor="section-772" w:history="1">
        <w:proofErr w:type="spellStart"/>
        <w:r w:rsidRPr="001C5BFF">
          <w:rPr>
            <w:rStyle w:val="Hyperlnk"/>
          </w:rPr>
          <w:t>Ineras</w:t>
        </w:r>
        <w:proofErr w:type="spellEnd"/>
        <w:r w:rsidRPr="001C5BFF">
          <w:rPr>
            <w:rStyle w:val="Hyperlnk"/>
          </w:rPr>
          <w:t xml:space="preserve"> sida för Stöd och behandling</w:t>
        </w:r>
      </w:hyperlink>
      <w:r w:rsidR="009C0072">
        <w:rPr>
          <w:rStyle w:val="Hyperlnk"/>
        </w:rPr>
        <w:t>.</w:t>
      </w:r>
    </w:p>
    <w:p w14:paraId="7D3995FA" w14:textId="244111D0" w:rsidR="00E70B9C" w:rsidRDefault="00DC475D" w:rsidP="005E3979">
      <w:pPr>
        <w:spacing w:line="276" w:lineRule="auto"/>
      </w:pPr>
      <w:r>
        <w:rPr>
          <w:noProof/>
        </w:rPr>
        <mc:AlternateContent>
          <mc:Choice Requires="wps">
            <w:drawing>
              <wp:anchor distT="0" distB="0" distL="114300" distR="114300" simplePos="0" relativeHeight="251844608" behindDoc="0" locked="0" layoutInCell="1" allowOverlap="1" wp14:anchorId="148A1131" wp14:editId="4974E34E">
                <wp:simplePos x="0" y="0"/>
                <wp:positionH relativeFrom="column">
                  <wp:posOffset>2894330</wp:posOffset>
                </wp:positionH>
                <wp:positionV relativeFrom="paragraph">
                  <wp:posOffset>1964690</wp:posOffset>
                </wp:positionV>
                <wp:extent cx="1000125" cy="229235"/>
                <wp:effectExtent l="57150" t="19050" r="66675" b="75565"/>
                <wp:wrapNone/>
                <wp:docPr id="211915408" name="Rektangel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22923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8FD9F7" id="Rektangel 59" o:spid="_x0000_s1026" style="position:absolute;margin-left:227.9pt;margin-top:154.7pt;width:78.75pt;height:18.0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" filled="f" strokecolor="#00b050" strokeweight="1.5pt">
                <v:shadow on="t" color="black" opacity="22937f" origin=",.5" offset="0,.63889mm"/>
                <v:path arrowok="t"/>
              </v:rect>
            </w:pict>
          </mc:Fallback>
        </mc:AlternateContent>
      </w:r>
      <w:r>
        <w:rPr>
          <w:noProof/>
        </w:rPr>
        <mc:AlternateContent>
          <mc:Choice Requires="wps">
            <w:drawing>
              <wp:anchor distT="0" distB="0" distL="114300" distR="114300" simplePos="0" relativeHeight="251846656" behindDoc="0" locked="0" layoutInCell="1" allowOverlap="1" wp14:anchorId="286475D1" wp14:editId="6A9CD05A">
                <wp:simplePos x="0" y="0"/>
                <wp:positionH relativeFrom="column">
                  <wp:posOffset>294640</wp:posOffset>
                </wp:positionH>
                <wp:positionV relativeFrom="paragraph">
                  <wp:posOffset>494665</wp:posOffset>
                </wp:positionV>
                <wp:extent cx="1922780" cy="271780"/>
                <wp:effectExtent l="57150" t="19050" r="58420" b="71120"/>
                <wp:wrapNone/>
                <wp:docPr id="357792008" name="Rektangel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2780" cy="27178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74A5A3" id="Rektangel 58" o:spid="_x0000_s1026" style="position:absolute;margin-left:23.2pt;margin-top:38.95pt;width:151.4pt;height:21.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" filled="f" strokecolor="#00b050" strokeweight="1.5pt">
                <v:shadow on="t" color="black" opacity="22937f" origin=",.5" offset="0,.63889mm"/>
                <v:path arrowok="t"/>
              </v:rect>
            </w:pict>
          </mc:Fallback>
        </mc:AlternateContent>
      </w:r>
      <w:r w:rsidR="00EC3CE8">
        <w:rPr>
          <w:noProof/>
        </w:rPr>
        <w:drawing>
          <wp:inline distT="0" distB="0" distL="0" distR="0" wp14:anchorId="14187384" wp14:editId="42C22C15">
            <wp:extent cx="3987800" cy="2806700"/>
            <wp:effectExtent l="152400" t="114300" r="146050" b="16510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20417" name=""/>
                    <pic:cNvPicPr/>
                  </pic:nvPicPr>
                  <pic:blipFill>
                    <a:blip r:embed="rId29"/>
                    <a:srcRect l="23078" t="11465" r="13635" b="9351"/>
                    <a:stretch>
                      <a:fillRect/>
                    </a:stretch>
                  </pic:blipFill>
                  <pic:spPr bwMode="auto">
                    <a:xfrm>
                      <a:off x="0" y="0"/>
                      <a:ext cx="3987800" cy="2806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5C2E4EE" w14:textId="32846F51" w:rsidR="004A3820" w:rsidRPr="004A3820" w:rsidRDefault="004A3820" w:rsidP="004A3820">
      <w:pPr>
        <w:tabs>
          <w:tab w:val="left" w:pos="5670"/>
        </w:tabs>
        <w:spacing w:line="276" w:lineRule="auto"/>
        <w:rPr>
          <w:rFonts w:ascii="Arial" w:hAnsi="Arial" w:cs="Arial"/>
          <w:i/>
          <w:sz w:val="20"/>
          <w:szCs w:val="20"/>
        </w:rPr>
      </w:pPr>
      <w:bookmarkStart w:id="6" w:name="_Toc520728488"/>
      <w:r>
        <w:rPr>
          <w:i/>
          <w:noProof/>
        </w:rPr>
        <w:t xml:space="preserve">Exempel, redigeras av </w:t>
      </w:r>
      <w:commentRangeStart w:id="7"/>
      <w:r>
        <w:rPr>
          <w:i/>
          <w:noProof/>
        </w:rPr>
        <w:t>verksamheten</w:t>
      </w:r>
      <w:commentRangeEnd w:id="7"/>
      <w:r>
        <w:rPr>
          <w:rStyle w:val="Kommentarsreferens"/>
          <w:rFonts w:eastAsia="Times New Roman" w:cs="Times New Roman"/>
          <w:shd w:val="clear" w:color="auto" w:fill="auto"/>
        </w:rPr>
        <w:commentReference w:id="7"/>
      </w:r>
      <w:r w:rsidR="000F2398">
        <w:rPr>
          <w:i/>
          <w:noProof/>
        </w:rPr>
        <w:t>:</w:t>
      </w:r>
    </w:p>
    <w:p w14:paraId="0884044A" w14:textId="3B3F6A8F" w:rsidR="00612415" w:rsidRDefault="00927A1F" w:rsidP="000835CC">
      <w:r w:rsidRPr="00927A1F">
        <w:rPr>
          <w:highlight w:val="yellow"/>
        </w:rPr>
        <w:t>Länken till inloggningssidan hittar du…</w:t>
      </w:r>
    </w:p>
    <w:p w14:paraId="5E5EC7BA" w14:textId="3B5C9857" w:rsidR="007F5040" w:rsidRPr="005F53F8" w:rsidRDefault="007F5040" w:rsidP="00C94A5F">
      <w:pPr>
        <w:pStyle w:val="Rubrik1"/>
      </w:pPr>
      <w:bookmarkStart w:id="8" w:name="_Toc178343044"/>
      <w:r w:rsidRPr="005F53F8">
        <w:t>Behandlarvyn</w:t>
      </w:r>
      <w:bookmarkEnd w:id="6"/>
      <w:bookmarkEnd w:id="8"/>
    </w:p>
    <w:p w14:paraId="29E5BA0C" w14:textId="398DE6D8" w:rsidR="00471240" w:rsidRPr="00A44C22" w:rsidRDefault="00471240" w:rsidP="00635C96">
      <w:pPr>
        <w:pStyle w:val="Rubrik2"/>
      </w:pPr>
      <w:bookmarkStart w:id="9" w:name="_Toc178343045"/>
      <w:r w:rsidRPr="00A44C22">
        <w:t>Översikt</w:t>
      </w:r>
      <w:bookmarkEnd w:id="9"/>
    </w:p>
    <w:p w14:paraId="03ED5C81" w14:textId="08F30273" w:rsidR="00612415" w:rsidRDefault="007F5040" w:rsidP="00B204D8">
      <w:pPr>
        <w:spacing w:line="276" w:lineRule="auto"/>
        <w:rPr>
          <w:noProof/>
        </w:rPr>
      </w:pPr>
      <w:r>
        <w:rPr>
          <w:noProof/>
        </w:rPr>
        <w:t xml:space="preserve">När du loggar in i </w:t>
      </w:r>
      <w:r w:rsidR="00972BA4">
        <w:rPr>
          <w:noProof/>
        </w:rPr>
        <w:t>systemet möts du av följande vy:</w:t>
      </w:r>
    </w:p>
    <w:p w14:paraId="55941ED1" w14:textId="3C29FF00" w:rsidR="00B204D8" w:rsidRDefault="00B204D8" w:rsidP="00B204D8">
      <w:pPr>
        <w:spacing w:line="276" w:lineRule="auto"/>
      </w:pPr>
      <w:r>
        <w:rPr>
          <w:noProof/>
        </w:rPr>
        <w:lastRenderedPageBreak/>
        <w:drawing>
          <wp:inline distT="0" distB="0" distL="0" distR="0" wp14:anchorId="15EFEF9A" wp14:editId="62E311AD">
            <wp:extent cx="5584190" cy="2121535"/>
            <wp:effectExtent l="0" t="0" r="0" b="0"/>
            <wp:docPr id="912" name="Bildobjekt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84190" cy="2121535"/>
                    </a:xfrm>
                    <a:prstGeom prst="rect">
                      <a:avLst/>
                    </a:prstGeom>
                    <a:noFill/>
                  </pic:spPr>
                </pic:pic>
              </a:graphicData>
            </a:graphic>
          </wp:inline>
        </w:drawing>
      </w:r>
    </w:p>
    <w:p w14:paraId="5624204F" w14:textId="381E78B0" w:rsidR="009C0072" w:rsidRDefault="009C0072" w:rsidP="009C0072">
      <w:pPr>
        <w:pStyle w:val="Liststycke"/>
        <w:numPr>
          <w:ilvl w:val="0"/>
          <w:numId w:val="47"/>
        </w:numPr>
        <w:spacing w:line="276" w:lineRule="auto"/>
        <w:rPr>
          <w:noProof/>
        </w:rPr>
      </w:pPr>
      <w:r>
        <w:t xml:space="preserve">Längst upp ligger olika administrativa funktioner utifrån vilken behörighet du har. </w:t>
      </w:r>
      <w:r>
        <w:rPr>
          <w:noProof/>
        </w:rPr>
        <w:t xml:space="preserve">Under fliken </w:t>
      </w:r>
      <w:r w:rsidRPr="004D5882">
        <w:rPr>
          <w:i/>
          <w:noProof/>
        </w:rPr>
        <w:t>Min profil</w:t>
      </w:r>
      <w:r w:rsidRPr="003E0117">
        <w:rPr>
          <w:iCs/>
          <w:noProof/>
        </w:rPr>
        <w:t xml:space="preserve"> </w:t>
      </w:r>
      <w:r>
        <w:rPr>
          <w:noProof/>
        </w:rPr>
        <w:t xml:space="preserve"> kan du ändra dina aviseringsinställningar.  </w:t>
      </w:r>
    </w:p>
    <w:p w14:paraId="2736AB0B" w14:textId="77777777" w:rsidR="00DC1A1B" w:rsidRDefault="00DC1A1B" w:rsidP="00D87928">
      <w:pPr>
        <w:pStyle w:val="Liststycke"/>
        <w:numPr>
          <w:ilvl w:val="0"/>
          <w:numId w:val="47"/>
        </w:numPr>
        <w:spacing w:line="276" w:lineRule="auto"/>
        <w:rPr>
          <w:noProof/>
        </w:rPr>
      </w:pPr>
      <w:bookmarkStart w:id="10" w:name="_Toc517955516"/>
      <w:bookmarkStart w:id="11" w:name="_Toc514767323"/>
      <w:r>
        <w:rPr>
          <w:noProof/>
        </w:rPr>
        <w:t xml:space="preserve">Under fliken </w:t>
      </w:r>
      <w:r w:rsidRPr="00D87928">
        <w:rPr>
          <w:i/>
          <w:noProof/>
        </w:rPr>
        <w:t>Mina</w:t>
      </w:r>
      <w:r>
        <w:rPr>
          <w:noProof/>
        </w:rPr>
        <w:t xml:space="preserve"> listas alla patienters Min vårdplan som du är ansvarig behandlare för. </w:t>
      </w:r>
    </w:p>
    <w:p w14:paraId="774C90BF" w14:textId="61A56ABD" w:rsidR="00DC1A1B" w:rsidRPr="003E0117" w:rsidRDefault="00DC1A1B" w:rsidP="00D87928">
      <w:pPr>
        <w:pStyle w:val="Liststycke"/>
        <w:numPr>
          <w:ilvl w:val="0"/>
          <w:numId w:val="47"/>
        </w:numPr>
        <w:spacing w:line="276" w:lineRule="auto"/>
        <w:rPr>
          <w:strike/>
          <w:noProof/>
          <w:color w:val="FF0000"/>
        </w:rPr>
      </w:pPr>
      <w:r>
        <w:rPr>
          <w:noProof/>
        </w:rPr>
        <w:t xml:space="preserve">Under fliken </w:t>
      </w:r>
      <w:r w:rsidRPr="00D87928">
        <w:rPr>
          <w:i/>
          <w:noProof/>
        </w:rPr>
        <w:t>Alla</w:t>
      </w:r>
      <w:r>
        <w:rPr>
          <w:noProof/>
        </w:rPr>
        <w:t xml:space="preserve"> listas alla patienters Min vårdplan i verksamheten</w:t>
      </w:r>
      <w:r w:rsidRPr="00B178C9">
        <w:rPr>
          <w:noProof/>
        </w:rPr>
        <w:t xml:space="preserve">. De Min vårdplan som du är ansvarig behandlare för ser du i både Mina- och Alla-fliken. Är du inte </w:t>
      </w:r>
      <w:r w:rsidRPr="00773177">
        <w:rPr>
          <w:noProof/>
        </w:rPr>
        <w:t xml:space="preserve">ansvarig behandlare för någon Min vårdplan finns det ingen Min vårdplan i Mina-fliken. </w:t>
      </w:r>
    </w:p>
    <w:p w14:paraId="4F59E1BA" w14:textId="77777777" w:rsidR="00DC1A1B" w:rsidRDefault="00DC1A1B" w:rsidP="00D87928">
      <w:pPr>
        <w:pStyle w:val="Liststycke"/>
        <w:numPr>
          <w:ilvl w:val="0"/>
          <w:numId w:val="47"/>
        </w:numPr>
        <w:spacing w:line="276" w:lineRule="auto"/>
        <w:rPr>
          <w:noProof/>
        </w:rPr>
      </w:pPr>
      <w:r>
        <w:rPr>
          <w:noProof/>
        </w:rPr>
        <w:t xml:space="preserve">Under fliken </w:t>
      </w:r>
      <w:r w:rsidRPr="00D87928">
        <w:rPr>
          <w:i/>
          <w:noProof/>
        </w:rPr>
        <w:t>Avslutade</w:t>
      </w:r>
      <w:r>
        <w:rPr>
          <w:noProof/>
        </w:rPr>
        <w:t xml:space="preserve"> listas alla patienters Min vårdplan som är avslutade och alltså inte används längre. </w:t>
      </w:r>
    </w:p>
    <w:p w14:paraId="46357D9A" w14:textId="77777777" w:rsidR="00DC1A1B" w:rsidRPr="00B178C9" w:rsidRDefault="00DC1A1B" w:rsidP="00D87928">
      <w:pPr>
        <w:pStyle w:val="Liststycke"/>
        <w:numPr>
          <w:ilvl w:val="0"/>
          <w:numId w:val="47"/>
        </w:numPr>
        <w:spacing w:line="276" w:lineRule="auto"/>
        <w:rPr>
          <w:noProof/>
        </w:rPr>
      </w:pPr>
      <w:r>
        <w:rPr>
          <w:noProof/>
        </w:rPr>
        <w:t xml:space="preserve">Om du </w:t>
      </w:r>
      <w:r w:rsidRPr="00B178C9">
        <w:rPr>
          <w:noProof/>
        </w:rPr>
        <w:t xml:space="preserve">klickar på ett namn på fliken </w:t>
      </w:r>
      <w:r w:rsidRPr="00D87928">
        <w:rPr>
          <w:i/>
          <w:iCs/>
          <w:noProof/>
        </w:rPr>
        <w:t>Mina, Alla</w:t>
      </w:r>
      <w:r w:rsidRPr="00B178C9">
        <w:rPr>
          <w:noProof/>
        </w:rPr>
        <w:t xml:space="preserve"> eller </w:t>
      </w:r>
      <w:r w:rsidRPr="00D87928">
        <w:rPr>
          <w:i/>
          <w:iCs/>
          <w:noProof/>
        </w:rPr>
        <w:t>Avslutade</w:t>
      </w:r>
      <w:r w:rsidRPr="00B178C9">
        <w:rPr>
          <w:noProof/>
        </w:rPr>
        <w:t xml:space="preserve"> öppnas en detaljerad vy för den patientens Min vårdplan. </w:t>
      </w:r>
    </w:p>
    <w:p w14:paraId="062BD7EC" w14:textId="77777777" w:rsidR="00A44C22" w:rsidRPr="0084662C" w:rsidRDefault="00A44C22" w:rsidP="00635C96">
      <w:pPr>
        <w:pStyle w:val="Rubrik2"/>
      </w:pPr>
      <w:bookmarkStart w:id="12" w:name="_Toc178343046"/>
      <w:r w:rsidRPr="0084662C">
        <w:t>Servicemeddelanden</w:t>
      </w:r>
      <w:bookmarkEnd w:id="10"/>
      <w:bookmarkEnd w:id="11"/>
      <w:bookmarkEnd w:id="12"/>
    </w:p>
    <w:p w14:paraId="0D97896D" w14:textId="5574F87B" w:rsidR="00461169" w:rsidRPr="00F21013" w:rsidRDefault="00461169" w:rsidP="00461169">
      <w:pPr>
        <w:spacing w:line="276" w:lineRule="auto"/>
      </w:pPr>
      <w:r w:rsidRPr="00A33CF2">
        <w:t>När du loggar in kan det finnas</w:t>
      </w:r>
      <w:r w:rsidR="0069258F">
        <w:t xml:space="preserve"> så kallade</w:t>
      </w:r>
      <w:r w:rsidRPr="00A33CF2">
        <w:t xml:space="preserve"> servicemeddelanden som aviseras i ett gult fält längst upp i fönstret, se bild nedan. </w:t>
      </w:r>
      <w:r w:rsidRPr="000E1A95">
        <w:t>Ett servicemeddelande kan t</w:t>
      </w:r>
      <w:r>
        <w:t xml:space="preserve">ill </w:t>
      </w:r>
      <w:r w:rsidRPr="000E1A95">
        <w:t>ex</w:t>
      </w:r>
      <w:r>
        <w:t>empel</w:t>
      </w:r>
      <w:r w:rsidRPr="000E1A95">
        <w:t xml:space="preserve"> handla om driftstörningar eller att Stöd och behandling planeras vara avstängt. Ta för vana att alltid läsa </w:t>
      </w:r>
      <w:r w:rsidRPr="00A33CF2">
        <w:t xml:space="preserve">meddelandet när du loggar in. Det går att ta fram det igen om du har klickat bort det. </w:t>
      </w:r>
      <w:r w:rsidR="00113388">
        <w:t xml:space="preserve">Klicka på </w:t>
      </w:r>
      <w:r w:rsidR="00113388" w:rsidRPr="00D87928">
        <w:rPr>
          <w:i/>
          <w:iCs/>
        </w:rPr>
        <w:t>Visa mer</w:t>
      </w:r>
      <w:r w:rsidR="00113388">
        <w:t>.</w:t>
      </w:r>
    </w:p>
    <w:p w14:paraId="5C00DA63" w14:textId="750192BB" w:rsidR="00612415" w:rsidRDefault="00113388" w:rsidP="00612415">
      <w:pPr>
        <w:keepNext/>
        <w:spacing w:line="276" w:lineRule="auto"/>
      </w:pPr>
      <w:r>
        <w:rPr>
          <w:noProof/>
        </w:rPr>
        <w:drawing>
          <wp:inline distT="0" distB="0" distL="0" distR="0" wp14:anchorId="25CF6713" wp14:editId="5B96AE58">
            <wp:extent cx="6100740" cy="667579"/>
            <wp:effectExtent l="114300" t="114300" r="109855" b="151765"/>
            <wp:docPr id="239" name="Bildobjekt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55" t="17502" b="63660"/>
                    <a:stretch/>
                  </pic:blipFill>
                  <pic:spPr bwMode="auto">
                    <a:xfrm>
                      <a:off x="0" y="0"/>
                      <a:ext cx="6102313" cy="6677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9B3570E" w14:textId="4A8EC4FE" w:rsidR="007A33C8" w:rsidRPr="00FB67CC" w:rsidRDefault="00461169" w:rsidP="00635C96">
      <w:pPr>
        <w:pStyle w:val="Rubrik2"/>
      </w:pPr>
      <w:bookmarkStart w:id="13" w:name="_Toc178343047"/>
      <w:r>
        <w:t>S</w:t>
      </w:r>
      <w:r w:rsidR="007A33C8" w:rsidRPr="00FB67CC">
        <w:t>öka efter</w:t>
      </w:r>
      <w:r w:rsidR="001E18F6">
        <w:t>,</w:t>
      </w:r>
      <w:r w:rsidR="00E751AF">
        <w:t xml:space="preserve"> filtrera</w:t>
      </w:r>
      <w:r w:rsidR="001E18F6">
        <w:t xml:space="preserve"> och sortera</w:t>
      </w:r>
      <w:r w:rsidR="00E751AF">
        <w:t xml:space="preserve"> vårdplaner</w:t>
      </w:r>
      <w:bookmarkEnd w:id="13"/>
      <w:r w:rsidR="007A33C8" w:rsidRPr="00FB67CC">
        <w:t xml:space="preserve"> </w:t>
      </w:r>
    </w:p>
    <w:p w14:paraId="4C310DE8" w14:textId="4C0A480F" w:rsidR="00B60BC5" w:rsidRDefault="007A33C8" w:rsidP="007A33C8">
      <w:pPr>
        <w:spacing w:line="276" w:lineRule="auto"/>
      </w:pPr>
      <w:r w:rsidRPr="00B178C9">
        <w:t xml:space="preserve">Det finns olika sätt att söka fram </w:t>
      </w:r>
      <w:r w:rsidRPr="00110CFB">
        <w:rPr>
          <w:color w:val="000000" w:themeColor="text1"/>
        </w:rPr>
        <w:t>patienter</w:t>
      </w:r>
      <w:r w:rsidR="006F01F4" w:rsidRPr="00110CFB">
        <w:rPr>
          <w:color w:val="000000" w:themeColor="text1"/>
        </w:rPr>
        <w:t>s</w:t>
      </w:r>
      <w:r w:rsidRPr="00110CFB">
        <w:rPr>
          <w:color w:val="000000" w:themeColor="text1"/>
        </w:rPr>
        <w:t xml:space="preserve"> Min vårdplan</w:t>
      </w:r>
      <w:r>
        <w:t xml:space="preserve">. </w:t>
      </w:r>
    </w:p>
    <w:p w14:paraId="76CAB874" w14:textId="7BF1CDF3" w:rsidR="00B60BC5" w:rsidRDefault="00B60BC5" w:rsidP="00F3317A">
      <w:pPr>
        <w:pStyle w:val="Liststycke"/>
        <w:numPr>
          <w:ilvl w:val="0"/>
          <w:numId w:val="10"/>
        </w:numPr>
        <w:spacing w:line="276" w:lineRule="auto"/>
      </w:pPr>
      <w:r>
        <w:t xml:space="preserve">Klicka på fliken </w:t>
      </w:r>
      <w:r w:rsidRPr="00D87928">
        <w:rPr>
          <w:i/>
          <w:iCs/>
        </w:rPr>
        <w:t>Mina</w:t>
      </w:r>
      <w:r>
        <w:t xml:space="preserve"> eller </w:t>
      </w:r>
      <w:r w:rsidRPr="00D87928">
        <w:rPr>
          <w:i/>
          <w:iCs/>
        </w:rPr>
        <w:t>Alla</w:t>
      </w:r>
      <w:r w:rsidR="00614C13">
        <w:t xml:space="preserve">. I fritextfältet </w:t>
      </w:r>
      <w:r w:rsidR="009C0072">
        <w:t xml:space="preserve">under </w:t>
      </w:r>
      <w:r w:rsidR="009C0072" w:rsidRPr="00D87928">
        <w:rPr>
          <w:i/>
          <w:iCs/>
        </w:rPr>
        <w:t>Mina moment</w:t>
      </w:r>
      <w:r w:rsidR="009C0072">
        <w:t xml:space="preserve"> </w:t>
      </w:r>
      <w:r w:rsidR="00614C13">
        <w:t>kan du till exempel söka upp en specifik patient genom att skriva namn eller personnummer.</w:t>
      </w:r>
      <w:r w:rsidR="009D1CC6">
        <w:t xml:space="preserve"> Klicka på frågetecknet bredvid fritextfältet för</w:t>
      </w:r>
      <w:r w:rsidR="00614C13">
        <w:t xml:space="preserve"> mer</w:t>
      </w:r>
      <w:r w:rsidR="009D1CC6">
        <w:t xml:space="preserve"> information.</w:t>
      </w:r>
    </w:p>
    <w:p w14:paraId="54EF54EF" w14:textId="3D524FB1" w:rsidR="00612415" w:rsidRDefault="00DC475D" w:rsidP="00F3317A">
      <w:pPr>
        <w:pStyle w:val="Liststycke"/>
        <w:keepNext/>
        <w:numPr>
          <w:ilvl w:val="0"/>
          <w:numId w:val="10"/>
        </w:numPr>
        <w:spacing w:line="276" w:lineRule="auto"/>
      </w:pPr>
      <w:r>
        <w:rPr>
          <w:noProof/>
        </w:rPr>
        <w:lastRenderedPageBreak/>
        <mc:AlternateContent>
          <mc:Choice Requires="wps">
            <w:drawing>
              <wp:anchor distT="0" distB="0" distL="114300" distR="114300" simplePos="0" relativeHeight="251842560" behindDoc="0" locked="0" layoutInCell="1" allowOverlap="1" wp14:anchorId="4225FB92" wp14:editId="70A9CE0A">
                <wp:simplePos x="0" y="0"/>
                <wp:positionH relativeFrom="column">
                  <wp:posOffset>4885055</wp:posOffset>
                </wp:positionH>
                <wp:positionV relativeFrom="paragraph">
                  <wp:posOffset>1920875</wp:posOffset>
                </wp:positionV>
                <wp:extent cx="1008380" cy="290195"/>
                <wp:effectExtent l="57150" t="19050" r="58420" b="71755"/>
                <wp:wrapNone/>
                <wp:docPr id="1677367759" name="Rektangel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8380" cy="29019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B659C3B" id="Rektangel 57" o:spid="_x0000_s1026" style="position:absolute;margin-left:384.65pt;margin-top:151.25pt;width:79.4pt;height:22.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" filled="f" strokecolor="#00b050" strokeweight="1.5pt">
                <v:shadow on="t" color="black" opacity="22937f" origin=",.5" offset="0,.63889mm"/>
                <v:path arrowok="t"/>
              </v:rect>
            </w:pict>
          </mc:Fallback>
        </mc:AlternateContent>
      </w:r>
      <w:r w:rsidR="00614C13">
        <w:t xml:space="preserve">Klicka på </w:t>
      </w:r>
      <w:r w:rsidR="00614C13" w:rsidRPr="00B204D8">
        <w:rPr>
          <w:i/>
          <w:iCs/>
        </w:rPr>
        <w:t>Filtrera sökträffar</w:t>
      </w:r>
      <w:r w:rsidR="00614C13">
        <w:t xml:space="preserve">. </w:t>
      </w:r>
      <w:r w:rsidR="00461169">
        <w:t>Välj</w:t>
      </w:r>
      <w:r w:rsidR="00461169" w:rsidRPr="00B204D8">
        <w:rPr>
          <w:color w:val="FF0000"/>
        </w:rPr>
        <w:t xml:space="preserve"> </w:t>
      </w:r>
      <w:r w:rsidR="00461169" w:rsidRPr="00FD291C">
        <w:t>vad du vill filtrera på</w:t>
      </w:r>
      <w:r w:rsidR="00461169">
        <w:t>:</w:t>
      </w:r>
      <w:r w:rsidR="00461169" w:rsidRPr="00FD291C">
        <w:t xml:space="preserve"> </w:t>
      </w:r>
      <w:r w:rsidR="00B3129F" w:rsidRPr="00B204D8">
        <w:rPr>
          <w:i/>
          <w:iCs/>
        </w:rPr>
        <w:t>M</w:t>
      </w:r>
      <w:r w:rsidR="00461169" w:rsidRPr="00B204D8">
        <w:rPr>
          <w:i/>
          <w:iCs/>
        </w:rPr>
        <w:t xml:space="preserve">oment, </w:t>
      </w:r>
      <w:r w:rsidR="00B3129F" w:rsidRPr="00B204D8">
        <w:rPr>
          <w:i/>
          <w:iCs/>
        </w:rPr>
        <w:t>A</w:t>
      </w:r>
      <w:r w:rsidR="00461169" w:rsidRPr="00B204D8">
        <w:rPr>
          <w:i/>
          <w:iCs/>
        </w:rPr>
        <w:t xml:space="preserve">nsvarig, </w:t>
      </w:r>
      <w:r w:rsidR="009D1CC6" w:rsidRPr="00B204D8">
        <w:rPr>
          <w:i/>
          <w:iCs/>
        </w:rPr>
        <w:t xml:space="preserve">Flaggor, </w:t>
      </w:r>
      <w:r w:rsidR="00EA64FF" w:rsidRPr="00B204D8">
        <w:rPr>
          <w:i/>
          <w:iCs/>
        </w:rPr>
        <w:t>Kategorier</w:t>
      </w:r>
      <w:r w:rsidR="00EA64FF">
        <w:t xml:space="preserve"> (om de finns uppsatta)</w:t>
      </w:r>
      <w:r w:rsidR="009D1CC6">
        <w:t>.</w:t>
      </w:r>
      <w:r w:rsidR="00EA64FF">
        <w:t xml:space="preserve"> </w:t>
      </w:r>
      <w:r w:rsidR="009D1CC6">
        <w:t xml:space="preserve">Från Alla-fliken kan du även filtrera fram </w:t>
      </w:r>
      <w:r w:rsidR="009D1CC6" w:rsidRPr="00B204D8">
        <w:rPr>
          <w:i/>
          <w:iCs/>
        </w:rPr>
        <w:t>Ansvarig</w:t>
      </w:r>
      <w:r w:rsidR="009D1CC6">
        <w:t xml:space="preserve"> </w:t>
      </w:r>
      <w:r w:rsidR="009D1CC6" w:rsidRPr="00B204D8">
        <w:rPr>
          <w:i/>
          <w:iCs/>
        </w:rPr>
        <w:t>behandlare</w:t>
      </w:r>
      <w:r w:rsidR="009D1CC6">
        <w:t>.</w:t>
      </w:r>
      <w:r w:rsidR="00461169" w:rsidRPr="00B60BC5">
        <w:t xml:space="preserve"> Du kan välja flera komponenter i samma filter.</w:t>
      </w:r>
      <w:r w:rsidR="00461169">
        <w:t xml:space="preserve"> </w:t>
      </w:r>
      <w:r w:rsidR="00461169" w:rsidRPr="00FD291C">
        <w:t xml:space="preserve">Momenten sorteras nu i </w:t>
      </w:r>
      <w:r w:rsidR="003E0117">
        <w:t>listan</w:t>
      </w:r>
      <w:r w:rsidR="00461169" w:rsidRPr="00FD291C">
        <w:t xml:space="preserve"> enligt de valda filtren.</w:t>
      </w:r>
      <w:r w:rsidR="009D1CC6">
        <w:rPr>
          <w:noProof/>
        </w:rPr>
        <w:drawing>
          <wp:inline distT="0" distB="0" distL="0" distR="0" wp14:anchorId="5709C0B1" wp14:editId="0C03F4FF">
            <wp:extent cx="5499100" cy="2495296"/>
            <wp:effectExtent l="133350" t="114300" r="139700" b="172085"/>
            <wp:docPr id="240" name="Bildobjekt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9843" t="17947" r="12280" b="19235"/>
                    <a:stretch/>
                  </pic:blipFill>
                  <pic:spPr bwMode="auto">
                    <a:xfrm>
                      <a:off x="0" y="0"/>
                      <a:ext cx="5580624" cy="25322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736F1AD" w14:textId="5D675D97" w:rsidR="00D2378D" w:rsidRPr="00D2378D" w:rsidRDefault="008F5B6C" w:rsidP="00B318C6">
      <w:pPr>
        <w:pStyle w:val="Beskrivning"/>
      </w:pPr>
      <w:r>
        <w:t xml:space="preserve">            </w:t>
      </w:r>
    </w:p>
    <w:p w14:paraId="5DC500FF" w14:textId="6C302173" w:rsidR="00F16BA1" w:rsidRDefault="00F16BA1" w:rsidP="00716DFA">
      <w:pPr>
        <w:pStyle w:val="Liststycke"/>
        <w:numPr>
          <w:ilvl w:val="0"/>
          <w:numId w:val="10"/>
        </w:numPr>
        <w:spacing w:line="276" w:lineRule="auto"/>
      </w:pPr>
      <w:r>
        <w:t xml:space="preserve">För att nollställa filter-inställningen klickar du på </w:t>
      </w:r>
      <w:r w:rsidRPr="00D87928">
        <w:rPr>
          <w:i/>
          <w:iCs/>
        </w:rPr>
        <w:t>Nollställ</w:t>
      </w:r>
      <w:r w:rsidR="003E0117" w:rsidRPr="00D87928">
        <w:rPr>
          <w:i/>
          <w:iCs/>
        </w:rPr>
        <w:t xml:space="preserve"> alla</w:t>
      </w:r>
      <w:r w:rsidRPr="00D87928">
        <w:rPr>
          <w:i/>
          <w:iCs/>
        </w:rPr>
        <w:t xml:space="preserve"> filter</w:t>
      </w:r>
      <w:r w:rsidR="00461169">
        <w:t>.</w:t>
      </w:r>
      <w:r w:rsidR="001E18F6">
        <w:t xml:space="preserve"> Filtret nollställs automatiskt när du loggar ut.</w:t>
      </w:r>
    </w:p>
    <w:p w14:paraId="38590D77" w14:textId="7EE3E104" w:rsidR="00612415" w:rsidRDefault="00DC475D" w:rsidP="00612415">
      <w:pPr>
        <w:keepNext/>
        <w:spacing w:line="276" w:lineRule="auto"/>
        <w:ind w:left="360"/>
      </w:pPr>
      <w:r>
        <w:rPr>
          <w:noProof/>
        </w:rPr>
        <mc:AlternateContent>
          <mc:Choice Requires="wps">
            <w:drawing>
              <wp:anchor distT="0" distB="0" distL="114300" distR="114300" simplePos="0" relativeHeight="251848704" behindDoc="0" locked="0" layoutInCell="1" allowOverlap="1" wp14:anchorId="5B61F9A3" wp14:editId="256DC323">
                <wp:simplePos x="0" y="0"/>
                <wp:positionH relativeFrom="column">
                  <wp:posOffset>4787265</wp:posOffset>
                </wp:positionH>
                <wp:positionV relativeFrom="paragraph">
                  <wp:posOffset>119380</wp:posOffset>
                </wp:positionV>
                <wp:extent cx="1008380" cy="290195"/>
                <wp:effectExtent l="57150" t="19050" r="58420" b="71755"/>
                <wp:wrapNone/>
                <wp:docPr id="1895070948" name="Rektangel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8380" cy="29019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6B4C684" id="Rektangel 56" o:spid="_x0000_s1026" style="position:absolute;margin-left:376.95pt;margin-top:9.4pt;width:79.4pt;height:22.8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" filled="f" strokecolor="#00b050" strokeweight="1.5pt">
                <v:shadow on="t" color="black" opacity="22937f" origin=",.5" offset="0,.63889mm"/>
                <v:path arrowok="t"/>
              </v:rect>
            </w:pict>
          </mc:Fallback>
        </mc:AlternateContent>
      </w:r>
      <w:r w:rsidR="003E0117">
        <w:rPr>
          <w:noProof/>
        </w:rPr>
        <w:drawing>
          <wp:inline distT="0" distB="0" distL="0" distR="0" wp14:anchorId="4442D8A3" wp14:editId="27137361">
            <wp:extent cx="5593375" cy="1086346"/>
            <wp:effectExtent l="133350" t="114300" r="140970" b="171450"/>
            <wp:docPr id="244" name="Bildobjekt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9216" t="52051" r="11542" b="20590"/>
                    <a:stretch/>
                  </pic:blipFill>
                  <pic:spPr bwMode="auto">
                    <a:xfrm>
                      <a:off x="0" y="0"/>
                      <a:ext cx="5622036" cy="10919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657894B" w14:textId="2249BC2D" w:rsidR="00B860FE" w:rsidRDefault="00B860FE" w:rsidP="00D87928">
      <w:pPr>
        <w:pStyle w:val="Rubrik3"/>
      </w:pPr>
      <w:bookmarkStart w:id="14" w:name="_Toc178343048"/>
      <w:r>
        <w:t>Sortera på antal patienter i listan</w:t>
      </w:r>
      <w:bookmarkEnd w:id="14"/>
    </w:p>
    <w:p w14:paraId="1E9734D9" w14:textId="4D7C8BD4" w:rsidR="001E18F6" w:rsidRDefault="00B860FE" w:rsidP="00B860FE">
      <w:r>
        <w:t xml:space="preserve">Per automatik visas endast 15 </w:t>
      </w:r>
      <w:r w:rsidR="001E18F6">
        <w:t>pågående Min vårdplan</w:t>
      </w:r>
      <w:r>
        <w:t xml:space="preserve"> per</w:t>
      </w:r>
      <w:r w:rsidR="001E18F6">
        <w:t xml:space="preserve"> momentgrupp (Min vårdplan x eller y). Om antalet övers</w:t>
      </w:r>
      <w:r w:rsidR="009C0072">
        <w:t>t</w:t>
      </w:r>
      <w:r w:rsidR="001E18F6">
        <w:t xml:space="preserve">iger 15, behöver </w:t>
      </w:r>
      <w:r w:rsidR="009C0072">
        <w:t>du</w:t>
      </w:r>
      <w:r w:rsidR="001E18F6">
        <w:t xml:space="preserve"> klicka </w:t>
      </w:r>
      <w:r w:rsidR="009C0072">
        <w:t>d</w:t>
      </w:r>
      <w:r w:rsidR="001E18F6">
        <w:t xml:space="preserve">ig vidare längst ner i </w:t>
      </w:r>
      <w:r w:rsidR="006B364D">
        <w:t xml:space="preserve">den </w:t>
      </w:r>
      <w:r w:rsidR="001E18F6">
        <w:t xml:space="preserve">listan. </w:t>
      </w:r>
    </w:p>
    <w:p w14:paraId="606D4020" w14:textId="29BE8803" w:rsidR="001E18F6" w:rsidRDefault="001E18F6" w:rsidP="00B860FE">
      <w:r>
        <w:rPr>
          <w:noProof/>
        </w:rPr>
        <w:drawing>
          <wp:inline distT="0" distB="0" distL="0" distR="0" wp14:anchorId="55E69263" wp14:editId="3FCA5558">
            <wp:extent cx="5554980" cy="713989"/>
            <wp:effectExtent l="133350" t="114300" r="140970" b="162560"/>
            <wp:docPr id="247" name="Bildobjekt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0606" t="72681" r="6873" b="8464"/>
                    <a:stretch/>
                  </pic:blipFill>
                  <pic:spPr bwMode="auto">
                    <a:xfrm>
                      <a:off x="0" y="0"/>
                      <a:ext cx="5585045" cy="7178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E62EEC5" w14:textId="77777777" w:rsidR="002558A0" w:rsidRDefault="002558A0" w:rsidP="00B860FE"/>
    <w:p w14:paraId="1456253F" w14:textId="77777777" w:rsidR="00B204D8" w:rsidRDefault="00B204D8" w:rsidP="00B860FE"/>
    <w:p w14:paraId="687496D1" w14:textId="77777777" w:rsidR="00B204D8" w:rsidRDefault="00B204D8" w:rsidP="00B860FE"/>
    <w:p w14:paraId="01C4CB8A" w14:textId="17C652CB" w:rsidR="00B860FE" w:rsidRDefault="001E18F6" w:rsidP="00B860FE">
      <w:r>
        <w:lastRenderedPageBreak/>
        <w:t xml:space="preserve">Välj </w:t>
      </w:r>
      <w:r w:rsidRPr="00D87928">
        <w:rPr>
          <w:i/>
          <w:iCs/>
        </w:rPr>
        <w:t>Alla</w:t>
      </w:r>
      <w:r>
        <w:t xml:space="preserve"> för att visa samtliga startade (pågående) Min vårdplan på enheten i samma </w:t>
      </w:r>
      <w:r w:rsidR="006B364D">
        <w:t>vy</w:t>
      </w:r>
      <w:r>
        <w:t xml:space="preserve"> (rekommenderas).</w:t>
      </w:r>
    </w:p>
    <w:p w14:paraId="69F5AB2F" w14:textId="14AFF09B" w:rsidR="001E18F6" w:rsidRDefault="001E18F6" w:rsidP="00B860FE">
      <w:r>
        <w:rPr>
          <w:noProof/>
        </w:rPr>
        <w:drawing>
          <wp:inline distT="0" distB="0" distL="0" distR="0" wp14:anchorId="4D866528" wp14:editId="7DCADEB9">
            <wp:extent cx="5101756" cy="947186"/>
            <wp:effectExtent l="114300" t="114300" r="99060" b="139065"/>
            <wp:docPr id="246" name="Bildobjekt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9843" t="12787" r="9270" b="60517"/>
                    <a:stretch/>
                  </pic:blipFill>
                  <pic:spPr bwMode="auto">
                    <a:xfrm>
                      <a:off x="0" y="0"/>
                      <a:ext cx="5105717" cy="9479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5E8F890" w14:textId="77777777" w:rsidR="00034BFB" w:rsidRDefault="00034BFB" w:rsidP="008F5B6C">
      <w:pPr>
        <w:rPr>
          <w:i/>
          <w:iCs/>
          <w:color w:val="0070C0"/>
          <w:sz w:val="18"/>
          <w:szCs w:val="18"/>
        </w:rPr>
      </w:pPr>
    </w:p>
    <w:p w14:paraId="20CBB3B3" w14:textId="77777777" w:rsidR="000222F0" w:rsidRPr="005F53F8" w:rsidRDefault="000222F0" w:rsidP="000222F0">
      <w:pPr>
        <w:pStyle w:val="Rubrik1"/>
      </w:pPr>
      <w:bookmarkStart w:id="15" w:name="_Toc178343049"/>
      <w:r w:rsidRPr="005F53F8">
        <w:t>F</w:t>
      </w:r>
      <w:r>
        <w:t>laggor</w:t>
      </w:r>
      <w:r w:rsidRPr="005F53F8">
        <w:t xml:space="preserve"> och Aviseringar</w:t>
      </w:r>
      <w:bookmarkEnd w:id="15"/>
    </w:p>
    <w:p w14:paraId="41B9924C" w14:textId="77777777" w:rsidR="000222F0" w:rsidRPr="006B3F3E" w:rsidRDefault="000222F0" w:rsidP="000222F0">
      <w:pPr>
        <w:pStyle w:val="Rubrik2"/>
      </w:pPr>
      <w:bookmarkStart w:id="16" w:name="_Toc178343050"/>
      <w:r>
        <w:t>Aviseringar via flaggor</w:t>
      </w:r>
      <w:bookmarkEnd w:id="16"/>
      <w:r>
        <w:t xml:space="preserve"> </w:t>
      </w:r>
    </w:p>
    <w:p w14:paraId="67FFC436" w14:textId="2A0FA5D7" w:rsidR="000222F0" w:rsidRDefault="000222F0" w:rsidP="000222F0">
      <w:pPr>
        <w:spacing w:line="276" w:lineRule="auto"/>
        <w:rPr>
          <w:noProof/>
        </w:rPr>
      </w:pPr>
      <w:r w:rsidRPr="008A2F2E">
        <w:t xml:space="preserve">Händelser i Min vårdplan aviseras dig som behandlare genom att </w:t>
      </w:r>
      <w:r w:rsidR="002558A0">
        <w:t xml:space="preserve">så kallade </w:t>
      </w:r>
      <w:r w:rsidRPr="001D2F0D">
        <w:t>flaggor</w:t>
      </w:r>
      <w:r w:rsidR="002558A0">
        <w:t>,</w:t>
      </w:r>
      <w:r w:rsidRPr="001D2F0D">
        <w:t xml:space="preserve"> ikoner, dyker </w:t>
      </w:r>
      <w:r w:rsidRPr="008A2F2E">
        <w:t>upp i raden för patientens Min vårdplan i listan över Mina</w:t>
      </w:r>
      <w:r>
        <w:t xml:space="preserve"> eller </w:t>
      </w:r>
      <w:r w:rsidRPr="008A2F2E">
        <w:t>Alla.</w:t>
      </w:r>
      <w:r w:rsidRPr="008A2F2E">
        <w:rPr>
          <w:noProof/>
        </w:rPr>
        <w:t xml:space="preserve"> </w:t>
      </w:r>
    </w:p>
    <w:p w14:paraId="3BFC048E" w14:textId="77777777" w:rsidR="000222F0" w:rsidRDefault="000222F0" w:rsidP="000222F0">
      <w:pPr>
        <w:pStyle w:val="Rubrik3"/>
      </w:pPr>
      <w:bookmarkStart w:id="17" w:name="_Toc178343051"/>
      <w:r>
        <w:t>Sortering på flaggor i listan</w:t>
      </w:r>
      <w:bookmarkEnd w:id="17"/>
    </w:p>
    <w:p w14:paraId="4E478910" w14:textId="46397E94" w:rsidR="000222F0" w:rsidRDefault="000222F0" w:rsidP="000222F0">
      <w:r>
        <w:t>Högst upp bredvid rubriken på Min vårdplan i listan visas totala antalet olästa flaggor för samtliga pågående Min vårdplan x eller y, oavsett hur många som visas i din aktuella vy.</w:t>
      </w:r>
    </w:p>
    <w:p w14:paraId="2961FD9C" w14:textId="74D7B7EA" w:rsidR="000222F0" w:rsidRDefault="00DC475D" w:rsidP="000222F0">
      <w:r>
        <w:rPr>
          <w:noProof/>
        </w:rPr>
        <mc:AlternateContent>
          <mc:Choice Requires="wps">
            <w:drawing>
              <wp:anchor distT="0" distB="0" distL="114300" distR="114300" simplePos="0" relativeHeight="251856896" behindDoc="0" locked="0" layoutInCell="1" allowOverlap="1" wp14:anchorId="690A14D8" wp14:editId="44D9DBF2">
                <wp:simplePos x="0" y="0"/>
                <wp:positionH relativeFrom="column">
                  <wp:posOffset>4544695</wp:posOffset>
                </wp:positionH>
                <wp:positionV relativeFrom="paragraph">
                  <wp:posOffset>128270</wp:posOffset>
                </wp:positionV>
                <wp:extent cx="1065530" cy="378460"/>
                <wp:effectExtent l="57150" t="19050" r="58420" b="78740"/>
                <wp:wrapNone/>
                <wp:docPr id="448876783" name="Rektangel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5530" cy="37846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B2EF405" id="Rektangel 55" o:spid="_x0000_s1026" style="position:absolute;margin-left:357.85pt;margin-top:10.1pt;width:83.9pt;height:29.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" filled="f" strokecolor="#00b050" strokeweight="1.5pt">
                <v:shadow on="t" color="black" opacity="22937f" origin=",.5" offset="0,.63889mm"/>
                <v:path arrowok="t"/>
              </v:rect>
            </w:pict>
          </mc:Fallback>
        </mc:AlternateContent>
      </w:r>
      <w:r w:rsidR="000222F0">
        <w:rPr>
          <w:noProof/>
        </w:rPr>
        <w:drawing>
          <wp:inline distT="0" distB="0" distL="0" distR="0" wp14:anchorId="23801626" wp14:editId="03DE71F8">
            <wp:extent cx="5600079" cy="521804"/>
            <wp:effectExtent l="133350" t="114300" r="133985" b="164465"/>
            <wp:docPr id="249" name="Bildobjekt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1358" t="12114" r="12709" b="75308"/>
                    <a:stretch/>
                  </pic:blipFill>
                  <pic:spPr bwMode="auto">
                    <a:xfrm>
                      <a:off x="0" y="0"/>
                      <a:ext cx="5698291" cy="5309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EF79D45" w14:textId="676DD225" w:rsidR="000222F0" w:rsidRDefault="000222F0" w:rsidP="000222F0">
      <w:r>
        <w:t>Listan med pågående patienter sorteras automatiskt så att de patienter med (flest antal) olästa flaggor hamnar högst upp, där flaggor för meddelanden prioriteras högre än övriga flaggor.</w:t>
      </w:r>
    </w:p>
    <w:p w14:paraId="072E5743" w14:textId="75B0B101" w:rsidR="000222F0" w:rsidRDefault="000222F0" w:rsidP="000222F0">
      <w:pPr>
        <w:spacing w:line="276" w:lineRule="auto"/>
        <w:rPr>
          <w:noProof/>
        </w:rPr>
      </w:pPr>
      <w:r w:rsidRPr="00457900">
        <w:rPr>
          <w:noProof/>
        </w:rPr>
        <w:t xml:space="preserve">Alla behandlare </w:t>
      </w:r>
      <w:r>
        <w:rPr>
          <w:noProof/>
        </w:rPr>
        <w:t xml:space="preserve">samt övrig personal med rollen invånaradministratör </w:t>
      </w:r>
      <w:r w:rsidRPr="008A2F2E">
        <w:rPr>
          <w:noProof/>
        </w:rPr>
        <w:t xml:space="preserve">kan se alla flaggor i </w:t>
      </w:r>
      <w:r w:rsidRPr="00A230F8">
        <w:rPr>
          <w:noProof/>
        </w:rPr>
        <w:t xml:space="preserve">alla </w:t>
      </w:r>
      <w:r>
        <w:rPr>
          <w:noProof/>
        </w:rPr>
        <w:t>pågående</w:t>
      </w:r>
      <w:r w:rsidRPr="00A230F8">
        <w:rPr>
          <w:noProof/>
        </w:rPr>
        <w:t xml:space="preserve"> </w:t>
      </w:r>
      <w:r>
        <w:rPr>
          <w:noProof/>
        </w:rPr>
        <w:t>Min vårdplan</w:t>
      </w:r>
      <w:r w:rsidRPr="00A230F8">
        <w:rPr>
          <w:noProof/>
        </w:rPr>
        <w:t xml:space="preserve"> </w:t>
      </w:r>
      <w:r>
        <w:rPr>
          <w:noProof/>
        </w:rPr>
        <w:t>på enheten</w:t>
      </w:r>
      <w:r w:rsidRPr="00A230F8">
        <w:rPr>
          <w:noProof/>
        </w:rPr>
        <w:t xml:space="preserve"> under Alla-fliken. </w:t>
      </w:r>
      <w:r w:rsidRPr="00BD4E35">
        <w:rPr>
          <w:noProof/>
        </w:rPr>
        <w:t xml:space="preserve"> </w:t>
      </w:r>
    </w:p>
    <w:p w14:paraId="15C0D41A" w14:textId="111364D0" w:rsidR="000222F0" w:rsidRDefault="000C509D" w:rsidP="000222F0">
      <w:pPr>
        <w:spacing w:line="276" w:lineRule="auto"/>
        <w:rPr>
          <w:noProof/>
        </w:rPr>
      </w:pPr>
      <w:r>
        <w:rPr>
          <w:noProof/>
        </w:rPr>
        <w:t>Alla flaggor som inte är meddelanden, samlas i en (1) flaggikon för respektive patient. Klicka på ikonen och fäll ut pilar för mer information och hantering</w:t>
      </w:r>
      <w:r w:rsidR="009C0072">
        <w:rPr>
          <w:noProof/>
        </w:rPr>
        <w:t xml:space="preserve"> av flaggorna</w:t>
      </w:r>
      <w:r>
        <w:rPr>
          <w:noProof/>
        </w:rPr>
        <w:t>.</w:t>
      </w:r>
    </w:p>
    <w:p w14:paraId="4134F269" w14:textId="35A72206" w:rsidR="000C509D" w:rsidRDefault="00DC475D" w:rsidP="000222F0">
      <w:pPr>
        <w:spacing w:line="276" w:lineRule="auto"/>
        <w:rPr>
          <w:noProof/>
        </w:rPr>
      </w:pPr>
      <w:r>
        <w:rPr>
          <w:noProof/>
        </w:rPr>
        <w:lastRenderedPageBreak/>
        <mc:AlternateContent>
          <mc:Choice Requires="wps">
            <w:drawing>
              <wp:anchor distT="0" distB="0" distL="114300" distR="114300" simplePos="0" relativeHeight="251858944" behindDoc="0" locked="0" layoutInCell="1" allowOverlap="1" wp14:anchorId="47F41B6D" wp14:editId="5B53B72D">
                <wp:simplePos x="0" y="0"/>
                <wp:positionH relativeFrom="column">
                  <wp:posOffset>4189095</wp:posOffset>
                </wp:positionH>
                <wp:positionV relativeFrom="paragraph">
                  <wp:posOffset>24130</wp:posOffset>
                </wp:positionV>
                <wp:extent cx="349250" cy="378460"/>
                <wp:effectExtent l="57150" t="19050" r="50800" b="78740"/>
                <wp:wrapNone/>
                <wp:docPr id="1870651523" name="Rektangel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0" cy="37846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B11042" id="Rektangel 54" o:spid="_x0000_s1026" style="position:absolute;margin-left:329.85pt;margin-top:1.9pt;width:27.5pt;height:29.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" filled="f" strokecolor="#00b050" strokeweight="1.5pt">
                <v:shadow on="t" color="black" opacity="22937f" origin=",.5" offset="0,.63889mm"/>
                <v:path arrowok="t"/>
              </v:rect>
            </w:pict>
          </mc:Fallback>
        </mc:AlternateContent>
      </w:r>
      <w:r w:rsidR="000C509D">
        <w:rPr>
          <w:noProof/>
        </w:rPr>
        <w:drawing>
          <wp:inline distT="0" distB="0" distL="0" distR="0" wp14:anchorId="0840EBD8" wp14:editId="1D3B7A5F">
            <wp:extent cx="4810540" cy="2862470"/>
            <wp:effectExtent l="0" t="0" r="0" b="0"/>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1106" t="11665" r="12534" b="7560"/>
                    <a:stretch/>
                  </pic:blipFill>
                  <pic:spPr bwMode="auto">
                    <a:xfrm>
                      <a:off x="0" y="0"/>
                      <a:ext cx="4811636" cy="2863122"/>
                    </a:xfrm>
                    <a:prstGeom prst="rect">
                      <a:avLst/>
                    </a:prstGeom>
                    <a:ln>
                      <a:noFill/>
                    </a:ln>
                    <a:extLst>
                      <a:ext uri="{53640926-AAD7-44D8-BBD7-CCE9431645EC}">
                        <a14:shadowObscured xmlns:a14="http://schemas.microsoft.com/office/drawing/2010/main"/>
                      </a:ext>
                    </a:extLst>
                  </pic:spPr>
                </pic:pic>
              </a:graphicData>
            </a:graphic>
          </wp:inline>
        </w:drawing>
      </w:r>
    </w:p>
    <w:p w14:paraId="219593A2" w14:textId="49DBCB88" w:rsidR="000222F0" w:rsidRPr="007B721C" w:rsidRDefault="003B1332" w:rsidP="000222F0">
      <w:pPr>
        <w:pStyle w:val="Rubrik3"/>
        <w:rPr>
          <w:color w:val="auto"/>
        </w:rPr>
      </w:pPr>
      <w:bookmarkStart w:id="18" w:name="_Toc178343052"/>
      <w:r>
        <w:rPr>
          <w:color w:val="auto"/>
        </w:rPr>
        <w:t>Flaggor och a</w:t>
      </w:r>
      <w:r w:rsidR="000222F0" w:rsidRPr="007B721C">
        <w:rPr>
          <w:color w:val="auto"/>
        </w:rPr>
        <w:t>viseringar i Min vårdplan</w:t>
      </w:r>
      <w:bookmarkEnd w:id="18"/>
    </w:p>
    <w:p w14:paraId="024D6B72" w14:textId="40CF8B17" w:rsidR="000222F0" w:rsidRPr="007B721C" w:rsidRDefault="000222F0" w:rsidP="000222F0">
      <w:r w:rsidRPr="007B721C">
        <w:t xml:space="preserve">Du kan se vilka </w:t>
      </w:r>
      <w:r w:rsidR="003B1332">
        <w:t>flaggor</w:t>
      </w:r>
      <w:r w:rsidR="00425F16">
        <w:t xml:space="preserve"> </w:t>
      </w:r>
      <w:bookmarkStart w:id="19" w:name="_Hlk174898055"/>
      <w:r w:rsidR="00425F16">
        <w:t>(riktade till behandlare eller patient)</w:t>
      </w:r>
      <w:r w:rsidRPr="007B721C">
        <w:t xml:space="preserve"> </w:t>
      </w:r>
      <w:bookmarkEnd w:id="19"/>
      <w:r w:rsidRPr="007B721C">
        <w:t xml:space="preserve">som finns </w:t>
      </w:r>
      <w:r w:rsidR="003B1332">
        <w:t xml:space="preserve">uppsatta </w:t>
      </w:r>
      <w:r w:rsidRPr="007B721C">
        <w:t>i Min vårdplan genom att klicka på</w:t>
      </w:r>
      <w:r w:rsidR="002558A0">
        <w:t xml:space="preserve"> fliken</w:t>
      </w:r>
      <w:r w:rsidRPr="007B721C">
        <w:t xml:space="preserve"> </w:t>
      </w:r>
      <w:r w:rsidR="003B1332" w:rsidRPr="00D87928">
        <w:rPr>
          <w:i/>
          <w:iCs/>
        </w:rPr>
        <w:t>Flaggor och aktivitetsplaner</w:t>
      </w:r>
      <w:r w:rsidR="003B1332">
        <w:t xml:space="preserve"> i patientens översikt</w:t>
      </w:r>
      <w:r w:rsidRPr="007B721C">
        <w:t xml:space="preserve">. Här kan du också skapa nya egna </w:t>
      </w:r>
      <w:r w:rsidR="002558A0">
        <w:t>f</w:t>
      </w:r>
      <w:r w:rsidRPr="007B721C">
        <w:t>laggor.</w:t>
      </w:r>
    </w:p>
    <w:p w14:paraId="6F1FB3BA" w14:textId="22A19496" w:rsidR="000222F0" w:rsidRDefault="00DC475D" w:rsidP="000222F0">
      <w:pPr>
        <w:rPr>
          <w:color w:val="FF0000"/>
        </w:rPr>
      </w:pPr>
      <w:r>
        <w:rPr>
          <w:noProof/>
        </w:rPr>
        <mc:AlternateContent>
          <mc:Choice Requires="wps">
            <w:drawing>
              <wp:anchor distT="0" distB="0" distL="114300" distR="114300" simplePos="0" relativeHeight="251860992" behindDoc="0" locked="0" layoutInCell="1" allowOverlap="1" wp14:anchorId="047C0804" wp14:editId="6C34049B">
                <wp:simplePos x="0" y="0"/>
                <wp:positionH relativeFrom="column">
                  <wp:posOffset>3102610</wp:posOffset>
                </wp:positionH>
                <wp:positionV relativeFrom="paragraph">
                  <wp:posOffset>1452245</wp:posOffset>
                </wp:positionV>
                <wp:extent cx="1065530" cy="378460"/>
                <wp:effectExtent l="57150" t="19050" r="58420" b="78740"/>
                <wp:wrapNone/>
                <wp:docPr id="1733075979" name="Rektangel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5530" cy="37846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DA0E88" id="Rektangel 53" o:spid="_x0000_s1026" style="position:absolute;margin-left:244.3pt;margin-top:114.35pt;width:83.9pt;height:29.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" filled="f" strokecolor="#00b050" strokeweight="1.5pt">
                <v:shadow on="t" color="black" opacity="22937f" origin=",.5" offset="0,.63889mm"/>
                <v:path arrowok="t"/>
              </v:rect>
            </w:pict>
          </mc:Fallback>
        </mc:AlternateContent>
      </w:r>
      <w:r w:rsidR="009C0072">
        <w:rPr>
          <w:noProof/>
          <w:color w:val="FF0000"/>
        </w:rPr>
        <w:drawing>
          <wp:inline distT="0" distB="0" distL="0" distR="0" wp14:anchorId="65DE28BB" wp14:editId="785ED25A">
            <wp:extent cx="5505450" cy="2072640"/>
            <wp:effectExtent l="0" t="0" r="0" b="381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05450" cy="2072640"/>
                    </a:xfrm>
                    <a:prstGeom prst="rect">
                      <a:avLst/>
                    </a:prstGeom>
                    <a:noFill/>
                  </pic:spPr>
                </pic:pic>
              </a:graphicData>
            </a:graphic>
          </wp:inline>
        </w:drawing>
      </w:r>
    </w:p>
    <w:p w14:paraId="2DB594B4" w14:textId="1F25E0AE" w:rsidR="003B1332" w:rsidRPr="00484C16" w:rsidRDefault="003B1332" w:rsidP="000222F0">
      <w:pPr>
        <w:rPr>
          <w:color w:val="FF0000"/>
        </w:rPr>
      </w:pPr>
    </w:p>
    <w:p w14:paraId="16897E73" w14:textId="77777777" w:rsidR="009C0072" w:rsidRDefault="009C0072" w:rsidP="000222F0"/>
    <w:p w14:paraId="07D4D4F7" w14:textId="77777777" w:rsidR="009C0072" w:rsidRDefault="009C0072" w:rsidP="000222F0"/>
    <w:p w14:paraId="0DC87EEB" w14:textId="77777777" w:rsidR="009C0072" w:rsidRDefault="009C0072" w:rsidP="000222F0"/>
    <w:p w14:paraId="0F6CDBC3" w14:textId="77777777" w:rsidR="009C0072" w:rsidRDefault="009C0072" w:rsidP="000222F0"/>
    <w:p w14:paraId="5BA86927" w14:textId="77777777" w:rsidR="009C0072" w:rsidRDefault="009C0072" w:rsidP="000222F0"/>
    <w:p w14:paraId="3628B20B" w14:textId="77777777" w:rsidR="009C0072" w:rsidRDefault="009C0072" w:rsidP="000222F0"/>
    <w:p w14:paraId="214155A6" w14:textId="77777777" w:rsidR="009C0072" w:rsidRDefault="009C0072" w:rsidP="000222F0"/>
    <w:p w14:paraId="4FB10851" w14:textId="77777777" w:rsidR="00B204D8" w:rsidRDefault="00B204D8" w:rsidP="000222F0"/>
    <w:p w14:paraId="649ACEB3" w14:textId="491542D0" w:rsidR="009C0072" w:rsidRDefault="002558A0" w:rsidP="000222F0">
      <w:r>
        <w:lastRenderedPageBreak/>
        <w:t>Följande f</w:t>
      </w:r>
      <w:r w:rsidR="000222F0">
        <w:t>laggor</w:t>
      </w:r>
      <w:r>
        <w:t xml:space="preserve"> </w:t>
      </w:r>
      <w:r w:rsidR="000222F0">
        <w:t xml:space="preserve">är </w:t>
      </w:r>
      <w:r w:rsidR="000222F0" w:rsidRPr="23BB9F7A">
        <w:rPr>
          <w:noProof/>
        </w:rPr>
        <w:t>f</w:t>
      </w:r>
      <w:r w:rsidR="000222F0">
        <w:t>örinställda i alla Min vårdplan</w:t>
      </w:r>
      <w:r w:rsidR="00C3494D">
        <w:t>. I äldre versioner</w:t>
      </w:r>
      <w:r w:rsidR="009C0072">
        <w:t xml:space="preserve"> av Min vårdplan</w:t>
      </w:r>
      <w:r w:rsidR="00C3494D">
        <w:t xml:space="preserve"> ser det lite </w:t>
      </w:r>
      <w:r w:rsidR="009C0072">
        <w:t>annorlunda ut.</w:t>
      </w:r>
    </w:p>
    <w:p w14:paraId="391B99F7" w14:textId="21FCBAB7" w:rsidR="003B1332" w:rsidRDefault="00846E3A" w:rsidP="000222F0">
      <w:r>
        <w:rPr>
          <w:noProof/>
        </w:rPr>
        <w:drawing>
          <wp:inline distT="0" distB="0" distL="0" distR="0" wp14:anchorId="2ABB3B3F" wp14:editId="6BDC9D8D">
            <wp:extent cx="4221126" cy="7617737"/>
            <wp:effectExtent l="0" t="0" r="8255" b="2540"/>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7464" t="12898" r="38409" b="9702"/>
                    <a:stretch/>
                  </pic:blipFill>
                  <pic:spPr bwMode="auto">
                    <a:xfrm>
                      <a:off x="0" y="0"/>
                      <a:ext cx="4251093" cy="7671818"/>
                    </a:xfrm>
                    <a:prstGeom prst="rect">
                      <a:avLst/>
                    </a:prstGeom>
                    <a:ln>
                      <a:noFill/>
                    </a:ln>
                    <a:extLst>
                      <a:ext uri="{53640926-AAD7-44D8-BBD7-CCE9431645EC}">
                        <a14:shadowObscured xmlns:a14="http://schemas.microsoft.com/office/drawing/2010/main"/>
                      </a:ext>
                    </a:extLst>
                  </pic:spPr>
                </pic:pic>
              </a:graphicData>
            </a:graphic>
          </wp:inline>
        </w:drawing>
      </w:r>
    </w:p>
    <w:p w14:paraId="3B3424B1" w14:textId="06C92E0A" w:rsidR="000222F0" w:rsidRPr="007B721C" w:rsidRDefault="000222F0" w:rsidP="000222F0">
      <w:r>
        <w:t>Klicka på varje</w:t>
      </w:r>
      <w:r w:rsidR="002558A0">
        <w:t xml:space="preserve"> rubrik</w:t>
      </w:r>
      <w:r>
        <w:t xml:space="preserve"> för att se hur </w:t>
      </w:r>
      <w:r w:rsidR="002558A0">
        <w:t>flaggan</w:t>
      </w:r>
      <w:r>
        <w:t xml:space="preserve"> är inställd </w:t>
      </w:r>
      <w:r w:rsidR="000263C7">
        <w:t>samt</w:t>
      </w:r>
      <w:r>
        <w:t xml:space="preserve"> vad den kommunicerar</w:t>
      </w:r>
      <w:r w:rsidR="0053450C">
        <w:t xml:space="preserve"> och</w:t>
      </w:r>
      <w:r w:rsidR="000F47C5">
        <w:t xml:space="preserve"> till vem.</w:t>
      </w:r>
    </w:p>
    <w:p w14:paraId="18196392" w14:textId="5587B526" w:rsidR="000222F0" w:rsidRPr="00635C96" w:rsidRDefault="000222F0" w:rsidP="000222F0">
      <w:pPr>
        <w:pStyle w:val="Rubrik2"/>
      </w:pPr>
      <w:bookmarkStart w:id="20" w:name="_Toc178343053"/>
      <w:r w:rsidRPr="00635C96">
        <w:lastRenderedPageBreak/>
        <w:t xml:space="preserve">Aviseringar </w:t>
      </w:r>
      <w:r w:rsidR="009B7BA9">
        <w:t>till behandlare</w:t>
      </w:r>
      <w:bookmarkEnd w:id="20"/>
    </w:p>
    <w:p w14:paraId="210D8825" w14:textId="5C663649" w:rsidR="000222F0" w:rsidRPr="009F29FE" w:rsidRDefault="000222F0" w:rsidP="000222F0">
      <w:pPr>
        <w:spacing w:line="276" w:lineRule="auto"/>
        <w:rPr>
          <w:color w:val="000000" w:themeColor="text1"/>
        </w:rPr>
      </w:pPr>
      <w:r w:rsidRPr="009F29FE">
        <w:rPr>
          <w:color w:val="000000" w:themeColor="text1"/>
        </w:rPr>
        <w:t xml:space="preserve">Förutom </w:t>
      </w:r>
      <w:r>
        <w:rPr>
          <w:color w:val="000000" w:themeColor="text1"/>
        </w:rPr>
        <w:t xml:space="preserve">att få </w:t>
      </w:r>
      <w:r w:rsidRPr="009F29FE">
        <w:rPr>
          <w:color w:val="000000" w:themeColor="text1"/>
        </w:rPr>
        <w:t>flaggor i Min vårdplan kan du</w:t>
      </w:r>
      <w:r>
        <w:rPr>
          <w:color w:val="FF0000"/>
        </w:rPr>
        <w:t xml:space="preserve"> </w:t>
      </w:r>
      <w:r w:rsidRPr="009F29FE">
        <w:rPr>
          <w:color w:val="000000" w:themeColor="text1"/>
        </w:rPr>
        <w:t>bli aviserad via mejl</w:t>
      </w:r>
      <w:r w:rsidR="000F47C5">
        <w:rPr>
          <w:color w:val="000000" w:themeColor="text1"/>
        </w:rPr>
        <w:t xml:space="preserve"> eller sms</w:t>
      </w:r>
      <w:r w:rsidRPr="009F29FE">
        <w:rPr>
          <w:color w:val="000000" w:themeColor="text1"/>
        </w:rPr>
        <w:t xml:space="preserve"> om händelser i de vårdplaner du är ansvarig behandlare för. </w:t>
      </w:r>
      <w:r w:rsidR="00C84D4E">
        <w:rPr>
          <w:color w:val="000000" w:themeColor="text1"/>
        </w:rPr>
        <w:t>Rekommenderat är att endast ställa in avisering för mejl.</w:t>
      </w:r>
    </w:p>
    <w:p w14:paraId="1F2CBE72" w14:textId="77777777" w:rsidR="000222F0" w:rsidRPr="00FC3221" w:rsidRDefault="000222F0" w:rsidP="000222F0">
      <w:pPr>
        <w:spacing w:line="276" w:lineRule="auto"/>
      </w:pPr>
      <w:r w:rsidRPr="00E3730D">
        <w:rPr>
          <w:color w:val="000000" w:themeColor="text1"/>
        </w:rPr>
        <w:t>För</w:t>
      </w:r>
      <w:r>
        <w:t xml:space="preserve"> att få aviseringar via mejl behöver du</w:t>
      </w:r>
      <w:r w:rsidRPr="00FC3221">
        <w:t xml:space="preserve"> ändra i </w:t>
      </w:r>
      <w:r>
        <w:t>d</w:t>
      </w:r>
      <w:r w:rsidRPr="00FC3221">
        <w:t>ina inst</w:t>
      </w:r>
      <w:r>
        <w:t xml:space="preserve">ällningar. </w:t>
      </w:r>
    </w:p>
    <w:p w14:paraId="5D181C7B" w14:textId="523D666B" w:rsidR="008C4F49" w:rsidRPr="00C84D4E" w:rsidRDefault="000222F0" w:rsidP="000222F0">
      <w:pPr>
        <w:pStyle w:val="Liststycke"/>
        <w:numPr>
          <w:ilvl w:val="0"/>
          <w:numId w:val="24"/>
        </w:numPr>
        <w:spacing w:line="276" w:lineRule="auto"/>
        <w:rPr>
          <w:noProof/>
        </w:rPr>
      </w:pPr>
      <w:r>
        <w:rPr>
          <w:noProof/>
        </w:rPr>
        <w:t xml:space="preserve">Klicka på fliken </w:t>
      </w:r>
      <w:r w:rsidRPr="009C0072">
        <w:rPr>
          <w:i/>
          <w:noProof/>
        </w:rPr>
        <w:t>Min profil</w:t>
      </w:r>
      <w:r w:rsidR="00C84D4E">
        <w:rPr>
          <w:iCs/>
          <w:noProof/>
        </w:rPr>
        <w:t xml:space="preserve"> högst upp i översikten.</w:t>
      </w:r>
    </w:p>
    <w:p w14:paraId="29D1FC0E" w14:textId="00EDAE59" w:rsidR="000222F0" w:rsidRDefault="000222F0" w:rsidP="008C4F49">
      <w:pPr>
        <w:pStyle w:val="Liststycke"/>
        <w:numPr>
          <w:ilvl w:val="0"/>
          <w:numId w:val="24"/>
        </w:numPr>
        <w:spacing w:line="276" w:lineRule="auto"/>
        <w:rPr>
          <w:noProof/>
        </w:rPr>
      </w:pPr>
      <w:r w:rsidRPr="005B350C">
        <w:rPr>
          <w:noProof/>
        </w:rPr>
        <w:t xml:space="preserve">Klicka i rutan </w:t>
      </w:r>
      <w:r w:rsidRPr="00C02AAE">
        <w:rPr>
          <w:iCs/>
          <w:noProof/>
        </w:rPr>
        <w:t>Ta emot notifieringar</w:t>
      </w:r>
      <w:r w:rsidRPr="005B350C">
        <w:rPr>
          <w:noProof/>
        </w:rPr>
        <w:t xml:space="preserve">. Din </w:t>
      </w:r>
      <w:r>
        <w:rPr>
          <w:noProof/>
        </w:rPr>
        <w:t>mejl</w:t>
      </w:r>
      <w:r w:rsidRPr="005B350C">
        <w:rPr>
          <w:noProof/>
        </w:rPr>
        <w:t xml:space="preserve">adress har hämtats automatiskt från </w:t>
      </w:r>
      <w:r w:rsidRPr="00F7661F">
        <w:rPr>
          <w:b/>
          <w:bCs/>
          <w:noProof/>
        </w:rPr>
        <w:t>HSA</w:t>
      </w:r>
      <w:r w:rsidRPr="005B350C">
        <w:rPr>
          <w:noProof/>
        </w:rPr>
        <w:t>-id som finns lagrat på ditt SITHS-kort</w:t>
      </w:r>
      <w:r w:rsidR="00426A4F">
        <w:rPr>
          <w:noProof/>
        </w:rPr>
        <w:t xml:space="preserve"> eller SITHS eID.</w:t>
      </w:r>
      <w:r w:rsidR="00596B92">
        <w:rPr>
          <w:noProof/>
        </w:rPr>
        <w:t xml:space="preserve"> Kolla att den stämmer.</w:t>
      </w:r>
      <w:r w:rsidR="008C4F49">
        <w:rPr>
          <w:noProof/>
        </w:rPr>
        <w:t xml:space="preserve"> Klicka på SPARA.</w:t>
      </w:r>
    </w:p>
    <w:p w14:paraId="0929E906" w14:textId="188D8C8B" w:rsidR="008C4F49" w:rsidRDefault="00DC475D" w:rsidP="00F7661F">
      <w:pPr>
        <w:pStyle w:val="Liststycke"/>
        <w:numPr>
          <w:ilvl w:val="0"/>
          <w:numId w:val="0"/>
        </w:numPr>
        <w:spacing w:line="276" w:lineRule="auto"/>
        <w:ind w:left="360"/>
        <w:rPr>
          <w:noProof/>
        </w:rPr>
      </w:pPr>
      <w:r>
        <w:rPr>
          <w:noProof/>
          <w:shd w:val="clear" w:color="auto" w:fill="auto"/>
        </w:rPr>
        <mc:AlternateContent>
          <mc:Choice Requires="wps">
            <w:drawing>
              <wp:anchor distT="0" distB="0" distL="114300" distR="114300" simplePos="0" relativeHeight="251959296" behindDoc="0" locked="0" layoutInCell="1" allowOverlap="1" wp14:anchorId="5A49448C" wp14:editId="2C7EC120">
                <wp:simplePos x="0" y="0"/>
                <wp:positionH relativeFrom="column">
                  <wp:posOffset>2208827</wp:posOffset>
                </wp:positionH>
                <wp:positionV relativeFrom="paragraph">
                  <wp:posOffset>90467</wp:posOffset>
                </wp:positionV>
                <wp:extent cx="421005" cy="222250"/>
                <wp:effectExtent l="57150" t="19050" r="55245" b="82550"/>
                <wp:wrapNone/>
                <wp:docPr id="162102911" name="Rektangel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005" cy="2222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914472C" id="Rektangel 51" o:spid="_x0000_s1026" style="position:absolute;margin-left:173.9pt;margin-top:7.1pt;width:33.15pt;height:1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" filled="f" strokecolor="#00b050" strokeweight="1.5pt">
                <v:shadow on="t" color="black" opacity="22937f" origin=",.5" offset="0,.63889mm"/>
                <v:path arrowok="t"/>
              </v:rect>
            </w:pict>
          </mc:Fallback>
        </mc:AlternateContent>
      </w:r>
      <w:r>
        <w:rPr>
          <w:noProof/>
          <w:shd w:val="clear" w:color="auto" w:fill="auto"/>
        </w:rPr>
        <mc:AlternateContent>
          <mc:Choice Requires="wps">
            <w:drawing>
              <wp:anchor distT="0" distB="0" distL="114300" distR="114300" simplePos="0" relativeHeight="251958272" behindDoc="0" locked="0" layoutInCell="1" allowOverlap="1" wp14:anchorId="5A49448C" wp14:editId="00584230">
                <wp:simplePos x="0" y="0"/>
                <wp:positionH relativeFrom="column">
                  <wp:posOffset>734695</wp:posOffset>
                </wp:positionH>
                <wp:positionV relativeFrom="paragraph">
                  <wp:posOffset>2922905</wp:posOffset>
                </wp:positionV>
                <wp:extent cx="594360" cy="222250"/>
                <wp:effectExtent l="57150" t="19050" r="53340" b="82550"/>
                <wp:wrapNone/>
                <wp:docPr id="900453262" name="Rektangel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 cy="2222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F80E501" id="Rektangel 50" o:spid="_x0000_s1026" style="position:absolute;margin-left:57.85pt;margin-top:230.15pt;width:46.8pt;height:17.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" filled="f" strokecolor="#00b050" strokeweight="1.5pt">
                <v:shadow on="t" color="black" opacity="22937f" origin=",.5" offset="0,.63889mm"/>
                <v:path arrowok="t"/>
              </v:rect>
            </w:pict>
          </mc:Fallback>
        </mc:AlternateContent>
      </w:r>
      <w:r w:rsidR="008C4F49">
        <w:rPr>
          <w:noProof/>
        </w:rPr>
        <w:drawing>
          <wp:inline distT="0" distB="0" distL="0" distR="0" wp14:anchorId="723BD46E" wp14:editId="662A23EF">
            <wp:extent cx="3498850" cy="3375651"/>
            <wp:effectExtent l="133350" t="114300" r="120650" b="149225"/>
            <wp:docPr id="152171519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l="17334" t="5363" r="25425" b="17290"/>
                    <a:stretch/>
                  </pic:blipFill>
                  <pic:spPr bwMode="auto">
                    <a:xfrm>
                      <a:off x="0" y="0"/>
                      <a:ext cx="3508958" cy="33854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AC34C06" w14:textId="14F86237" w:rsidR="009B7BA9" w:rsidRDefault="009B7BA9" w:rsidP="009B7BA9">
      <w:pPr>
        <w:pStyle w:val="Rubrik2"/>
      </w:pPr>
      <w:bookmarkStart w:id="21" w:name="_Hlk174898159"/>
      <w:bookmarkStart w:id="22" w:name="_Toc178343054"/>
      <w:r w:rsidRPr="00635C96">
        <w:t xml:space="preserve">Aviseringar </w:t>
      </w:r>
      <w:r>
        <w:t>till patienten</w:t>
      </w:r>
      <w:bookmarkEnd w:id="22"/>
    </w:p>
    <w:p w14:paraId="637AC494" w14:textId="45BC6EBC" w:rsidR="009B7BA9" w:rsidRDefault="009B7BA9" w:rsidP="009B7BA9">
      <w:r w:rsidRPr="009B7BA9">
        <w:t xml:space="preserve">Patienten kan inloggad på 1177 ställa in aviseringar via mejl och/ eller sms om händelser i sin Min vårdplan. Påminn gärna patienten för att underlätta kommunikationen. </w:t>
      </w:r>
    </w:p>
    <w:p w14:paraId="659CF696" w14:textId="39D3BB0A" w:rsidR="009B7BA9" w:rsidRDefault="00DC475D" w:rsidP="009B7BA9">
      <w:r>
        <w:rPr>
          <w:noProof/>
        </w:rPr>
        <mc:AlternateContent>
          <mc:Choice Requires="wps">
            <w:drawing>
              <wp:anchor distT="0" distB="0" distL="114300" distR="114300" simplePos="0" relativeHeight="251944960" behindDoc="0" locked="0" layoutInCell="1" allowOverlap="1" wp14:anchorId="2C4D357D" wp14:editId="42FB32AC">
                <wp:simplePos x="0" y="0"/>
                <wp:positionH relativeFrom="column">
                  <wp:posOffset>880110</wp:posOffset>
                </wp:positionH>
                <wp:positionV relativeFrom="paragraph">
                  <wp:posOffset>367665</wp:posOffset>
                </wp:positionV>
                <wp:extent cx="759460" cy="283210"/>
                <wp:effectExtent l="57150" t="19050" r="59690" b="78740"/>
                <wp:wrapNone/>
                <wp:docPr id="2030669054" name="Rektangel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9460" cy="28321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3D9BE3" id="Rektangel 49" o:spid="_x0000_s1026" style="position:absolute;margin-left:69.3pt;margin-top:28.95pt;width:59.8pt;height:22.3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" filled="f" strokecolor="#00b050" strokeweight="1.5pt">
                <v:shadow on="t" color="black" opacity="22937f" origin=",.5" offset="0,.63889mm"/>
                <v:path arrowok="t"/>
              </v:rect>
            </w:pict>
          </mc:Fallback>
        </mc:AlternateContent>
      </w:r>
      <w:r w:rsidR="009B7BA9">
        <w:rPr>
          <w:noProof/>
        </w:rPr>
        <w:drawing>
          <wp:inline distT="0" distB="0" distL="0" distR="0" wp14:anchorId="1DD309C1" wp14:editId="4429FBF7">
            <wp:extent cx="2765567" cy="782617"/>
            <wp:effectExtent l="0" t="0" r="0" b="0"/>
            <wp:docPr id="4"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0"/>
                    <pic:cNvPicPr>
                      <a:picLocks noChangeAspect="1"/>
                    </pic:cNvPicPr>
                  </pic:nvPicPr>
                  <pic:blipFill>
                    <a:blip r:embed="rId41"/>
                    <a:stretch>
                      <a:fillRect/>
                    </a:stretch>
                  </pic:blipFill>
                  <pic:spPr>
                    <a:xfrm>
                      <a:off x="0" y="0"/>
                      <a:ext cx="2765567" cy="782617"/>
                    </a:xfrm>
                    <a:prstGeom prst="rect">
                      <a:avLst/>
                    </a:prstGeom>
                  </pic:spPr>
                </pic:pic>
              </a:graphicData>
            </a:graphic>
          </wp:inline>
        </w:drawing>
      </w:r>
    </w:p>
    <w:p w14:paraId="3E575B58" w14:textId="66E2A48C" w:rsidR="009B7BA9" w:rsidRPr="009B7BA9" w:rsidRDefault="009B7BA9" w:rsidP="00F7661F">
      <w:r>
        <w:rPr>
          <w:noProof/>
        </w:rPr>
        <w:lastRenderedPageBreak/>
        <w:drawing>
          <wp:inline distT="0" distB="0" distL="0" distR="0" wp14:anchorId="1FCF815A" wp14:editId="76A22226">
            <wp:extent cx="3966437" cy="3337825"/>
            <wp:effectExtent l="0" t="0" r="0" b="0"/>
            <wp:docPr id="8" name="Bildobjekt 7">
              <a:extLst xmlns:a="http://schemas.openxmlformats.org/drawingml/2006/main">
                <a:ext uri="{FF2B5EF4-FFF2-40B4-BE49-F238E27FC236}">
                  <a16:creationId xmlns:a16="http://schemas.microsoft.com/office/drawing/2014/main" id="{4750DAEF-F9BC-31E2-4D66-A9E91C1FDF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7">
                      <a:extLst>
                        <a:ext uri="{FF2B5EF4-FFF2-40B4-BE49-F238E27FC236}">
                          <a16:creationId xmlns:a16="http://schemas.microsoft.com/office/drawing/2014/main" id="{4750DAEF-F9BC-31E2-4D66-A9E91C1FDFD1}"/>
                        </a:ext>
                      </a:extLst>
                    </pic:cNvPr>
                    <pic:cNvPicPr>
                      <a:picLocks noChangeAspect="1"/>
                    </pic:cNvPicPr>
                  </pic:nvPicPr>
                  <pic:blipFill rotWithShape="1">
                    <a:blip r:embed="rId42"/>
                    <a:srcRect l="26755" t="29088" r="29868" b="6018"/>
                    <a:stretch/>
                  </pic:blipFill>
                  <pic:spPr>
                    <a:xfrm>
                      <a:off x="0" y="0"/>
                      <a:ext cx="3966437" cy="3337825"/>
                    </a:xfrm>
                    <a:prstGeom prst="rect">
                      <a:avLst/>
                    </a:prstGeom>
                  </pic:spPr>
                </pic:pic>
              </a:graphicData>
            </a:graphic>
          </wp:inline>
        </w:drawing>
      </w:r>
    </w:p>
    <w:p w14:paraId="4FB721D4" w14:textId="77777777" w:rsidR="00034BFB" w:rsidRDefault="00034BFB" w:rsidP="00034BFB">
      <w:pPr>
        <w:pStyle w:val="Rubrik1"/>
      </w:pPr>
      <w:bookmarkStart w:id="23" w:name="_Toc178343055"/>
      <w:bookmarkEnd w:id="21"/>
      <w:r w:rsidRPr="005F53F8">
        <w:t>Starta Min vårdplan</w:t>
      </w:r>
      <w:bookmarkEnd w:id="23"/>
      <w:r w:rsidRPr="005F53F8">
        <w:t xml:space="preserve"> </w:t>
      </w:r>
    </w:p>
    <w:p w14:paraId="3F99A1D9" w14:textId="77777777" w:rsidR="00034BFB" w:rsidRPr="003F2921" w:rsidRDefault="00034BFB" w:rsidP="00034BFB">
      <w:pPr>
        <w:pStyle w:val="Rubrik2"/>
      </w:pPr>
      <w:bookmarkStart w:id="24" w:name="_Toc178343056"/>
      <w:r>
        <w:t>Starta</w:t>
      </w:r>
      <w:r w:rsidRPr="003F2921">
        <w:t xml:space="preserve"> Min vårdplan</w:t>
      </w:r>
      <w:bookmarkEnd w:id="24"/>
    </w:p>
    <w:p w14:paraId="03E2E7E3" w14:textId="21A279DD" w:rsidR="00034BFB" w:rsidRPr="00FF1293" w:rsidRDefault="00034BFB" w:rsidP="00034BFB">
      <w:pPr>
        <w:spacing w:line="276" w:lineRule="auto"/>
      </w:pPr>
      <w:r>
        <w:t xml:space="preserve">Innan du startar Min vårdplan </w:t>
      </w:r>
      <w:r w:rsidR="009C0072">
        <w:t>behöver</w:t>
      </w:r>
      <w:r>
        <w:t xml:space="preserve"> patienten ha tillfrågats och tackat ja. Direkt när du har startat en vårdplan får patienten åtkomst till den när hen är inloggad på 1177.</w:t>
      </w:r>
    </w:p>
    <w:p w14:paraId="32E6B214" w14:textId="77777777" w:rsidR="00034BFB" w:rsidRPr="00FD7907" w:rsidRDefault="00034BFB" w:rsidP="00034BFB">
      <w:pPr>
        <w:pStyle w:val="Liststycke"/>
        <w:numPr>
          <w:ilvl w:val="0"/>
          <w:numId w:val="23"/>
        </w:numPr>
        <w:spacing w:line="276" w:lineRule="auto"/>
      </w:pPr>
      <w:r w:rsidRPr="00CA3341">
        <w:t xml:space="preserve">Gå </w:t>
      </w:r>
      <w:r w:rsidRPr="000E1A95">
        <w:rPr>
          <w:noProof/>
          <w:color w:val="000000" w:themeColor="text1"/>
        </w:rPr>
        <w:t>till</w:t>
      </w:r>
      <w:r w:rsidRPr="00CA3341">
        <w:t xml:space="preserve"> Mina- eller Alla-fliken</w:t>
      </w:r>
      <w:r>
        <w:t>.</w:t>
      </w:r>
    </w:p>
    <w:p w14:paraId="574A6F19" w14:textId="77777777" w:rsidR="00034BFB" w:rsidRPr="00CA3341" w:rsidRDefault="00034BFB" w:rsidP="00034BFB">
      <w:pPr>
        <w:pStyle w:val="Liststycke"/>
        <w:numPr>
          <w:ilvl w:val="0"/>
          <w:numId w:val="9"/>
        </w:numPr>
        <w:shd w:val="clear" w:color="auto" w:fill="FFFFFF"/>
        <w:spacing w:before="100" w:beforeAutospacing="1" w:after="100" w:afterAutospacing="1"/>
      </w:pPr>
      <w:r w:rsidRPr="00CA3341">
        <w:t xml:space="preserve">Startar du </w:t>
      </w:r>
      <w:r>
        <w:t>Min vårdplan</w:t>
      </w:r>
      <w:r w:rsidRPr="00CA3341">
        <w:t xml:space="preserve"> under fliken </w:t>
      </w:r>
      <w:r w:rsidRPr="00D87928">
        <w:rPr>
          <w:i/>
        </w:rPr>
        <w:t>Mina</w:t>
      </w:r>
      <w:r>
        <w:t> blir du automatis</w:t>
      </w:r>
      <w:r w:rsidRPr="00457900">
        <w:t xml:space="preserve">kt ansvarig </w:t>
      </w:r>
      <w:r>
        <w:t>behandlare</w:t>
      </w:r>
      <w:r w:rsidRPr="00CA3341">
        <w:t xml:space="preserve"> för momentet. </w:t>
      </w:r>
    </w:p>
    <w:p w14:paraId="5D94F702" w14:textId="77777777" w:rsidR="00034BFB" w:rsidRPr="0054065A" w:rsidRDefault="00034BFB" w:rsidP="00034BFB">
      <w:pPr>
        <w:pStyle w:val="Liststycke"/>
        <w:numPr>
          <w:ilvl w:val="0"/>
          <w:numId w:val="9"/>
        </w:numPr>
        <w:shd w:val="clear" w:color="auto" w:fill="FFFFFF"/>
        <w:spacing w:before="100" w:beforeAutospacing="1" w:after="100" w:afterAutospacing="1"/>
      </w:pPr>
      <w:r w:rsidRPr="00CA3341">
        <w:t xml:space="preserve">Startar du </w:t>
      </w:r>
      <w:r>
        <w:t>Min vårdplan</w:t>
      </w:r>
      <w:r w:rsidRPr="00CA3341">
        <w:t xml:space="preserve"> under fliken </w:t>
      </w:r>
      <w:r w:rsidRPr="00D87928">
        <w:rPr>
          <w:i/>
        </w:rPr>
        <w:t>Alla</w:t>
      </w:r>
      <w:r w:rsidRPr="00CA3341">
        <w:t> måste du aktivt välja vem som är ansvarig behandlare. </w:t>
      </w:r>
    </w:p>
    <w:p w14:paraId="36D4FB44" w14:textId="3ACD52C2" w:rsidR="00034BFB" w:rsidRDefault="00034BFB" w:rsidP="00034BFB">
      <w:pPr>
        <w:keepNext/>
        <w:spacing w:line="276" w:lineRule="auto"/>
        <w:ind w:left="360"/>
      </w:pPr>
      <w:r w:rsidRPr="00BF51B1">
        <w:lastRenderedPageBreak/>
        <w:t>Du kan starta e</w:t>
      </w:r>
      <w:r>
        <w:t>n</w:t>
      </w:r>
      <w:r w:rsidRPr="00BF51B1">
        <w:t xml:space="preserve"> n</w:t>
      </w:r>
      <w:r>
        <w:t>y Min vårdplan</w:t>
      </w:r>
      <w:r w:rsidRPr="00BF51B1">
        <w:t xml:space="preserve"> antingen genom att klicka på </w:t>
      </w:r>
      <w:r w:rsidRPr="00C02AAE">
        <w:rPr>
          <w:iCs/>
        </w:rPr>
        <w:t>S</w:t>
      </w:r>
      <w:r w:rsidR="00C3494D">
        <w:rPr>
          <w:iCs/>
        </w:rPr>
        <w:t>TARTA MOMENTET</w:t>
      </w:r>
      <w:r w:rsidRPr="00BF51B1">
        <w:t xml:space="preserve"> i rubriken för den Min vårdplan du ska starta</w:t>
      </w:r>
      <w:r>
        <w:t xml:space="preserve"> (kräver att det redan finns startade)</w:t>
      </w:r>
      <w:r w:rsidRPr="00BF51B1">
        <w:t xml:space="preserve">, eller på det fristående fältet </w:t>
      </w:r>
      <w:r w:rsidRPr="003C3801">
        <w:t>S</w:t>
      </w:r>
      <w:r w:rsidR="00C3494D">
        <w:t>TARTA NYTT MOMENT</w:t>
      </w:r>
      <w:r>
        <w:t xml:space="preserve"> </w:t>
      </w:r>
      <w:r w:rsidRPr="00BF51B1">
        <w:t xml:space="preserve">ovanför </w:t>
      </w:r>
      <w:r>
        <w:t>listan</w:t>
      </w:r>
      <w:r w:rsidRPr="00BF51B1">
        <w:t xml:space="preserve">. </w:t>
      </w:r>
      <w:r>
        <w:t xml:space="preserve">Då behöver du välja </w:t>
      </w:r>
      <w:r w:rsidR="00C3494D">
        <w:t>moment (Min vårdplan)</w:t>
      </w:r>
      <w:r>
        <w:t>.</w:t>
      </w:r>
    </w:p>
    <w:p w14:paraId="23B83CFE" w14:textId="77CA598D" w:rsidR="00034BFB" w:rsidRDefault="00DC475D" w:rsidP="00034BFB">
      <w:pPr>
        <w:keepNext/>
        <w:spacing w:line="276" w:lineRule="auto"/>
        <w:ind w:left="360"/>
      </w:pPr>
      <w:r>
        <w:rPr>
          <w:noProof/>
        </w:rPr>
        <mc:AlternateContent>
          <mc:Choice Requires="wps">
            <w:drawing>
              <wp:anchor distT="0" distB="0" distL="114300" distR="114300" simplePos="0" relativeHeight="251879424" behindDoc="0" locked="0" layoutInCell="1" allowOverlap="1" wp14:anchorId="45D5EF31" wp14:editId="73E6C96D">
                <wp:simplePos x="0" y="0"/>
                <wp:positionH relativeFrom="margin">
                  <wp:posOffset>3220720</wp:posOffset>
                </wp:positionH>
                <wp:positionV relativeFrom="paragraph">
                  <wp:posOffset>1074420</wp:posOffset>
                </wp:positionV>
                <wp:extent cx="1016000" cy="267335"/>
                <wp:effectExtent l="57150" t="19050" r="50800" b="75565"/>
                <wp:wrapNone/>
                <wp:docPr id="772100780" name="Rektangel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26733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B31C8D0" id="Rektangel 48" o:spid="_x0000_s1026" style="position:absolute;margin-left:253.6pt;margin-top:84.6pt;width:80pt;height:21.0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878400" behindDoc="0" locked="0" layoutInCell="1" allowOverlap="1" wp14:anchorId="3B17C0D3" wp14:editId="2B20FAC6">
                <wp:simplePos x="0" y="0"/>
                <wp:positionH relativeFrom="margin">
                  <wp:posOffset>525145</wp:posOffset>
                </wp:positionH>
                <wp:positionV relativeFrom="paragraph">
                  <wp:posOffset>2630170</wp:posOffset>
                </wp:positionV>
                <wp:extent cx="897255" cy="217805"/>
                <wp:effectExtent l="57150" t="19050" r="55245" b="67945"/>
                <wp:wrapNone/>
                <wp:docPr id="702857848" name="Rektangel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7255" cy="2178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1A3E50" id="Rektangel 47" o:spid="_x0000_s1026" style="position:absolute;margin-left:41.35pt;margin-top:207.1pt;width:70.65pt;height:17.1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" filled="f" strokecolor="#00b050" strokeweight="1.5pt">
                <v:shadow on="t" color="black" opacity="22937f" origin=",.5" offset="0,.63889mm"/>
                <v:path arrowok="t"/>
                <w10:wrap anchorx="margin"/>
              </v:rect>
            </w:pict>
          </mc:Fallback>
        </mc:AlternateContent>
      </w:r>
      <w:r w:rsidR="00034BFB">
        <w:rPr>
          <w:noProof/>
        </w:rPr>
        <w:drawing>
          <wp:inline distT="0" distB="0" distL="0" distR="0" wp14:anchorId="69FA5DB3" wp14:editId="5E34B03C">
            <wp:extent cx="4245997" cy="3857933"/>
            <wp:effectExtent l="0" t="0" r="2540" b="0"/>
            <wp:docPr id="86" name="Bildobjekt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9912" t="15031" r="31479" b="22608"/>
                    <a:stretch/>
                  </pic:blipFill>
                  <pic:spPr bwMode="auto">
                    <a:xfrm>
                      <a:off x="0" y="0"/>
                      <a:ext cx="4254615" cy="3865763"/>
                    </a:xfrm>
                    <a:prstGeom prst="rect">
                      <a:avLst/>
                    </a:prstGeom>
                    <a:ln>
                      <a:noFill/>
                    </a:ln>
                    <a:extLst>
                      <a:ext uri="{53640926-AAD7-44D8-BBD7-CCE9431645EC}">
                        <a14:shadowObscured xmlns:a14="http://schemas.microsoft.com/office/drawing/2010/main"/>
                      </a:ext>
                    </a:extLst>
                  </pic:spPr>
                </pic:pic>
              </a:graphicData>
            </a:graphic>
          </wp:inline>
        </w:drawing>
      </w:r>
    </w:p>
    <w:p w14:paraId="5A5160FB" w14:textId="77777777" w:rsidR="00034BFB" w:rsidRDefault="00034BFB" w:rsidP="00034BFB"/>
    <w:p w14:paraId="7F025CB7" w14:textId="56198CF1" w:rsidR="00034BFB" w:rsidRDefault="00034BFB" w:rsidP="00034BFB">
      <w:r>
        <w:t>2. Klicka på Starta moment-knappen. Fyll i patientens personnummer. Klicka på S</w:t>
      </w:r>
      <w:r w:rsidR="006851AC">
        <w:t>ök</w:t>
      </w:r>
      <w:r>
        <w:t>. Kolla att patientens namn stämmer.</w:t>
      </w:r>
    </w:p>
    <w:p w14:paraId="18ABC907" w14:textId="77777777" w:rsidR="00034BFB" w:rsidRDefault="00034BFB" w:rsidP="00034BFB">
      <w:r>
        <w:t xml:space="preserve">3. Nedanför kan det stå att invånaren inte har varit inloggad på 1177 eller att invånaren inte har aviseringar påslagna. Uppmuntra patienten att slå på aviseringar så att hen får information när det kommer meddelanden från systemet. </w:t>
      </w:r>
    </w:p>
    <w:p w14:paraId="114BBE6E" w14:textId="2D40E380" w:rsidR="00034BFB" w:rsidRDefault="00034BFB" w:rsidP="00034BFB">
      <w:r>
        <w:t>4. Om du valt S</w:t>
      </w:r>
      <w:r w:rsidR="006851AC">
        <w:t>t</w:t>
      </w:r>
      <w:r>
        <w:t>arta-knappen som ligger högst upp till höger i vyn, klicka på pilen i fältet Välj moment och välj Min vårdplan x, eller skriv Min vårdplan i sökfältet.</w:t>
      </w:r>
    </w:p>
    <w:p w14:paraId="21D52DDF" w14:textId="38502C9E" w:rsidR="00034BFB" w:rsidRDefault="00034BFB" w:rsidP="00034BFB">
      <w:pPr>
        <w:rPr>
          <w:noProof/>
        </w:rPr>
      </w:pPr>
      <w:r>
        <w:t>5. Klicka på S</w:t>
      </w:r>
      <w:r w:rsidR="00B204D8">
        <w:t>TARTA NYTT MOMENT</w:t>
      </w:r>
      <w:r>
        <w:rPr>
          <w:noProof/>
        </w:rPr>
        <w:t>.</w:t>
      </w:r>
    </w:p>
    <w:p w14:paraId="0A4D886D" w14:textId="79609CAA" w:rsidR="00034BFB" w:rsidRPr="00BF51B1" w:rsidRDefault="00DC475D" w:rsidP="00034BFB">
      <w:pPr>
        <w:pStyle w:val="Liststycke"/>
        <w:numPr>
          <w:ilvl w:val="0"/>
          <w:numId w:val="0"/>
        </w:numPr>
        <w:shd w:val="clear" w:color="auto" w:fill="FFFFFF"/>
        <w:spacing w:before="100" w:beforeAutospacing="1" w:after="100" w:afterAutospacing="1"/>
        <w:ind w:left="720"/>
      </w:pPr>
      <w:r>
        <w:rPr>
          <w:noProof/>
        </w:rPr>
        <w:lastRenderedPageBreak/>
        <mc:AlternateContent>
          <mc:Choice Requires="wps">
            <w:drawing>
              <wp:anchor distT="0" distB="0" distL="114300" distR="114300" simplePos="0" relativeHeight="251880448" behindDoc="0" locked="0" layoutInCell="1" allowOverlap="1" wp14:anchorId="0385EAB9" wp14:editId="3A841D30">
                <wp:simplePos x="0" y="0"/>
                <wp:positionH relativeFrom="margin">
                  <wp:posOffset>564515</wp:posOffset>
                </wp:positionH>
                <wp:positionV relativeFrom="paragraph">
                  <wp:posOffset>3080385</wp:posOffset>
                </wp:positionV>
                <wp:extent cx="3338195" cy="775970"/>
                <wp:effectExtent l="57150" t="19050" r="52705" b="81280"/>
                <wp:wrapNone/>
                <wp:docPr id="1501546023" name="Rektangel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8195" cy="77597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CD16D63" id="Rektangel 46" o:spid="_x0000_s1026" style="position:absolute;margin-left:44.45pt;margin-top:242.55pt;width:262.85pt;height:61.1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" filled="f" strokecolor="#00b050" strokeweight="1.5pt">
                <v:shadow on="t" color="black" opacity="22937f" origin=",.5" offset="0,.63889mm"/>
                <v:path arrowok="t"/>
                <w10:wrap anchorx="margin"/>
              </v:rect>
            </w:pict>
          </mc:Fallback>
        </mc:AlternateContent>
      </w:r>
      <w:r w:rsidR="00034BFB">
        <w:rPr>
          <w:noProof/>
        </w:rPr>
        <w:drawing>
          <wp:inline distT="0" distB="0" distL="0" distR="0" wp14:anchorId="53CEE260" wp14:editId="42CF52D1">
            <wp:extent cx="3567544" cy="3880237"/>
            <wp:effectExtent l="0" t="0" r="0" b="6350"/>
            <wp:docPr id="917" name="Bildobjekt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3107" t="20743" r="32836" b="13411"/>
                    <a:stretch/>
                  </pic:blipFill>
                  <pic:spPr bwMode="auto">
                    <a:xfrm>
                      <a:off x="0" y="0"/>
                      <a:ext cx="3590028" cy="3904691"/>
                    </a:xfrm>
                    <a:prstGeom prst="rect">
                      <a:avLst/>
                    </a:prstGeom>
                    <a:ln>
                      <a:noFill/>
                    </a:ln>
                    <a:extLst>
                      <a:ext uri="{53640926-AAD7-44D8-BBD7-CCE9431645EC}">
                        <a14:shadowObscured xmlns:a14="http://schemas.microsoft.com/office/drawing/2010/main"/>
                      </a:ext>
                    </a:extLst>
                  </pic:spPr>
                </pic:pic>
              </a:graphicData>
            </a:graphic>
          </wp:inline>
        </w:drawing>
      </w:r>
    </w:p>
    <w:p w14:paraId="1600FBF3" w14:textId="10D075D0" w:rsidR="006268C1" w:rsidRDefault="00034BFB" w:rsidP="00034BFB">
      <w:pPr>
        <w:rPr>
          <w:noProof/>
        </w:rPr>
      </w:pPr>
      <w:r w:rsidRPr="00BF51B1">
        <w:t xml:space="preserve">Om du har startat </w:t>
      </w:r>
      <w:r>
        <w:t>Min vårdplan</w:t>
      </w:r>
      <w:r w:rsidRPr="00BF51B1">
        <w:t xml:space="preserve"> under Alla-fliken, </w:t>
      </w:r>
      <w:r>
        <w:t xml:space="preserve">finns även fält för att </w:t>
      </w:r>
      <w:r w:rsidRPr="00BF51B1">
        <w:t>välj</w:t>
      </w:r>
      <w:r>
        <w:t>a</w:t>
      </w:r>
      <w:r w:rsidRPr="00BF51B1">
        <w:t xml:space="preserve"> behandlare som ska kopplas till momentet och </w:t>
      </w:r>
      <w:r>
        <w:t>patienten</w:t>
      </w:r>
      <w:r w:rsidRPr="00BF51B1">
        <w:t>.</w:t>
      </w:r>
      <w:r w:rsidRPr="00D2378D">
        <w:rPr>
          <w:noProof/>
        </w:rPr>
        <w:t xml:space="preserve"> </w:t>
      </w:r>
    </w:p>
    <w:p w14:paraId="650664E3" w14:textId="77777777" w:rsidR="006268C1" w:rsidRDefault="006268C1" w:rsidP="006268C1">
      <w:pPr>
        <w:pStyle w:val="Rubrik2"/>
      </w:pPr>
      <w:bookmarkStart w:id="25" w:name="_Hlk170210920"/>
      <w:bookmarkStart w:id="26" w:name="_Toc178343057"/>
      <w:r>
        <w:t>Öppna min vårdplan</w:t>
      </w:r>
      <w:bookmarkEnd w:id="26"/>
    </w:p>
    <w:p w14:paraId="41595286" w14:textId="28337727" w:rsidR="006268C1" w:rsidRDefault="006268C1" w:rsidP="006268C1">
      <w:pPr>
        <w:rPr>
          <w:noProof/>
        </w:rPr>
      </w:pPr>
      <w:r>
        <w:rPr>
          <w:noProof/>
        </w:rPr>
        <w:t>När du startat Min vårdplan ser du patienten i listan under den Min vårdplan du startat. Klicka på patientens namn för att hantera och individanpassa patientens Min vårdplan.</w:t>
      </w:r>
      <w:bookmarkEnd w:id="25"/>
    </w:p>
    <w:p w14:paraId="1ABFB466" w14:textId="54A5F20F" w:rsidR="006268C1" w:rsidRDefault="00DC475D" w:rsidP="006268C1">
      <w:r>
        <w:rPr>
          <w:noProof/>
        </w:rPr>
        <mc:AlternateContent>
          <mc:Choice Requires="wps">
            <w:drawing>
              <wp:anchor distT="0" distB="0" distL="114300" distR="114300" simplePos="0" relativeHeight="251925504" behindDoc="0" locked="0" layoutInCell="1" allowOverlap="1" wp14:anchorId="31767419" wp14:editId="144FCE31">
                <wp:simplePos x="0" y="0"/>
                <wp:positionH relativeFrom="margin">
                  <wp:posOffset>203200</wp:posOffset>
                </wp:positionH>
                <wp:positionV relativeFrom="paragraph">
                  <wp:posOffset>1403985</wp:posOffset>
                </wp:positionV>
                <wp:extent cx="508000" cy="152400"/>
                <wp:effectExtent l="57150" t="19050" r="63500" b="76200"/>
                <wp:wrapNone/>
                <wp:docPr id="819874420" name="Rektangel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1524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D7E8757" id="Rektangel 45" o:spid="_x0000_s1026" style="position:absolute;margin-left:16pt;margin-top:110.55pt;width:40pt;height:12pt;z-index:25192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" filled="f" strokecolor="#00b050" strokeweight="1.5pt">
                <v:shadow on="t" color="black" opacity="22937f" origin=",.5" offset="0,.63889mm"/>
                <v:path arrowok="t"/>
                <w10:wrap anchorx="margin"/>
              </v:rect>
            </w:pict>
          </mc:Fallback>
        </mc:AlternateContent>
      </w:r>
      <w:r w:rsidR="006268C1">
        <w:rPr>
          <w:noProof/>
        </w:rPr>
        <w:drawing>
          <wp:inline distT="0" distB="0" distL="0" distR="0" wp14:anchorId="0DCBF427" wp14:editId="64623EA1">
            <wp:extent cx="5133069" cy="1668871"/>
            <wp:effectExtent l="0" t="0" r="0" b="762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4628" t="22726" r="15579" b="36936"/>
                    <a:stretch/>
                  </pic:blipFill>
                  <pic:spPr bwMode="auto">
                    <a:xfrm>
                      <a:off x="0" y="0"/>
                      <a:ext cx="5149749" cy="1674294"/>
                    </a:xfrm>
                    <a:prstGeom prst="rect">
                      <a:avLst/>
                    </a:prstGeom>
                    <a:ln>
                      <a:noFill/>
                    </a:ln>
                    <a:extLst>
                      <a:ext uri="{53640926-AAD7-44D8-BBD7-CCE9431645EC}">
                        <a14:shadowObscured xmlns:a14="http://schemas.microsoft.com/office/drawing/2010/main"/>
                      </a:ext>
                    </a:extLst>
                  </pic:spPr>
                </pic:pic>
              </a:graphicData>
            </a:graphic>
          </wp:inline>
        </w:drawing>
      </w:r>
    </w:p>
    <w:p w14:paraId="63209C25" w14:textId="4BFAE22F" w:rsidR="006268C1" w:rsidRDefault="006268C1" w:rsidP="00426A4F">
      <w:pPr>
        <w:pStyle w:val="Rubrik2"/>
      </w:pPr>
      <w:bookmarkStart w:id="27" w:name="_Hlk170210977"/>
      <w:bookmarkStart w:id="28" w:name="_Toc178343058"/>
      <w:r>
        <w:t>Hitta tillbaka till listan</w:t>
      </w:r>
      <w:bookmarkEnd w:id="28"/>
    </w:p>
    <w:p w14:paraId="7445DDE4" w14:textId="26D12F4C" w:rsidR="006268C1" w:rsidRDefault="006268C1" w:rsidP="006268C1">
      <w:r>
        <w:t>När du är inne i en patients Min vårdplan kan du alltid hitta tillbaka till Mina- eller Alla-listan genom att klicka på Hantera Moment högst upp i din vy.</w:t>
      </w:r>
    </w:p>
    <w:bookmarkEnd w:id="27"/>
    <w:p w14:paraId="5F6D5BB1" w14:textId="5A085D99" w:rsidR="006268C1" w:rsidRDefault="00DC475D" w:rsidP="006268C1">
      <w:r>
        <w:rPr>
          <w:noProof/>
        </w:rPr>
        <mc:AlternateContent>
          <mc:Choice Requires="wps">
            <w:drawing>
              <wp:anchor distT="0" distB="0" distL="114300" distR="114300" simplePos="0" relativeHeight="251926528" behindDoc="0" locked="0" layoutInCell="1" allowOverlap="1" wp14:anchorId="0CBC0D50" wp14:editId="7A52EAD8">
                <wp:simplePos x="0" y="0"/>
                <wp:positionH relativeFrom="margin">
                  <wp:posOffset>51733</wp:posOffset>
                </wp:positionH>
                <wp:positionV relativeFrom="paragraph">
                  <wp:posOffset>22772</wp:posOffset>
                </wp:positionV>
                <wp:extent cx="650342" cy="187858"/>
                <wp:effectExtent l="57150" t="19050" r="73660" b="98425"/>
                <wp:wrapNone/>
                <wp:docPr id="835448394" name="Rektangel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342" cy="187858"/>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42DC5D7" id="Rektangel 44" o:spid="_x0000_s1026" style="position:absolute;margin-left:4.05pt;margin-top:1.8pt;width:51.2pt;height:14.8pt;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" filled="f" strokecolor="#00b050" strokeweight="1.5pt">
                <v:shadow on="t" color="black" opacity="22937f" origin=",.5" offset="0,.63889mm"/>
                <v:path arrowok="t"/>
                <w10:wrap anchorx="margin"/>
              </v:rect>
            </w:pict>
          </mc:Fallback>
        </mc:AlternateContent>
      </w:r>
      <w:r w:rsidR="006268C1">
        <w:rPr>
          <w:noProof/>
        </w:rPr>
        <w:drawing>
          <wp:inline distT="0" distB="0" distL="0" distR="0" wp14:anchorId="15EEBA61" wp14:editId="7E909112">
            <wp:extent cx="4652094" cy="408387"/>
            <wp:effectExtent l="0" t="0" r="0" b="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14051" t="17609" r="15112" b="71337"/>
                    <a:stretch/>
                  </pic:blipFill>
                  <pic:spPr bwMode="auto">
                    <a:xfrm>
                      <a:off x="0" y="0"/>
                      <a:ext cx="4968189" cy="436136"/>
                    </a:xfrm>
                    <a:prstGeom prst="rect">
                      <a:avLst/>
                    </a:prstGeom>
                    <a:ln>
                      <a:noFill/>
                    </a:ln>
                    <a:extLst>
                      <a:ext uri="{53640926-AAD7-44D8-BBD7-CCE9431645EC}">
                        <a14:shadowObscured xmlns:a14="http://schemas.microsoft.com/office/drawing/2010/main"/>
                      </a:ext>
                    </a:extLst>
                  </pic:spPr>
                </pic:pic>
              </a:graphicData>
            </a:graphic>
          </wp:inline>
        </w:drawing>
      </w:r>
    </w:p>
    <w:p w14:paraId="0F4B2250" w14:textId="5A085D99" w:rsidR="00034BFB" w:rsidRPr="0043749E" w:rsidRDefault="00034BFB" w:rsidP="00034BFB">
      <w:pPr>
        <w:pStyle w:val="Rubrik2"/>
      </w:pPr>
      <w:bookmarkStart w:id="29" w:name="_Toc178343059"/>
      <w:r>
        <w:lastRenderedPageBreak/>
        <w:t>Tips när du frågar patienten</w:t>
      </w:r>
      <w:bookmarkEnd w:id="29"/>
    </w:p>
    <w:p w14:paraId="507006DE" w14:textId="22BF48E7" w:rsidR="00034BFB" w:rsidRDefault="00034BFB" w:rsidP="00034BFB">
      <w:pPr>
        <w:spacing w:line="276" w:lineRule="auto"/>
        <w:rPr>
          <w:rFonts w:eastAsia="Garamond" w:cs="Garamond"/>
          <w:color w:val="000000" w:themeColor="text1"/>
        </w:rPr>
      </w:pPr>
      <w:r w:rsidRPr="5889CFAA">
        <w:rPr>
          <w:rFonts w:eastAsia="Garamond" w:cs="Garamond"/>
          <w:color w:val="000000" w:themeColor="text1"/>
        </w:rPr>
        <w:t xml:space="preserve">Min vårdplan är framtagen för att kunna erbjuda alla patienter personcentrerat stöd, genom att </w:t>
      </w:r>
      <w:r w:rsidR="001B084A">
        <w:rPr>
          <w:rFonts w:eastAsia="Garamond" w:cs="Garamond"/>
          <w:color w:val="000000" w:themeColor="text1"/>
        </w:rPr>
        <w:t>vårdpersonalen</w:t>
      </w:r>
      <w:r w:rsidRPr="5889CFAA">
        <w:rPr>
          <w:rFonts w:eastAsia="Garamond" w:cs="Garamond"/>
          <w:color w:val="000000" w:themeColor="text1"/>
        </w:rPr>
        <w:t xml:space="preserve"> tillsammans med patienten skräddarsyr innehållet. För att patienten ska tacka ja behöver hen få en effektiv introduktion till hur Min vårdplan fungerar. Nedanstående tips kan underlätta i patientmötet.</w:t>
      </w:r>
    </w:p>
    <w:p w14:paraId="74C44824" w14:textId="7367347A" w:rsidR="00034BFB" w:rsidRDefault="009C0072" w:rsidP="00034BFB">
      <w:pPr>
        <w:rPr>
          <w:rFonts w:eastAsia="Garamond" w:cs="Garamond"/>
          <w:color w:val="000000" w:themeColor="text1"/>
        </w:rPr>
      </w:pPr>
      <w:r w:rsidRPr="26AFC6A5">
        <w:rPr>
          <w:rFonts w:eastAsia="Garamond" w:cs="Garamond"/>
          <w:color w:val="000000" w:themeColor="text1"/>
        </w:rPr>
        <w:t xml:space="preserve">Har patienten e-legitimation? </w:t>
      </w:r>
      <w:r w:rsidR="00034BFB" w:rsidRPr="26AFC6A5">
        <w:rPr>
          <w:rFonts w:eastAsia="Garamond" w:cs="Garamond"/>
          <w:color w:val="000000" w:themeColor="text1"/>
        </w:rPr>
        <w:t xml:space="preserve">Berätta att patienten kan få Min vårdplan för att få information om det som ska hända och för att få möjlighet att kontakta dig. Dela ut </w:t>
      </w:r>
      <w:r w:rsidR="00034BFB" w:rsidRPr="26AFC6A5">
        <w:rPr>
          <w:rFonts w:eastAsia="Garamond" w:cs="Garamond"/>
          <w:i/>
          <w:iCs/>
          <w:color w:val="000000" w:themeColor="text1"/>
        </w:rPr>
        <w:t>Patientbroschyr</w:t>
      </w:r>
      <w:r w:rsidR="00034BFB" w:rsidRPr="26AFC6A5">
        <w:rPr>
          <w:rFonts w:eastAsia="Garamond" w:cs="Garamond"/>
          <w:color w:val="000000" w:themeColor="text1"/>
        </w:rPr>
        <w:t xml:space="preserve"> som kan laddas ner </w:t>
      </w:r>
      <w:r w:rsidR="00034BFB">
        <w:rPr>
          <w:rFonts w:eastAsia="Garamond" w:cs="Garamond"/>
          <w:color w:val="000000" w:themeColor="text1"/>
        </w:rPr>
        <w:t xml:space="preserve">längre ner på </w:t>
      </w:r>
      <w:hyperlink r:id="rId47" w:history="1">
        <w:r w:rsidR="00034BFB" w:rsidRPr="000747A6">
          <w:rPr>
            <w:rStyle w:val="Hyperlnk"/>
            <w:rFonts w:eastAsia="Garamond" w:cs="Garamond"/>
          </w:rPr>
          <w:t>denna sida</w:t>
        </w:r>
      </w:hyperlink>
      <w:r w:rsidR="00034BFB">
        <w:rPr>
          <w:rFonts w:eastAsia="Garamond" w:cs="Garamond"/>
          <w:color w:val="000000" w:themeColor="text1"/>
        </w:rPr>
        <w:t xml:space="preserve"> på C</w:t>
      </w:r>
      <w:r w:rsidR="00034BFB" w:rsidRPr="26AFC6A5">
        <w:rPr>
          <w:rFonts w:eastAsia="Garamond" w:cs="Garamond"/>
          <w:color w:val="000000" w:themeColor="text1"/>
        </w:rPr>
        <w:t>ancercentrum.</w:t>
      </w:r>
    </w:p>
    <w:p w14:paraId="29107096" w14:textId="77777777" w:rsidR="00034BFB" w:rsidRDefault="00034BFB" w:rsidP="00034BFB">
      <w:pPr>
        <w:pStyle w:val="Liststycke"/>
        <w:numPr>
          <w:ilvl w:val="1"/>
          <w:numId w:val="1"/>
        </w:numPr>
        <w:spacing w:line="276" w:lineRule="auto"/>
        <w:rPr>
          <w:rFonts w:eastAsia="Garamond" w:cs="Garamond"/>
          <w:color w:val="000000" w:themeColor="text1"/>
        </w:rPr>
      </w:pPr>
      <w:r w:rsidRPr="26AFC6A5">
        <w:rPr>
          <w:rFonts w:eastAsia="Garamond" w:cs="Garamond"/>
          <w:color w:val="000000" w:themeColor="text1"/>
        </w:rPr>
        <w:t>Du kan starta Min vårdplan utan att patienten har en e-legitimation. Det kan patienten ordna vid ett senare tillfälle.</w:t>
      </w:r>
    </w:p>
    <w:p w14:paraId="76BBE65B" w14:textId="6CE41F8E" w:rsidR="00034BFB" w:rsidRDefault="00034BFB" w:rsidP="00034BFB">
      <w:pPr>
        <w:pStyle w:val="Liststycke"/>
        <w:numPr>
          <w:ilvl w:val="1"/>
          <w:numId w:val="1"/>
        </w:numPr>
        <w:spacing w:line="276" w:lineRule="auto"/>
        <w:rPr>
          <w:rFonts w:eastAsia="Garamond" w:cs="Garamond"/>
          <w:color w:val="000000" w:themeColor="text1"/>
        </w:rPr>
      </w:pPr>
      <w:r w:rsidRPr="26AFC6A5">
        <w:rPr>
          <w:rFonts w:eastAsia="Garamond" w:cs="Garamond"/>
          <w:color w:val="000000" w:themeColor="text1"/>
        </w:rPr>
        <w:t>Ta för vana att</w:t>
      </w:r>
      <w:r w:rsidR="00C3494D">
        <w:rPr>
          <w:rFonts w:eastAsia="Garamond" w:cs="Garamond"/>
          <w:color w:val="000000" w:themeColor="text1"/>
        </w:rPr>
        <w:t xml:space="preserve"> erbjuda</w:t>
      </w:r>
      <w:r w:rsidRPr="26AFC6A5">
        <w:rPr>
          <w:rFonts w:eastAsia="Garamond" w:cs="Garamond"/>
          <w:color w:val="000000" w:themeColor="text1"/>
        </w:rPr>
        <w:t xml:space="preserve"> alla patienter</w:t>
      </w:r>
      <w:r w:rsidR="00C3494D">
        <w:rPr>
          <w:rFonts w:eastAsia="Garamond" w:cs="Garamond"/>
          <w:color w:val="000000" w:themeColor="text1"/>
        </w:rPr>
        <w:t xml:space="preserve"> </w:t>
      </w:r>
      <w:r w:rsidRPr="26AFC6A5">
        <w:rPr>
          <w:rFonts w:eastAsia="Garamond" w:cs="Garamond"/>
          <w:color w:val="000000" w:themeColor="text1"/>
        </w:rPr>
        <w:t xml:space="preserve">Min vårdplan </w:t>
      </w:r>
      <w:r w:rsidR="006A5DDB">
        <w:rPr>
          <w:rFonts w:eastAsia="Garamond" w:cs="Garamond"/>
          <w:color w:val="000000" w:themeColor="text1"/>
        </w:rPr>
        <w:t>via</w:t>
      </w:r>
      <w:r w:rsidRPr="26AFC6A5">
        <w:rPr>
          <w:rFonts w:eastAsia="Garamond" w:cs="Garamond"/>
          <w:color w:val="000000" w:themeColor="text1"/>
        </w:rPr>
        <w:t xml:space="preserve"> 1177, oavsett ålder</w:t>
      </w:r>
      <w:r>
        <w:rPr>
          <w:rFonts w:eastAsia="Garamond" w:cs="Garamond"/>
          <w:color w:val="000000" w:themeColor="text1"/>
        </w:rPr>
        <w:t xml:space="preserve"> och övriga förhållanden</w:t>
      </w:r>
      <w:r w:rsidRPr="26AFC6A5">
        <w:rPr>
          <w:rFonts w:eastAsia="Garamond" w:cs="Garamond"/>
          <w:color w:val="000000" w:themeColor="text1"/>
        </w:rPr>
        <w:t>. Om patienten inte vill ha Min vårdplan via 1177, erbjud den i pappersformat i</w:t>
      </w:r>
      <w:r>
        <w:rPr>
          <w:rFonts w:eastAsia="Garamond" w:cs="Garamond"/>
          <w:color w:val="000000" w:themeColor="text1"/>
        </w:rPr>
        <w:t xml:space="preserve"> </w:t>
      </w:r>
      <w:r w:rsidRPr="26AFC6A5">
        <w:rPr>
          <w:rFonts w:eastAsia="Garamond" w:cs="Garamond"/>
          <w:color w:val="000000" w:themeColor="text1"/>
        </w:rPr>
        <w:t>stället.</w:t>
      </w:r>
    </w:p>
    <w:p w14:paraId="21813649" w14:textId="77777777" w:rsidR="00034BFB" w:rsidRDefault="00034BFB" w:rsidP="00034BFB">
      <w:pPr>
        <w:spacing w:line="276" w:lineRule="auto"/>
        <w:rPr>
          <w:rFonts w:eastAsia="Garamond" w:cs="Garamond"/>
          <w:color w:val="000000" w:themeColor="text1"/>
        </w:rPr>
      </w:pPr>
      <w:r w:rsidRPr="26AFC6A5">
        <w:rPr>
          <w:rFonts w:eastAsia="Garamond" w:cs="Garamond"/>
          <w:color w:val="000000" w:themeColor="text1"/>
        </w:rPr>
        <w:t xml:space="preserve">Lyft fram fördelarna med Min vårdplan på 1177: </w:t>
      </w:r>
    </w:p>
    <w:p w14:paraId="750C407E" w14:textId="77777777" w:rsidR="00034BFB" w:rsidRDefault="00034BFB" w:rsidP="00034BFB">
      <w:pPr>
        <w:pStyle w:val="Liststycke"/>
        <w:numPr>
          <w:ilvl w:val="1"/>
          <w:numId w:val="1"/>
        </w:numPr>
        <w:spacing w:line="276" w:lineRule="auto"/>
        <w:rPr>
          <w:rFonts w:eastAsia="Garamond" w:cs="Garamond"/>
          <w:color w:val="000000" w:themeColor="text1"/>
        </w:rPr>
      </w:pPr>
      <w:r>
        <w:rPr>
          <w:rFonts w:eastAsia="Garamond" w:cs="Garamond"/>
          <w:color w:val="000000" w:themeColor="text1"/>
        </w:rPr>
        <w:t>P</w:t>
      </w:r>
      <w:r w:rsidRPr="26AFC6A5">
        <w:rPr>
          <w:rFonts w:eastAsia="Garamond" w:cs="Garamond"/>
          <w:color w:val="000000" w:themeColor="text1"/>
        </w:rPr>
        <w:t>atienten kan kommunicera med dig via meddelanden oavsett tid på dygnet</w:t>
      </w:r>
      <w:r>
        <w:rPr>
          <w:rFonts w:eastAsia="Garamond" w:cs="Garamond"/>
          <w:color w:val="000000" w:themeColor="text1"/>
        </w:rPr>
        <w:t>.</w:t>
      </w:r>
    </w:p>
    <w:p w14:paraId="721327E4" w14:textId="77777777" w:rsidR="00034BFB" w:rsidRDefault="00034BFB" w:rsidP="00034BFB">
      <w:pPr>
        <w:pStyle w:val="Liststycke"/>
        <w:numPr>
          <w:ilvl w:val="1"/>
          <w:numId w:val="1"/>
        </w:numPr>
        <w:spacing w:line="276" w:lineRule="auto"/>
        <w:rPr>
          <w:rFonts w:eastAsia="Garamond" w:cs="Garamond"/>
          <w:color w:val="000000" w:themeColor="text1"/>
        </w:rPr>
      </w:pPr>
      <w:r>
        <w:rPr>
          <w:rFonts w:eastAsia="Garamond" w:cs="Garamond"/>
          <w:color w:val="000000" w:themeColor="text1"/>
        </w:rPr>
        <w:t>V</w:t>
      </w:r>
      <w:r w:rsidRPr="26AFC6A5">
        <w:rPr>
          <w:rFonts w:eastAsia="Garamond" w:cs="Garamond"/>
          <w:color w:val="000000" w:themeColor="text1"/>
        </w:rPr>
        <w:t>årdplanen kan uppdateras på distans</w:t>
      </w:r>
      <w:r>
        <w:rPr>
          <w:rFonts w:eastAsia="Garamond" w:cs="Garamond"/>
          <w:color w:val="000000" w:themeColor="text1"/>
        </w:rPr>
        <w:t>.</w:t>
      </w:r>
      <w:r w:rsidRPr="26AFC6A5">
        <w:rPr>
          <w:rFonts w:eastAsia="Garamond" w:cs="Garamond"/>
          <w:color w:val="000000" w:themeColor="text1"/>
        </w:rPr>
        <w:t xml:space="preserve"> </w:t>
      </w:r>
    </w:p>
    <w:p w14:paraId="63EE5B6C" w14:textId="7FEBF288" w:rsidR="00034BFB" w:rsidRDefault="00C3494D" w:rsidP="00034BFB">
      <w:pPr>
        <w:pStyle w:val="Liststycke"/>
        <w:numPr>
          <w:ilvl w:val="1"/>
          <w:numId w:val="1"/>
        </w:numPr>
        <w:spacing w:line="276" w:lineRule="auto"/>
        <w:rPr>
          <w:rFonts w:eastAsia="Garamond" w:cs="Garamond"/>
          <w:color w:val="000000" w:themeColor="text1"/>
        </w:rPr>
      </w:pPr>
      <w:r>
        <w:rPr>
          <w:rFonts w:eastAsia="Garamond" w:cs="Garamond"/>
          <w:color w:val="000000" w:themeColor="text1"/>
        </w:rPr>
        <w:t>P</w:t>
      </w:r>
      <w:r w:rsidR="00034BFB" w:rsidRPr="26AFC6A5">
        <w:rPr>
          <w:rFonts w:eastAsia="Garamond" w:cs="Garamond"/>
          <w:color w:val="000000" w:themeColor="text1"/>
        </w:rPr>
        <w:t xml:space="preserve">atienten har alltid </w:t>
      </w:r>
      <w:r>
        <w:rPr>
          <w:rFonts w:eastAsia="Garamond" w:cs="Garamond"/>
          <w:color w:val="000000" w:themeColor="text1"/>
        </w:rPr>
        <w:t xml:space="preserve">Min </w:t>
      </w:r>
      <w:r w:rsidR="00034BFB" w:rsidRPr="26AFC6A5">
        <w:rPr>
          <w:rFonts w:eastAsia="Garamond" w:cs="Garamond"/>
          <w:color w:val="000000" w:themeColor="text1"/>
        </w:rPr>
        <w:t xml:space="preserve">vårdplan tillgänglig i sin mobil, surfplatta eller dator och kan närsomhelst </w:t>
      </w:r>
      <w:r w:rsidR="00034BFB">
        <w:rPr>
          <w:rFonts w:eastAsia="Garamond" w:cs="Garamond"/>
          <w:color w:val="000000" w:themeColor="text1"/>
        </w:rPr>
        <w:t>ta del av informationen i den.</w:t>
      </w:r>
    </w:p>
    <w:p w14:paraId="4A363957" w14:textId="49801FA7" w:rsidR="00034BFB" w:rsidRDefault="00C3494D" w:rsidP="00034BFB">
      <w:pPr>
        <w:pStyle w:val="Liststycke"/>
        <w:numPr>
          <w:ilvl w:val="1"/>
          <w:numId w:val="1"/>
        </w:numPr>
        <w:spacing w:line="276" w:lineRule="auto"/>
        <w:rPr>
          <w:rFonts w:eastAsia="Garamond" w:cs="Garamond"/>
          <w:color w:val="000000" w:themeColor="text1"/>
        </w:rPr>
      </w:pPr>
      <w:r>
        <w:rPr>
          <w:rFonts w:eastAsia="Garamond" w:cs="Garamond"/>
          <w:color w:val="000000" w:themeColor="text1"/>
        </w:rPr>
        <w:t>Min vårdplan</w:t>
      </w:r>
      <w:r w:rsidR="00034BFB" w:rsidRPr="26AFC6A5">
        <w:rPr>
          <w:rFonts w:eastAsia="Garamond" w:cs="Garamond"/>
          <w:color w:val="000000" w:themeColor="text1"/>
        </w:rPr>
        <w:t xml:space="preserve"> blir ett komplement till patientens övriga engagemang via 1177. Lyft gärna fram fördelarna med att komma </w:t>
      </w:r>
      <w:proofErr w:type="gramStart"/>
      <w:r w:rsidR="00034BFB" w:rsidRPr="26AFC6A5">
        <w:rPr>
          <w:rFonts w:eastAsia="Garamond" w:cs="Garamond"/>
          <w:color w:val="000000" w:themeColor="text1"/>
        </w:rPr>
        <w:t>igång</w:t>
      </w:r>
      <w:proofErr w:type="gramEnd"/>
      <w:r w:rsidR="00034BFB" w:rsidRPr="26AFC6A5">
        <w:rPr>
          <w:rFonts w:eastAsia="Garamond" w:cs="Garamond"/>
          <w:color w:val="000000" w:themeColor="text1"/>
        </w:rPr>
        <w:t xml:space="preserve"> och använda e-tjänsterna, t ex Journalen, </w:t>
      </w:r>
      <w:r w:rsidR="00034BFB">
        <w:rPr>
          <w:rFonts w:eastAsia="Garamond" w:cs="Garamond"/>
          <w:color w:val="000000" w:themeColor="text1"/>
        </w:rPr>
        <w:t>F</w:t>
      </w:r>
      <w:r w:rsidR="00034BFB" w:rsidRPr="26AFC6A5">
        <w:rPr>
          <w:rFonts w:eastAsia="Garamond" w:cs="Garamond"/>
          <w:color w:val="000000" w:themeColor="text1"/>
        </w:rPr>
        <w:t>örnya recept</w:t>
      </w:r>
      <w:r w:rsidR="00034BFB">
        <w:rPr>
          <w:rFonts w:eastAsia="Garamond" w:cs="Garamond"/>
          <w:color w:val="000000" w:themeColor="text1"/>
        </w:rPr>
        <w:t xml:space="preserve"> och Bokade tider</w:t>
      </w:r>
      <w:r w:rsidR="00034BFB" w:rsidRPr="26AFC6A5">
        <w:rPr>
          <w:rFonts w:eastAsia="Garamond" w:cs="Garamond"/>
          <w:color w:val="000000" w:themeColor="text1"/>
        </w:rPr>
        <w:t>.</w:t>
      </w:r>
    </w:p>
    <w:p w14:paraId="1D42A928" w14:textId="77777777" w:rsidR="00034BFB" w:rsidRDefault="00034BFB" w:rsidP="00034BFB">
      <w:pPr>
        <w:pStyle w:val="Liststycke"/>
        <w:numPr>
          <w:ilvl w:val="1"/>
          <w:numId w:val="1"/>
        </w:numPr>
        <w:spacing w:line="276" w:lineRule="auto"/>
        <w:rPr>
          <w:rFonts w:eastAsia="Garamond" w:cs="Garamond"/>
          <w:color w:val="000000" w:themeColor="text1"/>
        </w:rPr>
      </w:pPr>
      <w:r>
        <w:rPr>
          <w:rFonts w:eastAsia="Garamond" w:cs="Garamond"/>
          <w:color w:val="000000" w:themeColor="text1"/>
        </w:rPr>
        <w:t>P</w:t>
      </w:r>
      <w:r w:rsidRPr="26AFC6A5">
        <w:rPr>
          <w:rFonts w:eastAsia="Garamond" w:cs="Garamond"/>
          <w:color w:val="000000" w:themeColor="text1"/>
        </w:rPr>
        <w:t>atienten kan få fördjupad information via länkar</w:t>
      </w:r>
      <w:r>
        <w:rPr>
          <w:rFonts w:eastAsia="Garamond" w:cs="Garamond"/>
          <w:color w:val="000000" w:themeColor="text1"/>
        </w:rPr>
        <w:t xml:space="preserve"> och fylla i formulär</w:t>
      </w:r>
      <w:r w:rsidRPr="26AFC6A5">
        <w:rPr>
          <w:rFonts w:eastAsia="Garamond" w:cs="Garamond"/>
          <w:color w:val="000000" w:themeColor="text1"/>
        </w:rPr>
        <w:t>.</w:t>
      </w:r>
    </w:p>
    <w:p w14:paraId="000EA601" w14:textId="77777777" w:rsidR="00034BFB" w:rsidRDefault="00034BFB" w:rsidP="00034BFB">
      <w:pPr>
        <w:pStyle w:val="Rubrik2"/>
      </w:pPr>
      <w:bookmarkStart w:id="30" w:name="_Toc178343060"/>
      <w:r w:rsidRPr="00596EC1">
        <w:t>R</w:t>
      </w:r>
      <w:r>
        <w:t>utiner för att starta Min vårdplan</w:t>
      </w:r>
      <w:bookmarkEnd w:id="30"/>
      <w:r>
        <w:t xml:space="preserve"> </w:t>
      </w:r>
    </w:p>
    <w:p w14:paraId="4D03230B" w14:textId="48D76E09" w:rsidR="00034BFB" w:rsidRPr="004A3820" w:rsidRDefault="00034BFB" w:rsidP="00034BFB">
      <w:pPr>
        <w:tabs>
          <w:tab w:val="left" w:pos="5670"/>
        </w:tabs>
        <w:spacing w:line="276" w:lineRule="auto"/>
        <w:rPr>
          <w:rFonts w:ascii="Arial" w:hAnsi="Arial" w:cs="Arial"/>
          <w:i/>
          <w:sz w:val="20"/>
          <w:szCs w:val="20"/>
        </w:rPr>
      </w:pPr>
      <w:r>
        <w:rPr>
          <w:i/>
          <w:noProof/>
        </w:rPr>
        <w:t xml:space="preserve">Exempel, redigeras av </w:t>
      </w:r>
      <w:commentRangeStart w:id="31"/>
      <w:r>
        <w:rPr>
          <w:i/>
          <w:noProof/>
        </w:rPr>
        <w:t>verksamheten</w:t>
      </w:r>
      <w:commentRangeEnd w:id="31"/>
      <w:r>
        <w:rPr>
          <w:rStyle w:val="Kommentarsreferens"/>
          <w:rFonts w:eastAsia="Times New Roman" w:cs="Times New Roman"/>
          <w:shd w:val="clear" w:color="auto" w:fill="auto"/>
        </w:rPr>
        <w:commentReference w:id="31"/>
      </w:r>
      <w:r w:rsidR="006A5DDB">
        <w:rPr>
          <w:i/>
          <w:noProof/>
        </w:rPr>
        <w:t>::</w:t>
      </w:r>
    </w:p>
    <w:p w14:paraId="0C643D0F" w14:textId="77777777" w:rsidR="00034BFB" w:rsidRDefault="00034BFB" w:rsidP="00034BFB">
      <w:pPr>
        <w:pStyle w:val="Liststycke"/>
        <w:numPr>
          <w:ilvl w:val="0"/>
          <w:numId w:val="39"/>
        </w:numPr>
      </w:pPr>
      <w:r>
        <w:t xml:space="preserve">Patienten tillfrågas om hen har e-legitimation och erbjuds då en Min vårdplan </w:t>
      </w:r>
      <w:r w:rsidRPr="004A3820">
        <w:rPr>
          <w:highlight w:val="yellow"/>
        </w:rPr>
        <w:t>av</w:t>
      </w:r>
      <w:r w:rsidRPr="004A3820">
        <w:rPr>
          <w:i/>
          <w:highlight w:val="yellow"/>
        </w:rPr>
        <w:t xml:space="preserve"> ansvarig </w:t>
      </w:r>
      <w:proofErr w:type="gramStart"/>
      <w:r w:rsidRPr="004A3820">
        <w:rPr>
          <w:i/>
          <w:highlight w:val="yellow"/>
        </w:rPr>
        <w:t>roll</w:t>
      </w:r>
      <w:r w:rsidRPr="004A3820">
        <w:rPr>
          <w:highlight w:val="yellow"/>
        </w:rPr>
        <w:t>….</w:t>
      </w:r>
      <w:proofErr w:type="gramEnd"/>
      <w:r>
        <w:t xml:space="preserve">, </w:t>
      </w:r>
      <w:r w:rsidRPr="004A3820">
        <w:rPr>
          <w:highlight w:val="yellow"/>
        </w:rPr>
        <w:t xml:space="preserve">vid </w:t>
      </w:r>
      <w:r w:rsidRPr="004A3820">
        <w:rPr>
          <w:i/>
          <w:highlight w:val="yellow"/>
        </w:rPr>
        <w:t>vilket besök</w:t>
      </w:r>
      <w:r w:rsidRPr="004A3820">
        <w:rPr>
          <w:highlight w:val="yellow"/>
        </w:rPr>
        <w:t>….</w:t>
      </w:r>
    </w:p>
    <w:p w14:paraId="7C872450" w14:textId="46A91587" w:rsidR="00034BFB" w:rsidRDefault="00034BFB" w:rsidP="00034BFB">
      <w:pPr>
        <w:pStyle w:val="Liststycke"/>
        <w:numPr>
          <w:ilvl w:val="0"/>
          <w:numId w:val="7"/>
        </w:numPr>
        <w:spacing w:line="276" w:lineRule="auto"/>
      </w:pPr>
      <w:r>
        <w:t>Min vårdplan på 1177 startas tillsammans med patienten.</w:t>
      </w:r>
      <w:r w:rsidR="001B084A">
        <w:t xml:space="preserve"> Patienten loggar sedan in i 1177 och ser sin Min vårdplan där.</w:t>
      </w:r>
    </w:p>
    <w:p w14:paraId="67891648" w14:textId="77777777" w:rsidR="00034BFB" w:rsidRDefault="00034BFB" w:rsidP="00034BFB">
      <w:pPr>
        <w:pStyle w:val="Liststycke"/>
        <w:numPr>
          <w:ilvl w:val="0"/>
          <w:numId w:val="7"/>
        </w:numPr>
      </w:pPr>
      <w:r w:rsidRPr="004D2FB5">
        <w:t xml:space="preserve">Checklista hantering Min vårdplan för diagnosen används som stöd i att individanpassa Min vårdplan. </w:t>
      </w:r>
    </w:p>
    <w:p w14:paraId="11744B14" w14:textId="77777777" w:rsidR="006A5DDB" w:rsidRDefault="006A5DDB" w:rsidP="00034BFB"/>
    <w:p w14:paraId="1128C6DD" w14:textId="37D8C116" w:rsidR="00034BFB" w:rsidRPr="004D2FB5" w:rsidRDefault="00034BFB" w:rsidP="00034BFB">
      <w:r>
        <w:t>OBS! Om det inte finns en diagnosspecifik Min vårdplan</w:t>
      </w:r>
      <w:r w:rsidR="00C3494D">
        <w:t xml:space="preserve">, kan det generella programmet/momentet </w:t>
      </w:r>
      <w:r w:rsidR="00C3494D" w:rsidRPr="00D87928">
        <w:rPr>
          <w:i/>
          <w:iCs/>
        </w:rPr>
        <w:t>Min vårdplan i cancervården</w:t>
      </w:r>
      <w:r w:rsidR="00C3494D">
        <w:t xml:space="preserve"> </w:t>
      </w:r>
      <w:r>
        <w:t>aktiveras och tillhörande checklista används. Extra viktigt att informera om var och hur patienten då får tillgång till diagnosspecifik information. Individanpassning ska alltid göras</w:t>
      </w:r>
      <w:r w:rsidR="00C3494D">
        <w:t>,</w:t>
      </w:r>
      <w:r>
        <w:t xml:space="preserve"> även av det generella materialet.</w:t>
      </w:r>
    </w:p>
    <w:p w14:paraId="6461C5AE" w14:textId="77777777" w:rsidR="00034BFB" w:rsidRPr="00A95CCA" w:rsidRDefault="00034BFB" w:rsidP="00034BFB">
      <w:r>
        <w:t>Överlämna den nationella patientbroschyren med instruktioner om hur patienten hittar och loggar in i Min vårdplan. Patienten kan logga in i lugn och ro hemma.</w:t>
      </w:r>
    </w:p>
    <w:p w14:paraId="15E9834C" w14:textId="4835FBB9" w:rsidR="00034BFB" w:rsidRPr="00A95CCA" w:rsidRDefault="00034BFB" w:rsidP="00034BFB">
      <w:pPr>
        <w:pStyle w:val="Liststycke"/>
        <w:numPr>
          <w:ilvl w:val="0"/>
          <w:numId w:val="7"/>
        </w:numPr>
        <w:spacing w:line="276" w:lineRule="auto"/>
        <w:rPr>
          <w:highlight w:val="yellow"/>
        </w:rPr>
      </w:pPr>
      <w:r>
        <w:lastRenderedPageBreak/>
        <w:t xml:space="preserve">Dokumentera i journalen KVÅ-kod XV019 för upprättande av vårdplan. Tilläggskoden Telemedicin ZV051 bör användas för att det ska bli tydligt att </w:t>
      </w:r>
      <w:r w:rsidR="00C3494D">
        <w:t xml:space="preserve">Min </w:t>
      </w:r>
      <w:r>
        <w:t xml:space="preserve">vårdplan är digital. </w:t>
      </w:r>
      <w:r w:rsidRPr="26AFC6A5">
        <w:rPr>
          <w:highlight w:val="yellow"/>
        </w:rPr>
        <w:t>Att patienten har fått Min vårdplan via 1177 dokumenteras…</w:t>
      </w:r>
    </w:p>
    <w:p w14:paraId="3A5EC158" w14:textId="77777777" w:rsidR="00034BFB" w:rsidRPr="00457900" w:rsidRDefault="00034BFB" w:rsidP="00034BFB">
      <w:pPr>
        <w:pStyle w:val="Liststycke"/>
        <w:numPr>
          <w:ilvl w:val="0"/>
          <w:numId w:val="7"/>
        </w:numPr>
        <w:spacing w:line="276" w:lineRule="auto"/>
      </w:pPr>
      <w:r w:rsidRPr="00457900">
        <w:t xml:space="preserve">Informera patienten om  </w:t>
      </w:r>
    </w:p>
    <w:p w14:paraId="602C126D" w14:textId="77777777" w:rsidR="00034BFB" w:rsidRPr="0083359E" w:rsidRDefault="00034BFB" w:rsidP="00034BFB">
      <w:pPr>
        <w:pStyle w:val="Liststycke"/>
        <w:numPr>
          <w:ilvl w:val="1"/>
          <w:numId w:val="7"/>
        </w:numPr>
        <w:spacing w:line="276" w:lineRule="auto"/>
      </w:pPr>
      <w:r w:rsidRPr="00457900">
        <w:t>vem som läser</w:t>
      </w:r>
      <w:r>
        <w:t xml:space="preserve"> och </w:t>
      </w:r>
      <w:r w:rsidRPr="00457900">
        <w:t>svarar på meddelanden i Min vårdplan</w:t>
      </w:r>
      <w:r w:rsidRPr="00457900">
        <w:rPr>
          <w:strike/>
        </w:rPr>
        <w:t xml:space="preserve"> </w:t>
      </w:r>
    </w:p>
    <w:p w14:paraId="15CBC80D" w14:textId="77777777" w:rsidR="00034BFB" w:rsidRPr="0083359E" w:rsidRDefault="00034BFB" w:rsidP="00034BFB">
      <w:pPr>
        <w:pStyle w:val="Liststycke"/>
        <w:numPr>
          <w:ilvl w:val="1"/>
          <w:numId w:val="7"/>
        </w:numPr>
        <w:spacing w:line="276" w:lineRule="auto"/>
      </w:pPr>
      <w:r w:rsidRPr="00EA64FF">
        <w:t>var och hur eventuell kompletterande information tillhandahålls</w:t>
      </w:r>
    </w:p>
    <w:p w14:paraId="45C65624" w14:textId="77777777" w:rsidR="00034BFB" w:rsidRPr="00457900" w:rsidRDefault="00034BFB" w:rsidP="00034BFB">
      <w:pPr>
        <w:pStyle w:val="Liststycke"/>
        <w:numPr>
          <w:ilvl w:val="1"/>
          <w:numId w:val="7"/>
        </w:numPr>
        <w:spacing w:line="276" w:lineRule="auto"/>
      </w:pPr>
      <w:r w:rsidRPr="00457900">
        <w:t xml:space="preserve">vilka </w:t>
      </w:r>
      <w:r>
        <w:t>formulär</w:t>
      </w:r>
      <w:r w:rsidRPr="00457900">
        <w:t xml:space="preserve"> patienten förväntas fylla i och när</w:t>
      </w:r>
      <w:r>
        <w:t>,</w:t>
      </w:r>
      <w:r w:rsidRPr="00457900">
        <w:t xml:space="preserve"> och hur de kommer att följas upp</w:t>
      </w:r>
    </w:p>
    <w:p w14:paraId="64E37E7D" w14:textId="77777777" w:rsidR="00034BFB" w:rsidRPr="00700F04" w:rsidRDefault="00034BFB" w:rsidP="00034BFB">
      <w:pPr>
        <w:pStyle w:val="Liststycke"/>
        <w:numPr>
          <w:ilvl w:val="1"/>
          <w:numId w:val="7"/>
        </w:numPr>
        <w:spacing w:line="276" w:lineRule="auto"/>
      </w:pPr>
      <w:r>
        <w:t>att patienten kan bli aviserad via mejl och sms om händelser i Min vårdplan genom att ändra sina inställningar på 1177</w:t>
      </w:r>
    </w:p>
    <w:p w14:paraId="06787255" w14:textId="77777777" w:rsidR="00034BFB" w:rsidRPr="00457900" w:rsidRDefault="00034BFB" w:rsidP="00034BFB">
      <w:pPr>
        <w:pStyle w:val="Liststycke"/>
        <w:numPr>
          <w:ilvl w:val="1"/>
          <w:numId w:val="7"/>
        </w:numPr>
        <w:spacing w:line="276" w:lineRule="auto"/>
      </w:pPr>
      <w:r w:rsidRPr="00700F04">
        <w:t xml:space="preserve">att Min vårdplan kommer att avslutas inom två år och </w:t>
      </w:r>
      <w:r w:rsidRPr="00457900">
        <w:t>att patienten kan spara ner information som PDF-er om hen vill</w:t>
      </w:r>
    </w:p>
    <w:p w14:paraId="55C6D017" w14:textId="77777777" w:rsidR="00034BFB" w:rsidRPr="0054778E" w:rsidRDefault="00034BFB" w:rsidP="00034BFB">
      <w:pPr>
        <w:pStyle w:val="Liststycke"/>
        <w:numPr>
          <w:ilvl w:val="1"/>
          <w:numId w:val="7"/>
        </w:numPr>
        <w:spacing w:line="276" w:lineRule="auto"/>
      </w:pPr>
      <w:r w:rsidRPr="00457900">
        <w:t xml:space="preserve">att verksamheten </w:t>
      </w:r>
      <w:r>
        <w:t>kan</w:t>
      </w:r>
      <w:r w:rsidRPr="00457900">
        <w:t xml:space="preserve"> </w:t>
      </w:r>
      <w:r>
        <w:t xml:space="preserve">komma att </w:t>
      </w:r>
      <w:r w:rsidRPr="00457900">
        <w:t xml:space="preserve">överlämna Min vårdplan till en annan </w:t>
      </w:r>
      <w:r>
        <w:t xml:space="preserve">enhet, </w:t>
      </w:r>
      <w:r w:rsidRPr="00457900">
        <w:t>om patienten godkänner det</w:t>
      </w:r>
      <w:r>
        <w:t>.</w:t>
      </w:r>
    </w:p>
    <w:p w14:paraId="2B61824E" w14:textId="77777777" w:rsidR="00034BFB" w:rsidRPr="000835CC" w:rsidRDefault="00034BFB" w:rsidP="00034BFB">
      <w:pPr>
        <w:pStyle w:val="Rubrik1"/>
      </w:pPr>
      <w:bookmarkStart w:id="32" w:name="_Toc178343061"/>
      <w:r w:rsidRPr="000835CC">
        <w:t>Välkomsttext till invånaren</w:t>
      </w:r>
      <w:bookmarkEnd w:id="32"/>
    </w:p>
    <w:p w14:paraId="56D0AB99" w14:textId="77777777" w:rsidR="00034BFB" w:rsidRPr="00015F53" w:rsidRDefault="00034BFB" w:rsidP="00034BFB">
      <w:pPr>
        <w:spacing w:line="276" w:lineRule="auto"/>
      </w:pPr>
      <w:r w:rsidRPr="00457900">
        <w:t xml:space="preserve">I </w:t>
      </w:r>
      <w:r w:rsidRPr="00015F53">
        <w:t>början av varje Min vårdplan finns fält</w:t>
      </w:r>
      <w:r>
        <w:t>et</w:t>
      </w:r>
      <w:r w:rsidRPr="00015F53">
        <w:t xml:space="preserve"> Välkomsttext till invånaren. När Min vårdplan startas finns en förifylld text i fältet. </w:t>
      </w:r>
    </w:p>
    <w:p w14:paraId="1E53EE71" w14:textId="77777777" w:rsidR="00034BFB" w:rsidRDefault="00034BFB" w:rsidP="00034BFB">
      <w:pPr>
        <w:spacing w:before="240" w:line="276" w:lineRule="auto"/>
        <w:rPr>
          <w:b/>
          <w:color w:val="000000" w:themeColor="text1"/>
        </w:rPr>
      </w:pPr>
      <w:r>
        <w:rPr>
          <w:b/>
          <w:color w:val="000000" w:themeColor="text1"/>
        </w:rPr>
        <w:t>Förifylld Välkomsttext</w:t>
      </w:r>
      <w:r w:rsidRPr="00072C7A">
        <w:rPr>
          <w:b/>
          <w:color w:val="000000" w:themeColor="text1"/>
        </w:rPr>
        <w:t>:</w:t>
      </w:r>
    </w:p>
    <w:p w14:paraId="14EF2112" w14:textId="6AAE077A" w:rsidR="00034BFB" w:rsidRDefault="006A5DDB" w:rsidP="00034BFB">
      <w:pPr>
        <w:spacing w:before="240" w:line="276" w:lineRule="auto"/>
        <w:rPr>
          <w:b/>
          <w:color w:val="000000" w:themeColor="text1"/>
        </w:rPr>
      </w:pPr>
      <w:r>
        <w:rPr>
          <w:b/>
          <w:noProof/>
          <w:color w:val="000000" w:themeColor="text1"/>
        </w:rPr>
        <w:drawing>
          <wp:inline distT="0" distB="0" distL="0" distR="0" wp14:anchorId="7C76328C" wp14:editId="1BC4D56A">
            <wp:extent cx="5265965" cy="3639972"/>
            <wp:effectExtent l="0" t="0" r="0" b="0"/>
            <wp:docPr id="899" name="Bildobjekt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2047" cy="3644176"/>
                    </a:xfrm>
                    <a:prstGeom prst="rect">
                      <a:avLst/>
                    </a:prstGeom>
                    <a:noFill/>
                  </pic:spPr>
                </pic:pic>
              </a:graphicData>
            </a:graphic>
          </wp:inline>
        </w:drawing>
      </w:r>
    </w:p>
    <w:p w14:paraId="55BEA168" w14:textId="77777777" w:rsidR="00034BFB" w:rsidRPr="00596EC1" w:rsidRDefault="00034BFB" w:rsidP="00034BFB">
      <w:pPr>
        <w:pStyle w:val="Rubrik2"/>
      </w:pPr>
      <w:bookmarkStart w:id="33" w:name="_Toc178343062"/>
      <w:r>
        <w:lastRenderedPageBreak/>
        <w:t>Redigera Välkomsttext till invånaren:</w:t>
      </w:r>
      <w:bookmarkEnd w:id="33"/>
    </w:p>
    <w:p w14:paraId="0D42E55B" w14:textId="77777777" w:rsidR="00034BFB" w:rsidRDefault="00034BFB" w:rsidP="00034BFB">
      <w:pPr>
        <w:pStyle w:val="Liststycke"/>
        <w:numPr>
          <w:ilvl w:val="0"/>
          <w:numId w:val="25"/>
        </w:numPr>
        <w:spacing w:line="276" w:lineRule="auto"/>
      </w:pPr>
      <w:r>
        <w:t xml:space="preserve">Klicka på pennan vid </w:t>
      </w:r>
      <w:r w:rsidRPr="00E027AF">
        <w:rPr>
          <w:i/>
          <w:iCs/>
        </w:rPr>
        <w:t>Välkomsttext till invånaren</w:t>
      </w:r>
      <w:r>
        <w:t>.</w:t>
      </w:r>
    </w:p>
    <w:p w14:paraId="5A658DFA" w14:textId="77777777" w:rsidR="00034BFB" w:rsidRDefault="00034BFB" w:rsidP="00034BFB">
      <w:pPr>
        <w:keepNext/>
      </w:pPr>
      <w:r>
        <w:rPr>
          <w:noProof/>
        </w:rPr>
        <w:drawing>
          <wp:inline distT="0" distB="0" distL="0" distR="0" wp14:anchorId="014D9AA2" wp14:editId="07D9308B">
            <wp:extent cx="5050732" cy="1468009"/>
            <wp:effectExtent l="133350" t="114300" r="150495" b="170815"/>
            <wp:docPr id="92" name="Bildobjekt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26881" t="26021" r="28830" b="51095"/>
                    <a:stretch/>
                  </pic:blipFill>
                  <pic:spPr bwMode="auto">
                    <a:xfrm>
                      <a:off x="0" y="0"/>
                      <a:ext cx="5082372" cy="1477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999DAB7" w14:textId="77777777" w:rsidR="00034BFB" w:rsidRPr="00A60356" w:rsidRDefault="00034BFB" w:rsidP="00034BFB">
      <w:pPr>
        <w:pStyle w:val="Liststycke"/>
        <w:numPr>
          <w:ilvl w:val="0"/>
          <w:numId w:val="25"/>
        </w:numPr>
        <w:spacing w:line="276" w:lineRule="auto"/>
        <w:rPr>
          <w:noProof/>
        </w:rPr>
      </w:pPr>
      <w:r w:rsidRPr="26AFC6A5">
        <w:rPr>
          <w:noProof/>
        </w:rPr>
        <w:t>Redigera texten. Om du vill lägga in en länk till verksamhetens kontaktsida på 1177 eller annan webbsida med verksamhetens kontaktuppgifter:</w:t>
      </w:r>
    </w:p>
    <w:p w14:paraId="0E686E48" w14:textId="77777777" w:rsidR="00034BFB" w:rsidRDefault="00034BFB" w:rsidP="00034BFB">
      <w:pPr>
        <w:pStyle w:val="Liststycke"/>
        <w:numPr>
          <w:ilvl w:val="1"/>
          <w:numId w:val="25"/>
        </w:numPr>
        <w:spacing w:line="276" w:lineRule="auto"/>
      </w:pPr>
      <w:r w:rsidRPr="000835CC">
        <w:rPr>
          <w:noProof/>
        </w:rPr>
        <w:t xml:space="preserve">Markera meningen </w:t>
      </w:r>
      <w:r w:rsidRPr="00A60356">
        <w:rPr>
          <w:noProof/>
        </w:rPr>
        <w:t xml:space="preserve">som du vill ska bli till en länk och </w:t>
      </w:r>
      <w:r>
        <w:rPr>
          <w:noProof/>
        </w:rPr>
        <w:t>klicka</w:t>
      </w:r>
      <w:r w:rsidRPr="000835CC">
        <w:rPr>
          <w:noProof/>
        </w:rPr>
        <w:t xml:space="preserve"> på symbolen för länk</w:t>
      </w:r>
      <w:r>
        <w:rPr>
          <w:noProof/>
        </w:rPr>
        <w:t xml:space="preserve"> längst upp</w:t>
      </w:r>
      <w:r w:rsidRPr="000835CC">
        <w:rPr>
          <w:noProof/>
        </w:rPr>
        <w:t>.</w:t>
      </w:r>
    </w:p>
    <w:p w14:paraId="575B84CA" w14:textId="77777777" w:rsidR="00034BFB" w:rsidRPr="000835CC" w:rsidRDefault="00034BFB" w:rsidP="00034BFB">
      <w:pPr>
        <w:pStyle w:val="Liststycke"/>
        <w:numPr>
          <w:ilvl w:val="0"/>
          <w:numId w:val="0"/>
        </w:numPr>
        <w:spacing w:line="276" w:lineRule="auto"/>
        <w:ind w:left="720"/>
      </w:pPr>
    </w:p>
    <w:p w14:paraId="6D0221E8" w14:textId="5917D43A" w:rsidR="00034BFB" w:rsidRDefault="00DC475D" w:rsidP="00034BFB">
      <w:pPr>
        <w:pStyle w:val="Liststycke"/>
        <w:keepNext/>
        <w:numPr>
          <w:ilvl w:val="0"/>
          <w:numId w:val="0"/>
        </w:numPr>
        <w:spacing w:line="276" w:lineRule="auto"/>
        <w:ind w:left="360"/>
      </w:pPr>
      <w:r>
        <w:rPr>
          <w:noProof/>
        </w:rPr>
        <mc:AlternateContent>
          <mc:Choice Requires="wps">
            <w:drawing>
              <wp:anchor distT="0" distB="0" distL="114300" distR="114300" simplePos="0" relativeHeight="251881472" behindDoc="0" locked="0" layoutInCell="1" allowOverlap="1" wp14:anchorId="78898CCB" wp14:editId="2634F7EC">
                <wp:simplePos x="0" y="0"/>
                <wp:positionH relativeFrom="margin">
                  <wp:posOffset>913130</wp:posOffset>
                </wp:positionH>
                <wp:positionV relativeFrom="paragraph">
                  <wp:posOffset>381635</wp:posOffset>
                </wp:positionV>
                <wp:extent cx="167005" cy="235585"/>
                <wp:effectExtent l="57150" t="19050" r="61595" b="69215"/>
                <wp:wrapNone/>
                <wp:docPr id="153157387" name="Rektangel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 cy="2355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C2A8EDB" id="Rektangel 43" o:spid="_x0000_s1026" style="position:absolute;margin-left:71.9pt;margin-top:30.05pt;width:13.15pt;height:18.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" filled="f" strokecolor="#00b050" strokeweight="1.5pt">
                <v:shadow on="t" color="black" opacity="22937f" origin=",.5" offset="0,.63889mm"/>
                <v:path arrowok="t"/>
                <w10:wrap anchorx="margin"/>
              </v:rect>
            </w:pict>
          </mc:Fallback>
        </mc:AlternateContent>
      </w:r>
      <w:r w:rsidR="00034BFB">
        <w:rPr>
          <w:noProof/>
        </w:rPr>
        <w:drawing>
          <wp:inline distT="0" distB="0" distL="0" distR="0" wp14:anchorId="3DBEDF91" wp14:editId="4A75E2AB">
            <wp:extent cx="5512435" cy="4118556"/>
            <wp:effectExtent l="133350" t="114300" r="145415" b="168275"/>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7391" t="31415" r="28703" b="10270"/>
                    <a:stretch/>
                  </pic:blipFill>
                  <pic:spPr bwMode="auto">
                    <a:xfrm>
                      <a:off x="0" y="0"/>
                      <a:ext cx="5531802" cy="41330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716CC59" w14:textId="77777777" w:rsidR="00034BFB" w:rsidRPr="00E027AF" w:rsidRDefault="00034BFB" w:rsidP="00034BFB">
      <w:pPr>
        <w:pStyle w:val="Liststycke"/>
        <w:numPr>
          <w:ilvl w:val="1"/>
          <w:numId w:val="25"/>
        </w:numPr>
        <w:rPr>
          <w:color w:val="000000" w:themeColor="text1"/>
        </w:rPr>
      </w:pPr>
      <w:r w:rsidRPr="00E027AF">
        <w:rPr>
          <w:color w:val="000000" w:themeColor="text1"/>
        </w:rPr>
        <w:t>Klistra in länken i fältet URL och klicka på den gröna bocken Spara.</w:t>
      </w:r>
    </w:p>
    <w:p w14:paraId="20AA4B33" w14:textId="0F64209C" w:rsidR="00034BFB" w:rsidRPr="00E027AF" w:rsidRDefault="00034BFB" w:rsidP="00034BFB">
      <w:pPr>
        <w:rPr>
          <w:color w:val="FF0000"/>
        </w:rPr>
      </w:pPr>
      <w:r w:rsidRPr="00E027AF">
        <w:rPr>
          <w:color w:val="000000" w:themeColor="text1"/>
        </w:rPr>
        <w:t>3. Klicka på P</w:t>
      </w:r>
      <w:r w:rsidR="00051BF0">
        <w:rPr>
          <w:color w:val="000000" w:themeColor="text1"/>
        </w:rPr>
        <w:t>UBLICERA</w:t>
      </w:r>
      <w:r w:rsidRPr="00E027AF">
        <w:rPr>
          <w:color w:val="000000" w:themeColor="text1"/>
        </w:rPr>
        <w:t xml:space="preserve"> när du är klar</w:t>
      </w:r>
      <w:r>
        <w:rPr>
          <w:color w:val="FF0000"/>
        </w:rPr>
        <w:t xml:space="preserve">. </w:t>
      </w:r>
    </w:p>
    <w:p w14:paraId="4013A756" w14:textId="77777777" w:rsidR="00034BFB" w:rsidRDefault="00034BFB" w:rsidP="00034BFB">
      <w:r w:rsidRPr="00591595">
        <w:rPr>
          <w:rFonts w:cs="Arial"/>
        </w:rPr>
        <w:lastRenderedPageBreak/>
        <w:t xml:space="preserve">Observera! Ändringar i välkomsttexten aviseras inte till patienten. För att meddela patienten om en ändring i välkomsttexten </w:t>
      </w:r>
      <w:r w:rsidRPr="007B0FFF">
        <w:rPr>
          <w:rFonts w:cs="Arial"/>
        </w:rPr>
        <w:t xml:space="preserve">måste du som gör ändringen skriva ett separat meddelande till patienten eller berätta det muntligen. Det kan till exempel vara när du tar emot en överlämnad Min vårdplan från en annan verksamhet och klipper in länken till din verksamhets kontaktsida. </w:t>
      </w:r>
    </w:p>
    <w:p w14:paraId="4D0776D7" w14:textId="77777777" w:rsidR="00034BFB" w:rsidRDefault="00034BFB" w:rsidP="00034BFB">
      <w:pPr>
        <w:pStyle w:val="Rubrik2"/>
      </w:pPr>
      <w:bookmarkStart w:id="34" w:name="_Toc178343063"/>
      <w:r>
        <w:t>Rutiner för att redigera välkomsttext till invånaren</w:t>
      </w:r>
      <w:bookmarkEnd w:id="34"/>
      <w:r>
        <w:t xml:space="preserve"> </w:t>
      </w:r>
    </w:p>
    <w:p w14:paraId="326705D3" w14:textId="438B317D" w:rsidR="00034BFB" w:rsidRPr="004A3820" w:rsidRDefault="00034BFB" w:rsidP="00034BFB">
      <w:pPr>
        <w:tabs>
          <w:tab w:val="left" w:pos="5670"/>
        </w:tabs>
        <w:spacing w:line="276" w:lineRule="auto"/>
        <w:rPr>
          <w:rFonts w:ascii="Arial" w:hAnsi="Arial" w:cs="Arial"/>
          <w:i/>
          <w:sz w:val="20"/>
          <w:szCs w:val="20"/>
        </w:rPr>
      </w:pPr>
      <w:r w:rsidRPr="004A3820">
        <w:rPr>
          <w:i/>
          <w:noProof/>
        </w:rPr>
        <w:t xml:space="preserve">Exempel, redigeras av </w:t>
      </w:r>
      <w:commentRangeStart w:id="35"/>
      <w:r w:rsidRPr="004A3820">
        <w:rPr>
          <w:i/>
          <w:noProof/>
        </w:rPr>
        <w:t>verksamheten</w:t>
      </w:r>
      <w:commentRangeEnd w:id="35"/>
      <w:r>
        <w:rPr>
          <w:rStyle w:val="Kommentarsreferens"/>
          <w:rFonts w:eastAsia="Times New Roman" w:cs="Times New Roman"/>
          <w:shd w:val="clear" w:color="auto" w:fill="auto"/>
        </w:rPr>
        <w:commentReference w:id="35"/>
      </w:r>
      <w:r w:rsidR="00051BF0">
        <w:rPr>
          <w:i/>
          <w:noProof/>
        </w:rPr>
        <w:t>:</w:t>
      </w:r>
    </w:p>
    <w:p w14:paraId="355742D3" w14:textId="77777777" w:rsidR="00034BFB" w:rsidRDefault="00034BFB" w:rsidP="00034BFB">
      <w:pPr>
        <w:pStyle w:val="Liststycke"/>
        <w:numPr>
          <w:ilvl w:val="0"/>
          <w:numId w:val="34"/>
        </w:numPr>
        <w:spacing w:line="276" w:lineRule="auto"/>
      </w:pPr>
      <w:r w:rsidRPr="00A53907">
        <w:rPr>
          <w:highlight w:val="yellow"/>
        </w:rPr>
        <w:t>I vår verksamhet kompletteras Välkomsttext till invånaren med en länk till … när Min vårdplan startas eller övertas av en annan verksamhet.</w:t>
      </w:r>
    </w:p>
    <w:p w14:paraId="6FAB63F4" w14:textId="77777777" w:rsidR="00034BFB" w:rsidRDefault="00034BFB" w:rsidP="00034BFB">
      <w:pPr>
        <w:pStyle w:val="Liststycke"/>
        <w:numPr>
          <w:ilvl w:val="0"/>
          <w:numId w:val="34"/>
        </w:numPr>
        <w:spacing w:line="276" w:lineRule="auto"/>
      </w:pPr>
      <w:r w:rsidRPr="00A53907">
        <w:rPr>
          <w:highlight w:val="yellow"/>
        </w:rPr>
        <w:t>I vår verksamhet redigerar vi även denna information i Välkomsttext till invånaren….</w:t>
      </w:r>
    </w:p>
    <w:p w14:paraId="1D267689" w14:textId="77777777" w:rsidR="00034BFB" w:rsidRPr="00E027AF" w:rsidRDefault="00034BFB" w:rsidP="00034BFB">
      <w:pPr>
        <w:pStyle w:val="Liststycke"/>
        <w:numPr>
          <w:ilvl w:val="0"/>
          <w:numId w:val="34"/>
        </w:numPr>
        <w:spacing w:line="276" w:lineRule="auto"/>
        <w:rPr>
          <w:highlight w:val="yellow"/>
        </w:rPr>
      </w:pPr>
      <w:r w:rsidRPr="00E027AF">
        <w:rPr>
          <w:highlight w:val="yellow"/>
        </w:rPr>
        <w:t>Mallen för verksamhetens välkomsttext finns att kopiera från…</w:t>
      </w:r>
    </w:p>
    <w:p w14:paraId="679E3903" w14:textId="77777777" w:rsidR="00034BFB" w:rsidRDefault="00034BFB" w:rsidP="00034BFB">
      <w:pPr>
        <w:pStyle w:val="Liststycke"/>
        <w:numPr>
          <w:ilvl w:val="0"/>
          <w:numId w:val="34"/>
        </w:numPr>
        <w:spacing w:line="276" w:lineRule="auto"/>
      </w:pPr>
      <w:r w:rsidRPr="00A53907">
        <w:rPr>
          <w:highlight w:val="yellow"/>
        </w:rPr>
        <w:t>Om Välkomsttext till invånaren redigeras en tid efter att Min vårdplan har startats informerar vi patienten om förändringen genom att skicka ett meddelande.</w:t>
      </w:r>
    </w:p>
    <w:p w14:paraId="3BFE20BA" w14:textId="77777777" w:rsidR="00034BFB" w:rsidRPr="00690633" w:rsidRDefault="00034BFB" w:rsidP="00034BFB">
      <w:pPr>
        <w:pStyle w:val="Liststycke"/>
        <w:numPr>
          <w:ilvl w:val="0"/>
          <w:numId w:val="0"/>
        </w:numPr>
        <w:spacing w:line="276" w:lineRule="auto"/>
        <w:rPr>
          <w:rFonts w:cs="Arial"/>
          <w:color w:val="FF0000"/>
        </w:rPr>
      </w:pPr>
    </w:p>
    <w:p w14:paraId="1F3A43FB" w14:textId="1FAC35B5" w:rsidR="00034BFB" w:rsidRDefault="00034BFB" w:rsidP="00034BFB">
      <w:pPr>
        <w:pStyle w:val="Rubrik1"/>
        <w:rPr>
          <w:color w:val="000000" w:themeColor="text1"/>
        </w:rPr>
      </w:pPr>
      <w:bookmarkStart w:id="36" w:name="_Toc178343064"/>
      <w:r>
        <w:t>V</w:t>
      </w:r>
      <w:r w:rsidRPr="00746D29">
        <w:t>isa</w:t>
      </w:r>
      <w:r>
        <w:t xml:space="preserve"> och dölja</w:t>
      </w:r>
      <w:r w:rsidRPr="00746D29">
        <w:t xml:space="preserve"> innehåll</w:t>
      </w:r>
      <w:bookmarkEnd w:id="36"/>
      <w:r w:rsidRPr="00746D29">
        <w:rPr>
          <w:color w:val="000000" w:themeColor="text1"/>
        </w:rPr>
        <w:t xml:space="preserve"> </w:t>
      </w:r>
    </w:p>
    <w:p w14:paraId="5E200D3F" w14:textId="77777777" w:rsidR="008A4649" w:rsidRPr="00746D29" w:rsidRDefault="008A4649" w:rsidP="008A4649">
      <w:pPr>
        <w:pStyle w:val="Rubrik2"/>
      </w:pPr>
      <w:bookmarkStart w:id="37" w:name="_Toc178343065"/>
      <w:r w:rsidRPr="00746D29">
        <w:t>Tre rubriknivåer</w:t>
      </w:r>
      <w:bookmarkEnd w:id="37"/>
    </w:p>
    <w:p w14:paraId="0EA90F45" w14:textId="4799BF96" w:rsidR="008A4649" w:rsidRPr="00786889" w:rsidRDefault="008A4649" w:rsidP="008A4649">
      <w:pPr>
        <w:shd w:val="clear" w:color="auto" w:fill="FFFFFF"/>
        <w:spacing w:before="180" w:after="0"/>
        <w:rPr>
          <w:rFonts w:cs="Times New Roman"/>
          <w:strike/>
          <w:color w:val="FF0000"/>
        </w:rPr>
      </w:pPr>
      <w:r w:rsidRPr="00A35021">
        <w:rPr>
          <w:rFonts w:cs="Times New Roman"/>
          <w:b/>
          <w:color w:val="000000" w:themeColor="text1"/>
        </w:rPr>
        <w:t>Mod</w:t>
      </w:r>
      <w:r w:rsidRPr="00746D29">
        <w:rPr>
          <w:rFonts w:cs="Times New Roman"/>
          <w:b/>
          <w:color w:val="000000" w:themeColor="text1"/>
        </w:rPr>
        <w:t>ul</w:t>
      </w:r>
      <w:r w:rsidRPr="00746D29">
        <w:rPr>
          <w:rFonts w:cs="Times New Roman"/>
          <w:color w:val="000000" w:themeColor="text1"/>
        </w:rPr>
        <w:t xml:space="preserve"> – den översta rubriknivån i Min vårdplan</w:t>
      </w:r>
      <w:r>
        <w:rPr>
          <w:rFonts w:cs="Times New Roman"/>
          <w:color w:val="000000" w:themeColor="text1"/>
        </w:rPr>
        <w:t>.</w:t>
      </w:r>
      <w:r w:rsidR="00332D9E">
        <w:rPr>
          <w:rFonts w:cs="Times New Roman"/>
          <w:color w:val="000000" w:themeColor="text1"/>
        </w:rPr>
        <w:t xml:space="preserve"> Innehåller avsnitt, steg och ibland formulär.</w:t>
      </w:r>
      <w:r>
        <w:rPr>
          <w:rFonts w:cs="Times New Roman"/>
          <w:color w:val="000000" w:themeColor="text1"/>
        </w:rPr>
        <w:t xml:space="preserve"> </w:t>
      </w:r>
    </w:p>
    <w:p w14:paraId="06BB7454" w14:textId="77777777" w:rsidR="008A4649" w:rsidRPr="00A35021" w:rsidRDefault="008A4649" w:rsidP="008A4649">
      <w:pPr>
        <w:shd w:val="clear" w:color="auto" w:fill="FFFFFF"/>
        <w:spacing w:before="180" w:after="0"/>
        <w:rPr>
          <w:rFonts w:cs="Times New Roman"/>
          <w:color w:val="000000" w:themeColor="text1"/>
        </w:rPr>
      </w:pPr>
      <w:r w:rsidRPr="00A35021">
        <w:rPr>
          <w:rFonts w:cs="Times New Roman"/>
          <w:b/>
          <w:color w:val="000000" w:themeColor="text1"/>
        </w:rPr>
        <w:t>Avsnitt</w:t>
      </w:r>
      <w:r w:rsidRPr="00A35021">
        <w:rPr>
          <w:rFonts w:cs="Times New Roman"/>
          <w:color w:val="000000" w:themeColor="text1"/>
        </w:rPr>
        <w:t xml:space="preserve"> – mellanrubrik som grupperar och håller ihop sammanhängande steg. Avsnittsrubrikerna är endast synliga om det finns steg som </w:t>
      </w:r>
      <w:r>
        <w:rPr>
          <w:rFonts w:cs="Times New Roman"/>
          <w:color w:val="000000" w:themeColor="text1"/>
        </w:rPr>
        <w:t>visas</w:t>
      </w:r>
      <w:r w:rsidRPr="00A35021">
        <w:rPr>
          <w:rFonts w:cs="Times New Roman"/>
          <w:color w:val="000000" w:themeColor="text1"/>
        </w:rPr>
        <w:t>.</w:t>
      </w:r>
    </w:p>
    <w:p w14:paraId="606A7F13" w14:textId="359619B9" w:rsidR="008A4649" w:rsidRDefault="008A4649" w:rsidP="008A4649">
      <w:pPr>
        <w:shd w:val="clear" w:color="auto" w:fill="FFFFFF"/>
        <w:spacing w:before="180"/>
        <w:rPr>
          <w:rFonts w:cs="Times New Roman"/>
        </w:rPr>
      </w:pPr>
      <w:r w:rsidRPr="00A35021">
        <w:rPr>
          <w:rFonts w:cs="Times New Roman"/>
          <w:b/>
          <w:color w:val="000000" w:themeColor="text1"/>
        </w:rPr>
        <w:t>Steg</w:t>
      </w:r>
      <w:r w:rsidRPr="00A35021">
        <w:rPr>
          <w:rFonts w:cs="Times New Roman"/>
          <w:color w:val="000000" w:themeColor="text1"/>
        </w:rPr>
        <w:t xml:space="preserve"> –</w:t>
      </w:r>
      <w:r>
        <w:rPr>
          <w:rFonts w:cs="Times New Roman"/>
          <w:color w:val="000000" w:themeColor="text1"/>
        </w:rPr>
        <w:t xml:space="preserve"> en sida,</w:t>
      </w:r>
      <w:r w:rsidRPr="00A35021">
        <w:rPr>
          <w:rFonts w:cs="Times New Roman"/>
          <w:color w:val="000000" w:themeColor="text1"/>
        </w:rPr>
        <w:t xml:space="preserve"> </w:t>
      </w:r>
      <w:r w:rsidR="00332D9E">
        <w:rPr>
          <w:rFonts w:cs="Times New Roman"/>
          <w:color w:val="000000" w:themeColor="text1"/>
        </w:rPr>
        <w:t>som innehåller till exempel</w:t>
      </w:r>
      <w:r w:rsidRPr="00700F04">
        <w:rPr>
          <w:rFonts w:cs="Times New Roman"/>
        </w:rPr>
        <w:t xml:space="preserve"> text, </w:t>
      </w:r>
      <w:r w:rsidR="00332D9E">
        <w:rPr>
          <w:rFonts w:cs="Times New Roman"/>
        </w:rPr>
        <w:t>illustrationer och länkar.</w:t>
      </w:r>
      <w:r w:rsidRPr="00700F04">
        <w:rPr>
          <w:rFonts w:cs="Times New Roman"/>
        </w:rPr>
        <w:t xml:space="preserve"> Steg kan döljas och visas för patienten.</w:t>
      </w:r>
    </w:p>
    <w:p w14:paraId="12E3E78C" w14:textId="77777777" w:rsidR="00DA1D3A" w:rsidRDefault="00DA1D3A" w:rsidP="00DA1D3A"/>
    <w:p w14:paraId="22964361" w14:textId="18C9DB04" w:rsidR="00DA1D3A" w:rsidRDefault="00DA1D3A" w:rsidP="00DA1D3A">
      <w:bookmarkStart w:id="38" w:name="_Hlk170211130"/>
      <w:r>
        <w:t xml:space="preserve">När du kommer in i patientens översikt visas alla moduler </w:t>
      </w:r>
      <w:proofErr w:type="spellStart"/>
      <w:r>
        <w:t>ihopfällda</w:t>
      </w:r>
      <w:proofErr w:type="spellEnd"/>
      <w:r>
        <w:t>. Du behöver klicka på plustecknet i</w:t>
      </w:r>
    </w:p>
    <w:p w14:paraId="79A3ABC3" w14:textId="77777777" w:rsidR="00DA1D3A" w:rsidRDefault="00DA1D3A" w:rsidP="00DA1D3A">
      <w:r>
        <w:t>varje modul för att fälla ut innehållet.</w:t>
      </w:r>
    </w:p>
    <w:p w14:paraId="17015BA4" w14:textId="619A0BB1" w:rsidR="00DA1D3A" w:rsidRDefault="00DC475D" w:rsidP="00DA1D3A">
      <w:r>
        <w:rPr>
          <w:noProof/>
        </w:rPr>
        <mc:AlternateContent>
          <mc:Choice Requires="wps">
            <w:drawing>
              <wp:anchor distT="0" distB="0" distL="114300" distR="114300" simplePos="0" relativeHeight="251934720" behindDoc="0" locked="0" layoutInCell="1" allowOverlap="1" wp14:anchorId="18DB2117" wp14:editId="00023A39">
                <wp:simplePos x="0" y="0"/>
                <wp:positionH relativeFrom="margin">
                  <wp:posOffset>3145155</wp:posOffset>
                </wp:positionH>
                <wp:positionV relativeFrom="paragraph">
                  <wp:posOffset>615315</wp:posOffset>
                </wp:positionV>
                <wp:extent cx="228600" cy="203200"/>
                <wp:effectExtent l="57150" t="19050" r="76200" b="101600"/>
                <wp:wrapNone/>
                <wp:docPr id="1243459617" name="Rektangel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032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6F2A5F6" id="Rektangel 42" o:spid="_x0000_s1026" style="position:absolute;margin-left:247.65pt;margin-top:48.45pt;width:18pt;height:16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" filled="f" strokecolor="#00b050" strokeweight="1.5pt">
                <v:shadow on="t" color="black" opacity="22937f" origin=",.5" offset="0,.63889mm"/>
                <v:path arrowok="t"/>
                <w10:wrap anchorx="margin"/>
              </v:rect>
            </w:pict>
          </mc:Fallback>
        </mc:AlternateContent>
      </w:r>
      <w:r w:rsidR="00DA1D3A">
        <w:t>.</w:t>
      </w:r>
      <w:r w:rsidR="002B5463">
        <w:rPr>
          <w:noProof/>
        </w:rPr>
        <w:drawing>
          <wp:inline distT="0" distB="0" distL="0" distR="0" wp14:anchorId="2FDE82A6" wp14:editId="330D756D">
            <wp:extent cx="3486150" cy="2336732"/>
            <wp:effectExtent l="0" t="0" r="0" b="6985"/>
            <wp:docPr id="14256990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69905" name=""/>
                    <pic:cNvPicPr/>
                  </pic:nvPicPr>
                  <pic:blipFill rotWithShape="1">
                    <a:blip r:embed="rId51"/>
                    <a:srcRect l="22070" t="13079" r="22301" b="20638"/>
                    <a:stretch/>
                  </pic:blipFill>
                  <pic:spPr bwMode="auto">
                    <a:xfrm>
                      <a:off x="0" y="0"/>
                      <a:ext cx="3541660" cy="2373940"/>
                    </a:xfrm>
                    <a:prstGeom prst="rect">
                      <a:avLst/>
                    </a:prstGeom>
                    <a:ln>
                      <a:noFill/>
                    </a:ln>
                    <a:extLst>
                      <a:ext uri="{53640926-AAD7-44D8-BBD7-CCE9431645EC}">
                        <a14:shadowObscured xmlns:a14="http://schemas.microsoft.com/office/drawing/2010/main"/>
                      </a:ext>
                    </a:extLst>
                  </pic:spPr>
                </pic:pic>
              </a:graphicData>
            </a:graphic>
          </wp:inline>
        </w:drawing>
      </w:r>
    </w:p>
    <w:p w14:paraId="2A256989" w14:textId="77777777" w:rsidR="00DA1D3A" w:rsidRDefault="00DA1D3A" w:rsidP="00426A4F">
      <w:pPr>
        <w:pStyle w:val="Rubrik2"/>
      </w:pPr>
      <w:bookmarkStart w:id="39" w:name="_Toc178343066"/>
      <w:r>
        <w:lastRenderedPageBreak/>
        <w:t>Avsnitt</w:t>
      </w:r>
      <w:bookmarkEnd w:id="39"/>
    </w:p>
    <w:p w14:paraId="784E8721" w14:textId="77777777" w:rsidR="00DA1D3A" w:rsidRDefault="00DA1D3A" w:rsidP="00DA1D3A">
      <w:pPr>
        <w:keepNext/>
        <w:shd w:val="clear" w:color="auto" w:fill="FFFFFF"/>
        <w:spacing w:before="180"/>
      </w:pPr>
      <w:r>
        <w:t>En modul kan innehålla ett eller flera avsnitt.</w:t>
      </w:r>
    </w:p>
    <w:p w14:paraId="77A2FF6F" w14:textId="77777777" w:rsidR="00DA1D3A" w:rsidRDefault="00DA1D3A" w:rsidP="00DA1D3A">
      <w:pPr>
        <w:keepNext/>
        <w:shd w:val="clear" w:color="auto" w:fill="FFFFFF"/>
        <w:spacing w:before="180"/>
      </w:pPr>
      <w:r>
        <w:t xml:space="preserve">I </w:t>
      </w:r>
      <w:proofErr w:type="gramStart"/>
      <w:r>
        <w:t>nedan modul</w:t>
      </w:r>
      <w:proofErr w:type="gramEnd"/>
      <w:r>
        <w:t xml:space="preserve"> </w:t>
      </w:r>
      <w:r w:rsidRPr="006A5DDB">
        <w:rPr>
          <w:i/>
          <w:iCs/>
        </w:rPr>
        <w:t>Utredning och diagnos</w:t>
      </w:r>
      <w:r>
        <w:t xml:space="preserve"> finns avsnitten </w:t>
      </w:r>
      <w:r w:rsidRPr="00D87928">
        <w:rPr>
          <w:i/>
          <w:iCs/>
        </w:rPr>
        <w:t>Utredning</w:t>
      </w:r>
      <w:r>
        <w:t xml:space="preserve"> och </w:t>
      </w:r>
      <w:r w:rsidRPr="00D87928">
        <w:rPr>
          <w:i/>
          <w:iCs/>
        </w:rPr>
        <w:t>Diagnos</w:t>
      </w:r>
      <w:r>
        <w:t xml:space="preserve">. </w:t>
      </w:r>
    </w:p>
    <w:p w14:paraId="432E4EAB" w14:textId="77777777" w:rsidR="00DA1D3A" w:rsidRPr="00A67343" w:rsidRDefault="00DA1D3A" w:rsidP="00426A4F">
      <w:pPr>
        <w:pStyle w:val="Rubrik2"/>
      </w:pPr>
      <w:bookmarkStart w:id="40" w:name="_Toc178343067"/>
      <w:r>
        <w:t>Visa</w:t>
      </w:r>
      <w:r w:rsidRPr="00A67343">
        <w:t xml:space="preserve"> eller dölj</w:t>
      </w:r>
      <w:r>
        <w:t>a</w:t>
      </w:r>
      <w:r w:rsidRPr="00A67343">
        <w:t xml:space="preserve"> steg</w:t>
      </w:r>
      <w:bookmarkEnd w:id="40"/>
    </w:p>
    <w:p w14:paraId="628CCE03" w14:textId="77777777" w:rsidR="00DA1D3A" w:rsidRPr="00700F04" w:rsidRDefault="00DA1D3A" w:rsidP="00DA1D3A">
      <w:pPr>
        <w:spacing w:line="276" w:lineRule="auto"/>
        <w:rPr>
          <w:rFonts w:cs="Times New Roman"/>
        </w:rPr>
      </w:pPr>
      <w:r w:rsidRPr="002201A2">
        <w:rPr>
          <w:rFonts w:cs="Times New Roman"/>
        </w:rPr>
        <w:t xml:space="preserve">För att ändra vilka steg som är synliga för </w:t>
      </w:r>
      <w:r w:rsidRPr="00700F04">
        <w:rPr>
          <w:rFonts w:cs="Times New Roman"/>
        </w:rPr>
        <w:t>patienten:</w:t>
      </w:r>
    </w:p>
    <w:p w14:paraId="4EC82567" w14:textId="77777777" w:rsidR="00DA1D3A" w:rsidRPr="00B4440D" w:rsidRDefault="00DA1D3A" w:rsidP="00DA1D3A">
      <w:pPr>
        <w:pStyle w:val="Liststycke"/>
        <w:numPr>
          <w:ilvl w:val="0"/>
          <w:numId w:val="6"/>
        </w:numPr>
        <w:spacing w:line="276" w:lineRule="auto"/>
        <w:rPr>
          <w:rFonts w:cs="Times New Roman"/>
        </w:rPr>
      </w:pPr>
      <w:r w:rsidRPr="00700F04">
        <w:rPr>
          <w:rFonts w:cs="Times New Roman"/>
        </w:rPr>
        <w:t xml:space="preserve">Klicka på </w:t>
      </w:r>
      <w:r>
        <w:rPr>
          <w:rFonts w:cs="Times New Roman"/>
        </w:rPr>
        <w:t>det avsnitt</w:t>
      </w:r>
      <w:r w:rsidRPr="00700F04">
        <w:rPr>
          <w:rFonts w:cs="Times New Roman"/>
        </w:rPr>
        <w:t xml:space="preserve"> du vill </w:t>
      </w:r>
      <w:r>
        <w:rPr>
          <w:rFonts w:cs="Times New Roman"/>
        </w:rPr>
        <w:t>visa</w:t>
      </w:r>
      <w:r w:rsidRPr="00700F04">
        <w:rPr>
          <w:rFonts w:cs="Times New Roman"/>
        </w:rPr>
        <w:t xml:space="preserve"> eller dölja steg under.</w:t>
      </w:r>
    </w:p>
    <w:p w14:paraId="5F675622" w14:textId="59E84FF6" w:rsidR="00DA1D3A" w:rsidRDefault="002B5463" w:rsidP="002B5463">
      <w:pPr>
        <w:keepNext/>
        <w:spacing w:line="276" w:lineRule="auto"/>
        <w:rPr>
          <w:rFonts w:cs="Times New Roman"/>
        </w:rPr>
      </w:pPr>
      <w:r>
        <w:rPr>
          <w:noProof/>
        </w:rPr>
        <mc:AlternateContent>
          <mc:Choice Requires="wps">
            <w:drawing>
              <wp:anchor distT="0" distB="0" distL="114300" distR="114300" simplePos="0" relativeHeight="251935744" behindDoc="0" locked="0" layoutInCell="1" allowOverlap="1" wp14:anchorId="272E409F" wp14:editId="71681948">
                <wp:simplePos x="0" y="0"/>
                <wp:positionH relativeFrom="margin">
                  <wp:posOffset>179705</wp:posOffset>
                </wp:positionH>
                <wp:positionV relativeFrom="paragraph">
                  <wp:posOffset>1300480</wp:posOffset>
                </wp:positionV>
                <wp:extent cx="4281805" cy="304800"/>
                <wp:effectExtent l="57150" t="19050" r="80645" b="95250"/>
                <wp:wrapNone/>
                <wp:docPr id="383315138" name="Rektangel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1805" cy="3048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EF2DAAA" id="Rektangel 41" o:spid="_x0000_s1026" style="position:absolute;margin-left:14.15pt;margin-top:102.4pt;width:337.15pt;height:24pt;z-index:25193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" filled="f" strokecolor="#00b050" strokeweight="1.5pt">
                <v:shadow on="t" color="black" opacity="22937f" origin=",.5" offset="0,.63889mm"/>
                <v:path arrowok="t"/>
                <w10:wrap anchorx="margin"/>
              </v:rect>
            </w:pict>
          </mc:Fallback>
        </mc:AlternateContent>
      </w:r>
      <w:r>
        <w:rPr>
          <w:noProof/>
        </w:rPr>
        <w:drawing>
          <wp:inline distT="0" distB="0" distL="0" distR="0" wp14:anchorId="3C3BE6EF" wp14:editId="7F19CD38">
            <wp:extent cx="4476750" cy="1963338"/>
            <wp:effectExtent l="114300" t="114300" r="114300" b="170815"/>
            <wp:docPr id="16121744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2"/>
                    <a:srcRect l="22473" t="15229" r="24216" b="43210"/>
                    <a:stretch/>
                  </pic:blipFill>
                  <pic:spPr bwMode="auto">
                    <a:xfrm>
                      <a:off x="0" y="0"/>
                      <a:ext cx="4492152" cy="19700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A603118" w14:textId="49CD093D" w:rsidR="00DA1D3A" w:rsidRDefault="00DA1D3A" w:rsidP="00DA1D3A">
      <w:pPr>
        <w:pStyle w:val="Liststycke"/>
        <w:numPr>
          <w:ilvl w:val="0"/>
          <w:numId w:val="6"/>
        </w:numPr>
        <w:spacing w:line="276" w:lineRule="auto"/>
        <w:rPr>
          <w:rFonts w:cs="Times New Roman"/>
        </w:rPr>
      </w:pPr>
      <w:r w:rsidRPr="00E92E02">
        <w:rPr>
          <w:rFonts w:cs="Times New Roman"/>
        </w:rPr>
        <w:t>Du får då upp en lista med alla steg i det avsnittet.</w:t>
      </w:r>
      <w:r>
        <w:rPr>
          <w:rFonts w:cs="Times New Roman"/>
        </w:rPr>
        <w:t xml:space="preserve"> Du kan klicka på stegen för att se vad de innehåller</w:t>
      </w:r>
      <w:r w:rsidR="002B5463">
        <w:rPr>
          <w:rFonts w:cs="Times New Roman"/>
        </w:rPr>
        <w:t>.</w:t>
      </w:r>
    </w:p>
    <w:p w14:paraId="774817EB" w14:textId="77777777" w:rsidR="00DA1D3A" w:rsidRDefault="00DA1D3A" w:rsidP="00DA1D3A">
      <w:pPr>
        <w:pStyle w:val="Liststycke"/>
        <w:keepNext/>
        <w:numPr>
          <w:ilvl w:val="0"/>
          <w:numId w:val="6"/>
        </w:numPr>
        <w:spacing w:line="276" w:lineRule="auto"/>
      </w:pPr>
      <w:r w:rsidRPr="00332D9E">
        <w:rPr>
          <w:rFonts w:cs="Times New Roman"/>
        </w:rPr>
        <w:t>Klicka på knappen till höger om stegets namn (</w:t>
      </w:r>
      <w:r w:rsidRPr="00332D9E">
        <w:rPr>
          <w:rFonts w:cs="Times New Roman"/>
          <w:iCs/>
        </w:rPr>
        <w:t>Synlig/Dold</w:t>
      </w:r>
      <w:r w:rsidRPr="00332D9E">
        <w:rPr>
          <w:rFonts w:cs="Times New Roman"/>
        </w:rPr>
        <w:t>) för att ändra dess status. Steget blir synligt eller dolt för patienten i samma stund som du klickar på knappen.</w:t>
      </w:r>
    </w:p>
    <w:p w14:paraId="2BAB3711" w14:textId="4050724C" w:rsidR="00DA1D3A" w:rsidRDefault="002B5463" w:rsidP="002B5463">
      <w:pPr>
        <w:keepNext/>
        <w:spacing w:line="276" w:lineRule="auto"/>
        <w:rPr>
          <w:rFonts w:cs="Times New Roman"/>
        </w:rPr>
      </w:pPr>
      <w:r>
        <w:rPr>
          <w:noProof/>
        </w:rPr>
        <mc:AlternateContent>
          <mc:Choice Requires="wps">
            <w:drawing>
              <wp:anchor distT="0" distB="0" distL="114300" distR="114300" simplePos="0" relativeHeight="251936768" behindDoc="0" locked="0" layoutInCell="1" allowOverlap="1" wp14:anchorId="47BC58BE" wp14:editId="4D3574F3">
                <wp:simplePos x="0" y="0"/>
                <wp:positionH relativeFrom="margin">
                  <wp:posOffset>3054985</wp:posOffset>
                </wp:positionH>
                <wp:positionV relativeFrom="paragraph">
                  <wp:posOffset>1418590</wp:posOffset>
                </wp:positionV>
                <wp:extent cx="1024255" cy="593090"/>
                <wp:effectExtent l="57150" t="19050" r="61595" b="73660"/>
                <wp:wrapNone/>
                <wp:docPr id="1702189337" name="Rektangel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4255" cy="59309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ECF9573" id="Rektangel 40" o:spid="_x0000_s1026" style="position:absolute;margin-left:240.55pt;margin-top:111.7pt;width:80.65pt;height:46.7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" filled="f" strokecolor="#00b050" strokeweight="1.5pt">
                <v:shadow on="t" color="black" opacity="22937f" origin=",.5" offset="0,.63889mm"/>
                <v:path arrowok="t"/>
                <w10:wrap anchorx="margin"/>
              </v:rect>
            </w:pict>
          </mc:Fallback>
        </mc:AlternateContent>
      </w:r>
      <w:r>
        <w:rPr>
          <w:noProof/>
        </w:rPr>
        <w:drawing>
          <wp:inline distT="0" distB="0" distL="0" distR="0" wp14:anchorId="17EE312A" wp14:editId="75CC47AD">
            <wp:extent cx="4240896" cy="2089150"/>
            <wp:effectExtent l="0" t="0" r="7620" b="6350"/>
            <wp:docPr id="14683194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319495" name=""/>
                    <pic:cNvPicPr/>
                  </pic:nvPicPr>
                  <pic:blipFill rotWithShape="1">
                    <a:blip r:embed="rId53"/>
                    <a:srcRect l="22573" t="13436" r="22806" b="38732"/>
                    <a:stretch/>
                  </pic:blipFill>
                  <pic:spPr bwMode="auto">
                    <a:xfrm>
                      <a:off x="0" y="0"/>
                      <a:ext cx="4245134" cy="2091238"/>
                    </a:xfrm>
                    <a:prstGeom prst="rect">
                      <a:avLst/>
                    </a:prstGeom>
                    <a:ln>
                      <a:noFill/>
                    </a:ln>
                    <a:extLst>
                      <a:ext uri="{53640926-AAD7-44D8-BBD7-CCE9431645EC}">
                        <a14:shadowObscured xmlns:a14="http://schemas.microsoft.com/office/drawing/2010/main"/>
                      </a:ext>
                    </a:extLst>
                  </pic:spPr>
                </pic:pic>
              </a:graphicData>
            </a:graphic>
          </wp:inline>
        </w:drawing>
      </w:r>
    </w:p>
    <w:p w14:paraId="626C5600" w14:textId="77777777" w:rsidR="00DA1D3A" w:rsidRPr="00977C76" w:rsidRDefault="00DA1D3A" w:rsidP="00DA1D3A">
      <w:pPr>
        <w:pStyle w:val="Liststycke"/>
        <w:numPr>
          <w:ilvl w:val="0"/>
          <w:numId w:val="50"/>
        </w:numPr>
        <w:spacing w:line="276" w:lineRule="auto"/>
        <w:rPr>
          <w:rFonts w:cs="Times New Roman"/>
        </w:rPr>
      </w:pPr>
      <w:r w:rsidRPr="00977C76">
        <w:rPr>
          <w:rFonts w:cs="Times New Roman"/>
        </w:rPr>
        <w:t>Du kan klicka på pilen igen för att fälla ihop avsnittet. Fäll ut nästa avsnitt för att fortsätta individanpassa</w:t>
      </w:r>
      <w:r>
        <w:rPr>
          <w:rFonts w:cs="Times New Roman"/>
        </w:rPr>
        <w:t xml:space="preserve"> innehållet i modulen</w:t>
      </w:r>
      <w:r w:rsidRPr="00977C76">
        <w:rPr>
          <w:rFonts w:cs="Times New Roman"/>
        </w:rPr>
        <w:t xml:space="preserve">. </w:t>
      </w:r>
    </w:p>
    <w:p w14:paraId="712C1B22" w14:textId="77777777" w:rsidR="00DA1D3A" w:rsidRPr="00977C76" w:rsidRDefault="00DA1D3A" w:rsidP="00DA1D3A">
      <w:pPr>
        <w:pStyle w:val="Liststycke"/>
        <w:numPr>
          <w:ilvl w:val="0"/>
          <w:numId w:val="50"/>
        </w:numPr>
        <w:spacing w:line="276" w:lineRule="auto"/>
        <w:rPr>
          <w:rFonts w:cs="Times New Roman"/>
        </w:rPr>
      </w:pPr>
      <w:r w:rsidRPr="00977C76">
        <w:rPr>
          <w:rFonts w:cs="Times New Roman"/>
        </w:rPr>
        <w:t xml:space="preserve">Du kan klicka på minustecknet till höger om modulrubriken för att fälla ihop hela modulen. </w:t>
      </w:r>
    </w:p>
    <w:p w14:paraId="4419DF16" w14:textId="77777777" w:rsidR="00DA1D3A" w:rsidRPr="00977C76" w:rsidRDefault="00DA1D3A" w:rsidP="00DA1D3A">
      <w:pPr>
        <w:pStyle w:val="Liststycke"/>
        <w:numPr>
          <w:ilvl w:val="0"/>
          <w:numId w:val="50"/>
        </w:numPr>
        <w:spacing w:line="276" w:lineRule="auto"/>
        <w:rPr>
          <w:rFonts w:cs="Times New Roman"/>
        </w:rPr>
      </w:pPr>
      <w:r w:rsidRPr="00977C76">
        <w:rPr>
          <w:rFonts w:cs="Times New Roman"/>
        </w:rPr>
        <w:t>Klicka på plustecknet vid nästa modul och fortsätt enligt ovan.</w:t>
      </w:r>
    </w:p>
    <w:p w14:paraId="06FFC543" w14:textId="79D619BE" w:rsidR="00DC475D" w:rsidRDefault="00DA1D3A" w:rsidP="00DA1D3A">
      <w:pPr>
        <w:spacing w:line="276" w:lineRule="auto"/>
        <w:rPr>
          <w:b/>
        </w:rPr>
      </w:pPr>
      <w:r>
        <w:rPr>
          <w:rFonts w:cs="Times New Roman"/>
        </w:rPr>
        <w:lastRenderedPageBreak/>
        <w:t>Vilka moduler, avsnitt och steg</w:t>
      </w:r>
      <w:r w:rsidRPr="00721170">
        <w:rPr>
          <w:rFonts w:cs="Times New Roman"/>
        </w:rPr>
        <w:t xml:space="preserve"> </w:t>
      </w:r>
      <w:r>
        <w:rPr>
          <w:rFonts w:cs="Times New Roman"/>
        </w:rPr>
        <w:t>som</w:t>
      </w:r>
      <w:r w:rsidRPr="00721170">
        <w:rPr>
          <w:rFonts w:cs="Times New Roman"/>
        </w:rPr>
        <w:t xml:space="preserve"> är synliga för patienten redan när </w:t>
      </w:r>
      <w:r>
        <w:rPr>
          <w:rFonts w:cs="Times New Roman"/>
        </w:rPr>
        <w:t xml:space="preserve">Min vårdplan startas, </w:t>
      </w:r>
      <w:r w:rsidR="00D93A48">
        <w:rPr>
          <w:rFonts w:cs="Times New Roman"/>
        </w:rPr>
        <w:t>och vilka som ligger under KOMMANDE MODULER</w:t>
      </w:r>
      <w:r>
        <w:rPr>
          <w:rFonts w:cs="Times New Roman"/>
        </w:rPr>
        <w:t xml:space="preserve">, syns i dokumentet </w:t>
      </w:r>
      <w:r w:rsidRPr="006A5DDB">
        <w:rPr>
          <w:rFonts w:cs="Times New Roman"/>
          <w:i/>
          <w:iCs/>
        </w:rPr>
        <w:t>Synliga texter vid start av Min vårdplan</w:t>
      </w:r>
      <w:r w:rsidRPr="00721170">
        <w:rPr>
          <w:rFonts w:cs="Times New Roman"/>
        </w:rPr>
        <w:t xml:space="preserve">. </w:t>
      </w:r>
      <w:r>
        <w:rPr>
          <w:rFonts w:cs="Times New Roman"/>
        </w:rPr>
        <w:t xml:space="preserve">De moduler och </w:t>
      </w:r>
      <w:r w:rsidRPr="00721170">
        <w:rPr>
          <w:rFonts w:cs="Times New Roman"/>
        </w:rPr>
        <w:t>steg</w:t>
      </w:r>
      <w:r>
        <w:rPr>
          <w:rFonts w:cs="Times New Roman"/>
        </w:rPr>
        <w:t xml:space="preserve"> som är dolda</w:t>
      </w:r>
      <w:r w:rsidRPr="00721170">
        <w:rPr>
          <w:rFonts w:cs="Times New Roman"/>
        </w:rPr>
        <w:t xml:space="preserve"> </w:t>
      </w:r>
      <w:r>
        <w:rPr>
          <w:rFonts w:cs="Times New Roman"/>
        </w:rPr>
        <w:t>synliggör du</w:t>
      </w:r>
      <w:r w:rsidRPr="00721170">
        <w:rPr>
          <w:rFonts w:cs="Times New Roman"/>
        </w:rPr>
        <w:t xml:space="preserve"> beroende på </w:t>
      </w:r>
      <w:r>
        <w:rPr>
          <w:rFonts w:cs="Times New Roman"/>
        </w:rPr>
        <w:t>patientens behov, process</w:t>
      </w:r>
      <w:r w:rsidRPr="00721170">
        <w:rPr>
          <w:rFonts w:cs="Times New Roman"/>
        </w:rPr>
        <w:t xml:space="preserve"> och önskemål</w:t>
      </w:r>
      <w:r>
        <w:rPr>
          <w:rFonts w:cs="Times New Roman"/>
        </w:rPr>
        <w:t xml:space="preserve"> över tid</w:t>
      </w:r>
      <w:r w:rsidRPr="00721170">
        <w:rPr>
          <w:rFonts w:cs="Times New Roman"/>
        </w:rPr>
        <w:t>. D</w:t>
      </w:r>
      <w:r>
        <w:rPr>
          <w:rFonts w:cs="Times New Roman"/>
        </w:rPr>
        <w:t>u kan också</w:t>
      </w:r>
      <w:r w:rsidRPr="007C1BE4">
        <w:rPr>
          <w:rFonts w:cs="Times New Roman"/>
          <w:color w:val="FF0000"/>
        </w:rPr>
        <w:t xml:space="preserve"> </w:t>
      </w:r>
      <w:r w:rsidRPr="00AD043C">
        <w:rPr>
          <w:rFonts w:cs="Times New Roman"/>
        </w:rPr>
        <w:t>anpassa och</w:t>
      </w:r>
      <w:r>
        <w:rPr>
          <w:rFonts w:cs="Times New Roman"/>
          <w:color w:val="FF0000"/>
        </w:rPr>
        <w:t xml:space="preserve"> </w:t>
      </w:r>
      <w:r w:rsidRPr="00721170">
        <w:rPr>
          <w:rFonts w:cs="Times New Roman"/>
        </w:rPr>
        <w:t xml:space="preserve">dölja </w:t>
      </w:r>
      <w:r>
        <w:rPr>
          <w:rFonts w:cs="Times New Roman"/>
        </w:rPr>
        <w:t xml:space="preserve">moduler och </w:t>
      </w:r>
      <w:r w:rsidRPr="00721170">
        <w:rPr>
          <w:rFonts w:cs="Times New Roman"/>
        </w:rPr>
        <w:t>steg</w:t>
      </w:r>
      <w:r>
        <w:rPr>
          <w:rFonts w:cs="Times New Roman"/>
        </w:rPr>
        <w:t xml:space="preserve"> som är synliga</w:t>
      </w:r>
      <w:r w:rsidRPr="00721170">
        <w:rPr>
          <w:rFonts w:cs="Times New Roman"/>
        </w:rPr>
        <w:t>.</w:t>
      </w:r>
      <w:r>
        <w:rPr>
          <w:rFonts w:cs="Times New Roman"/>
        </w:rPr>
        <w:t xml:space="preserve"> </w:t>
      </w:r>
      <w:r w:rsidRPr="00721170">
        <w:rPr>
          <w:rFonts w:cs="Times New Roman"/>
          <w:b/>
        </w:rPr>
        <w:t xml:space="preserve"> </w:t>
      </w:r>
      <w:bookmarkStart w:id="41" w:name="_Hlk170211203"/>
      <w:bookmarkEnd w:id="38"/>
    </w:p>
    <w:p w14:paraId="517D1E3E" w14:textId="41D44249" w:rsidR="00DA1D3A" w:rsidRPr="00DF33B0" w:rsidRDefault="00DA1D3A" w:rsidP="00DA1D3A">
      <w:pPr>
        <w:spacing w:line="276" w:lineRule="auto"/>
        <w:rPr>
          <w:b/>
        </w:rPr>
      </w:pPr>
      <w:r w:rsidRPr="00DF33B0">
        <w:rPr>
          <w:b/>
        </w:rPr>
        <w:t>Tänk på!</w:t>
      </w:r>
    </w:p>
    <w:p w14:paraId="47FE0B56" w14:textId="77777777" w:rsidR="00DA1D3A" w:rsidRPr="00DF33B0" w:rsidRDefault="00DA1D3A" w:rsidP="00DA1D3A">
      <w:pPr>
        <w:pStyle w:val="Liststycke"/>
        <w:numPr>
          <w:ilvl w:val="0"/>
          <w:numId w:val="13"/>
        </w:numPr>
        <w:spacing w:line="276" w:lineRule="auto"/>
      </w:pPr>
      <w:r w:rsidRPr="00DF33B0">
        <w:t xml:space="preserve">När ett steg görs synligt får patienten ingen automatisk avisering. Skicka gärna </w:t>
      </w:r>
      <w:r>
        <w:t>en sidkommentar</w:t>
      </w:r>
      <w:r w:rsidRPr="00DF33B0">
        <w:t xml:space="preserve"> till patienten </w:t>
      </w:r>
      <w:r>
        <w:t>i det steg du har lagt till</w:t>
      </w:r>
      <w:r w:rsidRPr="00DF33B0">
        <w:t>.</w:t>
      </w:r>
      <w:r>
        <w:t xml:space="preserve"> Då blir det lättare att hitta för patienten. </w:t>
      </w:r>
    </w:p>
    <w:p w14:paraId="7805C1C6" w14:textId="77777777" w:rsidR="00DA1D3A" w:rsidRDefault="00DA1D3A" w:rsidP="00DA1D3A">
      <w:pPr>
        <w:pStyle w:val="Liststycke"/>
        <w:numPr>
          <w:ilvl w:val="0"/>
          <w:numId w:val="13"/>
        </w:numPr>
        <w:spacing w:line="276" w:lineRule="auto"/>
      </w:pPr>
      <w:r w:rsidRPr="00DF33B0">
        <w:t xml:space="preserve">Avsnittsrubriken syns endast om det finns några steg </w:t>
      </w:r>
      <w:r>
        <w:t>som är synliggjorda</w:t>
      </w:r>
      <w:r w:rsidRPr="00DF33B0">
        <w:t xml:space="preserve"> under den.</w:t>
      </w:r>
    </w:p>
    <w:p w14:paraId="30CCAE6C" w14:textId="030885D0" w:rsidR="00492F6A" w:rsidRDefault="00DA1D3A" w:rsidP="00BA3D49">
      <w:pPr>
        <w:spacing w:line="276" w:lineRule="auto"/>
        <w:ind w:left="360"/>
        <w:rPr>
          <w:rFonts w:cs="Times New Roman"/>
          <w:bCs/>
        </w:rPr>
      </w:pPr>
      <w:r w:rsidRPr="006F3D9E">
        <w:rPr>
          <w:rFonts w:cs="Times New Roman"/>
          <w:bCs/>
        </w:rPr>
        <w:t>En patient som får behandling för sina symtom och biverkningar har bättre förutsättningar att orka med sin behandling. Lär därför känna materialet, ha en dialog med patienten och synliggör de egenvårdsråd som patienten behöver. Använd gärna strukturerade bedömningsformulär och följ upp dessa.</w:t>
      </w:r>
    </w:p>
    <w:p w14:paraId="2625784E" w14:textId="3DBA71E5" w:rsidR="008A4649" w:rsidRPr="00746D29" w:rsidRDefault="008A4649" w:rsidP="008A4649">
      <w:pPr>
        <w:pStyle w:val="Rubrik2"/>
      </w:pPr>
      <w:bookmarkStart w:id="42" w:name="_Toc178343068"/>
      <w:bookmarkEnd w:id="41"/>
      <w:r>
        <w:t>Modul</w:t>
      </w:r>
      <w:r w:rsidR="00332D9E">
        <w:t>er</w:t>
      </w:r>
      <w:bookmarkEnd w:id="42"/>
    </w:p>
    <w:p w14:paraId="1A1B3FBF" w14:textId="7D242CA9" w:rsidR="00347557" w:rsidRDefault="008A4649" w:rsidP="00517BD6">
      <w:pPr>
        <w:keepNext/>
        <w:spacing w:line="276" w:lineRule="auto"/>
      </w:pPr>
      <w:r>
        <w:t xml:space="preserve">Min vårdplan är uppbyggd </w:t>
      </w:r>
      <w:r w:rsidRPr="0AE70312">
        <w:rPr>
          <w:color w:val="000000" w:themeColor="text1"/>
        </w:rPr>
        <w:t xml:space="preserve">av </w:t>
      </w:r>
      <w:r w:rsidR="00157FE4">
        <w:rPr>
          <w:color w:val="000000" w:themeColor="text1"/>
        </w:rPr>
        <w:t>tolv</w:t>
      </w:r>
      <w:r w:rsidRPr="0AE70312">
        <w:rPr>
          <w:color w:val="000000" w:themeColor="text1"/>
        </w:rPr>
        <w:t xml:space="preserve"> moduler</w:t>
      </w:r>
      <w:r>
        <w:t xml:space="preserve">, se nedan. </w:t>
      </w:r>
      <w:r w:rsidR="00332D9E">
        <w:t>Under S</w:t>
      </w:r>
      <w:r w:rsidR="00157FE4">
        <w:t>TARTADE MODULER</w:t>
      </w:r>
      <w:r w:rsidR="00332D9E">
        <w:t xml:space="preserve"> ligger de</w:t>
      </w:r>
      <w:r>
        <w:t xml:space="preserve"> moduler</w:t>
      </w:r>
      <w:r w:rsidR="00332D9E">
        <w:t xml:space="preserve"> som</w:t>
      </w:r>
      <w:r>
        <w:t xml:space="preserve"> är synliga</w:t>
      </w:r>
      <w:r w:rsidR="007A2E0D">
        <w:t xml:space="preserve"> för patienten</w:t>
      </w:r>
      <w:r>
        <w:t xml:space="preserve"> redan då Min vårdplan startas</w:t>
      </w:r>
      <w:bookmarkStart w:id="43" w:name="_Hlk174898734"/>
      <w:r>
        <w:t>.</w:t>
      </w:r>
      <w:r w:rsidR="004B63F0">
        <w:t xml:space="preserve"> (</w:t>
      </w:r>
      <w:r w:rsidR="006851AC">
        <w:t>Observera att det finns steg</w:t>
      </w:r>
      <w:r w:rsidR="004B63F0">
        <w:t xml:space="preserve"> i modulerna som</w:t>
      </w:r>
      <w:bookmarkEnd w:id="43"/>
      <w:r w:rsidR="00D93A48">
        <w:t xml:space="preserve"> är</w:t>
      </w:r>
      <w:r w:rsidR="00347557">
        <w:t xml:space="preserve"> dolda för patienten, som du kan behöva synliggöra.) Andra moduler behöver startas av behandlaren om/när det är aktuellt. Dessa ligger under KOMMANDE MODULER längst ner i översikten.</w:t>
      </w:r>
    </w:p>
    <w:p w14:paraId="2D5569C0" w14:textId="4AF4FD93" w:rsidR="00332D9E" w:rsidRPr="00786889" w:rsidRDefault="00846E3A" w:rsidP="00332D9E">
      <w:pPr>
        <w:shd w:val="clear" w:color="auto" w:fill="FFFFFF"/>
        <w:spacing w:before="180" w:after="0"/>
        <w:rPr>
          <w:rFonts w:cs="Times New Roman"/>
          <w:strike/>
          <w:color w:val="FF0000"/>
        </w:rPr>
      </w:pPr>
      <w:r>
        <w:rPr>
          <w:noProof/>
        </w:rPr>
        <w:drawing>
          <wp:inline distT="0" distB="0" distL="0" distR="0" wp14:anchorId="3B8F108E" wp14:editId="3795C611">
            <wp:extent cx="3247906" cy="4158533"/>
            <wp:effectExtent l="0" t="0" r="0" b="0"/>
            <wp:docPr id="908" name="Bildobjekt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34364" t="14514" r="36515" b="19203"/>
                    <a:stretch/>
                  </pic:blipFill>
                  <pic:spPr bwMode="auto">
                    <a:xfrm>
                      <a:off x="0" y="0"/>
                      <a:ext cx="3258462" cy="4172048"/>
                    </a:xfrm>
                    <a:prstGeom prst="rect">
                      <a:avLst/>
                    </a:prstGeom>
                    <a:ln>
                      <a:noFill/>
                    </a:ln>
                    <a:extLst>
                      <a:ext uri="{53640926-AAD7-44D8-BBD7-CCE9431645EC}">
                        <a14:shadowObscured xmlns:a14="http://schemas.microsoft.com/office/drawing/2010/main"/>
                      </a:ext>
                    </a:extLst>
                  </pic:spPr>
                </pic:pic>
              </a:graphicData>
            </a:graphic>
          </wp:inline>
        </w:drawing>
      </w:r>
      <w:r w:rsidR="00332D9E" w:rsidRPr="00746D29">
        <w:rPr>
          <w:rFonts w:cs="Times New Roman"/>
          <w:color w:val="000000" w:themeColor="text1"/>
        </w:rPr>
        <w:t xml:space="preserve"> </w:t>
      </w:r>
    </w:p>
    <w:p w14:paraId="4127A183" w14:textId="77777777" w:rsidR="00CB3030" w:rsidRPr="005B39E3" w:rsidRDefault="00CB3030" w:rsidP="00426A4F">
      <w:pPr>
        <w:pStyle w:val="Rubrik2"/>
      </w:pPr>
      <w:bookmarkStart w:id="44" w:name="_Hlk170211606"/>
      <w:bookmarkStart w:id="45" w:name="_Toc178343069"/>
      <w:r>
        <w:t>Hantera moduler</w:t>
      </w:r>
      <w:bookmarkEnd w:id="45"/>
    </w:p>
    <w:p w14:paraId="286BECAB" w14:textId="223BA66A" w:rsidR="00CB3030" w:rsidRDefault="00CB3030" w:rsidP="00CB3030">
      <w:pPr>
        <w:shd w:val="clear" w:color="auto" w:fill="FFFFFF"/>
        <w:spacing w:before="180" w:after="0"/>
        <w:rPr>
          <w:rFonts w:cs="Times New Roman"/>
          <w:color w:val="000000" w:themeColor="text1"/>
        </w:rPr>
      </w:pPr>
      <w:r>
        <w:rPr>
          <w:rFonts w:cs="Times New Roman"/>
          <w:color w:val="000000" w:themeColor="text1"/>
        </w:rPr>
        <w:t xml:space="preserve">För startade moduler finns knappar för </w:t>
      </w:r>
      <w:r w:rsidR="00492F6A">
        <w:rPr>
          <w:rFonts w:cs="Times New Roman"/>
          <w:color w:val="000000" w:themeColor="text1"/>
        </w:rPr>
        <w:t>DÖLJ MODUL</w:t>
      </w:r>
      <w:r>
        <w:rPr>
          <w:rFonts w:cs="Times New Roman"/>
          <w:color w:val="000000" w:themeColor="text1"/>
        </w:rPr>
        <w:t xml:space="preserve"> samt </w:t>
      </w:r>
      <w:r w:rsidR="00492F6A">
        <w:rPr>
          <w:rFonts w:cs="Times New Roman"/>
          <w:color w:val="000000" w:themeColor="text1"/>
        </w:rPr>
        <w:t>VISA SOM KLAR</w:t>
      </w:r>
      <w:r>
        <w:rPr>
          <w:rFonts w:cs="Times New Roman"/>
          <w:color w:val="000000" w:themeColor="text1"/>
        </w:rPr>
        <w:t xml:space="preserve">. </w:t>
      </w:r>
    </w:p>
    <w:p w14:paraId="07F61CD5" w14:textId="7B1C8A51" w:rsidR="00C35A30" w:rsidRDefault="002142E5" w:rsidP="00CB3030">
      <w:pPr>
        <w:shd w:val="clear" w:color="auto" w:fill="FFFFFF"/>
        <w:spacing w:before="180" w:after="0"/>
        <w:rPr>
          <w:rFonts w:cs="Times New Roman"/>
          <w:color w:val="000000" w:themeColor="text1"/>
        </w:rPr>
      </w:pPr>
      <w:r>
        <w:rPr>
          <w:noProof/>
        </w:rPr>
        <w:lastRenderedPageBreak/>
        <w:drawing>
          <wp:inline distT="0" distB="0" distL="0" distR="0" wp14:anchorId="300E631D" wp14:editId="32FD288D">
            <wp:extent cx="4502150" cy="717550"/>
            <wp:effectExtent l="133350" t="114300" r="127000" b="158750"/>
            <wp:docPr id="9528048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2"/>
                    <a:srcRect l="22473" t="15229" r="23898" b="69578"/>
                    <a:stretch/>
                  </pic:blipFill>
                  <pic:spPr bwMode="auto">
                    <a:xfrm>
                      <a:off x="0" y="0"/>
                      <a:ext cx="4518913" cy="72022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D628D51" w14:textId="77777777" w:rsidR="00C35A30" w:rsidRDefault="00C35A30" w:rsidP="00C35A30">
      <w:pPr>
        <w:pStyle w:val="Rubrik3"/>
      </w:pPr>
      <w:bookmarkStart w:id="46" w:name="_Toc178343070"/>
      <w:r>
        <w:t>Dölj modul</w:t>
      </w:r>
      <w:bookmarkEnd w:id="46"/>
    </w:p>
    <w:p w14:paraId="18D4056A" w14:textId="77B48941" w:rsidR="00C35A30" w:rsidRDefault="002142E5" w:rsidP="00C35A30">
      <w:r>
        <w:t>Du kan välja DÖLJ MODUL o</w:t>
      </w:r>
      <w:r w:rsidR="00C35A30">
        <w:t xml:space="preserve">m </w:t>
      </w:r>
      <w:r w:rsidR="006F3D9E">
        <w:t>inget innehåll i modulen</w:t>
      </w:r>
      <w:r w:rsidR="00C35A30">
        <w:t xml:space="preserve"> är aktuell</w:t>
      </w:r>
      <w:r w:rsidR="006F3D9E">
        <w:t>t</w:t>
      </w:r>
      <w:r w:rsidR="00C35A30">
        <w:t xml:space="preserve"> för patienten att ha tillgång till just nu, men kan bli aktuell att starta senare i förloppet</w:t>
      </w:r>
      <w:r>
        <w:t>.</w:t>
      </w:r>
      <w:r w:rsidR="00C35A30">
        <w:t xml:space="preserve"> Den lägger sig då under KOMMANDE MODULER.</w:t>
      </w:r>
    </w:p>
    <w:p w14:paraId="18E074B3" w14:textId="77777777" w:rsidR="00C35A30" w:rsidRDefault="00C35A30" w:rsidP="00C35A30">
      <w:r>
        <w:rPr>
          <w:noProof/>
        </w:rPr>
        <mc:AlternateContent>
          <mc:Choice Requires="wps">
            <w:drawing>
              <wp:anchor distT="0" distB="0" distL="114300" distR="114300" simplePos="0" relativeHeight="251976704" behindDoc="0" locked="0" layoutInCell="1" allowOverlap="1" wp14:anchorId="2657E0F4" wp14:editId="145DB7AD">
                <wp:simplePos x="0" y="0"/>
                <wp:positionH relativeFrom="margin">
                  <wp:posOffset>154305</wp:posOffset>
                </wp:positionH>
                <wp:positionV relativeFrom="paragraph">
                  <wp:posOffset>396240</wp:posOffset>
                </wp:positionV>
                <wp:extent cx="857250" cy="323850"/>
                <wp:effectExtent l="57150" t="19050" r="76200" b="95250"/>
                <wp:wrapNone/>
                <wp:docPr id="191225184" name="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0" cy="3238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5360175" id="Rektangel 37" o:spid="_x0000_s1026" style="position:absolute;margin-left:12.15pt;margin-top:31.2pt;width:67.5pt;height:25.5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" filled="f" strokecolor="#00b050" strokeweight="1.5pt">
                <v:shadow on="t" color="black" opacity="22937f" origin=",.5" offset="0,.63889mm"/>
                <v:path arrowok="t"/>
                <w10:wrap anchorx="margin"/>
              </v:rect>
            </w:pict>
          </mc:Fallback>
        </mc:AlternateContent>
      </w:r>
      <w:r w:rsidRPr="00C35A30">
        <w:rPr>
          <w:noProof/>
        </w:rPr>
        <w:t xml:space="preserve"> </w:t>
      </w:r>
      <w:r>
        <w:rPr>
          <w:noProof/>
        </w:rPr>
        <w:drawing>
          <wp:inline distT="0" distB="0" distL="0" distR="0" wp14:anchorId="6A5C22D0" wp14:editId="6BB083E4">
            <wp:extent cx="4745807" cy="857250"/>
            <wp:effectExtent l="0" t="0" r="0" b="0"/>
            <wp:docPr id="9233667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366731" name=""/>
                    <pic:cNvPicPr/>
                  </pic:nvPicPr>
                  <pic:blipFill rotWithShape="1">
                    <a:blip r:embed="rId55"/>
                    <a:srcRect l="21968" t="33142" r="23914" b="49481"/>
                    <a:stretch/>
                  </pic:blipFill>
                  <pic:spPr bwMode="auto">
                    <a:xfrm>
                      <a:off x="0" y="0"/>
                      <a:ext cx="4751762" cy="858326"/>
                    </a:xfrm>
                    <a:prstGeom prst="rect">
                      <a:avLst/>
                    </a:prstGeom>
                    <a:ln>
                      <a:noFill/>
                    </a:ln>
                    <a:extLst>
                      <a:ext uri="{53640926-AAD7-44D8-BBD7-CCE9431645EC}">
                        <a14:shadowObscured xmlns:a14="http://schemas.microsoft.com/office/drawing/2010/main"/>
                      </a:ext>
                    </a:extLst>
                  </pic:spPr>
                </pic:pic>
              </a:graphicData>
            </a:graphic>
          </wp:inline>
        </w:drawing>
      </w:r>
    </w:p>
    <w:p w14:paraId="75E9AB8D" w14:textId="77777777" w:rsidR="00C35A30" w:rsidRDefault="00C35A30" w:rsidP="00C35A30">
      <w:r>
        <w:t xml:space="preserve">Kommande moduler är per automatik </w:t>
      </w:r>
      <w:r w:rsidRPr="000D110F">
        <w:t>dolda</w:t>
      </w:r>
      <w:r>
        <w:t xml:space="preserve"> för patienten. Du kan välja att </w:t>
      </w:r>
      <w:bookmarkStart w:id="47" w:name="_Hlk178340933"/>
      <w:r>
        <w:t xml:space="preserve">visa modulen i patientens översikt genom att klicka på plustecknet till höger om modulens rubrik under KOMMANDE MODULER så att innehållet fälls ut. Klicka sedan i </w:t>
      </w:r>
      <w:r w:rsidRPr="00426A4F">
        <w:rPr>
          <w:i/>
          <w:iCs/>
        </w:rPr>
        <w:t>Visa modul</w:t>
      </w:r>
      <w:r>
        <w:rPr>
          <w:i/>
          <w:iCs/>
        </w:rPr>
        <w:t>.</w:t>
      </w:r>
    </w:p>
    <w:bookmarkEnd w:id="47"/>
    <w:p w14:paraId="206726BA" w14:textId="77777777" w:rsidR="00C35A30" w:rsidRDefault="00C35A30" w:rsidP="00C35A30">
      <w:r>
        <w:rPr>
          <w:noProof/>
        </w:rPr>
        <mc:AlternateContent>
          <mc:Choice Requires="wps">
            <w:drawing>
              <wp:anchor distT="0" distB="0" distL="114300" distR="114300" simplePos="0" relativeHeight="251978752" behindDoc="0" locked="0" layoutInCell="1" allowOverlap="1" wp14:anchorId="6DC0A51B" wp14:editId="128AF093">
                <wp:simplePos x="0" y="0"/>
                <wp:positionH relativeFrom="margin">
                  <wp:posOffset>234315</wp:posOffset>
                </wp:positionH>
                <wp:positionV relativeFrom="paragraph">
                  <wp:posOffset>968375</wp:posOffset>
                </wp:positionV>
                <wp:extent cx="607060" cy="217805"/>
                <wp:effectExtent l="57150" t="19050" r="59690" b="67945"/>
                <wp:wrapNone/>
                <wp:docPr id="619660940" name="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 cy="2178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AC829D5" id="Rektangel 36" o:spid="_x0000_s1026" style="position:absolute;margin-left:18.45pt;margin-top:76.25pt;width:47.8pt;height:17.15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77728" behindDoc="0" locked="0" layoutInCell="1" allowOverlap="1" wp14:anchorId="773C034D" wp14:editId="5457A140">
                <wp:simplePos x="0" y="0"/>
                <wp:positionH relativeFrom="margin">
                  <wp:posOffset>4378325</wp:posOffset>
                </wp:positionH>
                <wp:positionV relativeFrom="paragraph">
                  <wp:posOffset>119380</wp:posOffset>
                </wp:positionV>
                <wp:extent cx="419100" cy="275590"/>
                <wp:effectExtent l="57150" t="19050" r="57150" b="67310"/>
                <wp:wrapNone/>
                <wp:docPr id="1206632378" name="Rektangel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7559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15C12F1" id="Rektangel 35" o:spid="_x0000_s1026" style="position:absolute;margin-left:344.75pt;margin-top:9.4pt;width:33pt;height:21.7pt;z-index:25197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" filled="f" strokecolor="#00b050" strokeweight="1.5pt">
                <v:shadow on="t" color="black" opacity="22937f" origin=",.5" offset="0,.63889mm"/>
                <v:path arrowok="t"/>
                <w10:wrap anchorx="margin"/>
              </v:rect>
            </w:pict>
          </mc:Fallback>
        </mc:AlternateContent>
      </w:r>
      <w:r>
        <w:rPr>
          <w:noProof/>
        </w:rPr>
        <w:drawing>
          <wp:inline distT="0" distB="0" distL="0" distR="0" wp14:anchorId="40D1ECE4" wp14:editId="5079BC19">
            <wp:extent cx="4970085" cy="1545772"/>
            <wp:effectExtent l="0" t="0" r="0" b="0"/>
            <wp:docPr id="1900687038" name="Bildobjekt 1900687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21193" t="11261" r="22144" b="57411"/>
                    <a:stretch/>
                  </pic:blipFill>
                  <pic:spPr bwMode="auto">
                    <a:xfrm>
                      <a:off x="0" y="0"/>
                      <a:ext cx="4978282" cy="1548321"/>
                    </a:xfrm>
                    <a:prstGeom prst="rect">
                      <a:avLst/>
                    </a:prstGeom>
                    <a:ln>
                      <a:noFill/>
                    </a:ln>
                    <a:extLst>
                      <a:ext uri="{53640926-AAD7-44D8-BBD7-CCE9431645EC}">
                        <a14:shadowObscured xmlns:a14="http://schemas.microsoft.com/office/drawing/2010/main"/>
                      </a:ext>
                    </a:extLst>
                  </pic:spPr>
                </pic:pic>
              </a:graphicData>
            </a:graphic>
          </wp:inline>
        </w:drawing>
      </w:r>
    </w:p>
    <w:p w14:paraId="304573A1" w14:textId="77777777" w:rsidR="00C35A30" w:rsidRDefault="00C35A30" w:rsidP="00C35A30"/>
    <w:p w14:paraId="7371BAF5" w14:textId="77777777" w:rsidR="00C35A30" w:rsidRDefault="00C35A30" w:rsidP="00C35A30">
      <w:bookmarkStart w:id="48" w:name="_Hlk178341015"/>
      <w:r>
        <w:t xml:space="preserve">Patienten ser då endast modulens rubrik under </w:t>
      </w:r>
      <w:r w:rsidRPr="00426A4F">
        <w:rPr>
          <w:i/>
          <w:iCs/>
        </w:rPr>
        <w:t>Mitt kommande innehåll</w:t>
      </w:r>
      <w:r>
        <w:rPr>
          <w:i/>
          <w:iCs/>
        </w:rPr>
        <w:t xml:space="preserve"> </w:t>
      </w:r>
      <w:r w:rsidRPr="00426A4F">
        <w:t>längst ner i sin översikt</w:t>
      </w:r>
      <w:r>
        <w:rPr>
          <w:i/>
          <w:iCs/>
        </w:rPr>
        <w:t xml:space="preserve">. </w:t>
      </w:r>
      <w:r w:rsidRPr="00426A4F">
        <w:t>Innehållet i modulen är inte tillgängligt för patienten.</w:t>
      </w:r>
      <w:r>
        <w:t xml:space="preserve"> </w:t>
      </w:r>
    </w:p>
    <w:p w14:paraId="6D1E302E" w14:textId="77777777" w:rsidR="00C35A30" w:rsidRDefault="00C35A30" w:rsidP="00C35A30">
      <w:r>
        <w:rPr>
          <w:noProof/>
        </w:rPr>
        <w:drawing>
          <wp:inline distT="0" distB="0" distL="0" distR="0" wp14:anchorId="6931D9AE" wp14:editId="3878D6CE">
            <wp:extent cx="4744966" cy="696686"/>
            <wp:effectExtent l="0" t="0" r="0" b="0"/>
            <wp:docPr id="285851501" name="Bildobjekt 28585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11980" t="53232" r="12699" b="27108"/>
                    <a:stretch/>
                  </pic:blipFill>
                  <pic:spPr bwMode="auto">
                    <a:xfrm>
                      <a:off x="0" y="0"/>
                      <a:ext cx="4746005" cy="696839"/>
                    </a:xfrm>
                    <a:prstGeom prst="rect">
                      <a:avLst/>
                    </a:prstGeom>
                    <a:ln>
                      <a:noFill/>
                    </a:ln>
                    <a:extLst>
                      <a:ext uri="{53640926-AAD7-44D8-BBD7-CCE9431645EC}">
                        <a14:shadowObscured xmlns:a14="http://schemas.microsoft.com/office/drawing/2010/main"/>
                      </a:ext>
                    </a:extLst>
                  </pic:spPr>
                </pic:pic>
              </a:graphicData>
            </a:graphic>
          </wp:inline>
        </w:drawing>
      </w:r>
    </w:p>
    <w:p w14:paraId="3A2B3332" w14:textId="77777777" w:rsidR="00C35A30" w:rsidRDefault="00C35A30" w:rsidP="00C35A30">
      <w:r w:rsidRPr="006F48F6">
        <w:rPr>
          <w:highlight w:val="yellow"/>
        </w:rPr>
        <w:t>Att visa kommande moduler är ett arbetssätt som ännu inte prövats för Min vårdplan</w:t>
      </w:r>
      <w:r>
        <w:t>.</w:t>
      </w:r>
      <w:bookmarkEnd w:id="48"/>
    </w:p>
    <w:p w14:paraId="79AA35B8" w14:textId="34DE8134" w:rsidR="00844CE6" w:rsidRDefault="002142E5" w:rsidP="00426A4F">
      <w:pPr>
        <w:pStyle w:val="Rubrik3"/>
      </w:pPr>
      <w:bookmarkStart w:id="49" w:name="_Hlk178341042"/>
      <w:bookmarkStart w:id="50" w:name="_Toc178343071"/>
      <w:r>
        <w:t>Visa modul som klar</w:t>
      </w:r>
      <w:bookmarkEnd w:id="50"/>
    </w:p>
    <w:p w14:paraId="27E6E069" w14:textId="1B257C1E" w:rsidR="00CB3030" w:rsidRDefault="00B30647" w:rsidP="00CB3030">
      <w:pPr>
        <w:shd w:val="clear" w:color="auto" w:fill="FFFFFF"/>
        <w:spacing w:before="180" w:after="0"/>
        <w:rPr>
          <w:rFonts w:cs="Times New Roman"/>
          <w:color w:val="000000" w:themeColor="text1"/>
        </w:rPr>
      </w:pPr>
      <w:r w:rsidRPr="001B084A">
        <w:rPr>
          <w:rFonts w:cs="Times New Roman"/>
        </w:rPr>
        <w:t xml:space="preserve">Om du med tiden vill prioritera ned en modul till förmån för mer aktuellt innehåll, kan du klicka på </w:t>
      </w:r>
      <w:r w:rsidR="00492F6A">
        <w:rPr>
          <w:rFonts w:cs="Times New Roman"/>
        </w:rPr>
        <w:t>VISA SOM KLAR</w:t>
      </w:r>
      <w:r w:rsidRPr="001B084A">
        <w:rPr>
          <w:rFonts w:cs="Times New Roman"/>
        </w:rPr>
        <w:t xml:space="preserve">. </w:t>
      </w:r>
      <w:r>
        <w:rPr>
          <w:rFonts w:cs="Times New Roman"/>
        </w:rPr>
        <w:t xml:space="preserve"> </w:t>
      </w:r>
    </w:p>
    <w:p w14:paraId="703C7AED" w14:textId="6FA15DA1" w:rsidR="00505BA1" w:rsidRDefault="00505BA1" w:rsidP="00CB3030">
      <w:pPr>
        <w:shd w:val="clear" w:color="auto" w:fill="FFFFFF"/>
        <w:spacing w:before="180" w:after="0"/>
        <w:rPr>
          <w:rFonts w:cs="Times New Roman"/>
          <w:color w:val="000000" w:themeColor="text1"/>
        </w:rPr>
      </w:pPr>
      <w:r>
        <w:rPr>
          <w:noProof/>
        </w:rPr>
        <mc:AlternateContent>
          <mc:Choice Requires="wps">
            <w:drawing>
              <wp:anchor distT="0" distB="0" distL="114300" distR="114300" simplePos="0" relativeHeight="251982848" behindDoc="0" locked="0" layoutInCell="1" allowOverlap="1" wp14:anchorId="0E32C294" wp14:editId="443D7DD0">
                <wp:simplePos x="0" y="0"/>
                <wp:positionH relativeFrom="margin">
                  <wp:posOffset>1009346</wp:posOffset>
                </wp:positionH>
                <wp:positionV relativeFrom="paragraph">
                  <wp:posOffset>471584</wp:posOffset>
                </wp:positionV>
                <wp:extent cx="882887" cy="253946"/>
                <wp:effectExtent l="57150" t="19050" r="69850" b="89535"/>
                <wp:wrapNone/>
                <wp:docPr id="1920847092" name="Rektangel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2887" cy="253946"/>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0198D6D" id="Rektangel 36" o:spid="_x0000_s1026" style="position:absolute;margin-left:79.5pt;margin-top:37.15pt;width:69.5pt;height:20pt;z-index:25198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" filled="f" strokecolor="#00b050" strokeweight="1.5pt">
                <v:shadow on="t" color="black" opacity="22937f" origin=",.5" offset="0,.63889mm"/>
                <v:path arrowok="t"/>
                <w10:wrap anchorx="margin"/>
              </v:rect>
            </w:pict>
          </mc:Fallback>
        </mc:AlternateContent>
      </w:r>
      <w:r>
        <w:rPr>
          <w:noProof/>
        </w:rPr>
        <w:drawing>
          <wp:inline distT="0" distB="0" distL="0" distR="0" wp14:anchorId="540FC26C" wp14:editId="75A799B1">
            <wp:extent cx="4502150" cy="717550"/>
            <wp:effectExtent l="133350" t="114300" r="127000" b="158750"/>
            <wp:docPr id="125296664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74455" name=""/>
                    <pic:cNvPicPr/>
                  </pic:nvPicPr>
                  <pic:blipFill rotWithShape="1">
                    <a:blip r:embed="rId52"/>
                    <a:srcRect l="22473" t="15229" r="23898" b="69578"/>
                    <a:stretch/>
                  </pic:blipFill>
                  <pic:spPr bwMode="auto">
                    <a:xfrm>
                      <a:off x="0" y="0"/>
                      <a:ext cx="4518913" cy="72022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2C8DC77" w14:textId="77777777" w:rsidR="00505BA1" w:rsidRDefault="00505BA1" w:rsidP="00505BA1">
      <w:pPr>
        <w:shd w:val="clear" w:color="auto" w:fill="FFFFFF"/>
        <w:spacing w:before="180" w:after="0"/>
        <w:rPr>
          <w:rFonts w:cs="Times New Roman"/>
          <w:color w:val="000000" w:themeColor="text1"/>
        </w:rPr>
      </w:pPr>
      <w:r>
        <w:rPr>
          <w:rFonts w:cs="Times New Roman"/>
        </w:rPr>
        <w:t xml:space="preserve">Då </w:t>
      </w:r>
      <w:r>
        <w:rPr>
          <w:rFonts w:cs="Times New Roman"/>
          <w:color w:val="000000" w:themeColor="text1"/>
        </w:rPr>
        <w:t xml:space="preserve">hamnar modulen under rubriken AVKLARADE MODULER längre ner i översikten. </w:t>
      </w:r>
    </w:p>
    <w:bookmarkEnd w:id="49"/>
    <w:p w14:paraId="5F3BD5EA" w14:textId="08175A2D" w:rsidR="00CB3030" w:rsidRDefault="00492F6A" w:rsidP="00CB3030">
      <w:pPr>
        <w:shd w:val="clear" w:color="auto" w:fill="FFFFFF"/>
        <w:spacing w:before="180" w:after="0"/>
        <w:rPr>
          <w:rFonts w:cs="Times New Roman"/>
          <w:color w:val="000000" w:themeColor="text1"/>
        </w:rPr>
      </w:pPr>
      <w:r w:rsidRPr="00492F6A">
        <w:rPr>
          <w:noProof/>
        </w:rPr>
        <w:t xml:space="preserve"> </w:t>
      </w:r>
      <w:r>
        <w:rPr>
          <w:noProof/>
        </w:rPr>
        <w:drawing>
          <wp:inline distT="0" distB="0" distL="0" distR="0" wp14:anchorId="0814AB2C" wp14:editId="2260D6A8">
            <wp:extent cx="3784600" cy="1805066"/>
            <wp:effectExtent l="0" t="0" r="6350" b="5080"/>
            <wp:docPr id="17547030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03045" name=""/>
                    <pic:cNvPicPr/>
                  </pic:nvPicPr>
                  <pic:blipFill rotWithShape="1">
                    <a:blip r:embed="rId58"/>
                    <a:srcRect l="20760" t="24543" r="22402" b="27266"/>
                    <a:stretch/>
                  </pic:blipFill>
                  <pic:spPr bwMode="auto">
                    <a:xfrm>
                      <a:off x="0" y="0"/>
                      <a:ext cx="3797510" cy="1811223"/>
                    </a:xfrm>
                    <a:prstGeom prst="rect">
                      <a:avLst/>
                    </a:prstGeom>
                    <a:ln>
                      <a:noFill/>
                    </a:ln>
                    <a:extLst>
                      <a:ext uri="{53640926-AAD7-44D8-BBD7-CCE9431645EC}">
                        <a14:shadowObscured xmlns:a14="http://schemas.microsoft.com/office/drawing/2010/main"/>
                      </a:ext>
                    </a:extLst>
                  </pic:spPr>
                </pic:pic>
              </a:graphicData>
            </a:graphic>
          </wp:inline>
        </w:drawing>
      </w:r>
    </w:p>
    <w:p w14:paraId="158A4D93" w14:textId="131F2BC0" w:rsidR="00CB3030" w:rsidRDefault="00CB3030" w:rsidP="00CB3030">
      <w:pPr>
        <w:shd w:val="clear" w:color="auto" w:fill="FFFFFF"/>
        <w:spacing w:before="180" w:after="0"/>
        <w:rPr>
          <w:rFonts w:cs="Times New Roman"/>
          <w:color w:val="000000" w:themeColor="text1"/>
        </w:rPr>
      </w:pPr>
      <w:r>
        <w:rPr>
          <w:rFonts w:cs="Times New Roman"/>
          <w:color w:val="000000" w:themeColor="text1"/>
        </w:rPr>
        <w:t xml:space="preserve">För </w:t>
      </w:r>
      <w:r w:rsidRPr="006F48F6">
        <w:rPr>
          <w:rFonts w:cs="Times New Roman"/>
          <w:b/>
          <w:bCs/>
          <w:color w:val="000000" w:themeColor="text1"/>
        </w:rPr>
        <w:t xml:space="preserve">patienten </w:t>
      </w:r>
      <w:r>
        <w:rPr>
          <w:rFonts w:cs="Times New Roman"/>
          <w:color w:val="000000" w:themeColor="text1"/>
        </w:rPr>
        <w:t xml:space="preserve">finns modulen </w:t>
      </w:r>
      <w:r w:rsidR="00B30647">
        <w:rPr>
          <w:rFonts w:cs="Times New Roman"/>
          <w:color w:val="000000" w:themeColor="text1"/>
        </w:rPr>
        <w:t xml:space="preserve">per automatik </w:t>
      </w:r>
      <w:r>
        <w:rPr>
          <w:rFonts w:cs="Times New Roman"/>
          <w:color w:val="000000" w:themeColor="text1"/>
        </w:rPr>
        <w:t xml:space="preserve">kvar under rubriken </w:t>
      </w:r>
      <w:r w:rsidRPr="006F48F6">
        <w:rPr>
          <w:rFonts w:cs="Times New Roman"/>
          <w:i/>
          <w:iCs/>
          <w:color w:val="000000" w:themeColor="text1"/>
        </w:rPr>
        <w:t>Avklarat innehåll</w:t>
      </w:r>
      <w:r w:rsidR="00E84B0B">
        <w:rPr>
          <w:rFonts w:cs="Times New Roman"/>
          <w:i/>
          <w:iCs/>
          <w:color w:val="000000" w:themeColor="text1"/>
        </w:rPr>
        <w:t xml:space="preserve"> </w:t>
      </w:r>
      <w:r w:rsidR="00E84B0B" w:rsidRPr="00426A4F">
        <w:rPr>
          <w:rFonts w:cs="Times New Roman"/>
          <w:color w:val="000000" w:themeColor="text1"/>
        </w:rPr>
        <w:t>längst ner i patientens översikt</w:t>
      </w:r>
      <w:r>
        <w:rPr>
          <w:rFonts w:cs="Times New Roman"/>
          <w:color w:val="000000" w:themeColor="text1"/>
        </w:rPr>
        <w:t>. Patienten har fortfarande tillgång till modulen och dess innehåll.</w:t>
      </w:r>
    </w:p>
    <w:p w14:paraId="75CEB287" w14:textId="77777777" w:rsidR="00CB3030" w:rsidRDefault="00CB3030" w:rsidP="00CB3030">
      <w:pPr>
        <w:shd w:val="clear" w:color="auto" w:fill="FFFFFF"/>
        <w:spacing w:before="180" w:after="0"/>
        <w:rPr>
          <w:rFonts w:cs="Times New Roman"/>
          <w:color w:val="000000" w:themeColor="text1"/>
        </w:rPr>
      </w:pPr>
      <w:r>
        <w:rPr>
          <w:noProof/>
        </w:rPr>
        <w:drawing>
          <wp:inline distT="0" distB="0" distL="0" distR="0" wp14:anchorId="3798E670" wp14:editId="7FCD353E">
            <wp:extent cx="4823540" cy="718457"/>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2093" t="38695" r="11317" b="41025"/>
                    <a:stretch/>
                  </pic:blipFill>
                  <pic:spPr bwMode="auto">
                    <a:xfrm>
                      <a:off x="0" y="0"/>
                      <a:ext cx="4825968" cy="718819"/>
                    </a:xfrm>
                    <a:prstGeom prst="rect">
                      <a:avLst/>
                    </a:prstGeom>
                    <a:ln>
                      <a:noFill/>
                    </a:ln>
                    <a:extLst>
                      <a:ext uri="{53640926-AAD7-44D8-BBD7-CCE9431645EC}">
                        <a14:shadowObscured xmlns:a14="http://schemas.microsoft.com/office/drawing/2010/main"/>
                      </a:ext>
                    </a:extLst>
                  </pic:spPr>
                </pic:pic>
              </a:graphicData>
            </a:graphic>
          </wp:inline>
        </w:drawing>
      </w:r>
    </w:p>
    <w:p w14:paraId="4D6A10DF" w14:textId="02EB2A92" w:rsidR="00CB3030" w:rsidRDefault="00CB3030" w:rsidP="00CB3030">
      <w:pPr>
        <w:shd w:val="clear" w:color="auto" w:fill="FFFFFF"/>
        <w:spacing w:before="180" w:after="0"/>
        <w:rPr>
          <w:rFonts w:cs="Times New Roman"/>
          <w:color w:val="000000" w:themeColor="text1"/>
        </w:rPr>
      </w:pPr>
      <w:r>
        <w:rPr>
          <w:rFonts w:cs="Times New Roman"/>
          <w:color w:val="000000" w:themeColor="text1"/>
        </w:rPr>
        <w:lastRenderedPageBreak/>
        <w:t>Du kan dölja en av</w:t>
      </w:r>
      <w:r w:rsidR="00492F6A">
        <w:rPr>
          <w:rFonts w:cs="Times New Roman"/>
          <w:color w:val="000000" w:themeColor="text1"/>
        </w:rPr>
        <w:t>klarad</w:t>
      </w:r>
      <w:r>
        <w:rPr>
          <w:rFonts w:cs="Times New Roman"/>
          <w:color w:val="000000" w:themeColor="text1"/>
        </w:rPr>
        <w:t xml:space="preserve"> modul </w:t>
      </w:r>
      <w:r w:rsidR="00E84B0B">
        <w:rPr>
          <w:rFonts w:cs="Times New Roman"/>
          <w:color w:val="000000" w:themeColor="text1"/>
        </w:rPr>
        <w:t xml:space="preserve">helt </w:t>
      </w:r>
      <w:r>
        <w:rPr>
          <w:rFonts w:cs="Times New Roman"/>
          <w:color w:val="000000" w:themeColor="text1"/>
        </w:rPr>
        <w:t>för patienten genom att</w:t>
      </w:r>
      <w:r w:rsidR="00E84B0B">
        <w:rPr>
          <w:rFonts w:cs="Times New Roman"/>
          <w:color w:val="000000" w:themeColor="text1"/>
        </w:rPr>
        <w:t xml:space="preserve"> klicka på plustecknet till höger om modulrubriken och sedan på </w:t>
      </w:r>
      <w:r w:rsidR="00E84B0B" w:rsidRPr="00426A4F">
        <w:rPr>
          <w:rFonts w:cs="Times New Roman"/>
          <w:i/>
          <w:iCs/>
          <w:color w:val="000000" w:themeColor="text1"/>
        </w:rPr>
        <w:t>Dölj modul.</w:t>
      </w:r>
      <w:r w:rsidR="00844CE6">
        <w:rPr>
          <w:rFonts w:cs="Times New Roman"/>
          <w:i/>
          <w:iCs/>
          <w:color w:val="000000" w:themeColor="text1"/>
        </w:rPr>
        <w:t xml:space="preserve"> </w:t>
      </w:r>
      <w:r w:rsidR="00844CE6" w:rsidRPr="00426A4F">
        <w:rPr>
          <w:rFonts w:cs="Times New Roman"/>
          <w:color w:val="000000" w:themeColor="text1"/>
        </w:rPr>
        <w:t xml:space="preserve">Detta </w:t>
      </w:r>
      <w:r w:rsidR="00B30647">
        <w:rPr>
          <w:rFonts w:cs="Times New Roman"/>
          <w:color w:val="000000" w:themeColor="text1"/>
        </w:rPr>
        <w:t xml:space="preserve">val </w:t>
      </w:r>
      <w:r w:rsidR="00844CE6" w:rsidRPr="00426A4F">
        <w:rPr>
          <w:rFonts w:cs="Times New Roman"/>
          <w:color w:val="000000" w:themeColor="text1"/>
        </w:rPr>
        <w:t xml:space="preserve">är </w:t>
      </w:r>
      <w:r w:rsidR="00B30647">
        <w:rPr>
          <w:rFonts w:cs="Times New Roman"/>
          <w:color w:val="000000" w:themeColor="text1"/>
        </w:rPr>
        <w:t>sällan</w:t>
      </w:r>
      <w:r w:rsidR="00844CE6" w:rsidRPr="00426A4F">
        <w:rPr>
          <w:rFonts w:cs="Times New Roman"/>
          <w:color w:val="000000" w:themeColor="text1"/>
        </w:rPr>
        <w:t xml:space="preserve"> aktuellt</w:t>
      </w:r>
      <w:r w:rsidR="00B30647">
        <w:rPr>
          <w:rFonts w:cs="Times New Roman"/>
          <w:color w:val="000000" w:themeColor="text1"/>
        </w:rPr>
        <w:t>. Endast</w:t>
      </w:r>
      <w:r w:rsidR="00844CE6" w:rsidRPr="00426A4F">
        <w:rPr>
          <w:rFonts w:cs="Times New Roman"/>
          <w:color w:val="000000" w:themeColor="text1"/>
        </w:rPr>
        <w:t xml:space="preserve"> om innehållet aldrig </w:t>
      </w:r>
      <w:r w:rsidR="00B30647">
        <w:rPr>
          <w:rFonts w:cs="Times New Roman"/>
          <w:color w:val="000000" w:themeColor="text1"/>
        </w:rPr>
        <w:t>förväntas</w:t>
      </w:r>
      <w:r w:rsidR="00844CE6" w:rsidRPr="00426A4F">
        <w:rPr>
          <w:rFonts w:cs="Times New Roman"/>
          <w:color w:val="000000" w:themeColor="text1"/>
        </w:rPr>
        <w:t xml:space="preserve"> vara aktuellt för patienten att </w:t>
      </w:r>
      <w:r w:rsidR="00844CE6">
        <w:rPr>
          <w:rFonts w:cs="Times New Roman"/>
          <w:color w:val="000000" w:themeColor="text1"/>
        </w:rPr>
        <w:t>få tillgång till</w:t>
      </w:r>
      <w:r w:rsidR="00B30647">
        <w:rPr>
          <w:rFonts w:cs="Times New Roman"/>
          <w:color w:val="000000" w:themeColor="text1"/>
        </w:rPr>
        <w:t xml:space="preserve"> (igen).</w:t>
      </w:r>
    </w:p>
    <w:p w14:paraId="6C638A71" w14:textId="5814AEB4" w:rsidR="00F14F68" w:rsidRDefault="00C35A30" w:rsidP="00426A4F">
      <w:pPr>
        <w:rPr>
          <w:rFonts w:cs="Times New Roman"/>
          <w:color w:val="000000" w:themeColor="text1"/>
        </w:rPr>
      </w:pPr>
      <w:r>
        <w:rPr>
          <w:noProof/>
        </w:rPr>
        <mc:AlternateContent>
          <mc:Choice Requires="wps">
            <w:drawing>
              <wp:anchor distT="0" distB="0" distL="114300" distR="114300" simplePos="0" relativeHeight="251919360" behindDoc="0" locked="0" layoutInCell="1" allowOverlap="1" wp14:anchorId="175922C0" wp14:editId="0CB7960F">
                <wp:simplePos x="0" y="0"/>
                <wp:positionH relativeFrom="margin">
                  <wp:posOffset>3812540</wp:posOffset>
                </wp:positionH>
                <wp:positionV relativeFrom="paragraph">
                  <wp:posOffset>953770</wp:posOffset>
                </wp:positionV>
                <wp:extent cx="295910" cy="268605"/>
                <wp:effectExtent l="57150" t="19050" r="66040" b="74295"/>
                <wp:wrapNone/>
                <wp:docPr id="1178934575" name="Rektangel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910" cy="2686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2DEFE26" id="Rektangel 38" o:spid="_x0000_s1026" style="position:absolute;margin-left:300.2pt;margin-top:75.1pt;width:23.3pt;height:21.15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" filled="f" strokecolor="#00b050" strokeweight="1.5pt">
                <v:shadow on="t" color="black" opacity="22937f" origin=",.5" offset="0,.63889mm"/>
                <v:path arrowok="t"/>
                <w10:wrap anchorx="margin"/>
              </v:rect>
            </w:pict>
          </mc:Fallback>
        </mc:AlternateContent>
      </w:r>
      <w:r w:rsidR="000D110F" w:rsidRPr="006F48F6">
        <w:rPr>
          <w:highlight w:val="yellow"/>
        </w:rPr>
        <w:t xml:space="preserve">Att </w:t>
      </w:r>
      <w:r w:rsidR="000D110F">
        <w:rPr>
          <w:highlight w:val="yellow"/>
        </w:rPr>
        <w:t>dölja av</w:t>
      </w:r>
      <w:r w:rsidR="00492F6A">
        <w:rPr>
          <w:highlight w:val="yellow"/>
        </w:rPr>
        <w:t>klarade</w:t>
      </w:r>
      <w:r w:rsidR="000D110F" w:rsidRPr="006F48F6">
        <w:rPr>
          <w:highlight w:val="yellow"/>
        </w:rPr>
        <w:t xml:space="preserve"> moduler är ett arbetssätt som ännu inte prövats för Min vårdplan</w:t>
      </w:r>
      <w:r w:rsidR="000D110F">
        <w:t>.</w:t>
      </w:r>
    </w:p>
    <w:p w14:paraId="187C11DF" w14:textId="2194A278" w:rsidR="00F14F68" w:rsidRDefault="00505BA1" w:rsidP="00BA3D49">
      <w:pPr>
        <w:rPr>
          <w:rFonts w:cs="Times New Roman"/>
          <w:color w:val="000000" w:themeColor="text1"/>
        </w:rPr>
      </w:pPr>
      <w:r>
        <w:rPr>
          <w:noProof/>
        </w:rPr>
        <mc:AlternateContent>
          <mc:Choice Requires="wps">
            <w:drawing>
              <wp:anchor distT="0" distB="0" distL="114300" distR="114300" simplePos="0" relativeHeight="251920384" behindDoc="0" locked="0" layoutInCell="1" allowOverlap="1" wp14:anchorId="26C4A3FD" wp14:editId="7C9E160E">
                <wp:simplePos x="0" y="0"/>
                <wp:positionH relativeFrom="margin">
                  <wp:posOffset>779421</wp:posOffset>
                </wp:positionH>
                <wp:positionV relativeFrom="paragraph">
                  <wp:posOffset>1574496</wp:posOffset>
                </wp:positionV>
                <wp:extent cx="555101" cy="183377"/>
                <wp:effectExtent l="57150" t="19050" r="73660" b="102870"/>
                <wp:wrapNone/>
                <wp:docPr id="1996557723" name="Rektangel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5101" cy="183377"/>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00EF798" id="Rektangel 39" o:spid="_x0000_s1026" style="position:absolute;margin-left:61.35pt;margin-top:124pt;width:43.7pt;height:14.45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" filled="f" strokecolor="#00b050" strokeweight="1.5pt">
                <v:shadow on="t" color="black" opacity="22937f" origin=",.5" offset="0,.63889mm"/>
                <v:path arrowok="t"/>
                <w10:wrap anchorx="margin"/>
              </v:rect>
            </w:pict>
          </mc:Fallback>
        </mc:AlternateContent>
      </w:r>
      <w:r>
        <w:rPr>
          <w:noProof/>
        </w:rPr>
        <w:drawing>
          <wp:inline distT="0" distB="0" distL="0" distR="0" wp14:anchorId="71693E14" wp14:editId="676F873E">
            <wp:extent cx="4245997" cy="2290604"/>
            <wp:effectExtent l="0" t="0" r="2540" b="0"/>
            <wp:docPr id="159674460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744600" name=""/>
                    <pic:cNvPicPr/>
                  </pic:nvPicPr>
                  <pic:blipFill rotWithShape="1">
                    <a:blip r:embed="rId60"/>
                    <a:srcRect l="20116" t="13908" r="22335" b="30901"/>
                    <a:stretch/>
                  </pic:blipFill>
                  <pic:spPr bwMode="auto">
                    <a:xfrm>
                      <a:off x="0" y="0"/>
                      <a:ext cx="4265365" cy="2301052"/>
                    </a:xfrm>
                    <a:prstGeom prst="rect">
                      <a:avLst/>
                    </a:prstGeom>
                    <a:ln>
                      <a:noFill/>
                    </a:ln>
                    <a:extLst>
                      <a:ext uri="{53640926-AAD7-44D8-BBD7-CCE9431645EC}">
                        <a14:shadowObscured xmlns:a14="http://schemas.microsoft.com/office/drawing/2010/main"/>
                      </a:ext>
                    </a:extLst>
                  </pic:spPr>
                </pic:pic>
              </a:graphicData>
            </a:graphic>
          </wp:inline>
        </w:drawing>
      </w:r>
    </w:p>
    <w:p w14:paraId="137CC790" w14:textId="52935EA7" w:rsidR="00034BFB" w:rsidRPr="00F37848" w:rsidRDefault="00F3317A" w:rsidP="00426A4F">
      <w:pPr>
        <w:pStyle w:val="Rubrik3"/>
      </w:pPr>
      <w:bookmarkStart w:id="51" w:name="_Hlk170211755"/>
      <w:bookmarkStart w:id="52" w:name="_Toc178343072"/>
      <w:bookmarkEnd w:id="44"/>
      <w:r>
        <w:t>Starta</w:t>
      </w:r>
      <w:r w:rsidR="00E84B0B">
        <w:t xml:space="preserve"> kommande (eller </w:t>
      </w:r>
      <w:proofErr w:type="spellStart"/>
      <w:r w:rsidR="00E84B0B">
        <w:t>ev</w:t>
      </w:r>
      <w:proofErr w:type="spellEnd"/>
      <w:r w:rsidR="00E84B0B">
        <w:t xml:space="preserve"> av</w:t>
      </w:r>
      <w:r w:rsidR="00C35A30">
        <w:t>klarade</w:t>
      </w:r>
      <w:r w:rsidR="00E84B0B">
        <w:t>) moduler</w:t>
      </w:r>
      <w:bookmarkEnd w:id="51"/>
      <w:bookmarkEnd w:id="52"/>
    </w:p>
    <w:p w14:paraId="697BFDFF" w14:textId="688AC914" w:rsidR="002142E5" w:rsidRDefault="00034BFB" w:rsidP="002142E5">
      <w:pPr>
        <w:spacing w:line="276" w:lineRule="auto"/>
        <w:rPr>
          <w:rFonts w:cs="Times New Roman"/>
          <w:color w:val="000000" w:themeColor="text1"/>
        </w:rPr>
      </w:pPr>
      <w:r w:rsidRPr="007A44A7">
        <w:rPr>
          <w:rFonts w:cs="Times New Roman"/>
          <w:color w:val="000000" w:themeColor="text1"/>
        </w:rPr>
        <w:t xml:space="preserve">För att </w:t>
      </w:r>
      <w:r w:rsidR="00B30647">
        <w:rPr>
          <w:rFonts w:cs="Times New Roman"/>
          <w:b/>
          <w:color w:val="000000" w:themeColor="text1"/>
        </w:rPr>
        <w:t>starta</w:t>
      </w:r>
      <w:r w:rsidRPr="007A44A7">
        <w:rPr>
          <w:rFonts w:cs="Times New Roman"/>
          <w:color w:val="000000" w:themeColor="text1"/>
        </w:rPr>
        <w:t xml:space="preserve"> en modul som är dold för patienten:</w:t>
      </w:r>
      <w:r w:rsidR="002142E5">
        <w:rPr>
          <w:rFonts w:cs="Times New Roman"/>
        </w:rPr>
        <w:t xml:space="preserve"> </w:t>
      </w:r>
      <w:r w:rsidRPr="00015F53">
        <w:rPr>
          <w:rFonts w:cs="Times New Roman"/>
        </w:rPr>
        <w:t>Öppna K</w:t>
      </w:r>
      <w:r w:rsidR="00157FE4">
        <w:rPr>
          <w:rFonts w:cs="Times New Roman"/>
        </w:rPr>
        <w:t>OMMANDE MODULER</w:t>
      </w:r>
      <w:r w:rsidR="00B30647">
        <w:rPr>
          <w:rFonts w:cs="Times New Roman"/>
        </w:rPr>
        <w:t xml:space="preserve"> (eller i förekommande fall AV</w:t>
      </w:r>
      <w:r w:rsidR="00C35A30">
        <w:rPr>
          <w:rFonts w:cs="Times New Roman"/>
        </w:rPr>
        <w:t>KLARADE</w:t>
      </w:r>
      <w:r w:rsidR="00B30647">
        <w:rPr>
          <w:rFonts w:cs="Times New Roman"/>
        </w:rPr>
        <w:t>)</w:t>
      </w:r>
      <w:r w:rsidRPr="00015F53">
        <w:rPr>
          <w:rFonts w:cs="Times New Roman"/>
        </w:rPr>
        <w:t xml:space="preserve"> genom att klicka på rubriken.</w:t>
      </w:r>
      <w:r w:rsidR="00977C76">
        <w:rPr>
          <w:noProof/>
        </w:rPr>
        <w:drawing>
          <wp:inline distT="0" distB="0" distL="0" distR="0" wp14:anchorId="4215ED85" wp14:editId="512FC7DD">
            <wp:extent cx="4502150" cy="534622"/>
            <wp:effectExtent l="0" t="0" r="0" b="0"/>
            <wp:docPr id="1283426311" name="Bildobjekt 1283426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7890" t="21151" r="30149" b="69991"/>
                    <a:stretch/>
                  </pic:blipFill>
                  <pic:spPr bwMode="auto">
                    <a:xfrm>
                      <a:off x="0" y="0"/>
                      <a:ext cx="4580334" cy="543906"/>
                    </a:xfrm>
                    <a:prstGeom prst="rect">
                      <a:avLst/>
                    </a:prstGeom>
                    <a:ln>
                      <a:noFill/>
                    </a:ln>
                    <a:extLst>
                      <a:ext uri="{53640926-AAD7-44D8-BBD7-CCE9431645EC}">
                        <a14:shadowObscured xmlns:a14="http://schemas.microsoft.com/office/drawing/2010/main"/>
                      </a:ext>
                    </a:extLst>
                  </pic:spPr>
                </pic:pic>
              </a:graphicData>
            </a:graphic>
          </wp:inline>
        </w:drawing>
      </w:r>
    </w:p>
    <w:p w14:paraId="2566FA61" w14:textId="4D8AB64A" w:rsidR="00034BFB" w:rsidRDefault="00034BFB" w:rsidP="00BA3D49">
      <w:r w:rsidRPr="002142E5">
        <w:rPr>
          <w:rFonts w:cs="Times New Roman"/>
          <w:color w:val="000000" w:themeColor="text1"/>
        </w:rPr>
        <w:t xml:space="preserve">Klicka på </w:t>
      </w:r>
      <w:r w:rsidR="003424A0" w:rsidRPr="002142E5">
        <w:rPr>
          <w:rFonts w:cs="Times New Roman"/>
          <w:color w:val="000000" w:themeColor="text1"/>
        </w:rPr>
        <w:t>STARTA MODUL</w:t>
      </w:r>
      <w:r w:rsidRPr="002142E5">
        <w:rPr>
          <w:rFonts w:cs="Times New Roman"/>
        </w:rPr>
        <w:t xml:space="preserve"> vid den modul du vill visa. </w:t>
      </w:r>
      <w:r w:rsidRPr="002142E5">
        <w:rPr>
          <w:rFonts w:cs="Times New Roman"/>
          <w:color w:val="000000" w:themeColor="text1"/>
        </w:rPr>
        <w:t xml:space="preserve">Modulen flyttas nu till </w:t>
      </w:r>
      <w:r w:rsidR="003424A0" w:rsidRPr="002142E5">
        <w:rPr>
          <w:rFonts w:cs="Times New Roman"/>
          <w:color w:val="000000" w:themeColor="text1"/>
        </w:rPr>
        <w:t>STARTADE MODULER</w:t>
      </w:r>
      <w:r w:rsidRPr="002142E5">
        <w:rPr>
          <w:rFonts w:cs="Times New Roman"/>
          <w:color w:val="000000" w:themeColor="text1"/>
        </w:rPr>
        <w:t xml:space="preserve">. Dagen därpå får patienten en avisering om att modulen </w:t>
      </w:r>
      <w:r w:rsidR="003424A0" w:rsidRPr="002142E5">
        <w:rPr>
          <w:rFonts w:cs="Times New Roman"/>
          <w:color w:val="000000" w:themeColor="text1"/>
        </w:rPr>
        <w:t>finns tillgänglig</w:t>
      </w:r>
      <w:r w:rsidRPr="002142E5">
        <w:rPr>
          <w:rFonts w:cs="Times New Roman"/>
          <w:color w:val="000000" w:themeColor="text1"/>
        </w:rPr>
        <w:t xml:space="preserve">. </w:t>
      </w:r>
      <w:r w:rsidR="00992EFE" w:rsidRPr="002142E5">
        <w:rPr>
          <w:rFonts w:cs="Times New Roman"/>
          <w:color w:val="000000" w:themeColor="text1"/>
        </w:rPr>
        <w:t>OBS! Kom ihåg</w:t>
      </w:r>
      <w:r w:rsidR="002142E5">
        <w:rPr>
          <w:rFonts w:cs="Times New Roman"/>
          <w:color w:val="000000" w:themeColor="text1"/>
        </w:rPr>
        <w:t xml:space="preserve"> </w:t>
      </w:r>
      <w:r w:rsidR="00992EFE" w:rsidRPr="002142E5">
        <w:rPr>
          <w:rFonts w:cs="Times New Roman"/>
          <w:color w:val="000000" w:themeColor="text1"/>
        </w:rPr>
        <w:t>att individanpassa modulen genom att visa/dölja steg innan du startar den</w:t>
      </w:r>
      <w:r w:rsidR="00157FE4" w:rsidRPr="002142E5">
        <w:rPr>
          <w:rFonts w:cs="Times New Roman"/>
          <w:color w:val="000000" w:themeColor="text1"/>
        </w:rPr>
        <w:t>.</w:t>
      </w:r>
      <w:r w:rsidR="003424A0">
        <w:rPr>
          <w:noProof/>
        </w:rPr>
        <w:drawing>
          <wp:inline distT="0" distB="0" distL="0" distR="0" wp14:anchorId="02198BD1" wp14:editId="4D6F606D">
            <wp:extent cx="5067188" cy="838200"/>
            <wp:effectExtent l="0" t="0" r="635" b="0"/>
            <wp:docPr id="1283426312" name="Bildobjekt 1283426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1708" t="70002" r="22646" b="13635"/>
                    <a:stretch/>
                  </pic:blipFill>
                  <pic:spPr bwMode="auto">
                    <a:xfrm>
                      <a:off x="0" y="0"/>
                      <a:ext cx="5184323" cy="857576"/>
                    </a:xfrm>
                    <a:prstGeom prst="rect">
                      <a:avLst/>
                    </a:prstGeom>
                    <a:ln>
                      <a:noFill/>
                    </a:ln>
                    <a:extLst>
                      <a:ext uri="{53640926-AAD7-44D8-BBD7-CCE9431645EC}">
                        <a14:shadowObscured xmlns:a14="http://schemas.microsoft.com/office/drawing/2010/main"/>
                      </a:ext>
                    </a:extLst>
                  </pic:spPr>
                </pic:pic>
              </a:graphicData>
            </a:graphic>
          </wp:inline>
        </w:drawing>
      </w:r>
    </w:p>
    <w:p w14:paraId="4690D0E1" w14:textId="67F94F7C" w:rsidR="00034BFB" w:rsidRPr="00B413F8" w:rsidRDefault="00034BFB" w:rsidP="00392268">
      <w:pPr>
        <w:pStyle w:val="Rubrik2"/>
      </w:pPr>
      <w:bookmarkStart w:id="53" w:name="_Toc178343073"/>
      <w:r w:rsidRPr="00B413F8">
        <w:t>R</w:t>
      </w:r>
      <w:r>
        <w:t>utiner för att</w:t>
      </w:r>
      <w:r w:rsidR="00F83CA1">
        <w:t xml:space="preserve"> hantera</w:t>
      </w:r>
      <w:r>
        <w:t xml:space="preserve"> moduler</w:t>
      </w:r>
      <w:bookmarkEnd w:id="53"/>
      <w:r>
        <w:t xml:space="preserve"> </w:t>
      </w:r>
    </w:p>
    <w:p w14:paraId="3CAA0F4C" w14:textId="385C7F97" w:rsidR="00034BFB" w:rsidRPr="00485F9C" w:rsidRDefault="00034BFB" w:rsidP="00034BFB">
      <w:pPr>
        <w:tabs>
          <w:tab w:val="left" w:pos="5670"/>
        </w:tabs>
        <w:spacing w:line="276" w:lineRule="auto"/>
        <w:rPr>
          <w:rFonts w:ascii="Arial" w:hAnsi="Arial" w:cs="Arial"/>
          <w:i/>
          <w:sz w:val="20"/>
          <w:szCs w:val="20"/>
        </w:rPr>
      </w:pPr>
      <w:r>
        <w:rPr>
          <w:i/>
          <w:noProof/>
        </w:rPr>
        <w:t xml:space="preserve">Exempel, redigeras av </w:t>
      </w:r>
      <w:commentRangeStart w:id="54"/>
      <w:r>
        <w:rPr>
          <w:i/>
          <w:noProof/>
        </w:rPr>
        <w:t>verksamheten</w:t>
      </w:r>
      <w:commentRangeEnd w:id="54"/>
      <w:r>
        <w:rPr>
          <w:rStyle w:val="Kommentarsreferens"/>
          <w:rFonts w:eastAsia="Times New Roman" w:cs="Times New Roman"/>
          <w:shd w:val="clear" w:color="auto" w:fill="auto"/>
        </w:rPr>
        <w:commentReference w:id="54"/>
      </w:r>
      <w:r w:rsidR="00BE5193">
        <w:rPr>
          <w:i/>
          <w:noProof/>
        </w:rPr>
        <w:t>:</w:t>
      </w:r>
    </w:p>
    <w:p w14:paraId="688240C1" w14:textId="45F0F141" w:rsidR="00034BFB" w:rsidRPr="002440AE" w:rsidRDefault="00F83CA1" w:rsidP="00034BFB">
      <w:pPr>
        <w:pStyle w:val="Liststycke"/>
        <w:numPr>
          <w:ilvl w:val="0"/>
          <w:numId w:val="36"/>
        </w:numPr>
        <w:rPr>
          <w:i/>
          <w:highlight w:val="yellow"/>
        </w:rPr>
      </w:pPr>
      <w:r>
        <w:rPr>
          <w:highlight w:val="yellow"/>
        </w:rPr>
        <w:t>Den kommande m</w:t>
      </w:r>
      <w:r w:rsidR="00034BFB" w:rsidRPr="009267C6">
        <w:rPr>
          <w:highlight w:val="yellow"/>
        </w:rPr>
        <w:t xml:space="preserve">odulen Uppföljning och nästa steg </w:t>
      </w:r>
      <w:r>
        <w:rPr>
          <w:highlight w:val="yellow"/>
        </w:rPr>
        <w:t>startas</w:t>
      </w:r>
      <w:r w:rsidR="00034BFB" w:rsidRPr="009267C6">
        <w:rPr>
          <w:highlight w:val="yellow"/>
        </w:rPr>
        <w:t xml:space="preserve"> i samband med att patientens uppföljning påbörjas.</w:t>
      </w:r>
    </w:p>
    <w:p w14:paraId="0F9FA009" w14:textId="6BCA0155" w:rsidR="00034BFB" w:rsidRDefault="00392268" w:rsidP="00034BFB">
      <w:pPr>
        <w:pStyle w:val="Rubrik2"/>
      </w:pPr>
      <w:bookmarkStart w:id="55" w:name="_Toc178343074"/>
      <w:r>
        <w:lastRenderedPageBreak/>
        <w:t>Rutiner för att h</w:t>
      </w:r>
      <w:r w:rsidR="00DA1D3A">
        <w:t>antera steg</w:t>
      </w:r>
      <w:bookmarkEnd w:id="55"/>
    </w:p>
    <w:p w14:paraId="79CB3A87" w14:textId="3B8400F7" w:rsidR="00034BFB" w:rsidRDefault="00034BFB" w:rsidP="00034BFB">
      <w:pPr>
        <w:spacing w:line="276" w:lineRule="auto"/>
      </w:pPr>
      <w:r w:rsidRPr="004A3820">
        <w:t>Använd dokumente</w:t>
      </w:r>
      <w:r w:rsidR="001B084A">
        <w:t>n</w:t>
      </w:r>
      <w:r w:rsidRPr="004A3820">
        <w:t xml:space="preserve"> </w:t>
      </w:r>
      <w:r w:rsidRPr="001B084A">
        <w:rPr>
          <w:i/>
          <w:iCs/>
        </w:rPr>
        <w:t>Synliga</w:t>
      </w:r>
      <w:r w:rsidR="001B084A" w:rsidRPr="001B084A">
        <w:rPr>
          <w:i/>
          <w:iCs/>
        </w:rPr>
        <w:t xml:space="preserve"> texter vid start av Min vårdplan</w:t>
      </w:r>
      <w:r w:rsidRPr="004A3820">
        <w:t xml:space="preserve"> och </w:t>
      </w:r>
      <w:r w:rsidRPr="001B084A">
        <w:rPr>
          <w:i/>
          <w:iCs/>
        </w:rPr>
        <w:t>Checklista hantering Min vårdplan</w:t>
      </w:r>
      <w:r w:rsidRPr="004A3820">
        <w:t xml:space="preserve"> som stöd i att anpassa Min vårdplan, samt se rutiner för specifika steg nedan. </w:t>
      </w:r>
    </w:p>
    <w:p w14:paraId="1E4B1E35" w14:textId="1AEF232C" w:rsidR="001C0A72" w:rsidRDefault="001D3E0E" w:rsidP="00347557">
      <w:pPr>
        <w:pStyle w:val="Rubrik3"/>
      </w:pPr>
      <w:bookmarkStart w:id="56" w:name="_Toc178343075"/>
      <w:r>
        <w:t>Min rehabiliteringsplan</w:t>
      </w:r>
      <w:r w:rsidR="001F6CB9">
        <w:t>ering</w:t>
      </w:r>
      <w:bookmarkEnd w:id="56"/>
      <w:r>
        <w:t xml:space="preserve"> </w:t>
      </w:r>
    </w:p>
    <w:p w14:paraId="61FFED10" w14:textId="77777777" w:rsidR="001C0A72" w:rsidRDefault="001C0A72" w:rsidP="001C0A72">
      <w:pPr>
        <w:spacing w:line="276" w:lineRule="auto"/>
      </w:pPr>
      <w:r>
        <w:t xml:space="preserve">Min vårdplan ska innehålla information om rehabilitering. Alla patienter får inte en rehabiliteringsplan, det beror på resultatet av behovsbedömningen. Patienten har dock rätt att vara delaktig i den planering som görs, oavsett om det formellt finns en rehabiliteringsplan i journalen. Observera även att Min vårdplan bör användas i rehabiliterande syfte även om inte patientens behov uppfyller kriterierna för skriftlig rehabiliteringsplan. Att det inte alltid upprättas en rehabiliteringsplan innebär alltså inte att man inte ska arbeta aktivt med planering av egenvård och rehabiliterande åtgärder tillsammans med patienten. Vad som är överenskommet ska framgå för patienten, antingen som en sidkommentar i Min vårdplan eller genom en journalanteckning. </w:t>
      </w:r>
    </w:p>
    <w:p w14:paraId="22AC9F5F" w14:textId="3236634B" w:rsidR="001C0A72" w:rsidRDefault="001C0A72" w:rsidP="001C0A72">
      <w:pPr>
        <w:spacing w:line="276" w:lineRule="auto"/>
      </w:pPr>
      <w:r>
        <w:t>I Min vårdplan finns ett steg som heter Min rehabiliteringsplanering i modulen Rehabilitering och egenvård. I steget finns en förifylld text som hänvisar patienten till journalen för att läsa sin rehabiliteringsplanering.</w:t>
      </w:r>
    </w:p>
    <w:p w14:paraId="20D8DC7B" w14:textId="5D800FEB" w:rsidR="00121F24" w:rsidRDefault="00DC475D" w:rsidP="001D3E0E">
      <w:pPr>
        <w:spacing w:line="276" w:lineRule="auto"/>
      </w:pPr>
      <w:r>
        <w:rPr>
          <w:noProof/>
        </w:rPr>
        <w:lastRenderedPageBreak/>
        <mc:AlternateContent>
          <mc:Choice Requires="wps">
            <w:drawing>
              <wp:anchor distT="0" distB="0" distL="114300" distR="114300" simplePos="0" relativeHeight="251955200" behindDoc="0" locked="0" layoutInCell="1" allowOverlap="1" wp14:anchorId="318E9636" wp14:editId="2FCF6D3B">
                <wp:simplePos x="0" y="0"/>
                <wp:positionH relativeFrom="margin">
                  <wp:posOffset>262255</wp:posOffset>
                </wp:positionH>
                <wp:positionV relativeFrom="paragraph">
                  <wp:posOffset>3021330</wp:posOffset>
                </wp:positionV>
                <wp:extent cx="3911600" cy="222250"/>
                <wp:effectExtent l="57150" t="19050" r="69850" b="101600"/>
                <wp:wrapNone/>
                <wp:docPr id="1309801715"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1600" cy="2222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084E290" id="Rektangel 34" o:spid="_x0000_s1026" style="position:absolute;margin-left:20.65pt;margin-top:237.9pt;width:308pt;height:17.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" filled="f" strokecolor="#00b050" strokeweight="1.5pt">
                <v:shadow on="t" color="black" opacity="22937f" origin=",.5" offset="0,.63889mm"/>
                <v:path arrowok="t"/>
                <w10:wrap anchorx="margin"/>
              </v:rect>
            </w:pict>
          </mc:Fallback>
        </mc:AlternateContent>
      </w:r>
      <w:r w:rsidR="00CF2691" w:rsidRPr="00CF2691">
        <w:rPr>
          <w:noProof/>
        </w:rPr>
        <w:t xml:space="preserve"> </w:t>
      </w:r>
      <w:r w:rsidR="002142E5" w:rsidRPr="002142E5">
        <w:rPr>
          <w:noProof/>
        </w:rPr>
        <w:t xml:space="preserve"> </w:t>
      </w:r>
      <w:r w:rsidR="002142E5">
        <w:rPr>
          <w:noProof/>
        </w:rPr>
        <w:drawing>
          <wp:inline distT="0" distB="0" distL="0" distR="0" wp14:anchorId="7A2DFFA6" wp14:editId="53B740A7">
            <wp:extent cx="4147458" cy="3225800"/>
            <wp:effectExtent l="133350" t="114300" r="139065" b="146050"/>
            <wp:docPr id="55697875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78757" name=""/>
                    <pic:cNvPicPr/>
                  </pic:nvPicPr>
                  <pic:blipFill rotWithShape="1">
                    <a:blip r:embed="rId63"/>
                    <a:srcRect l="22977" t="18273" r="24418" b="8994"/>
                    <a:stretch/>
                  </pic:blipFill>
                  <pic:spPr bwMode="auto">
                    <a:xfrm>
                      <a:off x="0" y="0"/>
                      <a:ext cx="4152479" cy="32297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F6ADD6" w14:textId="4890E7E8" w:rsidR="001D3E0E" w:rsidRDefault="00CF2691" w:rsidP="001D3E0E">
      <w:pPr>
        <w:keepNext/>
        <w:spacing w:line="276" w:lineRule="auto"/>
      </w:pPr>
      <w:r w:rsidRPr="00CF2691">
        <w:rPr>
          <w:noProof/>
        </w:rPr>
        <w:lastRenderedPageBreak/>
        <w:t xml:space="preserve"> </w:t>
      </w:r>
      <w:r w:rsidRPr="00CF2691">
        <w:rPr>
          <w:noProof/>
        </w:rPr>
        <w:drawing>
          <wp:inline distT="0" distB="0" distL="0" distR="0" wp14:anchorId="598C33D1" wp14:editId="2ED073B4">
            <wp:extent cx="3371850" cy="2806386"/>
            <wp:effectExtent l="133350" t="114300" r="152400" b="165735"/>
            <wp:docPr id="6" name="Bild 1" descr="En bild som visar text, skärmbild, programvara, Datorikon&#10;&#10;Automatiskt genererad beskrivning">
              <a:extLst xmlns:a="http://schemas.openxmlformats.org/drawingml/2006/main">
                <a:ext uri="{FF2B5EF4-FFF2-40B4-BE49-F238E27FC236}">
                  <a16:creationId xmlns:a16="http://schemas.microsoft.com/office/drawing/2014/main" id="{A5F2F8EB-8B94-8ACD-FC36-C91CAAD77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 descr="En bild som visar text, skärmbild, programvara, Datorikon&#10;&#10;Automatiskt genererad beskrivning">
                      <a:extLst>
                        <a:ext uri="{FF2B5EF4-FFF2-40B4-BE49-F238E27FC236}">
                          <a16:creationId xmlns:a16="http://schemas.microsoft.com/office/drawing/2014/main" id="{A5F2F8EB-8B94-8ACD-FC36-C91CAAD77C89}"/>
                        </a:ext>
                      </a:extLst>
                    </pic:cNvPr>
                    <pic:cNvPicPr>
                      <a:picLocks noChangeAspect="1"/>
                    </pic:cNvPicPr>
                  </pic:nvPicPr>
                  <pic:blipFill>
                    <a:blip r:embed="rId64">
                      <a:extLst>
                        <a:ext uri="{28A0092B-C50C-407E-A947-70E740481C1C}">
                          <a14:useLocalDpi xmlns:a14="http://schemas.microsoft.com/office/drawing/2010/main" val="0"/>
                        </a:ext>
                      </a:extLst>
                    </a:blip>
                    <a:srcRect l="15392" t="16888" r="42714" b="21111"/>
                    <a:stretch/>
                  </pic:blipFill>
                  <pic:spPr bwMode="auto">
                    <a:xfrm>
                      <a:off x="0" y="0"/>
                      <a:ext cx="3375027" cy="28090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F77E493" w14:textId="77777777" w:rsidR="001D3E0E" w:rsidRPr="000B63E0" w:rsidRDefault="001D3E0E" w:rsidP="001D3E0E">
      <w:pPr>
        <w:tabs>
          <w:tab w:val="left" w:pos="5670"/>
        </w:tabs>
        <w:spacing w:line="276" w:lineRule="auto"/>
        <w:rPr>
          <w:rFonts w:ascii="Arial" w:hAnsi="Arial" w:cs="Arial"/>
          <w:i/>
          <w:sz w:val="20"/>
          <w:szCs w:val="20"/>
        </w:rPr>
      </w:pPr>
      <w:bookmarkStart w:id="57" w:name="_Hlk176358289"/>
      <w:r>
        <w:rPr>
          <w:i/>
          <w:noProof/>
        </w:rPr>
        <w:t xml:space="preserve">Exempel, redigeras av </w:t>
      </w:r>
      <w:commentRangeStart w:id="58"/>
      <w:r>
        <w:rPr>
          <w:i/>
          <w:noProof/>
        </w:rPr>
        <w:t>verksamheten</w:t>
      </w:r>
      <w:commentRangeEnd w:id="58"/>
      <w:r>
        <w:rPr>
          <w:rStyle w:val="Kommentarsreferens"/>
          <w:rFonts w:eastAsia="Times New Roman" w:cs="Times New Roman"/>
          <w:shd w:val="clear" w:color="auto" w:fill="auto"/>
        </w:rPr>
        <w:commentReference w:id="58"/>
      </w:r>
      <w:r>
        <w:rPr>
          <w:rFonts w:ascii="Arial" w:hAnsi="Arial" w:cs="Arial"/>
          <w:i/>
          <w:sz w:val="20"/>
          <w:szCs w:val="20"/>
        </w:rPr>
        <w:t>:</w:t>
      </w:r>
    </w:p>
    <w:p w14:paraId="495CB61D" w14:textId="1F3DEA9C" w:rsidR="00C039A0" w:rsidRPr="00F7661F" w:rsidRDefault="00C039A0" w:rsidP="00C039A0">
      <w:pPr>
        <w:pStyle w:val="Liststycke"/>
        <w:numPr>
          <w:ilvl w:val="0"/>
          <w:numId w:val="37"/>
        </w:numPr>
        <w:spacing w:line="276" w:lineRule="auto"/>
        <w:rPr>
          <w:highlight w:val="yellow"/>
        </w:rPr>
      </w:pPr>
      <w:r w:rsidRPr="00F7661F">
        <w:rPr>
          <w:highlight w:val="yellow"/>
        </w:rPr>
        <w:t xml:space="preserve">Steget Min rehabiliteringsplanering i Min vårdplan synliggörs när planeringen är överenskommen med patienten och dokumenterad. Om planeringen är dokumenterad i journalen hänvisas patienten att läsa journalanteckningen. </w:t>
      </w:r>
    </w:p>
    <w:p w14:paraId="04C35A1E" w14:textId="77777777" w:rsidR="00C039A0" w:rsidRPr="00F7661F" w:rsidRDefault="00C039A0" w:rsidP="00F7661F">
      <w:pPr>
        <w:pStyle w:val="Liststycke"/>
        <w:numPr>
          <w:ilvl w:val="0"/>
          <w:numId w:val="0"/>
        </w:numPr>
        <w:spacing w:line="276" w:lineRule="auto"/>
        <w:ind w:left="360"/>
        <w:rPr>
          <w:i/>
          <w:iCs/>
          <w:highlight w:val="yellow"/>
        </w:rPr>
      </w:pPr>
      <w:r w:rsidRPr="00F7661F">
        <w:rPr>
          <w:i/>
          <w:iCs/>
          <w:highlight w:val="yellow"/>
        </w:rPr>
        <w:t>eller</w:t>
      </w:r>
    </w:p>
    <w:p w14:paraId="5564F3BC" w14:textId="3E1FDEA4" w:rsidR="00C039A0" w:rsidRPr="00F7661F" w:rsidRDefault="00C039A0" w:rsidP="00C039A0">
      <w:pPr>
        <w:pStyle w:val="Liststycke"/>
        <w:numPr>
          <w:ilvl w:val="0"/>
          <w:numId w:val="37"/>
        </w:numPr>
        <w:spacing w:line="276" w:lineRule="auto"/>
        <w:rPr>
          <w:highlight w:val="yellow"/>
        </w:rPr>
      </w:pPr>
      <w:r w:rsidRPr="00F7661F">
        <w:rPr>
          <w:highlight w:val="yellow"/>
        </w:rPr>
        <w:t xml:space="preserve">Steget Min rehabiliteringsplanering i Min vårdplan synliggörs när planeringen är överenskommen med patienten och dokumenterad. </w:t>
      </w:r>
    </w:p>
    <w:p w14:paraId="1CE74E0A" w14:textId="77777777" w:rsidR="00C039A0" w:rsidRPr="00F7661F" w:rsidRDefault="00C039A0" w:rsidP="00C039A0">
      <w:pPr>
        <w:pStyle w:val="Liststycke"/>
        <w:numPr>
          <w:ilvl w:val="0"/>
          <w:numId w:val="37"/>
        </w:numPr>
        <w:spacing w:line="276" w:lineRule="auto"/>
        <w:rPr>
          <w:highlight w:val="yellow"/>
        </w:rPr>
      </w:pPr>
      <w:r w:rsidRPr="00F7661F">
        <w:rPr>
          <w:highlight w:val="yellow"/>
        </w:rPr>
        <w:t>Eftersom journalanteckningen som innehåller en rehabiliteringsplan inte är synlig för patienten i vår verksamhet skrivs rehabiliteringsplaneringen även som en sidkommentar till steget Min rehabiliteringsplan i Min vårdplan.</w:t>
      </w:r>
    </w:p>
    <w:p w14:paraId="70643157" w14:textId="2C5908A9" w:rsidR="00C039A0" w:rsidRPr="00F7661F" w:rsidRDefault="00C039A0" w:rsidP="00C039A0">
      <w:pPr>
        <w:pStyle w:val="Liststycke"/>
        <w:numPr>
          <w:ilvl w:val="0"/>
          <w:numId w:val="37"/>
        </w:numPr>
        <w:spacing w:line="276" w:lineRule="auto"/>
        <w:rPr>
          <w:highlight w:val="yellow"/>
        </w:rPr>
      </w:pPr>
      <w:r w:rsidRPr="00F7661F">
        <w:rPr>
          <w:highlight w:val="yellow"/>
        </w:rPr>
        <w:t>När planeringen ändras skrivs en sidkommentar till steget Min rehabiliteringsplanering, med information till patienten enligt något av stegen ovan.</w:t>
      </w:r>
    </w:p>
    <w:p w14:paraId="149AF9E8" w14:textId="77777777" w:rsidR="001D3E0E" w:rsidRPr="0018416F" w:rsidRDefault="001D3E0E" w:rsidP="00D87928">
      <w:pPr>
        <w:pStyle w:val="Rubrik3"/>
      </w:pPr>
      <w:bookmarkStart w:id="59" w:name="_Toc178343076"/>
      <w:bookmarkEnd w:id="57"/>
      <w:r w:rsidRPr="0018416F">
        <w:t>S</w:t>
      </w:r>
      <w:r>
        <w:t>ammanfattning av min vård</w:t>
      </w:r>
      <w:bookmarkEnd w:id="59"/>
      <w:r>
        <w:t xml:space="preserve"> </w:t>
      </w:r>
    </w:p>
    <w:p w14:paraId="542AE03C" w14:textId="14EF9ED0" w:rsidR="00CF2691" w:rsidRPr="00CF2691" w:rsidRDefault="00CF2691" w:rsidP="00CF2691">
      <w:pPr>
        <w:spacing w:line="276" w:lineRule="auto"/>
      </w:pPr>
      <w:bookmarkStart w:id="60" w:name="_Hlk176448811"/>
      <w:r w:rsidRPr="00CF2691">
        <w:t xml:space="preserve">När patientens behandling är avslutad </w:t>
      </w:r>
      <w:r w:rsidR="002917DE">
        <w:t>startar</w:t>
      </w:r>
      <w:r w:rsidRPr="00CF2691">
        <w:t xml:space="preserve"> </w:t>
      </w:r>
      <w:r w:rsidR="005B718E">
        <w:t>du</w:t>
      </w:r>
      <w:r w:rsidRPr="00CF2691">
        <w:t xml:space="preserve"> </w:t>
      </w:r>
      <w:r>
        <w:t xml:space="preserve">den kommande </w:t>
      </w:r>
      <w:r w:rsidRPr="00CF2691">
        <w:t xml:space="preserve">modulen </w:t>
      </w:r>
      <w:r w:rsidRPr="00CF2691">
        <w:rPr>
          <w:i/>
          <w:iCs/>
        </w:rPr>
        <w:t>Uppföljning och nästa steg</w:t>
      </w:r>
      <w:r w:rsidRPr="00CF2691">
        <w:t xml:space="preserve"> och steget Sammanfattning av min vård. </w:t>
      </w:r>
    </w:p>
    <w:bookmarkEnd w:id="60"/>
    <w:p w14:paraId="1871F826" w14:textId="02AD68F6" w:rsidR="001D3E0E" w:rsidRDefault="001D3E0E" w:rsidP="001D3E0E">
      <w:pPr>
        <w:spacing w:line="276" w:lineRule="auto"/>
      </w:pPr>
      <w:r w:rsidRPr="009D0529">
        <w:t xml:space="preserve">Min vårdplan ska </w:t>
      </w:r>
      <w:r w:rsidRPr="00DF33B0">
        <w:t xml:space="preserve">innehålla en sammanfattning av patientens vårdtid. </w:t>
      </w:r>
      <w:r w:rsidR="00CF2691">
        <w:t xml:space="preserve">Den skriver </w:t>
      </w:r>
      <w:r w:rsidR="005B718E">
        <w:t>du</w:t>
      </w:r>
      <w:r w:rsidR="00CF2691">
        <w:t xml:space="preserve"> som en sidkommentar i steget.</w:t>
      </w:r>
    </w:p>
    <w:p w14:paraId="270A790E" w14:textId="47AC4F61" w:rsidR="00CF2691" w:rsidRDefault="00CF2691" w:rsidP="001D3E0E">
      <w:pPr>
        <w:spacing w:line="276" w:lineRule="auto"/>
      </w:pPr>
      <w:r>
        <w:rPr>
          <w:noProof/>
        </w:rPr>
        <w:lastRenderedPageBreak/>
        <mc:AlternateContent>
          <mc:Choice Requires="wps">
            <w:drawing>
              <wp:anchor distT="0" distB="0" distL="114300" distR="114300" simplePos="0" relativeHeight="251966464" behindDoc="0" locked="0" layoutInCell="1" allowOverlap="1" wp14:anchorId="582FD4A9" wp14:editId="4F939AC3">
                <wp:simplePos x="0" y="0"/>
                <wp:positionH relativeFrom="margin">
                  <wp:posOffset>192405</wp:posOffset>
                </wp:positionH>
                <wp:positionV relativeFrom="paragraph">
                  <wp:posOffset>1547495</wp:posOffset>
                </wp:positionV>
                <wp:extent cx="4095750" cy="226060"/>
                <wp:effectExtent l="57150" t="19050" r="76200" b="97790"/>
                <wp:wrapNone/>
                <wp:docPr id="1864615937"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0" cy="22606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CFC5693" id="Rektangel 34" o:spid="_x0000_s1026" style="position:absolute;margin-left:15.15pt;margin-top:121.85pt;width:322.5pt;height:17.8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" filled="f" strokecolor="#00b050" strokeweight="1.5pt">
                <v:shadow on="t" color="black" opacity="22937f" origin=",.5" offset="0,.63889mm"/>
                <v:path arrowok="t"/>
                <w10:wrap anchorx="margin"/>
              </v:rect>
            </w:pict>
          </mc:Fallback>
        </mc:AlternateContent>
      </w:r>
      <w:r w:rsidR="002917DE" w:rsidRPr="002917DE">
        <w:rPr>
          <w:noProof/>
        </w:rPr>
        <w:t xml:space="preserve"> </w:t>
      </w:r>
      <w:r w:rsidR="002917DE">
        <w:rPr>
          <w:noProof/>
        </w:rPr>
        <w:drawing>
          <wp:inline distT="0" distB="0" distL="0" distR="0" wp14:anchorId="151A8920" wp14:editId="25E5CE97">
            <wp:extent cx="4210050" cy="2628330"/>
            <wp:effectExtent l="133350" t="114300" r="152400" b="172085"/>
            <wp:docPr id="59531645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16457" name=""/>
                    <pic:cNvPicPr/>
                  </pic:nvPicPr>
                  <pic:blipFill rotWithShape="1">
                    <a:blip r:embed="rId65"/>
                    <a:srcRect l="22775" t="21497" r="23309" b="18667"/>
                    <a:stretch/>
                  </pic:blipFill>
                  <pic:spPr bwMode="auto">
                    <a:xfrm>
                      <a:off x="0" y="0"/>
                      <a:ext cx="4218040" cy="26333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A9BCED0" w14:textId="59FB360D" w:rsidR="00CF2691" w:rsidRDefault="00CF2691" w:rsidP="001D3E0E">
      <w:pPr>
        <w:spacing w:line="276" w:lineRule="auto"/>
      </w:pPr>
      <w:r>
        <w:rPr>
          <w:noProof/>
        </w:rPr>
        <mc:AlternateContent>
          <mc:Choice Requires="wps">
            <w:drawing>
              <wp:anchor distT="0" distB="0" distL="114300" distR="114300" simplePos="0" relativeHeight="251968512" behindDoc="0" locked="0" layoutInCell="1" allowOverlap="1" wp14:anchorId="15558072" wp14:editId="1DB0E683">
                <wp:simplePos x="0" y="0"/>
                <wp:positionH relativeFrom="margin">
                  <wp:posOffset>1157605</wp:posOffset>
                </wp:positionH>
                <wp:positionV relativeFrom="paragraph">
                  <wp:posOffset>2232660</wp:posOffset>
                </wp:positionV>
                <wp:extent cx="1460500" cy="269240"/>
                <wp:effectExtent l="57150" t="19050" r="82550" b="92710"/>
                <wp:wrapNone/>
                <wp:docPr id="1173850200"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460500" cy="26924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E17E55F" id="Rektangel 34" o:spid="_x0000_s1026" style="position:absolute;margin-left:91.15pt;margin-top:175.8pt;width:115pt;height:21.2pt;flip:y;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" filled="f" strokecolor="#00b050" strokeweight="1.5pt">
                <v:shadow on="t" color="black" opacity="22937f" origin=",.5" offset="0,.63889mm"/>
                <v:path arrowok="t"/>
                <w10:wrap anchorx="margin"/>
              </v:rect>
            </w:pict>
          </mc:Fallback>
        </mc:AlternateContent>
      </w:r>
      <w:r w:rsidRPr="00CF2691">
        <w:rPr>
          <w:noProof/>
        </w:rPr>
        <w:drawing>
          <wp:inline distT="0" distB="0" distL="0" distR="0" wp14:anchorId="3F14A0B9" wp14:editId="7D62B5FF">
            <wp:extent cx="3530600" cy="2416981"/>
            <wp:effectExtent l="133350" t="114300" r="146050" b="173990"/>
            <wp:docPr id="15" name="Bildobjekt 14">
              <a:extLst xmlns:a="http://schemas.openxmlformats.org/drawingml/2006/main">
                <a:ext uri="{FF2B5EF4-FFF2-40B4-BE49-F238E27FC236}">
                  <a16:creationId xmlns:a16="http://schemas.microsoft.com/office/drawing/2014/main" id="{11C09001-3B76-EE77-D240-F6ACC4F6B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objekt 14">
                      <a:extLst>
                        <a:ext uri="{FF2B5EF4-FFF2-40B4-BE49-F238E27FC236}">
                          <a16:creationId xmlns:a16="http://schemas.microsoft.com/office/drawing/2014/main" id="{11C09001-3B76-EE77-D240-F6ACC4F6B027}"/>
                        </a:ext>
                      </a:extLst>
                    </pic:cNvPr>
                    <pic:cNvPicPr>
                      <a:picLocks noChangeAspect="1"/>
                    </pic:cNvPicPr>
                  </pic:nvPicPr>
                  <pic:blipFill rotWithShape="1">
                    <a:blip r:embed="rId66"/>
                    <a:srcRect l="19272" t="30072" r="42847" b="23826"/>
                    <a:stretch/>
                  </pic:blipFill>
                  <pic:spPr>
                    <a:xfrm>
                      <a:off x="0" y="0"/>
                      <a:ext cx="3536220" cy="24208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498C7D" w14:textId="77777777" w:rsidR="001D3E0E" w:rsidRPr="000B63E0" w:rsidRDefault="001D3E0E" w:rsidP="001D3E0E">
      <w:pPr>
        <w:tabs>
          <w:tab w:val="left" w:pos="5670"/>
        </w:tabs>
        <w:spacing w:line="276" w:lineRule="auto"/>
        <w:rPr>
          <w:rFonts w:ascii="Arial" w:hAnsi="Arial" w:cs="Arial"/>
          <w:i/>
          <w:sz w:val="20"/>
          <w:szCs w:val="20"/>
        </w:rPr>
      </w:pPr>
      <w:r>
        <w:rPr>
          <w:i/>
          <w:noProof/>
        </w:rPr>
        <w:t xml:space="preserve">Exempel, redigeras av </w:t>
      </w:r>
      <w:commentRangeStart w:id="61"/>
      <w:r>
        <w:rPr>
          <w:i/>
          <w:noProof/>
        </w:rPr>
        <w:t>verksamheten</w:t>
      </w:r>
      <w:commentRangeEnd w:id="61"/>
      <w:r>
        <w:rPr>
          <w:rStyle w:val="Kommentarsreferens"/>
          <w:rFonts w:eastAsia="Times New Roman" w:cs="Times New Roman"/>
          <w:shd w:val="clear" w:color="auto" w:fill="auto"/>
        </w:rPr>
        <w:commentReference w:id="61"/>
      </w:r>
      <w:r>
        <w:rPr>
          <w:i/>
          <w:noProof/>
        </w:rPr>
        <w:t>:</w:t>
      </w:r>
    </w:p>
    <w:p w14:paraId="0B9F8A94" w14:textId="386E1075" w:rsidR="001D3E0E" w:rsidRPr="00BF51B1" w:rsidRDefault="001D3E0E" w:rsidP="001D3E0E">
      <w:pPr>
        <w:pStyle w:val="Liststycke"/>
        <w:numPr>
          <w:ilvl w:val="0"/>
          <w:numId w:val="38"/>
        </w:numPr>
        <w:spacing w:line="276" w:lineRule="auto"/>
      </w:pPr>
      <w:r>
        <w:lastRenderedPageBreak/>
        <w:t>Synliggör</w:t>
      </w:r>
      <w:r w:rsidRPr="00DF33B0">
        <w:t xml:space="preserve"> steget Sammanfattning av </w:t>
      </w:r>
      <w:r>
        <w:t>m</w:t>
      </w:r>
      <w:r w:rsidRPr="00DF33B0">
        <w:t xml:space="preserve">in vård i </w:t>
      </w:r>
      <w:r w:rsidRPr="00BF51B1">
        <w:t xml:space="preserve">modulen Uppföljning och nästa </w:t>
      </w:r>
      <w:r w:rsidRPr="000B63E0">
        <w:rPr>
          <w:highlight w:val="yellow"/>
        </w:rPr>
        <w:t>steg i samband med att vårdtiden avslutas eller vården övergår till annan vårdgivare</w:t>
      </w:r>
      <w:r w:rsidRPr="00BF51B1">
        <w:t>. Observera att modulen måste vara</w:t>
      </w:r>
      <w:r>
        <w:t xml:space="preserve"> </w:t>
      </w:r>
      <w:r w:rsidR="002917DE">
        <w:t>startad</w:t>
      </w:r>
      <w:r w:rsidRPr="00BF51B1">
        <w:t xml:space="preserve"> för att steget ska kunna </w:t>
      </w:r>
      <w:r>
        <w:t>visas</w:t>
      </w:r>
      <w:r w:rsidRPr="00BF51B1">
        <w:t xml:space="preserve"> för patienten. </w:t>
      </w:r>
    </w:p>
    <w:p w14:paraId="02940A37" w14:textId="77777777" w:rsidR="001D3E0E" w:rsidRDefault="001D3E0E" w:rsidP="001D3E0E">
      <w:pPr>
        <w:pStyle w:val="Liststycke"/>
        <w:numPr>
          <w:ilvl w:val="0"/>
          <w:numId w:val="38"/>
        </w:numPr>
        <w:spacing w:line="276" w:lineRule="auto"/>
        <w:rPr>
          <w:highlight w:val="yellow"/>
        </w:rPr>
      </w:pPr>
      <w:r w:rsidRPr="003847CF">
        <w:rPr>
          <w:highlight w:val="yellow"/>
        </w:rPr>
        <w:t>Skriv patientens sammanfattning som en sidkommentar</w:t>
      </w:r>
      <w:r>
        <w:rPr>
          <w:highlight w:val="yellow"/>
        </w:rPr>
        <w:t>.</w:t>
      </w:r>
      <w:r w:rsidRPr="003847CF">
        <w:rPr>
          <w:highlight w:val="yellow"/>
        </w:rPr>
        <w:t xml:space="preserve"> </w:t>
      </w:r>
    </w:p>
    <w:p w14:paraId="0458872C" w14:textId="77777777" w:rsidR="001D3E0E" w:rsidRPr="000B63E0" w:rsidRDefault="001D3E0E" w:rsidP="001D3E0E">
      <w:pPr>
        <w:pStyle w:val="Liststycke"/>
        <w:numPr>
          <w:ilvl w:val="0"/>
          <w:numId w:val="0"/>
        </w:numPr>
        <w:spacing w:line="276" w:lineRule="auto"/>
        <w:ind w:left="360"/>
        <w:rPr>
          <w:i/>
          <w:highlight w:val="yellow"/>
        </w:rPr>
      </w:pPr>
      <w:r>
        <w:rPr>
          <w:i/>
          <w:highlight w:val="yellow"/>
        </w:rPr>
        <w:t>eller</w:t>
      </w:r>
    </w:p>
    <w:p w14:paraId="53465663" w14:textId="77777777" w:rsidR="001D3E0E" w:rsidRPr="003847CF" w:rsidRDefault="001D3E0E" w:rsidP="001D3E0E">
      <w:pPr>
        <w:pStyle w:val="Liststycke"/>
        <w:numPr>
          <w:ilvl w:val="0"/>
          <w:numId w:val="38"/>
        </w:numPr>
        <w:spacing w:line="276" w:lineRule="auto"/>
        <w:rPr>
          <w:highlight w:val="yellow"/>
        </w:rPr>
      </w:pPr>
      <w:r>
        <w:rPr>
          <w:highlight w:val="yellow"/>
        </w:rPr>
        <w:t xml:space="preserve">Skriv patientens sammanfattning </w:t>
      </w:r>
      <w:r w:rsidRPr="003847CF">
        <w:rPr>
          <w:highlight w:val="yellow"/>
        </w:rPr>
        <w:t>i journalen och hänvisa patienten dit</w:t>
      </w:r>
      <w:r>
        <w:rPr>
          <w:highlight w:val="yellow"/>
        </w:rPr>
        <w:t xml:space="preserve"> genom att skriva en sidkommentar</w:t>
      </w:r>
      <w:r w:rsidRPr="003847CF">
        <w:rPr>
          <w:highlight w:val="yellow"/>
        </w:rPr>
        <w:t>.</w:t>
      </w:r>
    </w:p>
    <w:p w14:paraId="4C6CF5A9" w14:textId="77777777" w:rsidR="001D3E0E" w:rsidRPr="00485F9C" w:rsidRDefault="001D3E0E" w:rsidP="00D87928">
      <w:pPr>
        <w:pStyle w:val="Rubrik3"/>
      </w:pPr>
      <w:bookmarkStart w:id="62" w:name="_Toc178343077"/>
      <w:r>
        <w:t>Min uppföljning</w:t>
      </w:r>
      <w:bookmarkEnd w:id="62"/>
      <w:r>
        <w:t xml:space="preserve"> </w:t>
      </w:r>
    </w:p>
    <w:p w14:paraId="0B193FEC" w14:textId="40745701" w:rsidR="001D3E0E" w:rsidRDefault="001D3E0E" w:rsidP="001D3E0E">
      <w:pPr>
        <w:spacing w:line="276" w:lineRule="auto"/>
      </w:pPr>
      <w:r w:rsidRPr="005237B8">
        <w:t xml:space="preserve">Min vårdplan </w:t>
      </w:r>
      <w:r w:rsidRPr="00DF33B0">
        <w:t xml:space="preserve">ska innehålla information om patientens uppföljning efter avslutad behandling. I Min vårdplan finns det färdiga steg med information om standardiserad uppföljning som behandlaren kan </w:t>
      </w:r>
      <w:r w:rsidR="005B718E">
        <w:t>synliggöra för patienten</w:t>
      </w:r>
      <w:r w:rsidRPr="00DF33B0">
        <w:t xml:space="preserve">. Det finns också ett tomt steg som heter Min uppföljning, som behandlaren kan </w:t>
      </w:r>
      <w:r>
        <w:t>synliggöra</w:t>
      </w:r>
      <w:r w:rsidRPr="00DF33B0">
        <w:t xml:space="preserve"> om patienten</w:t>
      </w:r>
      <w:r>
        <w:t>s</w:t>
      </w:r>
      <w:r w:rsidRPr="00DF33B0">
        <w:t xml:space="preserve"> uppföljning avviker från standard</w:t>
      </w:r>
      <w:r w:rsidR="00521CB1">
        <w:t>, och skriva om uppföljningen som en sidkommentar.</w:t>
      </w:r>
      <w:r w:rsidRPr="00DF33B0">
        <w:t xml:space="preserve"> </w:t>
      </w:r>
      <w:bookmarkStart w:id="63" w:name="_Hlk174899054"/>
      <w:r w:rsidR="00900927">
        <w:t xml:space="preserve">Steget ligger i den kommande modulen </w:t>
      </w:r>
      <w:r w:rsidR="00900927" w:rsidRPr="00F7661F">
        <w:rPr>
          <w:i/>
          <w:iCs/>
        </w:rPr>
        <w:t>Uppföljning och nästa steg</w:t>
      </w:r>
      <w:r w:rsidR="00900927">
        <w:rPr>
          <w:i/>
          <w:iCs/>
        </w:rPr>
        <w:t xml:space="preserve">. </w:t>
      </w:r>
      <w:r w:rsidR="00900927" w:rsidRPr="00F7661F">
        <w:t>Kom ihåg att aktivera modulen när det är dags.</w:t>
      </w:r>
    </w:p>
    <w:p w14:paraId="201C634F" w14:textId="717A38A2" w:rsidR="00521CB1" w:rsidRDefault="00521CB1" w:rsidP="001D3E0E">
      <w:pPr>
        <w:spacing w:line="276" w:lineRule="auto"/>
      </w:pPr>
      <w:r>
        <w:rPr>
          <w:noProof/>
        </w:rPr>
        <mc:AlternateContent>
          <mc:Choice Requires="wps">
            <w:drawing>
              <wp:anchor distT="0" distB="0" distL="114300" distR="114300" simplePos="0" relativeHeight="251970560" behindDoc="0" locked="0" layoutInCell="1" allowOverlap="1" wp14:anchorId="50D06DCA" wp14:editId="5B669B4B">
                <wp:simplePos x="0" y="0"/>
                <wp:positionH relativeFrom="margin">
                  <wp:posOffset>198755</wp:posOffset>
                </wp:positionH>
                <wp:positionV relativeFrom="paragraph">
                  <wp:posOffset>1696085</wp:posOffset>
                </wp:positionV>
                <wp:extent cx="3689350" cy="234950"/>
                <wp:effectExtent l="57150" t="19050" r="82550" b="88900"/>
                <wp:wrapNone/>
                <wp:docPr id="566624903"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9350" cy="2349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DEA28E1" id="Rektangel 34" o:spid="_x0000_s1026" style="position:absolute;margin-left:15.65pt;margin-top:133.55pt;width:290.5pt;height:18.5pt;z-index:25197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" filled="f" strokecolor="#00b050" strokeweight="1.5pt">
                <v:shadow on="t" color="black" opacity="22937f" origin=",.5" offset="0,.63889mm"/>
                <v:path arrowok="t"/>
                <w10:wrap anchorx="margin"/>
              </v:rect>
            </w:pict>
          </mc:Fallback>
        </mc:AlternateContent>
      </w:r>
      <w:r w:rsidR="002917DE" w:rsidRPr="002917DE">
        <w:rPr>
          <w:noProof/>
        </w:rPr>
        <w:t xml:space="preserve"> </w:t>
      </w:r>
      <w:r w:rsidR="002917DE">
        <w:rPr>
          <w:noProof/>
        </w:rPr>
        <w:drawing>
          <wp:inline distT="0" distB="0" distL="0" distR="0" wp14:anchorId="23396A8B" wp14:editId="6CB92DEF">
            <wp:extent cx="3854450" cy="2406330"/>
            <wp:effectExtent l="152400" t="114300" r="146050" b="165735"/>
            <wp:docPr id="139941075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16457" name=""/>
                    <pic:cNvPicPr/>
                  </pic:nvPicPr>
                  <pic:blipFill rotWithShape="1">
                    <a:blip r:embed="rId65"/>
                    <a:srcRect l="22775" t="21497" r="23309" b="18667"/>
                    <a:stretch/>
                  </pic:blipFill>
                  <pic:spPr bwMode="auto">
                    <a:xfrm>
                      <a:off x="0" y="0"/>
                      <a:ext cx="3857958" cy="2408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12AD549" w14:textId="22EF1F32" w:rsidR="00521CB1" w:rsidRPr="00900927" w:rsidRDefault="00521CB1" w:rsidP="001D3E0E">
      <w:pPr>
        <w:spacing w:line="276" w:lineRule="auto"/>
      </w:pPr>
      <w:r>
        <w:rPr>
          <w:noProof/>
        </w:rPr>
        <w:lastRenderedPageBreak/>
        <mc:AlternateContent>
          <mc:Choice Requires="wps">
            <w:drawing>
              <wp:anchor distT="0" distB="0" distL="114300" distR="114300" simplePos="0" relativeHeight="251972608" behindDoc="0" locked="0" layoutInCell="1" allowOverlap="1" wp14:anchorId="4A8C95C2" wp14:editId="5130B253">
                <wp:simplePos x="0" y="0"/>
                <wp:positionH relativeFrom="margin">
                  <wp:posOffset>1144905</wp:posOffset>
                </wp:positionH>
                <wp:positionV relativeFrom="paragraph">
                  <wp:posOffset>1889760</wp:posOffset>
                </wp:positionV>
                <wp:extent cx="1377950" cy="295910"/>
                <wp:effectExtent l="57150" t="19050" r="69850" b="104140"/>
                <wp:wrapNone/>
                <wp:docPr id="1291315546" name="Rektangel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7950" cy="29591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8AC0B5" id="Rektangel 34" o:spid="_x0000_s1026" style="position:absolute;margin-left:90.15pt;margin-top:148.8pt;width:108.5pt;height:23.3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" filled="f" strokecolor="#00b050" strokeweight="1.5pt">
                <v:shadow on="t" color="black" opacity="22937f" origin=",.5" offset="0,.63889mm"/>
                <v:path arrowok="t"/>
                <w10:wrap anchorx="margin"/>
              </v:rect>
            </w:pict>
          </mc:Fallback>
        </mc:AlternateContent>
      </w:r>
      <w:r w:rsidRPr="00521CB1">
        <w:rPr>
          <w:noProof/>
        </w:rPr>
        <w:drawing>
          <wp:inline distT="0" distB="0" distL="0" distR="0" wp14:anchorId="4A4E0A81" wp14:editId="1AC20D9D">
            <wp:extent cx="3723038" cy="2070100"/>
            <wp:effectExtent l="133350" t="114300" r="144145" b="139700"/>
            <wp:docPr id="1224925920" name="Bildobjekt 6">
              <a:extLst xmlns:a="http://schemas.openxmlformats.org/drawingml/2006/main">
                <a:ext uri="{FF2B5EF4-FFF2-40B4-BE49-F238E27FC236}">
                  <a16:creationId xmlns:a16="http://schemas.microsoft.com/office/drawing/2014/main" id="{73B78EE8-8B11-B9AC-54BF-A6F15E383E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6">
                      <a:extLst>
                        <a:ext uri="{FF2B5EF4-FFF2-40B4-BE49-F238E27FC236}">
                          <a16:creationId xmlns:a16="http://schemas.microsoft.com/office/drawing/2014/main" id="{73B78EE8-8B11-B9AC-54BF-A6F15E383E58}"/>
                        </a:ext>
                      </a:extLst>
                    </pic:cNvPr>
                    <pic:cNvPicPr>
                      <a:picLocks noChangeAspect="1"/>
                    </pic:cNvPicPr>
                  </pic:nvPicPr>
                  <pic:blipFill rotWithShape="1">
                    <a:blip r:embed="rId67"/>
                    <a:srcRect l="19405" t="20603" r="39500" b="38774"/>
                    <a:stretch/>
                  </pic:blipFill>
                  <pic:spPr>
                    <a:xfrm>
                      <a:off x="0" y="0"/>
                      <a:ext cx="3724665" cy="20710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bookmarkEnd w:id="63"/>
    <w:p w14:paraId="62B5E6F2" w14:textId="77777777" w:rsidR="001D3E0E" w:rsidRPr="000B63E0" w:rsidRDefault="001D3E0E" w:rsidP="001D3E0E">
      <w:pPr>
        <w:tabs>
          <w:tab w:val="left" w:pos="5670"/>
        </w:tabs>
        <w:spacing w:line="276" w:lineRule="auto"/>
        <w:rPr>
          <w:rFonts w:ascii="Arial" w:hAnsi="Arial" w:cs="Arial"/>
          <w:i/>
          <w:sz w:val="20"/>
          <w:szCs w:val="20"/>
        </w:rPr>
      </w:pPr>
      <w:r>
        <w:rPr>
          <w:i/>
          <w:noProof/>
        </w:rPr>
        <w:t xml:space="preserve">Exempel, redigeras av </w:t>
      </w:r>
      <w:commentRangeStart w:id="64"/>
      <w:r>
        <w:rPr>
          <w:i/>
          <w:noProof/>
        </w:rPr>
        <w:t>verksamheten</w:t>
      </w:r>
      <w:commentRangeEnd w:id="64"/>
      <w:r>
        <w:rPr>
          <w:rStyle w:val="Kommentarsreferens"/>
          <w:rFonts w:eastAsia="Times New Roman" w:cs="Times New Roman"/>
          <w:shd w:val="clear" w:color="auto" w:fill="auto"/>
        </w:rPr>
        <w:commentReference w:id="64"/>
      </w:r>
      <w:r>
        <w:rPr>
          <w:rFonts w:ascii="Arial" w:hAnsi="Arial" w:cs="Arial"/>
          <w:i/>
          <w:sz w:val="20"/>
          <w:szCs w:val="20"/>
        </w:rPr>
        <w:t>:</w:t>
      </w:r>
    </w:p>
    <w:p w14:paraId="7769C42D" w14:textId="77777777" w:rsidR="001D3E0E" w:rsidRPr="000B63E0" w:rsidRDefault="001D3E0E" w:rsidP="001D3E0E">
      <w:pPr>
        <w:pStyle w:val="Liststycke"/>
        <w:numPr>
          <w:ilvl w:val="0"/>
          <w:numId w:val="37"/>
        </w:numPr>
        <w:spacing w:line="276" w:lineRule="auto"/>
        <w:rPr>
          <w:highlight w:val="yellow"/>
        </w:rPr>
      </w:pPr>
      <w:r>
        <w:rPr>
          <w:highlight w:val="yellow"/>
        </w:rPr>
        <w:t>Synliggör s</w:t>
      </w:r>
      <w:r w:rsidRPr="000B63E0">
        <w:rPr>
          <w:highlight w:val="yellow"/>
        </w:rPr>
        <w:t>teget med information om uppföljningen i samband med att pati</w:t>
      </w:r>
      <w:r>
        <w:rPr>
          <w:highlight w:val="yellow"/>
        </w:rPr>
        <w:t>entens uppföljning startar</w:t>
      </w:r>
      <w:r w:rsidRPr="000B63E0">
        <w:rPr>
          <w:highlight w:val="yellow"/>
        </w:rPr>
        <w:t>.</w:t>
      </w:r>
    </w:p>
    <w:p w14:paraId="2F97F2A0" w14:textId="77777777" w:rsidR="001D3E0E" w:rsidRPr="000B63E0" w:rsidRDefault="001D3E0E" w:rsidP="001D3E0E">
      <w:pPr>
        <w:pStyle w:val="Liststycke"/>
        <w:numPr>
          <w:ilvl w:val="0"/>
          <w:numId w:val="37"/>
        </w:numPr>
        <w:spacing w:line="276" w:lineRule="auto"/>
        <w:rPr>
          <w:highlight w:val="yellow"/>
        </w:rPr>
      </w:pPr>
      <w:r w:rsidRPr="000B63E0">
        <w:rPr>
          <w:highlight w:val="yellow"/>
        </w:rPr>
        <w:t xml:space="preserve">Om patienten ska följas upp på ett sätt som avviker från den standardiserade uppföljningen </w:t>
      </w:r>
      <w:r>
        <w:rPr>
          <w:highlight w:val="yellow"/>
        </w:rPr>
        <w:t>synliggörs</w:t>
      </w:r>
      <w:r w:rsidRPr="000B63E0">
        <w:rPr>
          <w:highlight w:val="yellow"/>
        </w:rPr>
        <w:t xml:space="preserve"> i</w:t>
      </w:r>
      <w:r>
        <w:rPr>
          <w:highlight w:val="yellow"/>
        </w:rPr>
        <w:t xml:space="preserve"> </w:t>
      </w:r>
      <w:r w:rsidRPr="000B63E0">
        <w:rPr>
          <w:highlight w:val="yellow"/>
        </w:rPr>
        <w:t xml:space="preserve">stället det tomma steget Min uppföljning och den personliga uppföljningen skrivs som en sidkommentar i det steget. </w:t>
      </w:r>
    </w:p>
    <w:p w14:paraId="7343BCC3" w14:textId="77777777" w:rsidR="001D3E0E" w:rsidRPr="004D2FB5" w:rsidRDefault="001D3E0E" w:rsidP="001D3E0E">
      <w:pPr>
        <w:pStyle w:val="Liststycke"/>
        <w:numPr>
          <w:ilvl w:val="0"/>
          <w:numId w:val="0"/>
        </w:numPr>
        <w:spacing w:line="276" w:lineRule="auto"/>
        <w:ind w:left="360"/>
        <w:rPr>
          <w:i/>
          <w:highlight w:val="yellow"/>
        </w:rPr>
      </w:pPr>
      <w:r w:rsidRPr="004D2FB5">
        <w:rPr>
          <w:i/>
          <w:highlight w:val="yellow"/>
        </w:rPr>
        <w:t>eller</w:t>
      </w:r>
    </w:p>
    <w:p w14:paraId="08AD807A" w14:textId="77777777" w:rsidR="001D3E0E" w:rsidRPr="000B63E0" w:rsidRDefault="001D3E0E" w:rsidP="001D3E0E">
      <w:pPr>
        <w:pStyle w:val="Liststycke"/>
        <w:numPr>
          <w:ilvl w:val="0"/>
          <w:numId w:val="37"/>
        </w:numPr>
        <w:spacing w:line="276" w:lineRule="auto"/>
        <w:rPr>
          <w:highlight w:val="yellow"/>
        </w:rPr>
      </w:pPr>
      <w:r w:rsidRPr="000B63E0">
        <w:rPr>
          <w:highlight w:val="yellow"/>
        </w:rPr>
        <w:t xml:space="preserve">Om patienten ska följas upp på ett sätt som avviker från den standardiserade uppföljningen </w:t>
      </w:r>
      <w:r>
        <w:rPr>
          <w:highlight w:val="yellow"/>
        </w:rPr>
        <w:t>synliggörs</w:t>
      </w:r>
      <w:r w:rsidRPr="000B63E0">
        <w:rPr>
          <w:highlight w:val="yellow"/>
        </w:rPr>
        <w:t xml:space="preserve"> i</w:t>
      </w:r>
      <w:r>
        <w:rPr>
          <w:highlight w:val="yellow"/>
        </w:rPr>
        <w:t xml:space="preserve"> </w:t>
      </w:r>
      <w:r w:rsidRPr="000B63E0">
        <w:rPr>
          <w:highlight w:val="yellow"/>
        </w:rPr>
        <w:t xml:space="preserve">stället det tomma steget Min uppföljning. Beskriv vilken uppföljning patienten ska få i journalen och hänvisa patienten dit genom att skriva en sidkommentar. </w:t>
      </w:r>
    </w:p>
    <w:p w14:paraId="3DB7306E" w14:textId="77777777" w:rsidR="001D3E0E" w:rsidRDefault="001D3E0E" w:rsidP="00034BFB">
      <w:pPr>
        <w:spacing w:line="276" w:lineRule="auto"/>
      </w:pPr>
    </w:p>
    <w:p w14:paraId="4BE28B3E" w14:textId="77777777" w:rsidR="00034BFB" w:rsidRPr="005F53F8" w:rsidRDefault="00034BFB" w:rsidP="00034BFB">
      <w:pPr>
        <w:pStyle w:val="Rubrik1"/>
      </w:pPr>
      <w:bookmarkStart w:id="65" w:name="_Toc178343078"/>
      <w:r w:rsidRPr="005F53F8">
        <w:t>Meddelanden och sidkommentarer</w:t>
      </w:r>
      <w:bookmarkEnd w:id="65"/>
    </w:p>
    <w:p w14:paraId="4D0496ED" w14:textId="77777777" w:rsidR="00034BFB" w:rsidRPr="0018416F" w:rsidRDefault="00034BFB" w:rsidP="00034BFB">
      <w:pPr>
        <w:spacing w:line="276" w:lineRule="auto"/>
      </w:pPr>
      <w:r w:rsidRPr="0018416F">
        <w:t>Patient</w:t>
      </w:r>
      <w:r>
        <w:t>en</w:t>
      </w:r>
      <w:r w:rsidRPr="0018416F">
        <w:t xml:space="preserve"> och behandlare</w:t>
      </w:r>
      <w:r>
        <w:t>n</w:t>
      </w:r>
      <w:r w:rsidRPr="0018416F">
        <w:t xml:space="preserve"> kan kommunicera med varandra genom att skicka meddelanden i Min vårdplan, antingen </w:t>
      </w:r>
      <w:r>
        <w:t>under</w:t>
      </w:r>
      <w:r w:rsidRPr="0018416F">
        <w:t xml:space="preserve"> fliken </w:t>
      </w:r>
      <w:r w:rsidRPr="00D87928">
        <w:rPr>
          <w:i/>
          <w:iCs/>
        </w:rPr>
        <w:t>Meddelanden</w:t>
      </w:r>
      <w:r w:rsidRPr="0018416F">
        <w:t xml:space="preserve"> eller som sidkommentarer i steg. </w:t>
      </w:r>
    </w:p>
    <w:p w14:paraId="441ECDED" w14:textId="77777777" w:rsidR="00034BFB" w:rsidRDefault="00034BFB" w:rsidP="00034BFB">
      <w:pPr>
        <w:spacing w:line="276" w:lineRule="auto"/>
        <w:rPr>
          <w:color w:val="000000" w:themeColor="text1"/>
        </w:rPr>
      </w:pPr>
      <w:r w:rsidRPr="0003168A">
        <w:t>När en behandlare skickar ett meddelande</w:t>
      </w:r>
      <w:r>
        <w:t xml:space="preserve"> eller </w:t>
      </w:r>
      <w:r w:rsidRPr="0003168A">
        <w:t>skriver en sidkommentar ser patienten namnet på den som skickade meddelandet</w:t>
      </w:r>
      <w:r>
        <w:t xml:space="preserve"> eller </w:t>
      </w:r>
      <w:r w:rsidRPr="0003168A">
        <w:t>sidkommentaren. Både behandlare</w:t>
      </w:r>
      <w:r>
        <w:t>n</w:t>
      </w:r>
      <w:r w:rsidRPr="0003168A">
        <w:t xml:space="preserve"> och patient</w:t>
      </w:r>
      <w:r>
        <w:t>en</w:t>
      </w:r>
      <w:r w:rsidRPr="0003168A">
        <w:t xml:space="preserve"> aviseras när ett nytt medd</w:t>
      </w:r>
      <w:r>
        <w:t xml:space="preserve">elande eller </w:t>
      </w:r>
      <w:r w:rsidRPr="00FF33C9">
        <w:t xml:space="preserve">sidkommentar har kommit. </w:t>
      </w:r>
      <w:r w:rsidRPr="00746D29">
        <w:rPr>
          <w:color w:val="000000" w:themeColor="text1"/>
        </w:rPr>
        <w:t xml:space="preserve">Information som är relevant för journalen </w:t>
      </w:r>
      <w:r>
        <w:rPr>
          <w:color w:val="000000" w:themeColor="text1"/>
        </w:rPr>
        <w:t xml:space="preserve">och </w:t>
      </w:r>
      <w:r w:rsidRPr="00746D29">
        <w:rPr>
          <w:color w:val="000000" w:themeColor="text1"/>
        </w:rPr>
        <w:t xml:space="preserve">som kommer </w:t>
      </w:r>
      <w:r>
        <w:rPr>
          <w:color w:val="000000" w:themeColor="text1"/>
        </w:rPr>
        <w:t xml:space="preserve">in </w:t>
      </w:r>
      <w:r w:rsidRPr="00746D29">
        <w:rPr>
          <w:color w:val="000000" w:themeColor="text1"/>
        </w:rPr>
        <w:t>via meddelanden i Min vårdplan ska journalföras direkt, precis som efter ett telefonsamtal.</w:t>
      </w:r>
    </w:p>
    <w:p w14:paraId="6CCED00A" w14:textId="77777777" w:rsidR="00034BFB" w:rsidRPr="00AB0E84" w:rsidRDefault="00034BFB" w:rsidP="00034BFB">
      <w:pPr>
        <w:pStyle w:val="Rubrik2"/>
      </w:pPr>
      <w:bookmarkStart w:id="66" w:name="_Toc178343079"/>
      <w:r>
        <w:t>S</w:t>
      </w:r>
      <w:r w:rsidRPr="00DF33B0">
        <w:t>kicka</w:t>
      </w:r>
      <w:r>
        <w:t xml:space="preserve"> </w:t>
      </w:r>
      <w:r w:rsidRPr="00DF33B0">
        <w:t xml:space="preserve">och svara </w:t>
      </w:r>
      <w:r>
        <w:t>på meddelanden</w:t>
      </w:r>
      <w:bookmarkEnd w:id="66"/>
    </w:p>
    <w:p w14:paraId="64AC7185" w14:textId="0B33AF76" w:rsidR="00034BFB" w:rsidRPr="005660E6" w:rsidRDefault="00034BFB" w:rsidP="00D87928">
      <w:pPr>
        <w:pStyle w:val="Liststycke"/>
        <w:numPr>
          <w:ilvl w:val="0"/>
          <w:numId w:val="53"/>
        </w:numPr>
        <w:spacing w:line="276" w:lineRule="auto"/>
      </w:pPr>
      <w:r>
        <w:t>Öppna Min vårdplan för den patient du ska skicka ett meddelande till.</w:t>
      </w:r>
      <w:r w:rsidRPr="005660E6">
        <w:t xml:space="preserve"> </w:t>
      </w:r>
      <w:r>
        <w:t>D</w:t>
      </w:r>
      <w:r w:rsidRPr="00D64352">
        <w:t xml:space="preserve">et är </w:t>
      </w:r>
      <w:r w:rsidRPr="00BE5193">
        <w:rPr>
          <w:color w:val="000000" w:themeColor="text1"/>
        </w:rPr>
        <w:t>viktigt att du försäkrar dig om att du skickar meddelandet till rätt patient.</w:t>
      </w:r>
    </w:p>
    <w:p w14:paraId="468BDB60" w14:textId="77777777" w:rsidR="00034BFB" w:rsidRPr="000F4412" w:rsidRDefault="00034BFB" w:rsidP="00D87928">
      <w:pPr>
        <w:pStyle w:val="Liststycke"/>
        <w:numPr>
          <w:ilvl w:val="0"/>
          <w:numId w:val="53"/>
        </w:numPr>
        <w:spacing w:line="276" w:lineRule="auto"/>
      </w:pPr>
      <w:r w:rsidRPr="000F4412">
        <w:t>Om du vill skapa en ny konversation:</w:t>
      </w:r>
    </w:p>
    <w:p w14:paraId="7E6BC677" w14:textId="6768904E" w:rsidR="00034BFB" w:rsidRDefault="00034BFB" w:rsidP="00D87928">
      <w:pPr>
        <w:pStyle w:val="Liststycke"/>
        <w:numPr>
          <w:ilvl w:val="0"/>
          <w:numId w:val="0"/>
        </w:numPr>
        <w:spacing w:line="276" w:lineRule="auto"/>
        <w:ind w:left="720"/>
      </w:pPr>
      <w:r w:rsidRPr="00DF33B0">
        <w:t xml:space="preserve">Klicka på fliken </w:t>
      </w:r>
      <w:r w:rsidRPr="00D87928">
        <w:rPr>
          <w:i/>
          <w:iCs/>
        </w:rPr>
        <w:t>Meddelanden</w:t>
      </w:r>
      <w:r w:rsidRPr="00DF33B0">
        <w:t xml:space="preserve"> och </w:t>
      </w:r>
      <w:r w:rsidR="00992EFE">
        <w:t>N</w:t>
      </w:r>
      <w:r w:rsidR="00BE5193">
        <w:t>Y KONVERSATION</w:t>
      </w:r>
      <w:r w:rsidRPr="00D64352">
        <w:t xml:space="preserve">. </w:t>
      </w:r>
    </w:p>
    <w:p w14:paraId="1FB9CA64" w14:textId="43212836" w:rsidR="00992EFE" w:rsidRDefault="00992EFE" w:rsidP="00D87928">
      <w:pPr>
        <w:keepNext/>
        <w:spacing w:line="276" w:lineRule="auto"/>
      </w:pPr>
      <w:r>
        <w:rPr>
          <w:noProof/>
        </w:rPr>
        <w:lastRenderedPageBreak/>
        <w:drawing>
          <wp:inline distT="0" distB="0" distL="0" distR="0" wp14:anchorId="7D4DCB7E" wp14:editId="6E3AE77F">
            <wp:extent cx="4579952" cy="1423283"/>
            <wp:effectExtent l="133350" t="114300" r="125730" b="139065"/>
            <wp:docPr id="1283426321" name="Bildobjekt 1283426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19815" t="47893" r="22604" b="20298"/>
                    <a:stretch/>
                  </pic:blipFill>
                  <pic:spPr bwMode="auto">
                    <a:xfrm>
                      <a:off x="0" y="0"/>
                      <a:ext cx="4603522" cy="143060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A663FFC" w14:textId="77777777" w:rsidR="00034BFB" w:rsidRPr="007932C0" w:rsidRDefault="00034BFB" w:rsidP="00034BFB">
      <w:pPr>
        <w:pStyle w:val="Liststycke"/>
        <w:numPr>
          <w:ilvl w:val="0"/>
          <w:numId w:val="0"/>
        </w:numPr>
        <w:spacing w:line="276" w:lineRule="auto"/>
        <w:ind w:left="1080"/>
      </w:pPr>
    </w:p>
    <w:p w14:paraId="5FB15C45" w14:textId="18CBD0AA" w:rsidR="00034BFB" w:rsidRDefault="00034BFB" w:rsidP="00034BFB">
      <w:pPr>
        <w:pStyle w:val="Liststycke"/>
        <w:numPr>
          <w:ilvl w:val="0"/>
          <w:numId w:val="31"/>
        </w:numPr>
        <w:spacing w:line="276" w:lineRule="auto"/>
      </w:pPr>
      <w:r>
        <w:t xml:space="preserve">Skriv </w:t>
      </w:r>
      <w:r w:rsidR="00992EFE">
        <w:t xml:space="preserve">rubrik för </w:t>
      </w:r>
      <w:r w:rsidR="00694959">
        <w:t>konversationen</w:t>
      </w:r>
      <w:r>
        <w:t xml:space="preserve"> och </w:t>
      </w:r>
      <w:r w:rsidR="00694959">
        <w:t>ditt meddelande i fältet nedanför</w:t>
      </w:r>
      <w:r>
        <w:t>.</w:t>
      </w:r>
      <w:r w:rsidR="00694959">
        <w:t xml:space="preserve"> </w:t>
      </w:r>
    </w:p>
    <w:p w14:paraId="254F34E7" w14:textId="783693EE" w:rsidR="00694959" w:rsidRDefault="00694959" w:rsidP="00034BFB">
      <w:pPr>
        <w:pStyle w:val="Liststycke"/>
        <w:numPr>
          <w:ilvl w:val="0"/>
          <w:numId w:val="31"/>
        </w:numPr>
        <w:spacing w:line="276" w:lineRule="auto"/>
      </w:pPr>
      <w:r>
        <w:t>Klicka på S</w:t>
      </w:r>
      <w:r w:rsidR="00BE5193">
        <w:t>KICKA MEDDELANDE</w:t>
      </w:r>
      <w:r>
        <w:t>.</w:t>
      </w:r>
    </w:p>
    <w:p w14:paraId="7D32BBA4" w14:textId="381F2604" w:rsidR="00694959" w:rsidRDefault="00694959" w:rsidP="00D87928">
      <w:pPr>
        <w:spacing w:line="276" w:lineRule="auto"/>
      </w:pPr>
      <w:r>
        <w:rPr>
          <w:noProof/>
        </w:rPr>
        <w:drawing>
          <wp:inline distT="0" distB="0" distL="0" distR="0" wp14:anchorId="1E022A24" wp14:editId="380C6618">
            <wp:extent cx="4540195" cy="3477673"/>
            <wp:effectExtent l="133350" t="114300" r="127635" b="161290"/>
            <wp:docPr id="1283426323" name="Bildobjekt 128342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0948" t="12337" r="23530" b="12061"/>
                    <a:stretch/>
                  </pic:blipFill>
                  <pic:spPr bwMode="auto">
                    <a:xfrm>
                      <a:off x="0" y="0"/>
                      <a:ext cx="4540195" cy="34776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FBB49AA" w14:textId="7AB54C57" w:rsidR="00BE5193" w:rsidRDefault="00034BFB" w:rsidP="00BE5193">
      <w:pPr>
        <w:spacing w:line="276" w:lineRule="auto"/>
        <w:rPr>
          <w:color w:val="FF0000"/>
        </w:rPr>
      </w:pPr>
      <w:r w:rsidRPr="00DF33B0">
        <w:t>För att svar</w:t>
      </w:r>
      <w:r>
        <w:t>a på ett meddelande</w:t>
      </w:r>
      <w:r w:rsidRPr="00BE5193">
        <w:rPr>
          <w:color w:val="FF0000"/>
        </w:rPr>
        <w:t>:</w:t>
      </w:r>
      <w:r w:rsidR="00BE5193">
        <w:rPr>
          <w:color w:val="FF0000"/>
        </w:rPr>
        <w:t xml:space="preserve"> </w:t>
      </w:r>
    </w:p>
    <w:p w14:paraId="6EBACBB7" w14:textId="4F59FA22" w:rsidR="00BA3D49" w:rsidRDefault="00BE5193" w:rsidP="00D87928">
      <w:pPr>
        <w:spacing w:line="276" w:lineRule="auto"/>
      </w:pPr>
      <w:r>
        <w:t>1.</w:t>
      </w:r>
      <w:r w:rsidR="00034BFB" w:rsidRPr="000F4412">
        <w:t>Klicka på meddelandet du ska svara på. Observera att det kan finnas flera pågående meddelandetrådar, så se till att öppna rätt tråd.</w:t>
      </w:r>
      <w:r w:rsidR="00E36A53">
        <w:t xml:space="preserve"> </w:t>
      </w:r>
      <w:bookmarkStart w:id="67" w:name="_Hlk170212738"/>
      <w:r w:rsidR="00E36A53" w:rsidRPr="00715D4B">
        <w:rPr>
          <w:b/>
          <w:bCs/>
        </w:rPr>
        <w:t>Observera</w:t>
      </w:r>
      <w:r w:rsidR="00E36A53">
        <w:rPr>
          <w:b/>
          <w:bCs/>
        </w:rPr>
        <w:t xml:space="preserve">! </w:t>
      </w:r>
      <w:r w:rsidR="00E36A53" w:rsidRPr="00715D4B">
        <w:t>D</w:t>
      </w:r>
      <w:r w:rsidR="00E36A53">
        <w:t xml:space="preserve">et senaste meddelandet i en specifik tråd hamnar längst ner i tråden och det äldsta högst upp. Du kan alltså behöva skrolla för att se det senaste meddelandet när </w:t>
      </w:r>
      <w:r w:rsidR="00BA3D49">
        <w:t>du ö</w:t>
      </w:r>
      <w:r w:rsidR="00E36A53">
        <w:t>ppnat tråden om det finns flera meddelanden i samma.</w:t>
      </w:r>
      <w:bookmarkEnd w:id="67"/>
    </w:p>
    <w:p w14:paraId="42436A04" w14:textId="77777777" w:rsidR="00BA3D49" w:rsidRDefault="00BA3D49" w:rsidP="00D87928">
      <w:pPr>
        <w:spacing w:line="276" w:lineRule="auto"/>
      </w:pPr>
    </w:p>
    <w:p w14:paraId="41557A5B" w14:textId="0F261013" w:rsidR="00694959" w:rsidRPr="000F4412" w:rsidRDefault="00BA3D49" w:rsidP="00D87928">
      <w:pPr>
        <w:spacing w:line="276" w:lineRule="auto"/>
      </w:pPr>
      <w:r>
        <w:rPr>
          <w:noProof/>
        </w:rPr>
        <mc:AlternateContent>
          <mc:Choice Requires="wps">
            <w:drawing>
              <wp:anchor distT="0" distB="0" distL="114300" distR="114300" simplePos="0" relativeHeight="251899904" behindDoc="0" locked="0" layoutInCell="1" allowOverlap="1" wp14:anchorId="51A8F4B2" wp14:editId="5A54BE46">
                <wp:simplePos x="0" y="0"/>
                <wp:positionH relativeFrom="margin">
                  <wp:posOffset>101710</wp:posOffset>
                </wp:positionH>
                <wp:positionV relativeFrom="paragraph">
                  <wp:posOffset>1372483</wp:posOffset>
                </wp:positionV>
                <wp:extent cx="3502660" cy="338455"/>
                <wp:effectExtent l="57150" t="19050" r="59690" b="80645"/>
                <wp:wrapNone/>
                <wp:docPr id="1323576314" name="Rektangel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2660" cy="33845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7466CC8" id="Rektangel 33" o:spid="_x0000_s1026" style="position:absolute;margin-left:8pt;margin-top:108.05pt;width:275.8pt;height:26.65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" filled="f" strokecolor="#00b050" strokeweight="1.5pt">
                <v:shadow on="t" color="black" opacity="22937f" origin=",.5" offset="0,.63889mm"/>
                <v:path arrowok="t"/>
                <w10:wrap anchorx="margin"/>
              </v:rect>
            </w:pict>
          </mc:Fallback>
        </mc:AlternateContent>
      </w:r>
      <w:r w:rsidR="00694959">
        <w:rPr>
          <w:noProof/>
        </w:rPr>
        <w:drawing>
          <wp:inline distT="0" distB="0" distL="0" distR="0" wp14:anchorId="0B4E6F8B" wp14:editId="6D0DC901">
            <wp:extent cx="3537750" cy="1629149"/>
            <wp:effectExtent l="133350" t="114300" r="139065" b="161925"/>
            <wp:docPr id="1283426324" name="Bildobjekt 1283426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1206" t="27592" r="22594" b="26400"/>
                    <a:stretch/>
                  </pic:blipFill>
                  <pic:spPr bwMode="auto">
                    <a:xfrm>
                      <a:off x="0" y="0"/>
                      <a:ext cx="3541272" cy="16307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1D5F2F7" w14:textId="5B24F7DF" w:rsidR="00694959" w:rsidRDefault="00BE5193" w:rsidP="00D87928">
      <w:pPr>
        <w:spacing w:line="276" w:lineRule="auto"/>
      </w:pPr>
      <w:r>
        <w:t xml:space="preserve">2. </w:t>
      </w:r>
      <w:r w:rsidR="00034BFB" w:rsidRPr="00DF33B0">
        <w:t xml:space="preserve">Skriv ditt svar i det </w:t>
      </w:r>
      <w:r w:rsidR="007431A6">
        <w:t>grå</w:t>
      </w:r>
      <w:r w:rsidR="00034BFB" w:rsidRPr="00DF33B0">
        <w:t xml:space="preserve"> fältet och klicka på S</w:t>
      </w:r>
      <w:r w:rsidR="007431A6">
        <w:t>KICKA MEDDELANDE.</w:t>
      </w:r>
    </w:p>
    <w:p w14:paraId="24624BD8" w14:textId="4C2FCD6D" w:rsidR="00694959" w:rsidRPr="0054065A" w:rsidRDefault="00694959" w:rsidP="00D87928">
      <w:pPr>
        <w:spacing w:line="276" w:lineRule="auto"/>
      </w:pPr>
      <w:r>
        <w:rPr>
          <w:noProof/>
        </w:rPr>
        <w:drawing>
          <wp:inline distT="0" distB="0" distL="0" distR="0" wp14:anchorId="60E8ADC1" wp14:editId="69F22203">
            <wp:extent cx="3474278" cy="2830362"/>
            <wp:effectExtent l="133350" t="114300" r="145415" b="160655"/>
            <wp:docPr id="1283426326" name="Bildobjekt 1283426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1454" t="13460" r="23403" b="6682"/>
                    <a:stretch/>
                  </pic:blipFill>
                  <pic:spPr bwMode="auto">
                    <a:xfrm>
                      <a:off x="0" y="0"/>
                      <a:ext cx="3474596" cy="28306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FC58B44" w14:textId="77777777" w:rsidR="00034BFB" w:rsidRPr="00273616" w:rsidRDefault="00034BFB" w:rsidP="00034BFB">
      <w:pPr>
        <w:pStyle w:val="Rubrik2"/>
      </w:pPr>
      <w:bookmarkStart w:id="68" w:name="_Toc178343080"/>
      <w:r>
        <w:t>S</w:t>
      </w:r>
      <w:r w:rsidRPr="00DF33B0">
        <w:t>kicka</w:t>
      </w:r>
      <w:r>
        <w:t xml:space="preserve"> och svara på s</w:t>
      </w:r>
      <w:r w:rsidRPr="00273616">
        <w:t>idkommentarer</w:t>
      </w:r>
      <w:bookmarkEnd w:id="68"/>
    </w:p>
    <w:p w14:paraId="787C6E44" w14:textId="153400DA" w:rsidR="00034BFB" w:rsidRDefault="00034BFB" w:rsidP="00034BFB">
      <w:pPr>
        <w:spacing w:line="276" w:lineRule="auto"/>
        <w:rPr>
          <w:strike/>
          <w:color w:val="FF0000"/>
        </w:rPr>
      </w:pPr>
      <w:r w:rsidRPr="006B3F3E">
        <w:rPr>
          <w:color w:val="000000" w:themeColor="text1"/>
        </w:rPr>
        <w:t xml:space="preserve">Längst ner på sidan i varje steg </w:t>
      </w:r>
      <w:r>
        <w:rPr>
          <w:color w:val="000000" w:themeColor="text1"/>
        </w:rPr>
        <w:t>kan</w:t>
      </w:r>
      <w:r w:rsidRPr="006B3F3E">
        <w:rPr>
          <w:color w:val="000000" w:themeColor="text1"/>
        </w:rPr>
        <w:t xml:space="preserve"> både behandlare</w:t>
      </w:r>
      <w:r>
        <w:rPr>
          <w:color w:val="000000" w:themeColor="text1"/>
        </w:rPr>
        <w:t>n</w:t>
      </w:r>
      <w:r w:rsidRPr="006B3F3E">
        <w:rPr>
          <w:color w:val="000000" w:themeColor="text1"/>
        </w:rPr>
        <w:t xml:space="preserve"> och patient</w:t>
      </w:r>
      <w:r>
        <w:rPr>
          <w:color w:val="000000" w:themeColor="text1"/>
        </w:rPr>
        <w:t>en</w:t>
      </w:r>
      <w:r w:rsidRPr="006B3F3E">
        <w:rPr>
          <w:color w:val="000000" w:themeColor="text1"/>
        </w:rPr>
        <w:t xml:space="preserve"> skicka meddelande</w:t>
      </w:r>
      <w:r>
        <w:rPr>
          <w:color w:val="000000" w:themeColor="text1"/>
        </w:rPr>
        <w:t>n</w:t>
      </w:r>
      <w:r w:rsidRPr="006B3F3E">
        <w:rPr>
          <w:color w:val="000000" w:themeColor="text1"/>
        </w:rPr>
        <w:t xml:space="preserve"> till varandra med hjälp av </w:t>
      </w:r>
      <w:r w:rsidRPr="00DF33B0">
        <w:t xml:space="preserve">sidkommentarer. Patienten kan till exempel ställa en fråga om </w:t>
      </w:r>
      <w:proofErr w:type="gramStart"/>
      <w:r w:rsidRPr="00DF33B0">
        <w:t>något hen</w:t>
      </w:r>
      <w:proofErr w:type="gramEnd"/>
      <w:r w:rsidRPr="00DF33B0">
        <w:t xml:space="preserve"> har läst i just det steget. Behandlaren kan använda sidkommentarer till att individanpassa steg</w:t>
      </w:r>
      <w:r w:rsidR="00BE5193">
        <w:t xml:space="preserve"> genom att</w:t>
      </w:r>
      <w:r w:rsidRPr="00DF33B0">
        <w:t xml:space="preserve"> uppmärksamma patienten på att ett steg har </w:t>
      </w:r>
      <w:r>
        <w:t xml:space="preserve">gjorts </w:t>
      </w:r>
      <w:r w:rsidRPr="00DF33B0">
        <w:t>synlig</w:t>
      </w:r>
      <w:r>
        <w:t>t</w:t>
      </w:r>
      <w:r w:rsidRPr="00DF33B0">
        <w:t xml:space="preserve"> eller uppmana patienten till att läsa ett specifikt avsnitt. </w:t>
      </w:r>
    </w:p>
    <w:p w14:paraId="589F1A3E" w14:textId="21C32DDD" w:rsidR="00034BFB" w:rsidRPr="001E51D4" w:rsidRDefault="00034BFB" w:rsidP="00034BFB">
      <w:pPr>
        <w:pStyle w:val="Liststycke"/>
        <w:numPr>
          <w:ilvl w:val="0"/>
          <w:numId w:val="43"/>
        </w:numPr>
        <w:spacing w:line="276" w:lineRule="auto"/>
        <w:rPr>
          <w:color w:val="000000" w:themeColor="text1"/>
        </w:rPr>
      </w:pPr>
      <w:r w:rsidRPr="001E51D4">
        <w:rPr>
          <w:color w:val="000000" w:themeColor="text1"/>
        </w:rPr>
        <w:t xml:space="preserve">Klicka på </w:t>
      </w:r>
      <w:r w:rsidR="00BE5193">
        <w:rPr>
          <w:color w:val="000000" w:themeColor="text1"/>
        </w:rPr>
        <w:t>SKRIV KOMMENTAR</w:t>
      </w:r>
      <w:r w:rsidRPr="001E51D4">
        <w:rPr>
          <w:color w:val="000000" w:themeColor="text1"/>
        </w:rPr>
        <w:t xml:space="preserve"> längst ner på sidan i det steg </w:t>
      </w:r>
      <w:r>
        <w:rPr>
          <w:color w:val="000000" w:themeColor="text1"/>
        </w:rPr>
        <w:t xml:space="preserve">där </w:t>
      </w:r>
      <w:r w:rsidRPr="001E51D4">
        <w:rPr>
          <w:color w:val="000000" w:themeColor="text1"/>
        </w:rPr>
        <w:t xml:space="preserve">du vill skicka eller svara </w:t>
      </w:r>
      <w:r>
        <w:rPr>
          <w:color w:val="000000" w:themeColor="text1"/>
        </w:rPr>
        <w:t xml:space="preserve">på </w:t>
      </w:r>
      <w:r w:rsidRPr="001E51D4">
        <w:rPr>
          <w:color w:val="000000" w:themeColor="text1"/>
        </w:rPr>
        <w:t>ett meddelande.</w:t>
      </w:r>
    </w:p>
    <w:p w14:paraId="6ABE99F5" w14:textId="5A1A33DF" w:rsidR="00034BFB" w:rsidRDefault="007431A6" w:rsidP="00034BFB">
      <w:pPr>
        <w:keepNext/>
        <w:spacing w:line="276" w:lineRule="auto"/>
      </w:pPr>
      <w:r>
        <w:rPr>
          <w:noProof/>
        </w:rPr>
        <w:lastRenderedPageBreak/>
        <w:drawing>
          <wp:inline distT="0" distB="0" distL="0" distR="0" wp14:anchorId="3A44C5DB" wp14:editId="3A32C96C">
            <wp:extent cx="2743199" cy="1891665"/>
            <wp:effectExtent l="133350" t="114300" r="133985" b="165735"/>
            <wp:docPr id="1283426327" name="Bildobjekt 128342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1001" t="38755" r="45099" b="19688"/>
                    <a:stretch/>
                  </pic:blipFill>
                  <pic:spPr bwMode="auto">
                    <a:xfrm>
                      <a:off x="0" y="0"/>
                      <a:ext cx="2748228" cy="1895133"/>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8121FA6" w14:textId="1AB9FBF5" w:rsidR="00034BFB" w:rsidRDefault="00034BFB" w:rsidP="00034BFB">
      <w:pPr>
        <w:pStyle w:val="Liststycke"/>
        <w:numPr>
          <w:ilvl w:val="0"/>
          <w:numId w:val="43"/>
        </w:numPr>
        <w:spacing w:line="276" w:lineRule="auto"/>
      </w:pPr>
      <w:r w:rsidRPr="00DF33B0">
        <w:t xml:space="preserve">Skriv ditt meddelande i det </w:t>
      </w:r>
      <w:r w:rsidR="007431A6">
        <w:t>grå fältet</w:t>
      </w:r>
      <w:r w:rsidRPr="00DF33B0">
        <w:t>.</w:t>
      </w:r>
      <w:r w:rsidR="007431A6">
        <w:rPr>
          <w:i/>
          <w:iCs/>
        </w:rPr>
        <w:t xml:space="preserve"> </w:t>
      </w:r>
      <w:r w:rsidR="007431A6" w:rsidRPr="00D87928">
        <w:t>K</w:t>
      </w:r>
      <w:r w:rsidR="007431A6" w:rsidRPr="007431A6">
        <w:t>l</w:t>
      </w:r>
      <w:r w:rsidR="007431A6" w:rsidRPr="00DF33B0">
        <w:t>icka på S</w:t>
      </w:r>
      <w:r w:rsidR="007431A6">
        <w:t>KICKA MEDDELANDE.</w:t>
      </w:r>
    </w:p>
    <w:p w14:paraId="4C16B0C4" w14:textId="6D4727B4" w:rsidR="007431A6" w:rsidRPr="00015F53" w:rsidRDefault="007431A6" w:rsidP="00D87928">
      <w:pPr>
        <w:spacing w:line="276" w:lineRule="auto"/>
      </w:pPr>
      <w:r>
        <w:rPr>
          <w:noProof/>
        </w:rPr>
        <w:drawing>
          <wp:inline distT="0" distB="0" distL="0" distR="0" wp14:anchorId="5DCB0F29" wp14:editId="22C4DAB9">
            <wp:extent cx="2681412" cy="2880430"/>
            <wp:effectExtent l="114300" t="114300" r="138430" b="167640"/>
            <wp:docPr id="1283426328" name="Bildobjekt 1283426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9687" t="21759" r="42836" b="6675"/>
                    <a:stretch/>
                  </pic:blipFill>
                  <pic:spPr bwMode="auto">
                    <a:xfrm>
                      <a:off x="0" y="0"/>
                      <a:ext cx="2688436" cy="28879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A54DD26" w14:textId="77777777" w:rsidR="00034BFB" w:rsidRPr="004D0305" w:rsidRDefault="00034BFB" w:rsidP="00034BFB">
      <w:pPr>
        <w:spacing w:line="276" w:lineRule="auto"/>
        <w:rPr>
          <w:b/>
          <w:color w:val="000000" w:themeColor="text1"/>
        </w:rPr>
      </w:pPr>
      <w:r>
        <w:rPr>
          <w:b/>
          <w:color w:val="000000" w:themeColor="text1"/>
        </w:rPr>
        <w:t>Tänk på!</w:t>
      </w:r>
    </w:p>
    <w:p w14:paraId="64B4DD55" w14:textId="0D66AF10" w:rsidR="00034BFB" w:rsidRPr="006B3F3E" w:rsidRDefault="00034BFB" w:rsidP="00034BFB">
      <w:pPr>
        <w:spacing w:line="276" w:lineRule="auto"/>
        <w:rPr>
          <w:color w:val="000000" w:themeColor="text1"/>
        </w:rPr>
      </w:pPr>
      <w:r w:rsidRPr="006B3F3E">
        <w:rPr>
          <w:color w:val="000000" w:themeColor="text1"/>
        </w:rPr>
        <w:t xml:space="preserve">När en behandlare eller patient har skrivit en sidkommentar syns kommentaren på sidan där kommentaren har skrivits, men också som en egen tråd </w:t>
      </w:r>
      <w:r>
        <w:rPr>
          <w:color w:val="000000" w:themeColor="text1"/>
        </w:rPr>
        <w:t>under</w:t>
      </w:r>
      <w:r w:rsidRPr="006B3F3E">
        <w:rPr>
          <w:color w:val="000000" w:themeColor="text1"/>
        </w:rPr>
        <w:t xml:space="preserve"> </w:t>
      </w:r>
      <w:r>
        <w:rPr>
          <w:color w:val="000000" w:themeColor="text1"/>
        </w:rPr>
        <w:t xml:space="preserve">fliken </w:t>
      </w:r>
      <w:r w:rsidRPr="006B3F3E">
        <w:rPr>
          <w:color w:val="000000" w:themeColor="text1"/>
        </w:rPr>
        <w:t>Meddelande</w:t>
      </w:r>
      <w:r>
        <w:rPr>
          <w:color w:val="000000" w:themeColor="text1"/>
        </w:rPr>
        <w:t>n</w:t>
      </w:r>
      <w:r w:rsidR="007431A6">
        <w:rPr>
          <w:color w:val="000000" w:themeColor="text1"/>
        </w:rPr>
        <w:t>, där det även finns en länk till sidan</w:t>
      </w:r>
      <w:r w:rsidR="00BE5193">
        <w:rPr>
          <w:color w:val="000000" w:themeColor="text1"/>
        </w:rPr>
        <w:t xml:space="preserve"> där kommentaren ligger</w:t>
      </w:r>
      <w:r w:rsidRPr="006B3F3E">
        <w:rPr>
          <w:color w:val="000000" w:themeColor="text1"/>
        </w:rPr>
        <w:t>. Tråden har där automatiskt fått samma namn som rubrik</w:t>
      </w:r>
      <w:r>
        <w:rPr>
          <w:color w:val="000000" w:themeColor="text1"/>
        </w:rPr>
        <w:t>en</w:t>
      </w:r>
      <w:r w:rsidRPr="006B3F3E">
        <w:rPr>
          <w:color w:val="000000" w:themeColor="text1"/>
        </w:rPr>
        <w:t xml:space="preserve"> </w:t>
      </w:r>
      <w:r>
        <w:rPr>
          <w:color w:val="000000" w:themeColor="text1"/>
        </w:rPr>
        <w:t>på</w:t>
      </w:r>
      <w:r w:rsidRPr="006B3F3E">
        <w:rPr>
          <w:color w:val="000000" w:themeColor="text1"/>
        </w:rPr>
        <w:t xml:space="preserve"> steg</w:t>
      </w:r>
      <w:r>
        <w:rPr>
          <w:color w:val="000000" w:themeColor="text1"/>
        </w:rPr>
        <w:t>et</w:t>
      </w:r>
      <w:r w:rsidRPr="006B3F3E">
        <w:rPr>
          <w:color w:val="000000" w:themeColor="text1"/>
        </w:rPr>
        <w:t xml:space="preserve"> där sidkommentaren skrevs. Både behandlare</w:t>
      </w:r>
      <w:r>
        <w:rPr>
          <w:color w:val="000000" w:themeColor="text1"/>
        </w:rPr>
        <w:t>n</w:t>
      </w:r>
      <w:r w:rsidRPr="006B3F3E">
        <w:rPr>
          <w:color w:val="000000" w:themeColor="text1"/>
        </w:rPr>
        <w:t xml:space="preserve"> och patient</w:t>
      </w:r>
      <w:r>
        <w:rPr>
          <w:color w:val="000000" w:themeColor="text1"/>
        </w:rPr>
        <w:t>en</w:t>
      </w:r>
      <w:r w:rsidRPr="006B3F3E">
        <w:rPr>
          <w:color w:val="000000" w:themeColor="text1"/>
        </w:rPr>
        <w:t xml:space="preserve"> </w:t>
      </w:r>
      <w:r>
        <w:rPr>
          <w:color w:val="000000" w:themeColor="text1"/>
        </w:rPr>
        <w:t>kan fortsätta</w:t>
      </w:r>
      <w:r w:rsidRPr="006B3F3E">
        <w:rPr>
          <w:color w:val="000000" w:themeColor="text1"/>
        </w:rPr>
        <w:t xml:space="preserve"> </w:t>
      </w:r>
      <w:r>
        <w:rPr>
          <w:color w:val="000000" w:themeColor="text1"/>
        </w:rPr>
        <w:t xml:space="preserve">att </w:t>
      </w:r>
      <w:r w:rsidRPr="006B3F3E">
        <w:rPr>
          <w:color w:val="000000" w:themeColor="text1"/>
        </w:rPr>
        <w:t>skriva meddelanden i tråden</w:t>
      </w:r>
      <w:r>
        <w:rPr>
          <w:color w:val="000000" w:themeColor="text1"/>
        </w:rPr>
        <w:t>,</w:t>
      </w:r>
      <w:r w:rsidRPr="006B3F3E">
        <w:rPr>
          <w:color w:val="000000" w:themeColor="text1"/>
        </w:rPr>
        <w:t xml:space="preserve"> både </w:t>
      </w:r>
      <w:r>
        <w:rPr>
          <w:color w:val="000000" w:themeColor="text1"/>
        </w:rPr>
        <w:t>under</w:t>
      </w:r>
      <w:r w:rsidRPr="006B3F3E">
        <w:rPr>
          <w:color w:val="000000" w:themeColor="text1"/>
        </w:rPr>
        <w:t xml:space="preserve"> </w:t>
      </w:r>
      <w:r>
        <w:rPr>
          <w:color w:val="000000" w:themeColor="text1"/>
        </w:rPr>
        <w:t xml:space="preserve">fliken </w:t>
      </w:r>
      <w:r w:rsidRPr="006B3F3E">
        <w:rPr>
          <w:color w:val="000000" w:themeColor="text1"/>
        </w:rPr>
        <w:t>Meddelande</w:t>
      </w:r>
      <w:r>
        <w:rPr>
          <w:color w:val="000000" w:themeColor="text1"/>
        </w:rPr>
        <w:t>n</w:t>
      </w:r>
      <w:r w:rsidRPr="006B3F3E">
        <w:rPr>
          <w:color w:val="000000" w:themeColor="text1"/>
        </w:rPr>
        <w:t xml:space="preserve"> och i sidkommentaren.</w:t>
      </w:r>
    </w:p>
    <w:p w14:paraId="40D04EBE" w14:textId="77777777" w:rsidR="00034BFB" w:rsidRPr="001838E7" w:rsidRDefault="00034BFB" w:rsidP="00034BFB">
      <w:pPr>
        <w:pStyle w:val="Rubrik2"/>
      </w:pPr>
      <w:bookmarkStart w:id="69" w:name="_Toc178343081"/>
      <w:r>
        <w:t>Markera ett läst meddelande som oläst</w:t>
      </w:r>
      <w:bookmarkEnd w:id="69"/>
    </w:p>
    <w:p w14:paraId="1269A259" w14:textId="52E7D273" w:rsidR="00034BFB" w:rsidRDefault="00034BFB" w:rsidP="00034BFB">
      <w:pPr>
        <w:spacing w:line="276" w:lineRule="auto"/>
        <w:rPr>
          <w:color w:val="000000" w:themeColor="text1"/>
        </w:rPr>
      </w:pPr>
      <w:r>
        <w:rPr>
          <w:color w:val="000000" w:themeColor="text1"/>
        </w:rPr>
        <w:t>Om d</w:t>
      </w:r>
      <w:r w:rsidRPr="001838E7">
        <w:rPr>
          <w:color w:val="000000" w:themeColor="text1"/>
        </w:rPr>
        <w:t>u</w:t>
      </w:r>
      <w:r>
        <w:rPr>
          <w:color w:val="000000" w:themeColor="text1"/>
        </w:rPr>
        <w:t xml:space="preserve"> har</w:t>
      </w:r>
      <w:r w:rsidRPr="001838E7">
        <w:rPr>
          <w:color w:val="000000" w:themeColor="text1"/>
        </w:rPr>
        <w:t xml:space="preserve"> läst </w:t>
      </w:r>
      <w:r>
        <w:rPr>
          <w:color w:val="000000" w:themeColor="text1"/>
        </w:rPr>
        <w:t xml:space="preserve">ett meddelande men du eller någon annan ska </w:t>
      </w:r>
      <w:r w:rsidR="00BE5193">
        <w:rPr>
          <w:color w:val="000000" w:themeColor="text1"/>
        </w:rPr>
        <w:t xml:space="preserve">läsa och </w:t>
      </w:r>
      <w:r>
        <w:rPr>
          <w:color w:val="000000" w:themeColor="text1"/>
        </w:rPr>
        <w:t>besvara meddelandet senare, bör du markera meddelandet som oläst för att det inte ska glömmas bort. Gör så här:</w:t>
      </w:r>
    </w:p>
    <w:p w14:paraId="206A4EE8" w14:textId="63D6E44B" w:rsidR="00034BFB" w:rsidRPr="007748B4" w:rsidRDefault="00034BFB" w:rsidP="00D87928">
      <w:pPr>
        <w:pStyle w:val="Liststycke"/>
        <w:numPr>
          <w:ilvl w:val="0"/>
          <w:numId w:val="44"/>
        </w:numPr>
        <w:spacing w:line="276" w:lineRule="auto"/>
        <w:rPr>
          <w:color w:val="000000" w:themeColor="text1"/>
        </w:rPr>
      </w:pPr>
      <w:r w:rsidRPr="007748B4">
        <w:rPr>
          <w:color w:val="000000" w:themeColor="text1"/>
        </w:rPr>
        <w:t>Klicka på</w:t>
      </w:r>
      <w:r w:rsidR="00BE5193">
        <w:rPr>
          <w:color w:val="000000" w:themeColor="text1"/>
        </w:rPr>
        <w:t xml:space="preserve"> fliken</w:t>
      </w:r>
      <w:r w:rsidRPr="007748B4">
        <w:rPr>
          <w:color w:val="000000" w:themeColor="text1"/>
        </w:rPr>
        <w:t xml:space="preserve"> </w:t>
      </w:r>
      <w:r w:rsidRPr="00D87928">
        <w:rPr>
          <w:i/>
          <w:iCs/>
          <w:color w:val="000000" w:themeColor="text1"/>
        </w:rPr>
        <w:t>Meddelanden</w:t>
      </w:r>
      <w:r w:rsidRPr="007748B4">
        <w:rPr>
          <w:color w:val="000000" w:themeColor="text1"/>
        </w:rPr>
        <w:t xml:space="preserve"> och pilen till den tråd du vill öppna. </w:t>
      </w:r>
    </w:p>
    <w:p w14:paraId="2961EE6D" w14:textId="7FF378ED" w:rsidR="00034BFB" w:rsidRDefault="00034BFB" w:rsidP="00034BFB">
      <w:pPr>
        <w:pStyle w:val="Liststycke"/>
        <w:numPr>
          <w:ilvl w:val="0"/>
          <w:numId w:val="44"/>
        </w:numPr>
        <w:spacing w:line="276" w:lineRule="auto"/>
        <w:rPr>
          <w:color w:val="000000" w:themeColor="text1"/>
        </w:rPr>
      </w:pPr>
      <w:r w:rsidRPr="001838E7">
        <w:rPr>
          <w:color w:val="000000" w:themeColor="text1"/>
        </w:rPr>
        <w:lastRenderedPageBreak/>
        <w:t xml:space="preserve">Klicka på </w:t>
      </w:r>
      <w:r w:rsidR="007748B4">
        <w:rPr>
          <w:color w:val="000000" w:themeColor="text1"/>
        </w:rPr>
        <w:t>cirkeln</w:t>
      </w:r>
      <w:r w:rsidR="00BE5193">
        <w:rPr>
          <w:color w:val="000000" w:themeColor="text1"/>
        </w:rPr>
        <w:t xml:space="preserve"> vid</w:t>
      </w:r>
      <w:r w:rsidR="007748B4">
        <w:rPr>
          <w:color w:val="000000" w:themeColor="text1"/>
        </w:rPr>
        <w:t xml:space="preserve"> </w:t>
      </w:r>
      <w:r w:rsidRPr="00D87928">
        <w:rPr>
          <w:i/>
          <w:iCs/>
          <w:color w:val="000000" w:themeColor="text1"/>
        </w:rPr>
        <w:t>Markera som oläst</w:t>
      </w:r>
      <w:r w:rsidRPr="001838E7">
        <w:rPr>
          <w:color w:val="000000" w:themeColor="text1"/>
        </w:rPr>
        <w:t xml:space="preserve">. Nu </w:t>
      </w:r>
      <w:r w:rsidR="007748B4">
        <w:rPr>
          <w:color w:val="000000" w:themeColor="text1"/>
        </w:rPr>
        <w:t>blir cirkeln röd igen och flaggan kommer tillbaka</w:t>
      </w:r>
      <w:r w:rsidRPr="001838E7">
        <w:rPr>
          <w:color w:val="000000" w:themeColor="text1"/>
        </w:rPr>
        <w:t xml:space="preserve"> tills du </w:t>
      </w:r>
      <w:r>
        <w:rPr>
          <w:color w:val="000000" w:themeColor="text1"/>
        </w:rPr>
        <w:t xml:space="preserve">eller någon annan </w:t>
      </w:r>
      <w:r w:rsidRPr="001838E7">
        <w:rPr>
          <w:color w:val="000000" w:themeColor="text1"/>
        </w:rPr>
        <w:t xml:space="preserve">väljer att svara på meddelandet. </w:t>
      </w:r>
      <w:bookmarkStart w:id="70" w:name="_Hlk174899125"/>
    </w:p>
    <w:p w14:paraId="2D04A4C4" w14:textId="4A3A90B7" w:rsidR="00034BFB" w:rsidRDefault="00DC475D" w:rsidP="00034BFB">
      <w:pPr>
        <w:spacing w:line="276" w:lineRule="auto"/>
        <w:rPr>
          <w:color w:val="000000" w:themeColor="text1"/>
        </w:rPr>
      </w:pPr>
      <w:r>
        <w:rPr>
          <w:noProof/>
        </w:rPr>
        <mc:AlternateContent>
          <mc:Choice Requires="wps">
            <w:drawing>
              <wp:anchor distT="4294967295" distB="4294967295" distL="114300" distR="114300" simplePos="0" relativeHeight="251947008" behindDoc="0" locked="0" layoutInCell="1" allowOverlap="1" wp14:anchorId="774F4A3C" wp14:editId="5193CE2D">
                <wp:simplePos x="0" y="0"/>
                <wp:positionH relativeFrom="page">
                  <wp:posOffset>3598545</wp:posOffset>
                </wp:positionH>
                <wp:positionV relativeFrom="paragraph">
                  <wp:posOffset>975359</wp:posOffset>
                </wp:positionV>
                <wp:extent cx="461010" cy="0"/>
                <wp:effectExtent l="38100" t="76200" r="15240" b="114300"/>
                <wp:wrapNone/>
                <wp:docPr id="376174244" name="Rak pilkoppling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1010" cy="0"/>
                        </a:xfrm>
                        <a:prstGeom prst="straightConnector1">
                          <a:avLst/>
                        </a:prstGeom>
                        <a:ln>
                          <a:solidFill>
                            <a:schemeClr val="accent4"/>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799D281" id="_x0000_t32" coordsize="21600,21600" o:spt="32" o:oned="t" path="m,l21600,21600e" filled="f">
                <v:path arrowok="t" fillok="f" o:connecttype="none"/>
                <o:lock v:ext="edit" shapetype="t"/>
              </v:shapetype>
              <v:shape id="Rak pilkoppling 32" o:spid="_x0000_s1026" type="#_x0000_t32" style="position:absolute;margin-left:283.35pt;margin-top:76.8pt;width:36.3pt;height:0;z-index:2519470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" strokecolor="#19975d [3207]" strokeweight="2pt">
                <v:stroke endarrow="block"/>
                <v:shadow on="t" color="black" opacity="24903f" origin=",.5" offset="0,.55556mm"/>
                <o:lock v:ext="edit" shapetype="f"/>
                <w10:wrap anchorx="page"/>
              </v:shape>
            </w:pict>
          </mc:Fallback>
        </mc:AlternateContent>
      </w:r>
      <w:r>
        <w:rPr>
          <w:noProof/>
        </w:rPr>
        <mc:AlternateContent>
          <mc:Choice Requires="wps">
            <w:drawing>
              <wp:anchor distT="0" distB="0" distL="114300" distR="114300" simplePos="0" relativeHeight="251949056" behindDoc="0" locked="0" layoutInCell="1" allowOverlap="1" wp14:anchorId="19601932" wp14:editId="2BFAA04A">
                <wp:simplePos x="0" y="0"/>
                <wp:positionH relativeFrom="margin">
                  <wp:posOffset>3271520</wp:posOffset>
                </wp:positionH>
                <wp:positionV relativeFrom="paragraph">
                  <wp:posOffset>845820</wp:posOffset>
                </wp:positionV>
                <wp:extent cx="914400" cy="252730"/>
                <wp:effectExtent l="57150" t="19050" r="57150" b="71120"/>
                <wp:wrapNone/>
                <wp:docPr id="1639097291" name="Rektangel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5273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4F2751" id="Rektangel 31" o:spid="_x0000_s1026" style="position:absolute;margin-left:257.6pt;margin-top:66.6pt;width:1in;height:19.9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01952" behindDoc="0" locked="0" layoutInCell="1" allowOverlap="1" wp14:anchorId="4FDD37CF" wp14:editId="4FD5D08B">
                <wp:simplePos x="0" y="0"/>
                <wp:positionH relativeFrom="margin">
                  <wp:posOffset>283845</wp:posOffset>
                </wp:positionH>
                <wp:positionV relativeFrom="paragraph">
                  <wp:posOffset>862330</wp:posOffset>
                </wp:positionV>
                <wp:extent cx="914400" cy="252730"/>
                <wp:effectExtent l="57150" t="19050" r="57150" b="71120"/>
                <wp:wrapNone/>
                <wp:docPr id="1472917974" name="Rektangel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5273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594BFA3" id="Rektangel 30" o:spid="_x0000_s1026" style="position:absolute;margin-left:22.35pt;margin-top:67.9pt;width:1in;height:19.9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" filled="f" strokecolor="#00b050" strokeweight="1.5pt">
                <v:shadow on="t" color="black" opacity="22937f" origin=",.5" offset="0,.63889mm"/>
                <v:path arrowok="t"/>
                <w10:wrap anchorx="margin"/>
              </v:rect>
            </w:pict>
          </mc:Fallback>
        </mc:AlternateContent>
      </w:r>
      <w:r w:rsidR="00D04925" w:rsidRPr="00D04925">
        <w:rPr>
          <w:noProof/>
          <w:color w:val="000000" w:themeColor="text1"/>
        </w:rPr>
        <w:drawing>
          <wp:inline distT="0" distB="0" distL="0" distR="0" wp14:anchorId="02485240" wp14:editId="6B19235E">
            <wp:extent cx="2876954" cy="1398361"/>
            <wp:effectExtent l="133350" t="114300" r="114300" b="144780"/>
            <wp:docPr id="13" name="Platshållare för innehåll 14">
              <a:extLst xmlns:a="http://schemas.openxmlformats.org/drawingml/2006/main">
                <a:ext uri="{FF2B5EF4-FFF2-40B4-BE49-F238E27FC236}">
                  <a16:creationId xmlns:a16="http://schemas.microsoft.com/office/drawing/2014/main" id="{BF43D2DC-488C-EBCB-D7E3-0E9EBDFCAE0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5" name="Platshållare för innehåll 14">
                      <a:extLst>
                        <a:ext uri="{FF2B5EF4-FFF2-40B4-BE49-F238E27FC236}">
                          <a16:creationId xmlns:a16="http://schemas.microsoft.com/office/drawing/2014/main" id="{BF43D2DC-488C-EBCB-D7E3-0E9EBDFCAE0D}"/>
                        </a:ext>
                      </a:extLst>
                    </pic:cNvPr>
                    <pic:cNvPicPr>
                      <a:picLocks noGrp="1" noChangeAspect="1"/>
                    </pic:cNvPicPr>
                  </pic:nvPicPr>
                  <pic:blipFill rotWithShape="1">
                    <a:blip r:embed="rId74"/>
                    <a:srcRect l="20314" t="43072" r="42974" b="25205"/>
                    <a:stretch/>
                  </pic:blipFill>
                  <pic:spPr>
                    <a:xfrm>
                      <a:off x="0" y="0"/>
                      <a:ext cx="2931030" cy="14246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04925" w:rsidRPr="00D04925">
        <w:rPr>
          <w:noProof/>
          <w:color w:val="000000" w:themeColor="text1"/>
        </w:rPr>
        <w:drawing>
          <wp:inline distT="0" distB="0" distL="0" distR="0" wp14:anchorId="4BB2805E" wp14:editId="188376F7">
            <wp:extent cx="2670836" cy="1436915"/>
            <wp:effectExtent l="133350" t="114300" r="148590" b="144780"/>
            <wp:docPr id="16" name="Bildobjekt 16">
              <a:extLst xmlns:a="http://schemas.openxmlformats.org/drawingml/2006/main">
                <a:ext uri="{FF2B5EF4-FFF2-40B4-BE49-F238E27FC236}">
                  <a16:creationId xmlns:a16="http://schemas.microsoft.com/office/drawing/2014/main" id="{D4BFD970-6EDB-6296-F6A0-B8AF674EE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6">
                      <a:extLst>
                        <a:ext uri="{FF2B5EF4-FFF2-40B4-BE49-F238E27FC236}">
                          <a16:creationId xmlns:a16="http://schemas.microsoft.com/office/drawing/2014/main" id="{D4BFD970-6EDB-6296-F6A0-B8AF674EE40F}"/>
                        </a:ext>
                      </a:extLst>
                    </pic:cNvPr>
                    <pic:cNvPicPr>
                      <a:picLocks noChangeAspect="1"/>
                    </pic:cNvPicPr>
                  </pic:nvPicPr>
                  <pic:blipFill rotWithShape="1">
                    <a:blip r:embed="rId75"/>
                    <a:srcRect l="22210" t="43562" r="44040" b="24158"/>
                    <a:stretch/>
                  </pic:blipFill>
                  <pic:spPr>
                    <a:xfrm>
                      <a:off x="0" y="0"/>
                      <a:ext cx="2683365" cy="14436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31AC86" w14:textId="77777777" w:rsidR="00034BFB" w:rsidRPr="001838E7" w:rsidRDefault="00034BFB" w:rsidP="00034BFB">
      <w:pPr>
        <w:pStyle w:val="Rubrik2"/>
      </w:pPr>
      <w:bookmarkStart w:id="71" w:name="_Toc178343082"/>
      <w:bookmarkEnd w:id="70"/>
      <w:r>
        <w:t>Rutiner för att besvara meddelanden</w:t>
      </w:r>
      <w:bookmarkEnd w:id="71"/>
    </w:p>
    <w:p w14:paraId="5AB468CB" w14:textId="77777777" w:rsidR="00034BFB" w:rsidRPr="000B63E0" w:rsidRDefault="00034BFB" w:rsidP="00034BFB">
      <w:pPr>
        <w:tabs>
          <w:tab w:val="left" w:pos="5670"/>
        </w:tabs>
        <w:spacing w:line="276" w:lineRule="auto"/>
        <w:rPr>
          <w:rFonts w:ascii="Arial" w:hAnsi="Arial" w:cs="Arial"/>
          <w:i/>
          <w:sz w:val="20"/>
          <w:szCs w:val="20"/>
        </w:rPr>
      </w:pPr>
      <w:r>
        <w:rPr>
          <w:i/>
          <w:noProof/>
        </w:rPr>
        <w:t xml:space="preserve">Exempel, redigeras av </w:t>
      </w:r>
      <w:commentRangeStart w:id="72"/>
      <w:r>
        <w:rPr>
          <w:i/>
          <w:noProof/>
        </w:rPr>
        <w:t>verksamheten</w:t>
      </w:r>
      <w:commentRangeEnd w:id="72"/>
      <w:r>
        <w:rPr>
          <w:rStyle w:val="Kommentarsreferens"/>
          <w:rFonts w:eastAsia="Times New Roman" w:cs="Times New Roman"/>
          <w:shd w:val="clear" w:color="auto" w:fill="auto"/>
        </w:rPr>
        <w:commentReference w:id="72"/>
      </w:r>
      <w:r>
        <w:rPr>
          <w:i/>
          <w:noProof/>
        </w:rPr>
        <w:t>:</w:t>
      </w:r>
    </w:p>
    <w:p w14:paraId="562524F6" w14:textId="77777777" w:rsidR="00034BFB" w:rsidRPr="00930039" w:rsidRDefault="00034BFB" w:rsidP="00034BFB">
      <w:pPr>
        <w:pStyle w:val="Liststycke"/>
        <w:numPr>
          <w:ilvl w:val="0"/>
          <w:numId w:val="38"/>
        </w:numPr>
        <w:spacing w:line="276" w:lineRule="auto"/>
        <w:rPr>
          <w:highlight w:val="yellow"/>
        </w:rPr>
      </w:pPr>
      <w:r w:rsidRPr="00930039">
        <w:rPr>
          <w:highlight w:val="yellow"/>
        </w:rPr>
        <w:t xml:space="preserve">Vi besvarar meddelanden inom 3 arbetsdagar </w:t>
      </w:r>
    </w:p>
    <w:p w14:paraId="6A07DCD0" w14:textId="77777777" w:rsidR="00034BFB" w:rsidRPr="00930039" w:rsidRDefault="00034BFB" w:rsidP="00034BFB">
      <w:pPr>
        <w:pStyle w:val="Liststycke"/>
        <w:numPr>
          <w:ilvl w:val="0"/>
          <w:numId w:val="38"/>
        </w:numPr>
        <w:spacing w:line="276" w:lineRule="auto"/>
        <w:rPr>
          <w:highlight w:val="yellow"/>
        </w:rPr>
      </w:pPr>
      <w:r w:rsidRPr="00930039">
        <w:rPr>
          <w:highlight w:val="yellow"/>
        </w:rPr>
        <w:t>Alla behandlare kontrollerar inkomna meddelanden dagligen i de moment man ansvarar för.</w:t>
      </w:r>
    </w:p>
    <w:p w14:paraId="4AAF0389" w14:textId="77777777" w:rsidR="00034BFB" w:rsidRPr="00930039" w:rsidRDefault="00034BFB" w:rsidP="00034BFB">
      <w:pPr>
        <w:pStyle w:val="Liststycke"/>
        <w:numPr>
          <w:ilvl w:val="0"/>
          <w:numId w:val="38"/>
        </w:numPr>
        <w:spacing w:line="276" w:lineRule="auto"/>
        <w:rPr>
          <w:highlight w:val="yellow"/>
        </w:rPr>
      </w:pPr>
      <w:r w:rsidRPr="00930039">
        <w:rPr>
          <w:highlight w:val="yellow"/>
        </w:rPr>
        <w:t>Vid behandlares frånvaro går NN in och kontrollerar inkomna meddelanden i den frånvarandes moment.</w:t>
      </w:r>
    </w:p>
    <w:p w14:paraId="37276ECB" w14:textId="77777777" w:rsidR="00034BFB" w:rsidRPr="00930039" w:rsidRDefault="00034BFB" w:rsidP="00034BFB">
      <w:pPr>
        <w:pStyle w:val="Liststycke"/>
        <w:numPr>
          <w:ilvl w:val="0"/>
          <w:numId w:val="0"/>
        </w:numPr>
        <w:spacing w:line="276" w:lineRule="auto"/>
        <w:ind w:left="360"/>
        <w:rPr>
          <w:i/>
          <w:highlight w:val="yellow"/>
        </w:rPr>
      </w:pPr>
      <w:r w:rsidRPr="00930039">
        <w:rPr>
          <w:i/>
          <w:highlight w:val="yellow"/>
        </w:rPr>
        <w:t>eller</w:t>
      </w:r>
    </w:p>
    <w:p w14:paraId="7ED23B48" w14:textId="03A610C5" w:rsidR="00034BFB" w:rsidRDefault="00034BFB" w:rsidP="00034BFB">
      <w:pPr>
        <w:pStyle w:val="Liststycke"/>
        <w:numPr>
          <w:ilvl w:val="0"/>
          <w:numId w:val="38"/>
        </w:numPr>
        <w:spacing w:line="276" w:lineRule="auto"/>
        <w:rPr>
          <w:highlight w:val="yellow"/>
        </w:rPr>
      </w:pPr>
      <w:r w:rsidRPr="00930039">
        <w:rPr>
          <w:highlight w:val="yellow"/>
        </w:rPr>
        <w:t>NN går in dagligen och kontrollerar alla inkomna meddelanden och fördelar ärenden</w:t>
      </w:r>
      <w:r w:rsidR="00D04925">
        <w:rPr>
          <w:highlight w:val="yellow"/>
        </w:rPr>
        <w:t>.</w:t>
      </w:r>
    </w:p>
    <w:p w14:paraId="1E020A5A" w14:textId="4421F252" w:rsidR="00D04925" w:rsidRDefault="00D04925" w:rsidP="00D04925">
      <w:pPr>
        <w:pStyle w:val="Rubrik1"/>
      </w:pPr>
      <w:bookmarkStart w:id="73" w:name="_Hlk174899275"/>
      <w:bookmarkStart w:id="74" w:name="_Toc178343083"/>
      <w:r>
        <w:t>TIDSLINJE</w:t>
      </w:r>
      <w:bookmarkEnd w:id="74"/>
    </w:p>
    <w:p w14:paraId="36AFCE99" w14:textId="77777777" w:rsidR="00D04925" w:rsidRPr="00D04925" w:rsidRDefault="00D04925" w:rsidP="00D04925">
      <w:r w:rsidRPr="00D04925">
        <w:t xml:space="preserve">Du kan se vad som hänt i en Min vårdplan, uppdelat i kategorier under fliken Tidslinje. Här finns också </w:t>
      </w:r>
      <w:proofErr w:type="spellStart"/>
      <w:r w:rsidRPr="00D04925">
        <w:t>internlänkar</w:t>
      </w:r>
      <w:proofErr w:type="spellEnd"/>
      <w:r w:rsidRPr="00D04925">
        <w:t xml:space="preserve"> till olika händelser, till exempel ifyllda formulär.</w:t>
      </w:r>
    </w:p>
    <w:p w14:paraId="11959C3A" w14:textId="77777777" w:rsidR="00D04925" w:rsidRDefault="00D04925" w:rsidP="00D04925">
      <w:r w:rsidRPr="00D04925">
        <w:t>Kom ihåg att ange från-datum, då bara de senaste dagarna visas per automatik.</w:t>
      </w:r>
    </w:p>
    <w:p w14:paraId="252E1EDC" w14:textId="77777777" w:rsidR="00D04925" w:rsidRDefault="00D04925" w:rsidP="00D04925"/>
    <w:p w14:paraId="64BB362F" w14:textId="524F065A" w:rsidR="00D04925" w:rsidRPr="00D04925" w:rsidRDefault="00DC475D" w:rsidP="00D04925">
      <w:r>
        <w:rPr>
          <w:noProof/>
        </w:rPr>
        <mc:AlternateContent>
          <mc:Choice Requires="wps">
            <w:drawing>
              <wp:anchor distT="0" distB="0" distL="114300" distR="114300" simplePos="0" relativeHeight="251953152" behindDoc="0" locked="0" layoutInCell="1" allowOverlap="1" wp14:anchorId="7926CA7F" wp14:editId="7BE31950">
                <wp:simplePos x="0" y="0"/>
                <wp:positionH relativeFrom="margin">
                  <wp:posOffset>112395</wp:posOffset>
                </wp:positionH>
                <wp:positionV relativeFrom="paragraph">
                  <wp:posOffset>1123950</wp:posOffset>
                </wp:positionV>
                <wp:extent cx="620395" cy="250190"/>
                <wp:effectExtent l="57150" t="19050" r="65405" b="73660"/>
                <wp:wrapNone/>
                <wp:docPr id="1876382871" name="Rektange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 cy="25019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AE7F0A" id="Rektangel 29" o:spid="_x0000_s1026" style="position:absolute;margin-left:8.85pt;margin-top:88.5pt;width:48.85pt;height:19.7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51104" behindDoc="0" locked="0" layoutInCell="1" allowOverlap="1" wp14:anchorId="4E97B2DD" wp14:editId="2C205FB3">
                <wp:simplePos x="0" y="0"/>
                <wp:positionH relativeFrom="margin">
                  <wp:posOffset>1443355</wp:posOffset>
                </wp:positionH>
                <wp:positionV relativeFrom="paragraph">
                  <wp:posOffset>13335</wp:posOffset>
                </wp:positionV>
                <wp:extent cx="457200" cy="234315"/>
                <wp:effectExtent l="57150" t="19050" r="57150" b="70485"/>
                <wp:wrapNone/>
                <wp:docPr id="653164619" name="Rektangel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343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294B26" id="Rektangel 28" o:spid="_x0000_s1026" style="position:absolute;margin-left:113.65pt;margin-top:1.05pt;width:36pt;height:18.45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" filled="f" strokecolor="#00b050" strokeweight="1.5pt">
                <v:shadow on="t" color="black" opacity="22937f" origin=",.5" offset="0,.63889mm"/>
                <v:path arrowok="t"/>
                <w10:wrap anchorx="margin"/>
              </v:rect>
            </w:pict>
          </mc:Fallback>
        </mc:AlternateContent>
      </w:r>
      <w:r w:rsidR="00D04925" w:rsidRPr="00D04925">
        <w:rPr>
          <w:noProof/>
        </w:rPr>
        <w:drawing>
          <wp:inline distT="0" distB="0" distL="0" distR="0" wp14:anchorId="585B76C2" wp14:editId="19FBE312">
            <wp:extent cx="3450866" cy="4126727"/>
            <wp:effectExtent l="0" t="0" r="1270" b="6350"/>
            <wp:docPr id="29" name="Bildobjekt 7">
              <a:extLst xmlns:a="http://schemas.openxmlformats.org/drawingml/2006/main">
                <a:ext uri="{FF2B5EF4-FFF2-40B4-BE49-F238E27FC236}">
                  <a16:creationId xmlns:a16="http://schemas.microsoft.com/office/drawing/2014/main" id="{FF320674-7AF8-0453-8D94-5AC039A33D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7">
                      <a:extLst>
                        <a:ext uri="{FF2B5EF4-FFF2-40B4-BE49-F238E27FC236}">
                          <a16:creationId xmlns:a16="http://schemas.microsoft.com/office/drawing/2014/main" id="{FF320674-7AF8-0453-8D94-5AC039A33D92}"/>
                        </a:ext>
                      </a:extLst>
                    </pic:cNvPr>
                    <pic:cNvPicPr>
                      <a:picLocks noChangeAspect="1"/>
                    </pic:cNvPicPr>
                  </pic:nvPicPr>
                  <pic:blipFill rotWithShape="1">
                    <a:blip r:embed="rId76"/>
                    <a:srcRect l="34480" t="12773" r="35975" b="24417"/>
                    <a:stretch/>
                  </pic:blipFill>
                  <pic:spPr bwMode="auto">
                    <a:xfrm>
                      <a:off x="0" y="0"/>
                      <a:ext cx="3450866" cy="4126727"/>
                    </a:xfrm>
                    <a:prstGeom prst="rect">
                      <a:avLst/>
                    </a:prstGeom>
                    <a:ln>
                      <a:noFill/>
                    </a:ln>
                    <a:extLst>
                      <a:ext uri="{53640926-AAD7-44D8-BBD7-CCE9431645EC}">
                        <a14:shadowObscured xmlns:a14="http://schemas.microsoft.com/office/drawing/2010/main"/>
                      </a:ext>
                    </a:extLst>
                  </pic:spPr>
                </pic:pic>
              </a:graphicData>
            </a:graphic>
          </wp:inline>
        </w:drawing>
      </w:r>
    </w:p>
    <w:p w14:paraId="73FAC726" w14:textId="77777777" w:rsidR="004D073B" w:rsidRPr="00D035BF" w:rsidRDefault="004D073B" w:rsidP="00D87928">
      <w:pPr>
        <w:pStyle w:val="Rubrik1"/>
      </w:pPr>
      <w:bookmarkStart w:id="75" w:name="_Toc48140799"/>
      <w:bookmarkStart w:id="76" w:name="_Toc178343084"/>
      <w:bookmarkEnd w:id="73"/>
      <w:r w:rsidRPr="00D035BF">
        <w:t xml:space="preserve">Skapa </w:t>
      </w:r>
      <w:r>
        <w:t>k</w:t>
      </w:r>
      <w:r w:rsidRPr="00D035BF">
        <w:t>ategorier</w:t>
      </w:r>
      <w:bookmarkEnd w:id="75"/>
      <w:bookmarkEnd w:id="76"/>
    </w:p>
    <w:p w14:paraId="2ED54689" w14:textId="23850BEA" w:rsidR="002B287A" w:rsidRDefault="002B287A" w:rsidP="004D073B">
      <w:pPr>
        <w:spacing w:line="276" w:lineRule="auto"/>
      </w:pPr>
      <w:r>
        <w:t>Med behörigheten</w:t>
      </w:r>
      <w:r w:rsidR="004D073B" w:rsidRPr="00D035BF">
        <w:t xml:space="preserve"> invånaradministratör kan du skapa kategorier </w:t>
      </w:r>
      <w:r>
        <w:t>för att kunna särskilja vissa startade vårdplaner</w:t>
      </w:r>
      <w:r w:rsidR="006B364D">
        <w:t xml:space="preserve"> och på så sätt få bättre överblick</w:t>
      </w:r>
      <w:r w:rsidR="003368E7">
        <w:t xml:space="preserve">. Om man till exempel vill kunna söka på alla </w:t>
      </w:r>
      <w:r>
        <w:t xml:space="preserve">vårdplaner vars </w:t>
      </w:r>
      <w:r w:rsidR="003368E7">
        <w:t xml:space="preserve">patienter </w:t>
      </w:r>
      <w:r>
        <w:t>har</w:t>
      </w:r>
      <w:r w:rsidR="003368E7">
        <w:t xml:space="preserve"> en viss typ av bröstcancerdiagnos, kan man skapa en kategori för den diagnostypen och tilldela </w:t>
      </w:r>
      <w:r>
        <w:t xml:space="preserve">kategorin till </w:t>
      </w:r>
      <w:r w:rsidR="003368E7">
        <w:t>de Min vår</w:t>
      </w:r>
      <w:r>
        <w:t>d</w:t>
      </w:r>
      <w:r w:rsidR="003368E7">
        <w:t>plan vars patienter har den diagnostypen.</w:t>
      </w:r>
      <w:r>
        <w:t xml:space="preserve"> Andra exempel på kategorier kan vara specifika behandlingar eller ansvarig läkare.</w:t>
      </w:r>
      <w:r w:rsidR="003368E7">
        <w:t xml:space="preserve"> </w:t>
      </w:r>
    </w:p>
    <w:p w14:paraId="109A5E13" w14:textId="5B9E4953" w:rsidR="002B287A" w:rsidRDefault="002B287A" w:rsidP="004D073B">
      <w:pPr>
        <w:spacing w:line="276" w:lineRule="auto"/>
      </w:pPr>
      <w:r>
        <w:t xml:space="preserve">Tänk på att om du skapar en kategori kommer alla behandlare i din verksamhet kunna använda samma kategori. </w:t>
      </w:r>
      <w:r w:rsidR="006B364D">
        <w:t>Beslut om vilka kategorier som ska finnas behöver fattas gemensamt.</w:t>
      </w:r>
    </w:p>
    <w:p w14:paraId="76B6F37D" w14:textId="4843C23E" w:rsidR="004D073B" w:rsidRPr="00D035BF" w:rsidRDefault="002B287A" w:rsidP="004D073B">
      <w:pPr>
        <w:spacing w:line="276" w:lineRule="auto"/>
      </w:pPr>
      <w:r>
        <w:t>Gör så</w:t>
      </w:r>
      <w:r w:rsidR="00EA64FF">
        <w:t xml:space="preserve"> </w:t>
      </w:r>
      <w:r>
        <w:t>här för att skapa och tilldela en kategori:</w:t>
      </w:r>
      <w:r w:rsidR="004D073B" w:rsidRPr="00D035BF">
        <w:t xml:space="preserve">   </w:t>
      </w:r>
    </w:p>
    <w:p w14:paraId="63A7F7D2" w14:textId="631CE40A" w:rsidR="004D073B" w:rsidRDefault="004D073B" w:rsidP="00716DFA">
      <w:pPr>
        <w:pStyle w:val="Liststycke"/>
        <w:numPr>
          <w:ilvl w:val="0"/>
          <w:numId w:val="27"/>
        </w:numPr>
        <w:spacing w:line="276" w:lineRule="auto"/>
      </w:pPr>
      <w:r w:rsidRPr="00D035BF">
        <w:t xml:space="preserve">Välj fliken </w:t>
      </w:r>
      <w:r w:rsidRPr="00D87928">
        <w:rPr>
          <w:i/>
          <w:iCs/>
        </w:rPr>
        <w:t>Inställningar</w:t>
      </w:r>
      <w:r w:rsidR="009052D0">
        <w:t xml:space="preserve"> högst upp på sidan</w:t>
      </w:r>
      <w:r>
        <w:t>.</w:t>
      </w:r>
      <w:r w:rsidRPr="00D035BF">
        <w:t xml:space="preserve"> </w:t>
      </w:r>
    </w:p>
    <w:p w14:paraId="3DDB2568" w14:textId="451D13A4" w:rsidR="004D073B" w:rsidRDefault="00FA5EEE" w:rsidP="00716DFA">
      <w:pPr>
        <w:pStyle w:val="Liststycke"/>
        <w:numPr>
          <w:ilvl w:val="0"/>
          <w:numId w:val="27"/>
        </w:numPr>
        <w:spacing w:line="276" w:lineRule="auto"/>
      </w:pPr>
      <w:r w:rsidRPr="00621EFA">
        <w:t>Klicka på</w:t>
      </w:r>
      <w:r w:rsidR="009052D0">
        <w:t xml:space="preserve"> den blå knappen</w:t>
      </w:r>
      <w:r w:rsidRPr="00621EFA">
        <w:t xml:space="preserve"> </w:t>
      </w:r>
      <w:r w:rsidRPr="00D87928">
        <w:rPr>
          <w:i/>
          <w:iCs/>
        </w:rPr>
        <w:t>Lägg till kategori på flera moment</w:t>
      </w:r>
      <w:r w:rsidRPr="00621EFA">
        <w:t>.</w:t>
      </w:r>
      <w:r w:rsidR="004D073B" w:rsidRPr="00621EFA">
        <w:t xml:space="preserve"> </w:t>
      </w:r>
    </w:p>
    <w:p w14:paraId="2C3070BE" w14:textId="6A98A480" w:rsidR="009052D0" w:rsidRPr="00621EFA" w:rsidRDefault="009052D0" w:rsidP="00D87928">
      <w:pPr>
        <w:spacing w:line="276" w:lineRule="auto"/>
      </w:pPr>
      <w:r>
        <w:rPr>
          <w:noProof/>
        </w:rPr>
        <w:lastRenderedPageBreak/>
        <w:drawing>
          <wp:inline distT="0" distB="0" distL="0" distR="0" wp14:anchorId="7CEBAD58" wp14:editId="5408F9C4">
            <wp:extent cx="4909557" cy="2764073"/>
            <wp:effectExtent l="133350" t="114300" r="120015" b="170180"/>
            <wp:docPr id="252" name="Bildobjekt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0223" t="10992" r="11620" b="10785"/>
                    <a:stretch/>
                  </pic:blipFill>
                  <pic:spPr bwMode="auto">
                    <a:xfrm>
                      <a:off x="0" y="0"/>
                      <a:ext cx="4926617" cy="277367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B36D2C3" w14:textId="1A58622A" w:rsidR="004D073B" w:rsidRDefault="007502F9" w:rsidP="00716DFA">
      <w:pPr>
        <w:pStyle w:val="Liststycke"/>
        <w:numPr>
          <w:ilvl w:val="0"/>
          <w:numId w:val="27"/>
        </w:numPr>
        <w:spacing w:line="276" w:lineRule="auto"/>
      </w:pPr>
      <w:r>
        <w:t xml:space="preserve">Namnge kategorin. </w:t>
      </w:r>
      <w:r w:rsidR="004D073B" w:rsidRPr="00D035BF">
        <w:t>Välj vilket eller vilka moment</w:t>
      </w:r>
      <w:r w:rsidR="009052D0">
        <w:t xml:space="preserve"> (Min vårdplan)</w:t>
      </w:r>
      <w:r w:rsidR="004D073B" w:rsidRPr="00D035BF">
        <w:t xml:space="preserve"> du vill skapa kategorier för genom att klicka i </w:t>
      </w:r>
      <w:r w:rsidR="004D073B">
        <w:t>rutorna.</w:t>
      </w:r>
      <w:r w:rsidR="004D073B" w:rsidRPr="00D035BF">
        <w:t xml:space="preserve"> </w:t>
      </w:r>
    </w:p>
    <w:p w14:paraId="0CA91E01" w14:textId="24EC1800" w:rsidR="00BE5193" w:rsidRDefault="00BE5193" w:rsidP="00BE5193">
      <w:pPr>
        <w:spacing w:line="276" w:lineRule="auto"/>
      </w:pPr>
      <w:r>
        <w:rPr>
          <w:noProof/>
        </w:rPr>
        <w:drawing>
          <wp:inline distT="0" distB="0" distL="0" distR="0" wp14:anchorId="049AB12E" wp14:editId="3D8BD766">
            <wp:extent cx="4888962" cy="1809916"/>
            <wp:effectExtent l="133350" t="114300" r="121285" b="171450"/>
            <wp:docPr id="254" name="Bildobjekt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18805" t="14357" r="19491" b="45035"/>
                    <a:stretch/>
                  </pic:blipFill>
                  <pic:spPr bwMode="auto">
                    <a:xfrm>
                      <a:off x="0" y="0"/>
                      <a:ext cx="4890522" cy="18104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EF0BD4A" w14:textId="0B33B570" w:rsidR="00BE5193" w:rsidRDefault="00D55758" w:rsidP="00D87928">
      <w:r>
        <w:rPr>
          <w:noProof/>
        </w:rPr>
        <w:t>4)</w:t>
      </w:r>
      <w:r w:rsidR="00BE5193" w:rsidRPr="009052D0">
        <w:rPr>
          <w:noProof/>
        </w:rPr>
        <w:t xml:space="preserve"> </w:t>
      </w:r>
      <w:r>
        <w:t xml:space="preserve">Klicka på </w:t>
      </w:r>
      <w:r w:rsidRPr="00D87928">
        <w:t>LÄGG TILL KATEGORI</w:t>
      </w:r>
      <w:r>
        <w:t>. Upprepa proceduren för att skapa fler kategorier.</w:t>
      </w:r>
    </w:p>
    <w:p w14:paraId="72C7CC00" w14:textId="53A7B974" w:rsidR="00B318C6" w:rsidRDefault="007502F9" w:rsidP="00B318C6">
      <w:r>
        <w:rPr>
          <w:noProof/>
        </w:rPr>
        <w:drawing>
          <wp:inline distT="0" distB="0" distL="0" distR="0" wp14:anchorId="064A5840" wp14:editId="365CF3BC">
            <wp:extent cx="4832350" cy="457073"/>
            <wp:effectExtent l="133350" t="114300" r="120650" b="172085"/>
            <wp:docPr id="255" name="Bildobjekt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19435" t="83451" r="21867" b="6679"/>
                    <a:stretch/>
                  </pic:blipFill>
                  <pic:spPr bwMode="auto">
                    <a:xfrm>
                      <a:off x="0" y="0"/>
                      <a:ext cx="4976284" cy="4706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B5D30CA" w14:textId="5D68DB34" w:rsidR="00B318C6" w:rsidRDefault="00B318C6" w:rsidP="00B318C6"/>
    <w:p w14:paraId="5A0E2871" w14:textId="5D3DFEBB" w:rsidR="005F6AB5" w:rsidRPr="00D035BF" w:rsidRDefault="005F6AB5" w:rsidP="005F6AB5">
      <w:r w:rsidRPr="00D035BF">
        <w:t>Som behandlare kan du sedan välja att tilldela en kategori till en Min vårdplan.</w:t>
      </w:r>
    </w:p>
    <w:p w14:paraId="038BA15C" w14:textId="6420D2A3" w:rsidR="004D073B" w:rsidRPr="00D035BF" w:rsidRDefault="00683748" w:rsidP="00D87928">
      <w:pPr>
        <w:pStyle w:val="Liststycke"/>
        <w:numPr>
          <w:ilvl w:val="0"/>
          <w:numId w:val="55"/>
        </w:numPr>
        <w:spacing w:line="276" w:lineRule="auto"/>
      </w:pPr>
      <w:r>
        <w:t xml:space="preserve">Klicka på pennan vid </w:t>
      </w:r>
      <w:r w:rsidRPr="00D87928">
        <w:rPr>
          <w:i/>
          <w:iCs/>
        </w:rPr>
        <w:t>Kategorier</w:t>
      </w:r>
      <w:r>
        <w:t>.</w:t>
      </w:r>
      <w:r w:rsidR="004D073B" w:rsidRPr="00D035BF">
        <w:t xml:space="preserve"> </w:t>
      </w:r>
    </w:p>
    <w:p w14:paraId="5F7423FE" w14:textId="3E0F99DF" w:rsidR="00612415" w:rsidRDefault="00DC475D" w:rsidP="00612415">
      <w:pPr>
        <w:keepNext/>
      </w:pPr>
      <w:r>
        <w:rPr>
          <w:noProof/>
        </w:rPr>
        <w:lastRenderedPageBreak/>
        <mc:AlternateContent>
          <mc:Choice Requires="wps">
            <w:drawing>
              <wp:anchor distT="0" distB="0" distL="114300" distR="114300" simplePos="0" relativeHeight="251852800" behindDoc="0" locked="0" layoutInCell="1" allowOverlap="1" wp14:anchorId="2A21E82C" wp14:editId="4F6703F4">
                <wp:simplePos x="0" y="0"/>
                <wp:positionH relativeFrom="page">
                  <wp:posOffset>3705225</wp:posOffset>
                </wp:positionH>
                <wp:positionV relativeFrom="paragraph">
                  <wp:posOffset>1026795</wp:posOffset>
                </wp:positionV>
                <wp:extent cx="598170" cy="294005"/>
                <wp:effectExtent l="57150" t="19050" r="49530" b="67945"/>
                <wp:wrapNone/>
                <wp:docPr id="1690227235" name="Rektange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 cy="2940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698AE52" id="Rektangel 27" o:spid="_x0000_s1026" style="position:absolute;margin-left:291.75pt;margin-top:80.85pt;width:47.1pt;height:23.15pt;z-index:25185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" filled="f" strokecolor="#00b050" strokeweight="1.5pt">
                <v:shadow on="t" color="black" opacity="22937f" origin=",.5" offset="0,.63889mm"/>
                <v:path arrowok="t"/>
                <w10:wrap anchorx="page"/>
              </v:rect>
            </w:pict>
          </mc:Fallback>
        </mc:AlternateContent>
      </w:r>
      <w:r w:rsidR="00683748">
        <w:rPr>
          <w:noProof/>
        </w:rPr>
        <w:drawing>
          <wp:inline distT="0" distB="0" distL="0" distR="0" wp14:anchorId="28C74EC5" wp14:editId="2F1E5539">
            <wp:extent cx="4801704" cy="1844702"/>
            <wp:effectExtent l="0" t="0" r="0" b="3175"/>
            <wp:docPr id="49" name="Bildobjek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1232" t="12562" r="12551" b="35387"/>
                    <a:stretch/>
                  </pic:blipFill>
                  <pic:spPr bwMode="auto">
                    <a:xfrm>
                      <a:off x="0" y="0"/>
                      <a:ext cx="4801704" cy="1844702"/>
                    </a:xfrm>
                    <a:prstGeom prst="rect">
                      <a:avLst/>
                    </a:prstGeom>
                    <a:ln>
                      <a:noFill/>
                    </a:ln>
                    <a:extLst>
                      <a:ext uri="{53640926-AAD7-44D8-BBD7-CCE9431645EC}">
                        <a14:shadowObscured xmlns:a14="http://schemas.microsoft.com/office/drawing/2010/main"/>
                      </a:ext>
                    </a:extLst>
                  </pic:spPr>
                </pic:pic>
              </a:graphicData>
            </a:graphic>
          </wp:inline>
        </w:drawing>
      </w:r>
    </w:p>
    <w:p w14:paraId="553668B0" w14:textId="1516E6F1" w:rsidR="005F6AB5" w:rsidRDefault="00347557" w:rsidP="00D87928">
      <w:pPr>
        <w:pStyle w:val="Liststycke"/>
        <w:numPr>
          <w:ilvl w:val="0"/>
          <w:numId w:val="55"/>
        </w:numPr>
        <w:spacing w:line="276" w:lineRule="auto"/>
      </w:pPr>
      <w:r>
        <w:rPr>
          <w:noProof/>
        </w:rPr>
        <mc:AlternateContent>
          <mc:Choice Requires="wps">
            <w:drawing>
              <wp:anchor distT="0" distB="0" distL="114300" distR="114300" simplePos="0" relativeHeight="251974656" behindDoc="0" locked="0" layoutInCell="1" allowOverlap="1" wp14:anchorId="4A6DD45F" wp14:editId="0D4E36A3">
                <wp:simplePos x="0" y="0"/>
                <wp:positionH relativeFrom="page">
                  <wp:posOffset>898131</wp:posOffset>
                </wp:positionH>
                <wp:positionV relativeFrom="paragraph">
                  <wp:posOffset>273319</wp:posOffset>
                </wp:positionV>
                <wp:extent cx="1037460" cy="1375910"/>
                <wp:effectExtent l="57150" t="19050" r="67945" b="91440"/>
                <wp:wrapNone/>
                <wp:docPr id="2141056452" name="Rektangel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460" cy="137591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8A5DF8A" id="Rektangel 27" o:spid="_x0000_s1026" style="position:absolute;margin-left:70.7pt;margin-top:21.5pt;width:81.7pt;height:108.35pt;z-index:25197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" filled="f" strokecolor="#00b050" strokeweight="1.5pt">
                <v:shadow on="t" color="black" opacity="22937f" origin=",.5" offset="0,.63889mm"/>
                <v:path arrowok="t"/>
                <w10:wrap anchorx="page"/>
              </v:rect>
            </w:pict>
          </mc:Fallback>
        </mc:AlternateContent>
      </w:r>
      <w:r w:rsidR="004D073B" w:rsidRPr="00D035BF">
        <w:rPr>
          <w:noProof/>
        </w:rPr>
        <w:t>Bocka</w:t>
      </w:r>
      <w:r w:rsidR="004D073B" w:rsidRPr="00D035BF">
        <w:t xml:space="preserve"> i vald kategori och vilken</w:t>
      </w:r>
      <w:r w:rsidR="004D073B">
        <w:t xml:space="preserve"> eller</w:t>
      </w:r>
      <w:r w:rsidR="004D073B" w:rsidRPr="00D035BF">
        <w:t xml:space="preserve"> vilka </w:t>
      </w:r>
      <w:r w:rsidR="00D55758">
        <w:t>patienter</w:t>
      </w:r>
      <w:r w:rsidR="004D073B" w:rsidRPr="00D035BF">
        <w:t xml:space="preserve"> som ska tilldelas den valda kategorin.</w:t>
      </w:r>
    </w:p>
    <w:p w14:paraId="60D9B513" w14:textId="1277B2E6" w:rsidR="004C27FE" w:rsidRDefault="00683748" w:rsidP="004C27FE">
      <w:pPr>
        <w:keepNext/>
      </w:pPr>
      <w:r>
        <w:rPr>
          <w:noProof/>
        </w:rPr>
        <w:drawing>
          <wp:inline distT="0" distB="0" distL="0" distR="0" wp14:anchorId="0B88CA77" wp14:editId="0E21A315">
            <wp:extent cx="4792257" cy="2213484"/>
            <wp:effectExtent l="0" t="0" r="8890" b="0"/>
            <wp:docPr id="56" name="Bildobjekt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11359" t="11665" r="12677" b="25962"/>
                    <a:stretch/>
                  </pic:blipFill>
                  <pic:spPr bwMode="auto">
                    <a:xfrm>
                      <a:off x="0" y="0"/>
                      <a:ext cx="4869807" cy="2249303"/>
                    </a:xfrm>
                    <a:prstGeom prst="rect">
                      <a:avLst/>
                    </a:prstGeom>
                    <a:ln>
                      <a:noFill/>
                    </a:ln>
                    <a:extLst>
                      <a:ext uri="{53640926-AAD7-44D8-BBD7-CCE9431645EC}">
                        <a14:shadowObscured xmlns:a14="http://schemas.microsoft.com/office/drawing/2010/main"/>
                      </a:ext>
                    </a:extLst>
                  </pic:spPr>
                </pic:pic>
              </a:graphicData>
            </a:graphic>
          </wp:inline>
        </w:drawing>
      </w:r>
    </w:p>
    <w:p w14:paraId="7834DCDC" w14:textId="69290236" w:rsidR="00D035BF" w:rsidRDefault="00D035BF" w:rsidP="00D87928">
      <w:pPr>
        <w:pStyle w:val="Liststycke"/>
        <w:numPr>
          <w:ilvl w:val="0"/>
          <w:numId w:val="55"/>
        </w:numPr>
        <w:spacing w:line="276" w:lineRule="auto"/>
      </w:pPr>
      <w:r>
        <w:t>Klicka</w:t>
      </w:r>
      <w:r w:rsidR="004D073B">
        <w:t xml:space="preserve"> på</w:t>
      </w:r>
      <w:r w:rsidR="00683748">
        <w:t xml:space="preserve"> L</w:t>
      </w:r>
      <w:r w:rsidR="00D55758">
        <w:t>ÄGG TILL KATEGORI</w:t>
      </w:r>
      <w:r>
        <w:t>.</w:t>
      </w:r>
      <w:r w:rsidR="00D51A8F">
        <w:t xml:space="preserve"> Kategorierna kommer att visas på följande sätt:</w:t>
      </w:r>
    </w:p>
    <w:p w14:paraId="30396302" w14:textId="2AAB1965" w:rsidR="00D51A8F" w:rsidRDefault="00DC475D" w:rsidP="00D87928">
      <w:pPr>
        <w:spacing w:line="276" w:lineRule="auto"/>
      </w:pPr>
      <w:r>
        <w:rPr>
          <w:noProof/>
        </w:rPr>
        <mc:AlternateContent>
          <mc:Choice Requires="wps">
            <w:drawing>
              <wp:anchor distT="0" distB="0" distL="114300" distR="114300" simplePos="0" relativeHeight="251854848" behindDoc="0" locked="0" layoutInCell="1" allowOverlap="1" wp14:anchorId="708E8D07" wp14:editId="0823D4FF">
                <wp:simplePos x="0" y="0"/>
                <wp:positionH relativeFrom="margin">
                  <wp:posOffset>2499495</wp:posOffset>
                </wp:positionH>
                <wp:positionV relativeFrom="paragraph">
                  <wp:posOffset>1194847</wp:posOffset>
                </wp:positionV>
                <wp:extent cx="740410" cy="255270"/>
                <wp:effectExtent l="57150" t="19050" r="59690" b="68580"/>
                <wp:wrapNone/>
                <wp:docPr id="74272183" name="Rektangel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0410" cy="25527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14A417" id="Rektangel 26" o:spid="_x0000_s1026" style="position:absolute;margin-left:196.8pt;margin-top:94.1pt;width:58.3pt;height:20.1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" filled="f" strokecolor="#00b050" strokeweight="1.5pt">
                <v:shadow on="t" color="black" opacity="22937f" origin=",.5" offset="0,.63889mm"/>
                <v:path arrowok="t"/>
                <w10:wrap anchorx="margin"/>
              </v:rect>
            </w:pict>
          </mc:Fallback>
        </mc:AlternateContent>
      </w:r>
      <w:r w:rsidR="001D3E0E" w:rsidRPr="001D3E0E">
        <w:rPr>
          <w:noProof/>
        </w:rPr>
        <w:t xml:space="preserve"> </w:t>
      </w:r>
      <w:r w:rsidR="001D3E0E">
        <w:rPr>
          <w:noProof/>
        </w:rPr>
        <w:drawing>
          <wp:inline distT="0" distB="0" distL="0" distR="0" wp14:anchorId="5D540661" wp14:editId="5E742335">
            <wp:extent cx="4416954" cy="1742032"/>
            <wp:effectExtent l="0" t="0" r="3175" b="0"/>
            <wp:docPr id="59" name="Bildobjekt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11358" t="10992" r="12803" b="35836"/>
                    <a:stretch/>
                  </pic:blipFill>
                  <pic:spPr bwMode="auto">
                    <a:xfrm>
                      <a:off x="0" y="0"/>
                      <a:ext cx="4516167" cy="1781161"/>
                    </a:xfrm>
                    <a:prstGeom prst="rect">
                      <a:avLst/>
                    </a:prstGeom>
                    <a:ln>
                      <a:noFill/>
                    </a:ln>
                    <a:extLst>
                      <a:ext uri="{53640926-AAD7-44D8-BBD7-CCE9431645EC}">
                        <a14:shadowObscured xmlns:a14="http://schemas.microsoft.com/office/drawing/2010/main"/>
                      </a:ext>
                    </a:extLst>
                  </pic:spPr>
                </pic:pic>
              </a:graphicData>
            </a:graphic>
          </wp:inline>
        </w:drawing>
      </w:r>
    </w:p>
    <w:p w14:paraId="11694D7B" w14:textId="6BE883EB" w:rsidR="00D51A8F" w:rsidRDefault="00D51A8F" w:rsidP="00D51A8F">
      <w:pPr>
        <w:spacing w:line="276" w:lineRule="auto"/>
      </w:pPr>
      <w:r>
        <w:t>Du kan ta bort kategorier i listan på samma sätt som du lagt till dem.</w:t>
      </w:r>
    </w:p>
    <w:p w14:paraId="5219C090" w14:textId="0AEC2632" w:rsidR="00D51A8F" w:rsidRDefault="00D51A8F" w:rsidP="00D51A8F">
      <w:pPr>
        <w:spacing w:line="276" w:lineRule="auto"/>
      </w:pPr>
      <w:r>
        <w:t>Om du vill ändra eller ta bort kategori</w:t>
      </w:r>
      <w:r w:rsidR="000222F0">
        <w:t>er</w:t>
      </w:r>
      <w:r>
        <w:t xml:space="preserve"> </w:t>
      </w:r>
      <w:r w:rsidR="00D55758">
        <w:t>för hela</w:t>
      </w:r>
      <w:r>
        <w:t xml:space="preserve"> enheten</w:t>
      </w:r>
      <w:r w:rsidR="000222F0">
        <w:t xml:space="preserve"> går du in under </w:t>
      </w:r>
      <w:r w:rsidR="000222F0" w:rsidRPr="00D87928">
        <w:rPr>
          <w:i/>
          <w:iCs/>
        </w:rPr>
        <w:t>Inställningar</w:t>
      </w:r>
      <w:r w:rsidR="000222F0">
        <w:t xml:space="preserve"> igen. Under </w:t>
      </w:r>
      <w:r w:rsidR="000222F0" w:rsidRPr="00D87928">
        <w:rPr>
          <w:i/>
          <w:iCs/>
        </w:rPr>
        <w:t>Aktiva moment</w:t>
      </w:r>
      <w:r w:rsidR="000222F0">
        <w:t xml:space="preserve"> kan du redigera kategorin.</w:t>
      </w:r>
    </w:p>
    <w:p w14:paraId="548FFDF6" w14:textId="72613EC0" w:rsidR="000222F0" w:rsidRDefault="00DC475D" w:rsidP="00D87928">
      <w:pPr>
        <w:spacing w:line="276" w:lineRule="auto"/>
      </w:pPr>
      <w:r>
        <w:rPr>
          <w:noProof/>
        </w:rPr>
        <w:lastRenderedPageBreak/>
        <mc:AlternateContent>
          <mc:Choice Requires="wps">
            <w:drawing>
              <wp:anchor distT="0" distB="0" distL="114300" distR="114300" simplePos="0" relativeHeight="251914240" behindDoc="0" locked="0" layoutInCell="1" allowOverlap="1" wp14:anchorId="148837BF" wp14:editId="13850D70">
                <wp:simplePos x="0" y="0"/>
                <wp:positionH relativeFrom="margin">
                  <wp:posOffset>1423670</wp:posOffset>
                </wp:positionH>
                <wp:positionV relativeFrom="paragraph">
                  <wp:posOffset>633095</wp:posOffset>
                </wp:positionV>
                <wp:extent cx="507365" cy="611505"/>
                <wp:effectExtent l="57150" t="19050" r="64135" b="74295"/>
                <wp:wrapNone/>
                <wp:docPr id="722585423" name="Rektangel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365" cy="61150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23E5376" id="Rektangel 25" o:spid="_x0000_s1026" style="position:absolute;margin-left:112.1pt;margin-top:49.85pt;width:39.95pt;height:48.15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" filled="f" strokecolor="#00b050" strokeweight="1.5pt">
                <v:shadow on="t" color="black" opacity="22937f" origin=",.5" offset="0,.63889mm"/>
                <v:path arrowok="t"/>
                <w10:wrap anchorx="margin"/>
              </v:rect>
            </w:pict>
          </mc:Fallback>
        </mc:AlternateContent>
      </w:r>
      <w:r w:rsidR="000222F0">
        <w:rPr>
          <w:noProof/>
        </w:rPr>
        <w:drawing>
          <wp:inline distT="0" distB="0" distL="0" distR="0" wp14:anchorId="195F72C9" wp14:editId="31F11D16">
            <wp:extent cx="5581938" cy="1796994"/>
            <wp:effectExtent l="0" t="0" r="0"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18049" t="11219" r="19239" b="52892"/>
                    <a:stretch/>
                  </pic:blipFill>
                  <pic:spPr bwMode="auto">
                    <a:xfrm>
                      <a:off x="0" y="0"/>
                      <a:ext cx="5636405" cy="1814529"/>
                    </a:xfrm>
                    <a:prstGeom prst="rect">
                      <a:avLst/>
                    </a:prstGeom>
                    <a:ln>
                      <a:noFill/>
                    </a:ln>
                    <a:extLst>
                      <a:ext uri="{53640926-AAD7-44D8-BBD7-CCE9431645EC}">
                        <a14:shadowObscured xmlns:a14="http://schemas.microsoft.com/office/drawing/2010/main"/>
                      </a:ext>
                    </a:extLst>
                  </pic:spPr>
                </pic:pic>
              </a:graphicData>
            </a:graphic>
          </wp:inline>
        </w:drawing>
      </w:r>
    </w:p>
    <w:p w14:paraId="5B604E4F" w14:textId="15218473" w:rsidR="00825DED" w:rsidRPr="00825DED" w:rsidRDefault="00825DED" w:rsidP="00825DED">
      <w:pPr>
        <w:pStyle w:val="Rubrik2"/>
      </w:pPr>
      <w:bookmarkStart w:id="77" w:name="_Toc178343085"/>
      <w:r>
        <w:t>Rutiner för att s</w:t>
      </w:r>
      <w:r w:rsidRPr="00D035BF">
        <w:t xml:space="preserve">kapa </w:t>
      </w:r>
      <w:r>
        <w:t>k</w:t>
      </w:r>
      <w:r w:rsidRPr="00D035BF">
        <w:t>ategorier</w:t>
      </w:r>
      <w:bookmarkEnd w:id="77"/>
    </w:p>
    <w:p w14:paraId="5F592E0F" w14:textId="009F6156" w:rsidR="00825DED" w:rsidRPr="004A3820" w:rsidRDefault="00825DED" w:rsidP="00825DED">
      <w:pPr>
        <w:tabs>
          <w:tab w:val="left" w:pos="5670"/>
        </w:tabs>
        <w:spacing w:line="276" w:lineRule="auto"/>
        <w:rPr>
          <w:rFonts w:ascii="Arial" w:hAnsi="Arial" w:cs="Arial"/>
          <w:i/>
          <w:sz w:val="20"/>
          <w:szCs w:val="20"/>
        </w:rPr>
      </w:pPr>
      <w:r>
        <w:rPr>
          <w:i/>
          <w:noProof/>
        </w:rPr>
        <w:t xml:space="preserve">Exempel, redigeras av </w:t>
      </w:r>
      <w:commentRangeStart w:id="78"/>
      <w:r>
        <w:rPr>
          <w:i/>
          <w:noProof/>
        </w:rPr>
        <w:t>verksamheten</w:t>
      </w:r>
      <w:commentRangeEnd w:id="78"/>
      <w:r>
        <w:rPr>
          <w:rStyle w:val="Kommentarsreferens"/>
          <w:rFonts w:eastAsia="Times New Roman" w:cs="Times New Roman"/>
          <w:shd w:val="clear" w:color="auto" w:fill="auto"/>
        </w:rPr>
        <w:commentReference w:id="78"/>
      </w:r>
      <w:r w:rsidR="00D55758">
        <w:rPr>
          <w:i/>
          <w:noProof/>
        </w:rPr>
        <w:t>:</w:t>
      </w:r>
    </w:p>
    <w:p w14:paraId="7B48DF78" w14:textId="77777777" w:rsidR="00825DED" w:rsidRPr="004A3820" w:rsidRDefault="00825DED" w:rsidP="00716DFA">
      <w:pPr>
        <w:pStyle w:val="Liststycke"/>
        <w:numPr>
          <w:ilvl w:val="0"/>
          <w:numId w:val="39"/>
        </w:numPr>
        <w:spacing w:line="276" w:lineRule="auto"/>
        <w:rPr>
          <w:highlight w:val="yellow"/>
        </w:rPr>
      </w:pPr>
      <w:r w:rsidRPr="004A3820">
        <w:rPr>
          <w:highlight w:val="yellow"/>
        </w:rPr>
        <w:t>Vi använder följande kategorier på följande sätt:</w:t>
      </w:r>
    </w:p>
    <w:p w14:paraId="1FAE3F2B" w14:textId="7FD72C46" w:rsidR="00621EFA" w:rsidRPr="000C29BD" w:rsidRDefault="00825DED" w:rsidP="00716DFA">
      <w:pPr>
        <w:pStyle w:val="Liststycke"/>
        <w:numPr>
          <w:ilvl w:val="0"/>
          <w:numId w:val="30"/>
        </w:numPr>
        <w:spacing w:line="276" w:lineRule="auto"/>
        <w:rPr>
          <w:highlight w:val="yellow"/>
        </w:rPr>
      </w:pPr>
      <w:r>
        <w:rPr>
          <w:highlight w:val="yellow"/>
        </w:rPr>
        <w:t>….</w:t>
      </w:r>
    </w:p>
    <w:p w14:paraId="4C48E2C2" w14:textId="65C6C351" w:rsidR="001033CA" w:rsidRPr="007A44A7" w:rsidRDefault="001033CA" w:rsidP="001033CA">
      <w:pPr>
        <w:pStyle w:val="Rubrik1"/>
      </w:pPr>
      <w:bookmarkStart w:id="79" w:name="_Toc517955505"/>
      <w:bookmarkStart w:id="80" w:name="_Toc514767312"/>
      <w:bookmarkStart w:id="81" w:name="_Toc178343086"/>
      <w:bookmarkEnd w:id="2"/>
      <w:r w:rsidRPr="007A44A7">
        <w:t>Kontakter</w:t>
      </w:r>
      <w:bookmarkEnd w:id="81"/>
    </w:p>
    <w:p w14:paraId="232FFD67" w14:textId="43CE8922" w:rsidR="001033CA" w:rsidRDefault="001033CA" w:rsidP="001033CA">
      <w:pPr>
        <w:spacing w:line="276" w:lineRule="auto"/>
        <w:rPr>
          <w:rFonts w:cs="Arial"/>
        </w:rPr>
      </w:pPr>
      <w:r w:rsidRPr="006A4CB9">
        <w:rPr>
          <w:rFonts w:cs="Arial"/>
          <w:color w:val="000000" w:themeColor="text1"/>
        </w:rPr>
        <w:t xml:space="preserve">I </w:t>
      </w:r>
      <w:r w:rsidRPr="007B0FFF">
        <w:rPr>
          <w:rFonts w:cs="Arial"/>
        </w:rPr>
        <w:t>verktyget K</w:t>
      </w:r>
      <w:r w:rsidR="00D55758">
        <w:rPr>
          <w:rFonts w:cs="Arial"/>
        </w:rPr>
        <w:t>ONTAKTER</w:t>
      </w:r>
      <w:r>
        <w:rPr>
          <w:rFonts w:cs="Arial"/>
        </w:rPr>
        <w:t>, som ligger läng</w:t>
      </w:r>
      <w:r w:rsidR="00D55758">
        <w:rPr>
          <w:rFonts w:cs="Arial"/>
        </w:rPr>
        <w:t>re</w:t>
      </w:r>
      <w:r>
        <w:rPr>
          <w:rFonts w:cs="Arial"/>
        </w:rPr>
        <w:t xml:space="preserve"> ner i patientöversikten (för patienten ligger den som en flik högst upp)</w:t>
      </w:r>
      <w:r w:rsidRPr="007B0FFF">
        <w:rPr>
          <w:rFonts w:cs="Arial"/>
        </w:rPr>
        <w:t xml:space="preserve"> kan patienten eller behandlaren fylla i kontaktuppgifter till personer i vården. När en ansvarig behandlare utses </w:t>
      </w:r>
      <w:r w:rsidR="002F70D2">
        <w:rPr>
          <w:rFonts w:cs="Arial"/>
        </w:rPr>
        <w:t xml:space="preserve">(om du startar ny Min vårdplan under </w:t>
      </w:r>
      <w:r w:rsidR="002F70D2" w:rsidRPr="00F7661F">
        <w:rPr>
          <w:rFonts w:cs="Arial"/>
          <w:i/>
          <w:iCs/>
        </w:rPr>
        <w:t>Mina</w:t>
      </w:r>
      <w:r w:rsidR="002F70D2">
        <w:rPr>
          <w:rFonts w:cs="Arial"/>
        </w:rPr>
        <w:t xml:space="preserve">-fliken blir du automatiskt ansvarig) </w:t>
      </w:r>
      <w:r w:rsidRPr="007B0FFF">
        <w:rPr>
          <w:rFonts w:cs="Arial"/>
        </w:rPr>
        <w:t>skapas automatiskt en kontaktuppgift till den persone</w:t>
      </w:r>
      <w:r w:rsidR="0054752D">
        <w:rPr>
          <w:rFonts w:cs="Arial"/>
        </w:rPr>
        <w:t>n</w:t>
      </w:r>
      <w:r w:rsidRPr="007B0FFF">
        <w:rPr>
          <w:rFonts w:cs="Arial"/>
        </w:rPr>
        <w:t xml:space="preserve"> i K</w:t>
      </w:r>
      <w:r w:rsidR="00D55758">
        <w:rPr>
          <w:rFonts w:cs="Arial"/>
        </w:rPr>
        <w:t>ONTAKTER</w:t>
      </w:r>
      <w:r w:rsidRPr="007B0FFF">
        <w:rPr>
          <w:rFonts w:cs="Arial"/>
        </w:rPr>
        <w:t xml:space="preserve">. Om ansvarig behandlare ändras, så ändras även namnet i kontaktuppgiften. </w:t>
      </w:r>
    </w:p>
    <w:p w14:paraId="0319127E" w14:textId="77777777" w:rsidR="001033CA" w:rsidRDefault="001033CA" w:rsidP="001033CA">
      <w:pPr>
        <w:pStyle w:val="Rubrik2"/>
      </w:pPr>
      <w:bookmarkStart w:id="82" w:name="_Toc178343087"/>
      <w:r>
        <w:t>Lägga till en kontaktuppgift i Kontakter</w:t>
      </w:r>
      <w:bookmarkEnd w:id="82"/>
      <w:r>
        <w:t xml:space="preserve"> </w:t>
      </w:r>
    </w:p>
    <w:p w14:paraId="73E7167B" w14:textId="1A00851F" w:rsidR="001033CA" w:rsidRDefault="00DC475D" w:rsidP="001033CA">
      <w:pPr>
        <w:keepNext/>
        <w:spacing w:line="276" w:lineRule="auto"/>
      </w:pPr>
      <w:r>
        <w:rPr>
          <w:noProof/>
        </w:rPr>
        <mc:AlternateContent>
          <mc:Choice Requires="wps">
            <w:drawing>
              <wp:anchor distT="0" distB="0" distL="114300" distR="114300" simplePos="0" relativeHeight="251874304" behindDoc="0" locked="0" layoutInCell="1" allowOverlap="1" wp14:anchorId="13586E01" wp14:editId="69A27F74">
                <wp:simplePos x="0" y="0"/>
                <wp:positionH relativeFrom="margin">
                  <wp:posOffset>3053715</wp:posOffset>
                </wp:positionH>
                <wp:positionV relativeFrom="paragraph">
                  <wp:posOffset>826135</wp:posOffset>
                </wp:positionV>
                <wp:extent cx="1080135" cy="299085"/>
                <wp:effectExtent l="57150" t="19050" r="62865" b="81915"/>
                <wp:wrapNone/>
                <wp:docPr id="885340467" name="Rektangel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135" cy="2990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23C8EB4" id="Rektangel 24" o:spid="_x0000_s1026" style="position:absolute;margin-left:240.45pt;margin-top:65.05pt;width:85.05pt;height:23.55pt;z-index:251874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" filled="f" strokecolor="#00b050" strokeweight="1.5pt">
                <v:shadow on="t" color="black" opacity="22937f" origin=",.5" offset="0,.63889mm"/>
                <v:path arrowok="t"/>
                <w10:wrap anchorx="margin"/>
              </v:rect>
            </w:pict>
          </mc:Fallback>
        </mc:AlternateContent>
      </w:r>
      <w:r w:rsidR="001033CA">
        <w:rPr>
          <w:noProof/>
        </w:rPr>
        <w:drawing>
          <wp:inline distT="0" distB="0" distL="0" distR="0" wp14:anchorId="1014344E" wp14:editId="72275E96">
            <wp:extent cx="4235069" cy="1757238"/>
            <wp:effectExtent l="0" t="0" r="0" b="0"/>
            <wp:docPr id="897" name="Bildobjekt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l="28149" t="58997" r="29559" b="9809"/>
                    <a:stretch/>
                  </pic:blipFill>
                  <pic:spPr bwMode="auto">
                    <a:xfrm>
                      <a:off x="0" y="0"/>
                      <a:ext cx="4250794" cy="1763763"/>
                    </a:xfrm>
                    <a:prstGeom prst="rect">
                      <a:avLst/>
                    </a:prstGeom>
                    <a:ln>
                      <a:noFill/>
                    </a:ln>
                    <a:extLst>
                      <a:ext uri="{53640926-AAD7-44D8-BBD7-CCE9431645EC}">
                        <a14:shadowObscured xmlns:a14="http://schemas.microsoft.com/office/drawing/2010/main"/>
                      </a:ext>
                    </a:extLst>
                  </pic:spPr>
                </pic:pic>
              </a:graphicData>
            </a:graphic>
          </wp:inline>
        </w:drawing>
      </w:r>
    </w:p>
    <w:p w14:paraId="22F007EC" w14:textId="77777777" w:rsidR="001033CA" w:rsidRDefault="001033CA" w:rsidP="001033CA">
      <w:pPr>
        <w:pStyle w:val="Rubrik2"/>
      </w:pPr>
      <w:bookmarkStart w:id="83" w:name="_Toc178343088"/>
      <w:r>
        <w:t>Rutiner för att använda Kontakter</w:t>
      </w:r>
      <w:bookmarkEnd w:id="83"/>
      <w:r>
        <w:t xml:space="preserve"> </w:t>
      </w:r>
    </w:p>
    <w:p w14:paraId="6D6CA86C" w14:textId="5AE8E5C6" w:rsidR="001033CA" w:rsidRPr="004A3820" w:rsidRDefault="001033CA" w:rsidP="001033CA">
      <w:pPr>
        <w:tabs>
          <w:tab w:val="left" w:pos="5670"/>
        </w:tabs>
        <w:spacing w:line="276" w:lineRule="auto"/>
        <w:rPr>
          <w:rFonts w:ascii="Arial" w:hAnsi="Arial" w:cs="Arial"/>
          <w:i/>
          <w:sz w:val="20"/>
          <w:szCs w:val="20"/>
        </w:rPr>
      </w:pPr>
      <w:r w:rsidRPr="004A3820">
        <w:rPr>
          <w:i/>
          <w:noProof/>
        </w:rPr>
        <w:t xml:space="preserve">Exempel, redigeras av </w:t>
      </w:r>
      <w:commentRangeStart w:id="84"/>
      <w:r w:rsidRPr="004A3820">
        <w:rPr>
          <w:i/>
          <w:noProof/>
        </w:rPr>
        <w:t>verksamheten</w:t>
      </w:r>
      <w:commentRangeEnd w:id="84"/>
      <w:r>
        <w:rPr>
          <w:rStyle w:val="Kommentarsreferens"/>
          <w:rFonts w:eastAsia="Times New Roman" w:cs="Times New Roman"/>
          <w:shd w:val="clear" w:color="auto" w:fill="auto"/>
        </w:rPr>
        <w:commentReference w:id="84"/>
      </w:r>
      <w:r w:rsidR="00D55758">
        <w:rPr>
          <w:i/>
          <w:noProof/>
        </w:rPr>
        <w:t>:</w:t>
      </w:r>
    </w:p>
    <w:p w14:paraId="7C862035" w14:textId="77777777" w:rsidR="001033CA" w:rsidRDefault="001033CA" w:rsidP="001033CA">
      <w:pPr>
        <w:pStyle w:val="Liststycke"/>
        <w:numPr>
          <w:ilvl w:val="0"/>
          <w:numId w:val="35"/>
        </w:numPr>
        <w:spacing w:line="276" w:lineRule="auto"/>
        <w:rPr>
          <w:rFonts w:cs="Arial"/>
          <w:highlight w:val="yellow"/>
        </w:rPr>
      </w:pPr>
      <w:r w:rsidRPr="004A3820">
        <w:rPr>
          <w:rFonts w:cs="Arial"/>
          <w:highlight w:val="yellow"/>
        </w:rPr>
        <w:t xml:space="preserve">Skapa en ny kontaktuppgift där patientens kontaktsjuksköterska namnges så att namnet finns kvar i Min vårdplan efter </w:t>
      </w:r>
      <w:proofErr w:type="gramStart"/>
      <w:r w:rsidRPr="004A3820">
        <w:rPr>
          <w:rFonts w:cs="Arial"/>
          <w:highlight w:val="yellow"/>
        </w:rPr>
        <w:t>t ex</w:t>
      </w:r>
      <w:proofErr w:type="gramEnd"/>
      <w:r w:rsidRPr="004A3820">
        <w:rPr>
          <w:rFonts w:cs="Arial"/>
          <w:highlight w:val="yellow"/>
        </w:rPr>
        <w:t xml:space="preserve"> en överlämning till annan verksamhet eller om någon annan är ansvarig behandlare för vårdplanen. </w:t>
      </w:r>
    </w:p>
    <w:p w14:paraId="014BFBB2" w14:textId="77777777" w:rsidR="001033CA" w:rsidRPr="000835CC" w:rsidRDefault="001033CA" w:rsidP="001033CA">
      <w:pPr>
        <w:pStyle w:val="Rubrik1"/>
      </w:pPr>
      <w:bookmarkStart w:id="85" w:name="_Toc178343089"/>
      <w:r w:rsidRPr="000835CC">
        <w:lastRenderedPageBreak/>
        <w:t>Planering</w:t>
      </w:r>
      <w:bookmarkEnd w:id="85"/>
    </w:p>
    <w:p w14:paraId="5B038ED7" w14:textId="652D65FB" w:rsidR="001033CA" w:rsidRPr="006A4CB9" w:rsidRDefault="001033CA" w:rsidP="001033CA">
      <w:pPr>
        <w:spacing w:line="276" w:lineRule="auto"/>
        <w:rPr>
          <w:color w:val="000000" w:themeColor="text1"/>
        </w:rPr>
      </w:pPr>
      <w:r w:rsidRPr="006A4CB9">
        <w:rPr>
          <w:color w:val="000000" w:themeColor="text1"/>
        </w:rPr>
        <w:t>I verktyget P</w:t>
      </w:r>
      <w:r w:rsidR="00D55758">
        <w:rPr>
          <w:color w:val="000000" w:themeColor="text1"/>
        </w:rPr>
        <w:t>LANERING</w:t>
      </w:r>
      <w:r>
        <w:rPr>
          <w:color w:val="000000" w:themeColor="text1"/>
        </w:rPr>
        <w:t xml:space="preserve"> längst ner i patientöversikten </w:t>
      </w:r>
      <w:r>
        <w:rPr>
          <w:rFonts w:cs="Arial"/>
        </w:rPr>
        <w:t>(för patienten ligger den som en flik högst upp)</w:t>
      </w:r>
      <w:r w:rsidRPr="006A4CB9">
        <w:rPr>
          <w:color w:val="000000" w:themeColor="text1"/>
        </w:rPr>
        <w:t xml:space="preserve"> kan behandlare</w:t>
      </w:r>
      <w:r>
        <w:rPr>
          <w:color w:val="000000" w:themeColor="text1"/>
        </w:rPr>
        <w:t>n</w:t>
      </w:r>
      <w:r w:rsidRPr="006A4CB9">
        <w:rPr>
          <w:color w:val="000000" w:themeColor="text1"/>
        </w:rPr>
        <w:t xml:space="preserve"> och patiente</w:t>
      </w:r>
      <w:r>
        <w:rPr>
          <w:color w:val="000000" w:themeColor="text1"/>
        </w:rPr>
        <w:t>n</w:t>
      </w:r>
      <w:r w:rsidRPr="006A4CB9">
        <w:rPr>
          <w:color w:val="000000" w:themeColor="text1"/>
        </w:rPr>
        <w:t xml:space="preserve"> lägga in fasta eller ungefärliga tider för</w:t>
      </w:r>
      <w:r w:rsidR="0054752D">
        <w:rPr>
          <w:color w:val="000000" w:themeColor="text1"/>
        </w:rPr>
        <w:t xml:space="preserve"> </w:t>
      </w:r>
      <w:proofErr w:type="gramStart"/>
      <w:r w:rsidR="0054752D">
        <w:rPr>
          <w:color w:val="000000" w:themeColor="text1"/>
        </w:rPr>
        <w:t>t.e</w:t>
      </w:r>
      <w:r w:rsidR="002F70D2">
        <w:rPr>
          <w:color w:val="000000" w:themeColor="text1"/>
        </w:rPr>
        <w:t>x</w:t>
      </w:r>
      <w:r w:rsidR="0054752D">
        <w:rPr>
          <w:color w:val="000000" w:themeColor="text1"/>
        </w:rPr>
        <w:t>.</w:t>
      </w:r>
      <w:proofErr w:type="gramEnd"/>
      <w:r w:rsidRPr="006A4CB9">
        <w:rPr>
          <w:color w:val="000000" w:themeColor="text1"/>
        </w:rPr>
        <w:t xml:space="preserve"> läkarbesök </w:t>
      </w:r>
      <w:r>
        <w:rPr>
          <w:color w:val="000000" w:themeColor="text1"/>
        </w:rPr>
        <w:t>och</w:t>
      </w:r>
      <w:r w:rsidRPr="006A4CB9">
        <w:rPr>
          <w:color w:val="000000" w:themeColor="text1"/>
        </w:rPr>
        <w:t xml:space="preserve"> behandlingsstarter. Planering kan alltså användas för att skapa en övergripande bild över en patients vårdförlopp, genom att enbart ange början</w:t>
      </w:r>
      <w:r>
        <w:rPr>
          <w:color w:val="000000" w:themeColor="text1"/>
        </w:rPr>
        <w:t xml:space="preserve">, </w:t>
      </w:r>
      <w:r w:rsidRPr="006A4CB9">
        <w:rPr>
          <w:color w:val="000000" w:themeColor="text1"/>
        </w:rPr>
        <w:t>mitten</w:t>
      </w:r>
      <w:r>
        <w:rPr>
          <w:color w:val="000000" w:themeColor="text1"/>
        </w:rPr>
        <w:t xml:space="preserve"> </w:t>
      </w:r>
      <w:r w:rsidRPr="006A4CB9">
        <w:rPr>
          <w:color w:val="000000" w:themeColor="text1"/>
        </w:rPr>
        <w:t xml:space="preserve">eller slutet av månaden för de händelser man väljer att lägga in. </w:t>
      </w:r>
    </w:p>
    <w:p w14:paraId="328BAA45" w14:textId="77777777" w:rsidR="001033CA" w:rsidRDefault="001033CA" w:rsidP="001033CA">
      <w:r w:rsidRPr="006A4CB9">
        <w:t>Som inloggad på 1177 kan patienten se sina bokade tider direkt hämtade från journalen.</w:t>
      </w:r>
      <w:r>
        <w:t xml:space="preserve"> </w:t>
      </w:r>
      <w:r w:rsidRPr="006A4CB9">
        <w:t>I den förklarande texten om hur planering används s</w:t>
      </w:r>
      <w:r>
        <w:t>er det ut enligt följande i Min vårdplan</w:t>
      </w:r>
      <w:r w:rsidRPr="006A4CB9">
        <w:t>:</w:t>
      </w:r>
    </w:p>
    <w:p w14:paraId="330FE80B" w14:textId="77777777" w:rsidR="001033CA" w:rsidRPr="0054065A" w:rsidRDefault="001033CA" w:rsidP="001033CA">
      <w:pPr>
        <w:spacing w:line="276" w:lineRule="auto"/>
        <w:rPr>
          <w:color w:val="000000" w:themeColor="text1"/>
        </w:rPr>
      </w:pPr>
      <w:r>
        <w:rPr>
          <w:noProof/>
        </w:rPr>
        <w:drawing>
          <wp:inline distT="0" distB="0" distL="0" distR="0" wp14:anchorId="6B64A0EB" wp14:editId="5C45226A">
            <wp:extent cx="5928122" cy="3103880"/>
            <wp:effectExtent l="133350" t="114300" r="130175" b="153670"/>
            <wp:docPr id="900" name="Bildobjekt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506437" name=""/>
                    <pic:cNvPicPr/>
                  </pic:nvPicPr>
                  <pic:blipFill rotWithShape="1">
                    <a:blip r:embed="rId85"/>
                    <a:srcRect l="19348" t="22121" r="22123" b="23407"/>
                    <a:stretch/>
                  </pic:blipFill>
                  <pic:spPr bwMode="auto">
                    <a:xfrm>
                      <a:off x="0" y="0"/>
                      <a:ext cx="5945104" cy="311277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445B2B6" w14:textId="77777777" w:rsidR="001033CA" w:rsidRPr="00A53907" w:rsidRDefault="001033CA" w:rsidP="001033CA">
      <w:pPr>
        <w:pStyle w:val="Rubrik2"/>
      </w:pPr>
      <w:bookmarkStart w:id="86" w:name="_Toc178343090"/>
      <w:r>
        <w:lastRenderedPageBreak/>
        <w:t>Lägga</w:t>
      </w:r>
      <w:r w:rsidRPr="00A53907">
        <w:t xml:space="preserve"> till</w:t>
      </w:r>
      <w:r>
        <w:t xml:space="preserve"> och ändra</w:t>
      </w:r>
      <w:r w:rsidRPr="00A53907">
        <w:t xml:space="preserve"> </w:t>
      </w:r>
      <w:r>
        <w:t>händelser i Planering</w:t>
      </w:r>
      <w:r w:rsidRPr="00A53907">
        <w:t>:</w:t>
      </w:r>
      <w:bookmarkEnd w:id="86"/>
    </w:p>
    <w:p w14:paraId="0240CCBC" w14:textId="3D06E4FE" w:rsidR="001033CA" w:rsidRDefault="00DC475D" w:rsidP="00392268">
      <w:pPr>
        <w:spacing w:line="276" w:lineRule="auto"/>
      </w:pPr>
      <w:r>
        <w:rPr>
          <w:noProof/>
        </w:rPr>
        <mc:AlternateContent>
          <mc:Choice Requires="wps">
            <w:drawing>
              <wp:anchor distT="0" distB="0" distL="114300" distR="114300" simplePos="0" relativeHeight="251918336" behindDoc="0" locked="0" layoutInCell="1" allowOverlap="1" wp14:anchorId="53AEF96E" wp14:editId="3743BF19">
                <wp:simplePos x="0" y="0"/>
                <wp:positionH relativeFrom="margin">
                  <wp:posOffset>3119755</wp:posOffset>
                </wp:positionH>
                <wp:positionV relativeFrom="paragraph">
                  <wp:posOffset>3780790</wp:posOffset>
                </wp:positionV>
                <wp:extent cx="1301750" cy="299085"/>
                <wp:effectExtent l="57150" t="19050" r="50800" b="81915"/>
                <wp:wrapNone/>
                <wp:docPr id="1737644015" name="Rektangel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2990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BC8EF29" id="Rektangel 23" o:spid="_x0000_s1026" style="position:absolute;margin-left:245.65pt;margin-top:297.7pt;width:102.5pt;height:23.5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16288" behindDoc="0" locked="0" layoutInCell="1" allowOverlap="1" wp14:anchorId="3A07B1C6" wp14:editId="6B436DD5">
                <wp:simplePos x="0" y="0"/>
                <wp:positionH relativeFrom="margin">
                  <wp:posOffset>3227705</wp:posOffset>
                </wp:positionH>
                <wp:positionV relativeFrom="paragraph">
                  <wp:posOffset>1801495</wp:posOffset>
                </wp:positionV>
                <wp:extent cx="1301750" cy="299085"/>
                <wp:effectExtent l="57150" t="19050" r="50800" b="81915"/>
                <wp:wrapNone/>
                <wp:docPr id="1816726738" name="Rektange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1750" cy="2990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B0D837" id="Rektangel 22" o:spid="_x0000_s1026" style="position:absolute;margin-left:254.15pt;margin-top:141.85pt;width:102.5pt;height:23.5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" filled="f" strokecolor="#00b050" strokeweight="1.5pt">
                <v:shadow on="t" color="black" opacity="22937f" origin=",.5" offset="0,.63889mm"/>
                <v:path arrowok="t"/>
                <w10:wrap anchorx="margin"/>
              </v:rect>
            </w:pict>
          </mc:Fallback>
        </mc:AlternateContent>
      </w:r>
      <w:r w:rsidR="001033CA">
        <w:rPr>
          <w:noProof/>
          <w:color w:val="000000" w:themeColor="text1"/>
        </w:rPr>
        <w:t>Du kan både lägga till nya och ändra tidigare inlagda händelser i planeringsverktyget</w:t>
      </w:r>
      <w:r w:rsidR="00B204D8">
        <w:rPr>
          <w:noProof/>
          <w:color w:val="000000" w:themeColor="text1"/>
        </w:rPr>
        <w:t>.</w:t>
      </w:r>
      <w:r w:rsidR="001033CA" w:rsidRPr="00BB26B0">
        <w:rPr>
          <w:noProof/>
        </w:rPr>
        <w:t xml:space="preserve"> </w:t>
      </w:r>
      <w:r w:rsidR="001033CA">
        <w:rPr>
          <w:noProof/>
        </w:rPr>
        <w:drawing>
          <wp:inline distT="0" distB="0" distL="0" distR="0" wp14:anchorId="1C21201F" wp14:editId="65BABA17">
            <wp:extent cx="4521666" cy="3976382"/>
            <wp:effectExtent l="0" t="0" r="0" b="5080"/>
            <wp:docPr id="902" name="Bildobjekt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8444" t="11157" r="29938" b="23782"/>
                    <a:stretch/>
                  </pic:blipFill>
                  <pic:spPr bwMode="auto">
                    <a:xfrm>
                      <a:off x="0" y="0"/>
                      <a:ext cx="4535200" cy="3988284"/>
                    </a:xfrm>
                    <a:prstGeom prst="rect">
                      <a:avLst/>
                    </a:prstGeom>
                    <a:ln>
                      <a:noFill/>
                    </a:ln>
                    <a:extLst>
                      <a:ext uri="{53640926-AAD7-44D8-BBD7-CCE9431645EC}">
                        <a14:shadowObscured xmlns:a14="http://schemas.microsoft.com/office/drawing/2010/main"/>
                      </a:ext>
                    </a:extLst>
                  </pic:spPr>
                </pic:pic>
              </a:graphicData>
            </a:graphic>
          </wp:inline>
        </w:drawing>
      </w:r>
    </w:p>
    <w:p w14:paraId="59465BDA" w14:textId="40E8F1AA" w:rsidR="001033CA" w:rsidRPr="00E027AF" w:rsidRDefault="001033CA" w:rsidP="00D87928">
      <w:pPr>
        <w:pStyle w:val="Liststycke"/>
        <w:numPr>
          <w:ilvl w:val="0"/>
          <w:numId w:val="0"/>
        </w:numPr>
        <w:spacing w:line="276" w:lineRule="auto"/>
        <w:ind w:left="360"/>
        <w:rPr>
          <w:noProof/>
          <w:color w:val="000000" w:themeColor="text1"/>
        </w:rPr>
      </w:pPr>
      <w:r w:rsidRPr="006A4CB9">
        <w:rPr>
          <w:noProof/>
          <w:color w:val="000000" w:themeColor="text1"/>
        </w:rPr>
        <w:t xml:space="preserve">Fyll i </w:t>
      </w:r>
      <w:r>
        <w:rPr>
          <w:noProof/>
          <w:color w:val="000000" w:themeColor="text1"/>
        </w:rPr>
        <w:t xml:space="preserve">rubrik </w:t>
      </w:r>
      <w:r w:rsidRPr="006A4CB9">
        <w:rPr>
          <w:noProof/>
          <w:color w:val="000000" w:themeColor="text1"/>
        </w:rPr>
        <w:t>på händelse</w:t>
      </w:r>
      <w:r>
        <w:rPr>
          <w:noProof/>
          <w:color w:val="000000" w:themeColor="text1"/>
        </w:rPr>
        <w:t>n</w:t>
      </w:r>
      <w:r w:rsidRPr="006A4CB9">
        <w:rPr>
          <w:noProof/>
          <w:color w:val="000000" w:themeColor="text1"/>
        </w:rPr>
        <w:t xml:space="preserve">, samt </w:t>
      </w:r>
      <w:r>
        <w:rPr>
          <w:noProof/>
          <w:color w:val="000000" w:themeColor="text1"/>
        </w:rPr>
        <w:t>exakt eller ungefärlig tid</w:t>
      </w:r>
      <w:r>
        <w:rPr>
          <w:noProof/>
        </w:rPr>
        <w:t>. Lägg till eventuell information.</w:t>
      </w:r>
      <w:r w:rsidR="00D55758">
        <w:rPr>
          <w:noProof/>
        </w:rPr>
        <w:t>Klicka på SPARA.</w:t>
      </w:r>
    </w:p>
    <w:p w14:paraId="7B3E8FA8" w14:textId="77777777" w:rsidR="001033CA" w:rsidRPr="00E027AF" w:rsidRDefault="001033CA" w:rsidP="001033CA">
      <w:pPr>
        <w:spacing w:line="276" w:lineRule="auto"/>
        <w:rPr>
          <w:noProof/>
          <w:color w:val="000000" w:themeColor="text1"/>
        </w:rPr>
      </w:pPr>
      <w:r>
        <w:rPr>
          <w:noProof/>
        </w:rPr>
        <w:drawing>
          <wp:inline distT="0" distB="0" distL="0" distR="0" wp14:anchorId="7224AE6B" wp14:editId="4FCC0A94">
            <wp:extent cx="2402007" cy="3119009"/>
            <wp:effectExtent l="0" t="0" r="0" b="5715"/>
            <wp:docPr id="903" name="Bildobjekt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l="36978" t="13908" r="36779" b="25517"/>
                    <a:stretch/>
                  </pic:blipFill>
                  <pic:spPr bwMode="auto">
                    <a:xfrm>
                      <a:off x="0" y="0"/>
                      <a:ext cx="2409855" cy="3129200"/>
                    </a:xfrm>
                    <a:prstGeom prst="rect">
                      <a:avLst/>
                    </a:prstGeom>
                    <a:ln>
                      <a:noFill/>
                    </a:ln>
                    <a:extLst>
                      <a:ext uri="{53640926-AAD7-44D8-BBD7-CCE9431645EC}">
                        <a14:shadowObscured xmlns:a14="http://schemas.microsoft.com/office/drawing/2010/main"/>
                      </a:ext>
                    </a:extLst>
                  </pic:spPr>
                </pic:pic>
              </a:graphicData>
            </a:graphic>
          </wp:inline>
        </w:drawing>
      </w:r>
    </w:p>
    <w:p w14:paraId="7EAA236C" w14:textId="77777777" w:rsidR="001033CA" w:rsidRDefault="001033CA" w:rsidP="001033CA">
      <w:pPr>
        <w:pStyle w:val="Rubrik2"/>
      </w:pPr>
      <w:bookmarkStart w:id="87" w:name="_Toc178343091"/>
      <w:r>
        <w:lastRenderedPageBreak/>
        <w:t>Rutiner för att använda Planering</w:t>
      </w:r>
      <w:bookmarkEnd w:id="87"/>
      <w:r>
        <w:t xml:space="preserve"> </w:t>
      </w:r>
    </w:p>
    <w:p w14:paraId="601DDAE5" w14:textId="7A4351CB" w:rsidR="001033CA" w:rsidRPr="004A3820" w:rsidRDefault="001033CA" w:rsidP="001033CA">
      <w:pPr>
        <w:tabs>
          <w:tab w:val="left" w:pos="5670"/>
        </w:tabs>
        <w:spacing w:line="276" w:lineRule="auto"/>
        <w:rPr>
          <w:rFonts w:ascii="Arial" w:hAnsi="Arial" w:cs="Arial"/>
          <w:i/>
          <w:sz w:val="20"/>
          <w:szCs w:val="20"/>
        </w:rPr>
      </w:pPr>
      <w:r w:rsidRPr="004A3820">
        <w:rPr>
          <w:i/>
          <w:noProof/>
        </w:rPr>
        <w:t xml:space="preserve">Exempel, redigeras av </w:t>
      </w:r>
      <w:commentRangeStart w:id="88"/>
      <w:r w:rsidRPr="004A3820">
        <w:rPr>
          <w:i/>
          <w:noProof/>
        </w:rPr>
        <w:t>verksamheten</w:t>
      </w:r>
      <w:commentRangeEnd w:id="88"/>
      <w:r>
        <w:rPr>
          <w:rStyle w:val="Kommentarsreferens"/>
          <w:rFonts w:eastAsia="Times New Roman" w:cs="Times New Roman"/>
          <w:shd w:val="clear" w:color="auto" w:fill="auto"/>
        </w:rPr>
        <w:commentReference w:id="88"/>
      </w:r>
      <w:r w:rsidR="00D55758">
        <w:rPr>
          <w:i/>
          <w:noProof/>
        </w:rPr>
        <w:t>:</w:t>
      </w:r>
    </w:p>
    <w:p w14:paraId="74637C59" w14:textId="77777777" w:rsidR="001033CA" w:rsidRDefault="001033CA" w:rsidP="001033CA">
      <w:pPr>
        <w:pStyle w:val="Liststycke"/>
        <w:numPr>
          <w:ilvl w:val="0"/>
          <w:numId w:val="35"/>
        </w:numPr>
        <w:spacing w:line="276" w:lineRule="auto"/>
        <w:rPr>
          <w:rFonts w:cs="Arial"/>
          <w:highlight w:val="yellow"/>
        </w:rPr>
      </w:pPr>
      <w:r w:rsidRPr="00A67343">
        <w:rPr>
          <w:rFonts w:cs="Arial"/>
          <w:highlight w:val="yellow"/>
        </w:rPr>
        <w:t xml:space="preserve">När Min vårdplan startas lägger vi in ungefärliga tider för händelser för att skapa en översikt för patienten. </w:t>
      </w:r>
    </w:p>
    <w:p w14:paraId="27A65786" w14:textId="77777777" w:rsidR="001033CA" w:rsidRPr="00195D51" w:rsidRDefault="001033CA" w:rsidP="001033CA">
      <w:pPr>
        <w:pStyle w:val="Liststycke"/>
        <w:numPr>
          <w:ilvl w:val="0"/>
          <w:numId w:val="0"/>
        </w:numPr>
        <w:spacing w:line="276" w:lineRule="auto"/>
        <w:ind w:left="360"/>
        <w:rPr>
          <w:rFonts w:cs="Arial"/>
          <w:i/>
          <w:highlight w:val="yellow"/>
        </w:rPr>
      </w:pPr>
      <w:r>
        <w:rPr>
          <w:rFonts w:cs="Arial"/>
          <w:i/>
          <w:highlight w:val="yellow"/>
        </w:rPr>
        <w:t>eller</w:t>
      </w:r>
    </w:p>
    <w:p w14:paraId="33786674" w14:textId="77777777" w:rsidR="001033CA" w:rsidRPr="000A2954" w:rsidRDefault="001033CA" w:rsidP="001033CA">
      <w:pPr>
        <w:pStyle w:val="Liststycke"/>
        <w:numPr>
          <w:ilvl w:val="0"/>
          <w:numId w:val="35"/>
        </w:numPr>
        <w:spacing w:line="276" w:lineRule="auto"/>
        <w:rPr>
          <w:rFonts w:cs="Arial"/>
          <w:highlight w:val="yellow"/>
        </w:rPr>
      </w:pPr>
      <w:r w:rsidRPr="00A67343">
        <w:rPr>
          <w:rFonts w:cs="Arial"/>
          <w:highlight w:val="yellow"/>
        </w:rPr>
        <w:t>Informera patienten om att hen får lägga in tider i verktyget Planering om hen vill, men att verksamheten inte kommer att göra det.</w:t>
      </w:r>
    </w:p>
    <w:p w14:paraId="29A92910" w14:textId="2FF0D846" w:rsidR="001D69BF" w:rsidRPr="005F53F8" w:rsidRDefault="00F448B1" w:rsidP="00C94A5F">
      <w:pPr>
        <w:pStyle w:val="Rubrik1"/>
      </w:pPr>
      <w:bookmarkStart w:id="89" w:name="_Toc178343092"/>
      <w:bookmarkEnd w:id="79"/>
      <w:bookmarkEnd w:id="80"/>
      <w:r>
        <w:t>Formulä</w:t>
      </w:r>
      <w:r w:rsidR="003B4AB7">
        <w:t xml:space="preserve">r för </w:t>
      </w:r>
      <w:r w:rsidR="00C45D40">
        <w:t xml:space="preserve">Kartläggning och </w:t>
      </w:r>
      <w:r w:rsidR="003B4AB7">
        <w:t>skattning av mående</w:t>
      </w:r>
      <w:bookmarkEnd w:id="89"/>
    </w:p>
    <w:p w14:paraId="6B6715C7" w14:textId="687530EC" w:rsidR="005361B5" w:rsidRDefault="00982166" w:rsidP="005361B5">
      <w:pPr>
        <w:spacing w:line="276" w:lineRule="auto"/>
      </w:pPr>
      <w:bookmarkStart w:id="90" w:name="_Toc514767321"/>
      <w:bookmarkStart w:id="91" w:name="_Toc517955515"/>
      <w:r w:rsidRPr="00BA528A">
        <w:t xml:space="preserve">Min vårdplan innehåller </w:t>
      </w:r>
      <w:r w:rsidR="003B4AB7">
        <w:t xml:space="preserve">följande </w:t>
      </w:r>
      <w:r w:rsidR="00F448B1">
        <w:t>formulä</w:t>
      </w:r>
      <w:r w:rsidR="003B4AB7">
        <w:t>r</w:t>
      </w:r>
      <w:r w:rsidRPr="00BA528A">
        <w:t>:</w:t>
      </w:r>
    </w:p>
    <w:p w14:paraId="7AA84DF0" w14:textId="77777777" w:rsidR="005361B5" w:rsidRDefault="005361B5" w:rsidP="00426A4F">
      <w:pPr>
        <w:pStyle w:val="Liststycke"/>
        <w:numPr>
          <w:ilvl w:val="0"/>
          <w:numId w:val="35"/>
        </w:numPr>
        <w:spacing w:line="276" w:lineRule="auto"/>
        <w:rPr>
          <w:color w:val="000000" w:themeColor="text1"/>
        </w:rPr>
      </w:pPr>
      <w:r w:rsidRPr="00426A4F">
        <w:rPr>
          <w:color w:val="000000" w:themeColor="text1"/>
        </w:rPr>
        <w:t>Vad är viktigt för mig? (Aktiverat från start)</w:t>
      </w:r>
    </w:p>
    <w:p w14:paraId="1D7558AE" w14:textId="045B1A30" w:rsidR="008410CA" w:rsidRPr="00955E83" w:rsidRDefault="008410CA" w:rsidP="008410CA">
      <w:pPr>
        <w:spacing w:line="276" w:lineRule="auto"/>
        <w:rPr>
          <w:i/>
          <w:iCs/>
          <w:color w:val="000000" w:themeColor="text1"/>
        </w:rPr>
      </w:pPr>
      <w:r>
        <w:rPr>
          <w:b/>
          <w:bCs/>
          <w:color w:val="000000" w:themeColor="text1"/>
        </w:rPr>
        <w:t>Följande</w:t>
      </w:r>
      <w:r w:rsidRPr="008C0B95">
        <w:rPr>
          <w:b/>
          <w:bCs/>
          <w:color w:val="000000" w:themeColor="text1"/>
        </w:rPr>
        <w:t xml:space="preserve"> formulär </w:t>
      </w:r>
      <w:r>
        <w:rPr>
          <w:b/>
          <w:bCs/>
          <w:color w:val="000000" w:themeColor="text1"/>
        </w:rPr>
        <w:t xml:space="preserve">ligger som kommande moduler och </w:t>
      </w:r>
      <w:r w:rsidRPr="008C0B95">
        <w:rPr>
          <w:b/>
          <w:bCs/>
          <w:color w:val="000000" w:themeColor="text1"/>
        </w:rPr>
        <w:t xml:space="preserve">beskrivs i </w:t>
      </w:r>
      <w:r w:rsidR="00D233A6">
        <w:rPr>
          <w:b/>
          <w:bCs/>
          <w:color w:val="000000" w:themeColor="text1"/>
        </w:rPr>
        <w:t>bila</w:t>
      </w:r>
      <w:r w:rsidRPr="008C0B95">
        <w:rPr>
          <w:b/>
          <w:bCs/>
          <w:color w:val="000000" w:themeColor="text1"/>
        </w:rPr>
        <w:t>ga</w:t>
      </w:r>
      <w:r w:rsidR="005B718E">
        <w:rPr>
          <w:b/>
          <w:bCs/>
          <w:color w:val="000000" w:themeColor="text1"/>
        </w:rPr>
        <w:t xml:space="preserve">n </w:t>
      </w:r>
      <w:r w:rsidR="005B718E" w:rsidRPr="00955E83">
        <w:rPr>
          <w:b/>
          <w:bCs/>
          <w:i/>
          <w:iCs/>
          <w:color w:val="000000" w:themeColor="text1"/>
        </w:rPr>
        <w:t>Formulär i Min vårdplan</w:t>
      </w:r>
      <w:r w:rsidRPr="00955E83">
        <w:rPr>
          <w:b/>
          <w:bCs/>
          <w:i/>
          <w:iCs/>
          <w:color w:val="000000" w:themeColor="text1"/>
        </w:rPr>
        <w:t>:</w:t>
      </w:r>
    </w:p>
    <w:p w14:paraId="39D7BE17" w14:textId="77777777" w:rsidR="008410CA" w:rsidRPr="00426A4F" w:rsidRDefault="008410CA" w:rsidP="008410CA">
      <w:pPr>
        <w:pStyle w:val="Liststycke"/>
        <w:numPr>
          <w:ilvl w:val="0"/>
          <w:numId w:val="35"/>
        </w:numPr>
        <w:spacing w:line="276" w:lineRule="auto"/>
        <w:rPr>
          <w:color w:val="000000" w:themeColor="text1"/>
        </w:rPr>
      </w:pPr>
      <w:r w:rsidRPr="00426A4F">
        <w:rPr>
          <w:color w:val="000000" w:themeColor="text1"/>
        </w:rPr>
        <w:t xml:space="preserve">Hälsoskattning </w:t>
      </w:r>
    </w:p>
    <w:p w14:paraId="24A438A5" w14:textId="77777777" w:rsidR="008410CA" w:rsidRDefault="008410CA" w:rsidP="008410CA">
      <w:pPr>
        <w:pStyle w:val="Liststycke"/>
        <w:numPr>
          <w:ilvl w:val="0"/>
          <w:numId w:val="35"/>
        </w:numPr>
        <w:spacing w:line="276" w:lineRule="auto"/>
        <w:rPr>
          <w:color w:val="000000" w:themeColor="text1"/>
        </w:rPr>
      </w:pPr>
      <w:r w:rsidRPr="00426A4F">
        <w:rPr>
          <w:color w:val="000000" w:themeColor="text1"/>
        </w:rPr>
        <w:t>Hantering av ångest</w:t>
      </w:r>
      <w:r>
        <w:rPr>
          <w:color w:val="000000" w:themeColor="text1"/>
        </w:rPr>
        <w:tab/>
      </w:r>
      <w:r>
        <w:rPr>
          <w:color w:val="000000" w:themeColor="text1"/>
        </w:rPr>
        <w:tab/>
      </w:r>
    </w:p>
    <w:p w14:paraId="4B1DE5F0" w14:textId="77777777" w:rsidR="008410CA" w:rsidRDefault="008410CA" w:rsidP="008410CA">
      <w:pPr>
        <w:pStyle w:val="Liststycke"/>
        <w:numPr>
          <w:ilvl w:val="0"/>
          <w:numId w:val="35"/>
        </w:numPr>
        <w:spacing w:line="276" w:lineRule="auto"/>
        <w:rPr>
          <w:color w:val="000000" w:themeColor="text1"/>
        </w:rPr>
      </w:pPr>
      <w:r>
        <w:rPr>
          <w:color w:val="000000" w:themeColor="text1"/>
        </w:rPr>
        <w:t>Illamåendedagbok</w:t>
      </w:r>
      <w:r>
        <w:rPr>
          <w:color w:val="000000" w:themeColor="text1"/>
        </w:rPr>
        <w:tab/>
        <w:t xml:space="preserve">             </w:t>
      </w:r>
    </w:p>
    <w:p w14:paraId="550AF36A" w14:textId="77777777" w:rsidR="008410CA" w:rsidRDefault="008410CA" w:rsidP="008410CA">
      <w:pPr>
        <w:pStyle w:val="Liststycke"/>
        <w:numPr>
          <w:ilvl w:val="0"/>
          <w:numId w:val="35"/>
        </w:numPr>
        <w:spacing w:line="276" w:lineRule="auto"/>
        <w:rPr>
          <w:color w:val="000000" w:themeColor="text1"/>
        </w:rPr>
      </w:pPr>
      <w:r>
        <w:rPr>
          <w:color w:val="000000" w:themeColor="text1"/>
        </w:rPr>
        <w:t>Beskrivning av min smärta</w:t>
      </w:r>
    </w:p>
    <w:p w14:paraId="20291170" w14:textId="77777777" w:rsidR="008410CA" w:rsidRDefault="008410CA" w:rsidP="008410CA">
      <w:pPr>
        <w:pStyle w:val="Liststycke"/>
        <w:numPr>
          <w:ilvl w:val="0"/>
          <w:numId w:val="35"/>
        </w:numPr>
        <w:spacing w:line="276" w:lineRule="auto"/>
        <w:rPr>
          <w:color w:val="000000" w:themeColor="text1"/>
        </w:rPr>
      </w:pPr>
      <w:r>
        <w:rPr>
          <w:color w:val="000000" w:themeColor="text1"/>
        </w:rPr>
        <w:t>Min smärta just nu</w:t>
      </w:r>
    </w:p>
    <w:p w14:paraId="628EA6B0" w14:textId="77777777" w:rsidR="008410CA" w:rsidRDefault="008410CA" w:rsidP="008410CA">
      <w:pPr>
        <w:pStyle w:val="Liststycke"/>
        <w:numPr>
          <w:ilvl w:val="0"/>
          <w:numId w:val="35"/>
        </w:numPr>
        <w:spacing w:line="276" w:lineRule="auto"/>
        <w:rPr>
          <w:color w:val="000000" w:themeColor="text1"/>
        </w:rPr>
      </w:pPr>
      <w:r>
        <w:rPr>
          <w:color w:val="000000" w:themeColor="text1"/>
        </w:rPr>
        <w:t>Beskrivning av min sömn</w:t>
      </w:r>
    </w:p>
    <w:p w14:paraId="159DA633" w14:textId="77777777" w:rsidR="008410CA" w:rsidRDefault="008410CA" w:rsidP="008410CA">
      <w:pPr>
        <w:pStyle w:val="Liststycke"/>
        <w:numPr>
          <w:ilvl w:val="0"/>
          <w:numId w:val="35"/>
        </w:numPr>
        <w:spacing w:line="276" w:lineRule="auto"/>
        <w:rPr>
          <w:color w:val="000000" w:themeColor="text1"/>
        </w:rPr>
      </w:pPr>
      <w:r>
        <w:rPr>
          <w:color w:val="000000" w:themeColor="text1"/>
        </w:rPr>
        <w:t>Sömndagbok</w:t>
      </w:r>
    </w:p>
    <w:p w14:paraId="5BFDBA75" w14:textId="77777777" w:rsidR="008410CA" w:rsidRPr="00426A4F" w:rsidRDefault="008410CA" w:rsidP="008410CA">
      <w:pPr>
        <w:pStyle w:val="Liststycke"/>
        <w:numPr>
          <w:ilvl w:val="0"/>
          <w:numId w:val="0"/>
        </w:numPr>
        <w:spacing w:line="276" w:lineRule="auto"/>
        <w:ind w:left="360"/>
        <w:rPr>
          <w:color w:val="000000" w:themeColor="text1"/>
        </w:rPr>
      </w:pPr>
    </w:p>
    <w:p w14:paraId="2FE702BB" w14:textId="39FB7A76" w:rsidR="008410CA" w:rsidRDefault="008410CA" w:rsidP="008410CA">
      <w:pPr>
        <w:pStyle w:val="Liststycke"/>
        <w:numPr>
          <w:ilvl w:val="0"/>
          <w:numId w:val="35"/>
        </w:numPr>
        <w:spacing w:line="276" w:lineRule="auto"/>
        <w:rPr>
          <w:color w:val="000000" w:themeColor="text1"/>
        </w:rPr>
      </w:pPr>
      <w:r w:rsidRPr="00426A4F">
        <w:rPr>
          <w:color w:val="000000" w:themeColor="text1"/>
        </w:rPr>
        <w:t xml:space="preserve">Eventuella </w:t>
      </w:r>
      <w:r w:rsidR="00C76112">
        <w:rPr>
          <w:color w:val="000000" w:themeColor="text1"/>
        </w:rPr>
        <w:t>diagnosspecifika</w:t>
      </w:r>
      <w:r w:rsidRPr="00426A4F">
        <w:rPr>
          <w:color w:val="000000" w:themeColor="text1"/>
        </w:rPr>
        <w:t xml:space="preserve"> formulär</w:t>
      </w:r>
    </w:p>
    <w:p w14:paraId="5BD86CC0" w14:textId="77777777" w:rsidR="00392268" w:rsidRDefault="00392268" w:rsidP="00F7661F">
      <w:pPr>
        <w:pStyle w:val="Rubrik3"/>
      </w:pPr>
      <w:bookmarkStart w:id="92" w:name="_Toc178343093"/>
      <w:r>
        <w:t>Formuläret Vad är viktigt för mig</w:t>
      </w:r>
      <w:bookmarkEnd w:id="92"/>
    </w:p>
    <w:p w14:paraId="230B6277" w14:textId="18D0DFCA" w:rsidR="00392268" w:rsidRPr="00614138" w:rsidRDefault="00392268" w:rsidP="00A45856">
      <w:r w:rsidRPr="00614138">
        <w:t>Formuläret Vad är viktigt för mig stöttar vårdverksamheterna i att säkra ett personcentrerat arbetssätt. Svaret använder du för att utforma ett så bra stöd som möjligt för att patienten ska kunna fokusera på det hen tycker är viktigt.  Svaren kan till exempel ge dig information om hur du bäst ska bemöta patienten eller vilka rehabiliteringsinsatser patienten behöver.</w:t>
      </w:r>
    </w:p>
    <w:p w14:paraId="3473AF91" w14:textId="0CF4B689" w:rsidR="00930039" w:rsidRPr="00392268" w:rsidRDefault="00930039" w:rsidP="00392268">
      <w:pPr>
        <w:pStyle w:val="Rubrik2"/>
      </w:pPr>
      <w:bookmarkStart w:id="93" w:name="_Toc178343094"/>
      <w:r w:rsidRPr="00392268">
        <w:t>Inställningar i formulär</w:t>
      </w:r>
      <w:bookmarkEnd w:id="93"/>
      <w:r w:rsidRPr="00392268">
        <w:t xml:space="preserve"> </w:t>
      </w:r>
    </w:p>
    <w:p w14:paraId="54471975" w14:textId="58D7261A" w:rsidR="00A83911" w:rsidRPr="00BF51B1" w:rsidRDefault="00F448B1" w:rsidP="00A83911">
      <w:pPr>
        <w:spacing w:line="276" w:lineRule="auto"/>
      </w:pPr>
      <w:r>
        <w:t>Formuläret</w:t>
      </w:r>
      <w:r w:rsidR="00A83911">
        <w:t xml:space="preserve"> </w:t>
      </w:r>
      <w:r w:rsidR="00A83911" w:rsidRPr="00D87928">
        <w:rPr>
          <w:i/>
          <w:iCs/>
        </w:rPr>
        <w:t>Vad är viktigt för mig</w:t>
      </w:r>
      <w:r w:rsidR="00A83911">
        <w:t xml:space="preserve"> är</w:t>
      </w:r>
      <w:r w:rsidR="00A83911" w:rsidRPr="00BF51B1">
        <w:t xml:space="preserve"> aktivt från start och patienten kan när som helst besvara frågan.</w:t>
      </w:r>
      <w:r w:rsidR="004F5972">
        <w:t xml:space="preserve"> Uppmuntra gärna patienten att fylla i formuläret och återkoppla efter överenskommelse!</w:t>
      </w:r>
    </w:p>
    <w:p w14:paraId="36CD6278" w14:textId="3A84C867" w:rsidR="00982166" w:rsidRDefault="0081679F" w:rsidP="00982166">
      <w:pPr>
        <w:spacing w:line="276" w:lineRule="auto"/>
      </w:pPr>
      <w:r w:rsidRPr="00392268">
        <w:rPr>
          <w:iCs/>
        </w:rPr>
        <w:t>Övriga generella formulär</w:t>
      </w:r>
      <w:r w:rsidRPr="00BF51B1">
        <w:t xml:space="preserve"> ligger i egna separata </w:t>
      </w:r>
      <w:r>
        <w:t>m</w:t>
      </w:r>
      <w:r w:rsidRPr="00BF51B1">
        <w:t xml:space="preserve">oduler </w:t>
      </w:r>
      <w:r>
        <w:t xml:space="preserve">under KOMMANDE MODULER </w:t>
      </w:r>
      <w:r w:rsidR="00982166" w:rsidRPr="00BF51B1">
        <w:t xml:space="preserve">som kan </w:t>
      </w:r>
      <w:r>
        <w:t>aktiveras</w:t>
      </w:r>
      <w:r w:rsidR="00982166" w:rsidRPr="00BF51B1">
        <w:t xml:space="preserve"> när du </w:t>
      </w:r>
      <w:r w:rsidR="00982166">
        <w:t>vill</w:t>
      </w:r>
      <w:r w:rsidR="00982166" w:rsidRPr="00BF51B1">
        <w:t xml:space="preserve"> att patienten ska fylla i dem. </w:t>
      </w:r>
      <w:r w:rsidR="007132ED">
        <w:t xml:space="preserve">Se </w:t>
      </w:r>
      <w:r w:rsidR="00347557">
        <w:t>s</w:t>
      </w:r>
      <w:r w:rsidR="007132ED" w:rsidRPr="00347557">
        <w:t>eparat bilaga</w:t>
      </w:r>
      <w:r w:rsidR="00347557">
        <w:t xml:space="preserve"> </w:t>
      </w:r>
      <w:r w:rsidR="00347557" w:rsidRPr="00955E83">
        <w:rPr>
          <w:i/>
          <w:iCs/>
        </w:rPr>
        <w:t>Formulär i Min vårdplan</w:t>
      </w:r>
      <w:r w:rsidR="007132ED">
        <w:t xml:space="preserve"> för mer information. Där ser du även hur formulären ser ut från patientvyn.</w:t>
      </w:r>
    </w:p>
    <w:p w14:paraId="54E95F9F" w14:textId="579D7FF5" w:rsidR="00A17AF5" w:rsidRPr="00BF51B1" w:rsidRDefault="00A17AF5" w:rsidP="00A17AF5">
      <w:pPr>
        <w:pStyle w:val="Rubrik3"/>
        <w:rPr>
          <w:strike/>
        </w:rPr>
      </w:pPr>
      <w:bookmarkStart w:id="94" w:name="_Toc178343095"/>
      <w:r>
        <w:lastRenderedPageBreak/>
        <w:t>Avisering till patienten</w:t>
      </w:r>
      <w:bookmarkEnd w:id="94"/>
    </w:p>
    <w:p w14:paraId="00476AB7" w14:textId="620A37EC" w:rsidR="00982166" w:rsidRDefault="00982166" w:rsidP="00982166">
      <w:pPr>
        <w:spacing w:line="276" w:lineRule="auto"/>
      </w:pPr>
      <w:bookmarkStart w:id="95" w:name="_Hlk167906352"/>
      <w:r w:rsidRPr="00BF51B1">
        <w:t xml:space="preserve">När modulen med </w:t>
      </w:r>
      <w:r w:rsidR="00F448B1">
        <w:t>formuläret</w:t>
      </w:r>
      <w:r w:rsidRPr="00BF51B1">
        <w:t xml:space="preserve"> </w:t>
      </w:r>
      <w:r w:rsidR="00D213FD">
        <w:t>aktiveras</w:t>
      </w:r>
      <w:r w:rsidRPr="00BF51B1">
        <w:t xml:space="preserve"> skickas en automatisk avisering till patienten dagen därpå. När du vill be patienten </w:t>
      </w:r>
      <w:r>
        <w:t xml:space="preserve">att </w:t>
      </w:r>
      <w:r w:rsidRPr="00BF51B1">
        <w:t xml:space="preserve">fylla i </w:t>
      </w:r>
      <w:r w:rsidR="00F448B1">
        <w:t>formuläret</w:t>
      </w:r>
      <w:r w:rsidRPr="00BF51B1">
        <w:t xml:space="preserve"> igen behöver du meddela patienten muntligen eller via </w:t>
      </w:r>
      <w:r>
        <w:t xml:space="preserve">ett </w:t>
      </w:r>
      <w:r w:rsidRPr="00BF51B1">
        <w:t>meddelande</w:t>
      </w:r>
      <w:r>
        <w:t xml:space="preserve"> eller</w:t>
      </w:r>
      <w:r w:rsidRPr="00BF51B1">
        <w:t xml:space="preserve"> </w:t>
      </w:r>
      <w:r>
        <w:t>en sid</w:t>
      </w:r>
      <w:r w:rsidRPr="00BF51B1">
        <w:t xml:space="preserve">kommentar i </w:t>
      </w:r>
      <w:r w:rsidR="00B847EE">
        <w:t xml:space="preserve">formuläret eller i </w:t>
      </w:r>
      <w:r>
        <w:t xml:space="preserve">ett </w:t>
      </w:r>
      <w:r w:rsidRPr="00BF51B1">
        <w:t xml:space="preserve">steg. </w:t>
      </w:r>
      <w:bookmarkEnd w:id="95"/>
      <w:r w:rsidRPr="00BF51B1">
        <w:t>Du kan också sät</w:t>
      </w:r>
      <w:r>
        <w:t xml:space="preserve">ta modulen med </w:t>
      </w:r>
      <w:r w:rsidR="00F448B1">
        <w:t>formuläret</w:t>
      </w:r>
      <w:r>
        <w:t xml:space="preserve"> till </w:t>
      </w:r>
      <w:r w:rsidR="00D213FD">
        <w:t>K</w:t>
      </w:r>
      <w:r>
        <w:t>ommande</w:t>
      </w:r>
      <w:r w:rsidRPr="00BF51B1">
        <w:t xml:space="preserve">, för att därefter </w:t>
      </w:r>
      <w:r w:rsidR="00522AB9">
        <w:t>starta</w:t>
      </w:r>
      <w:r w:rsidRPr="00BF51B1">
        <w:t xml:space="preserve"> den igen, så att patienten får en automatisk avisering.  </w:t>
      </w:r>
    </w:p>
    <w:p w14:paraId="268F8C44" w14:textId="783CF16E" w:rsidR="00A17AF5" w:rsidRPr="00A17AF5" w:rsidRDefault="00A17AF5" w:rsidP="00A17AF5">
      <w:pPr>
        <w:pStyle w:val="Rubrik3"/>
      </w:pPr>
      <w:bookmarkStart w:id="96" w:name="_Toc178343096"/>
      <w:r w:rsidRPr="00A17AF5">
        <w:t>Reglera användning</w:t>
      </w:r>
      <w:bookmarkEnd w:id="96"/>
    </w:p>
    <w:p w14:paraId="4ED5AF25" w14:textId="10C99B5E" w:rsidR="00982166" w:rsidRDefault="00982166" w:rsidP="00982166">
      <w:pPr>
        <w:spacing w:line="276" w:lineRule="auto"/>
      </w:pPr>
      <w:r w:rsidRPr="00BF51B1">
        <w:t xml:space="preserve">Så länge en modul med </w:t>
      </w:r>
      <w:r w:rsidR="00F448B1">
        <w:t>ett formulär</w:t>
      </w:r>
      <w:r w:rsidRPr="00BF51B1">
        <w:t xml:space="preserve"> är </w:t>
      </w:r>
      <w:r w:rsidR="00D213FD">
        <w:t>aktivera</w:t>
      </w:r>
      <w:r w:rsidR="00243DB3">
        <w:t>d</w:t>
      </w:r>
      <w:r w:rsidRPr="00BF51B1">
        <w:t xml:space="preserve"> kan patienten fylla i och skicka in </w:t>
      </w:r>
      <w:r w:rsidR="00F448B1">
        <w:t>formuläret</w:t>
      </w:r>
      <w:r w:rsidRPr="00BF51B1">
        <w:t xml:space="preserve"> hur ofta och när hen själv vill. Om </w:t>
      </w:r>
      <w:r w:rsidR="001E6B0F">
        <w:t>du</w:t>
      </w:r>
      <w:r w:rsidRPr="00BF51B1">
        <w:t xml:space="preserve"> </w:t>
      </w:r>
      <w:r>
        <w:t>vill</w:t>
      </w:r>
      <w:r w:rsidRPr="00BF51B1">
        <w:t xml:space="preserve"> begränsa antalet gånger en patient kan fylla i ett </w:t>
      </w:r>
      <w:r w:rsidR="00F448B1">
        <w:t>formulär</w:t>
      </w:r>
      <w:r w:rsidRPr="00BF51B1">
        <w:t xml:space="preserve"> kan </w:t>
      </w:r>
      <w:r w:rsidR="001E6B0F">
        <w:t>du</w:t>
      </w:r>
      <w:r w:rsidRPr="00BF51B1">
        <w:t xml:space="preserve"> sätta modulen till </w:t>
      </w:r>
      <w:r>
        <w:t>kommande</w:t>
      </w:r>
      <w:r w:rsidRPr="00BF51B1">
        <w:t xml:space="preserve"> efter att patienten har besvarat det, för att </w:t>
      </w:r>
      <w:r w:rsidR="00D213FD">
        <w:t>aktivera</w:t>
      </w:r>
      <w:r w:rsidRPr="00BF51B1">
        <w:t xml:space="preserve"> de</w:t>
      </w:r>
      <w:r w:rsidR="00D213FD">
        <w:t>n</w:t>
      </w:r>
      <w:r w:rsidRPr="00BF51B1">
        <w:t xml:space="preserve"> när patienten ska fylla i </w:t>
      </w:r>
      <w:r w:rsidR="00F448B1">
        <w:t>formuläret</w:t>
      </w:r>
      <w:r w:rsidRPr="00BF51B1">
        <w:t xml:space="preserve"> igen.</w:t>
      </w:r>
      <w:r w:rsidR="00900927">
        <w:t xml:space="preserve"> Du kan också i nyare versioner av Min vårdplan, skriva sidkommentar</w:t>
      </w:r>
      <w:r w:rsidR="002F70D2">
        <w:t>er</w:t>
      </w:r>
      <w:r w:rsidR="00900927">
        <w:t xml:space="preserve"> i formuläre</w:t>
      </w:r>
      <w:r w:rsidR="002F70D2">
        <w:t>n</w:t>
      </w:r>
      <w:r w:rsidR="00900927">
        <w:t>.</w:t>
      </w:r>
      <w:r w:rsidRPr="00BF51B1">
        <w:t xml:space="preserve"> </w:t>
      </w:r>
    </w:p>
    <w:p w14:paraId="4920218B" w14:textId="457C8CFC" w:rsidR="00A17AF5" w:rsidRPr="00BF51B1" w:rsidRDefault="00A17AF5" w:rsidP="00A17AF5">
      <w:pPr>
        <w:pStyle w:val="Rubrik3"/>
      </w:pPr>
      <w:bookmarkStart w:id="97" w:name="_Toc178343097"/>
      <w:r>
        <w:t>Avisering till behandlare</w:t>
      </w:r>
      <w:bookmarkEnd w:id="97"/>
    </w:p>
    <w:p w14:paraId="65E4546E" w14:textId="77777777" w:rsidR="00B957C8" w:rsidRDefault="00982166" w:rsidP="0081679F">
      <w:pPr>
        <w:spacing w:line="276" w:lineRule="auto"/>
        <w:rPr>
          <w:color w:val="000000" w:themeColor="text1"/>
        </w:rPr>
      </w:pPr>
      <w:r w:rsidRPr="00BF51B1">
        <w:t xml:space="preserve">När </w:t>
      </w:r>
      <w:r w:rsidRPr="00746D29">
        <w:rPr>
          <w:color w:val="000000" w:themeColor="text1"/>
        </w:rPr>
        <w:t xml:space="preserve">patienten har besvarat </w:t>
      </w:r>
      <w:r w:rsidR="00F448B1">
        <w:rPr>
          <w:color w:val="000000" w:themeColor="text1"/>
        </w:rPr>
        <w:t xml:space="preserve">ett formulär </w:t>
      </w:r>
      <w:r w:rsidRPr="00746D29">
        <w:rPr>
          <w:color w:val="000000" w:themeColor="text1"/>
        </w:rPr>
        <w:t xml:space="preserve">aviseras behandlaren med en flagga i listan över Min vårdplan i Mina eller </w:t>
      </w:r>
      <w:r>
        <w:rPr>
          <w:color w:val="000000" w:themeColor="text1"/>
        </w:rPr>
        <w:t>A</w:t>
      </w:r>
      <w:r w:rsidRPr="00746D29">
        <w:rPr>
          <w:color w:val="000000" w:themeColor="text1"/>
        </w:rPr>
        <w:t>lla-fliken.</w:t>
      </w:r>
      <w:r w:rsidR="0081679F">
        <w:rPr>
          <w:color w:val="000000" w:themeColor="text1"/>
        </w:rPr>
        <w:t xml:space="preserve"> </w:t>
      </w:r>
    </w:p>
    <w:p w14:paraId="2DD9D87B" w14:textId="757AC14B" w:rsidR="00B957C8" w:rsidRDefault="00DC475D" w:rsidP="0081679F">
      <w:pPr>
        <w:spacing w:line="276" w:lineRule="auto"/>
        <w:rPr>
          <w:color w:val="000000" w:themeColor="text1"/>
        </w:rPr>
      </w:pPr>
      <w:r>
        <w:rPr>
          <w:noProof/>
          <w:shd w:val="clear" w:color="auto" w:fill="auto"/>
        </w:rPr>
        <mc:AlternateContent>
          <mc:Choice Requires="wps">
            <w:drawing>
              <wp:anchor distT="0" distB="0" distL="114300" distR="114300" simplePos="0" relativeHeight="251960320" behindDoc="0" locked="0" layoutInCell="1" allowOverlap="1" wp14:anchorId="48A4BFF9" wp14:editId="1BAE5A6A">
                <wp:simplePos x="0" y="0"/>
                <wp:positionH relativeFrom="column">
                  <wp:posOffset>81390</wp:posOffset>
                </wp:positionH>
                <wp:positionV relativeFrom="paragraph">
                  <wp:posOffset>738836</wp:posOffset>
                </wp:positionV>
                <wp:extent cx="1292888" cy="842839"/>
                <wp:effectExtent l="0" t="0" r="2540" b="0"/>
                <wp:wrapNone/>
                <wp:docPr id="6754918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888" cy="8428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0CCAF87" id="Rectangle 57" o:spid="_x0000_s1026" style="position:absolute;margin-left:6.4pt;margin-top:58.2pt;width:101.8pt;height:66.3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" stroked="f"/>
            </w:pict>
          </mc:Fallback>
        </mc:AlternateContent>
      </w:r>
      <w:r w:rsidR="00B957C8">
        <w:rPr>
          <w:noProof/>
        </w:rPr>
        <w:drawing>
          <wp:inline distT="0" distB="0" distL="0" distR="0" wp14:anchorId="0DD0F76A" wp14:editId="38C550F1">
            <wp:extent cx="4254500" cy="1676400"/>
            <wp:effectExtent l="0" t="0" r="0" b="0"/>
            <wp:docPr id="15016323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632369" name=""/>
                    <pic:cNvPicPr/>
                  </pic:nvPicPr>
                  <pic:blipFill rotWithShape="1">
                    <a:blip r:embed="rId88"/>
                    <a:srcRect l="16023" t="25976" r="16456" b="26728"/>
                    <a:stretch/>
                  </pic:blipFill>
                  <pic:spPr bwMode="auto">
                    <a:xfrm>
                      <a:off x="0" y="0"/>
                      <a:ext cx="4254500" cy="1676400"/>
                    </a:xfrm>
                    <a:prstGeom prst="rect">
                      <a:avLst/>
                    </a:prstGeom>
                    <a:ln>
                      <a:noFill/>
                    </a:ln>
                    <a:extLst>
                      <a:ext uri="{53640926-AAD7-44D8-BBD7-CCE9431645EC}">
                        <a14:shadowObscured xmlns:a14="http://schemas.microsoft.com/office/drawing/2010/main"/>
                      </a:ext>
                    </a:extLst>
                  </pic:spPr>
                </pic:pic>
              </a:graphicData>
            </a:graphic>
          </wp:inline>
        </w:drawing>
      </w:r>
    </w:p>
    <w:p w14:paraId="0AA31DD8" w14:textId="77777777" w:rsidR="00B957C8" w:rsidRDefault="00B957C8" w:rsidP="0081679F">
      <w:pPr>
        <w:spacing w:line="276" w:lineRule="auto"/>
        <w:rPr>
          <w:color w:val="000000" w:themeColor="text1"/>
        </w:rPr>
      </w:pPr>
    </w:p>
    <w:p w14:paraId="3DF25EFC" w14:textId="7E61D7DC" w:rsidR="0081679F" w:rsidRDefault="0081679F" w:rsidP="0081679F">
      <w:pPr>
        <w:spacing w:line="276" w:lineRule="auto"/>
        <w:rPr>
          <w:color w:val="000000" w:themeColor="text1"/>
        </w:rPr>
      </w:pPr>
      <w:r>
        <w:rPr>
          <w:color w:val="000000" w:themeColor="text1"/>
        </w:rPr>
        <w:t xml:space="preserve">Olästa ifyllda formulär </w:t>
      </w:r>
      <w:r w:rsidR="00622F1B">
        <w:rPr>
          <w:color w:val="000000" w:themeColor="text1"/>
        </w:rPr>
        <w:t>av</w:t>
      </w:r>
      <w:r>
        <w:rPr>
          <w:color w:val="000000" w:themeColor="text1"/>
        </w:rPr>
        <w:t>iseras också under rubriken HANTERA HÄNDELSER i varje patientöversikt.</w:t>
      </w:r>
    </w:p>
    <w:p w14:paraId="1632AFE8" w14:textId="77777777" w:rsidR="0081679F" w:rsidRDefault="0081679F" w:rsidP="0081679F">
      <w:pPr>
        <w:spacing w:line="276" w:lineRule="auto"/>
        <w:rPr>
          <w:color w:val="000000" w:themeColor="text1"/>
        </w:rPr>
      </w:pPr>
      <w:r>
        <w:rPr>
          <w:noProof/>
        </w:rPr>
        <w:drawing>
          <wp:inline distT="0" distB="0" distL="0" distR="0" wp14:anchorId="1A4597FC" wp14:editId="7AE464C0">
            <wp:extent cx="3642632" cy="2119086"/>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l="20849" t="22931" r="21337" b="17280"/>
                    <a:stretch/>
                  </pic:blipFill>
                  <pic:spPr bwMode="auto">
                    <a:xfrm>
                      <a:off x="0" y="0"/>
                      <a:ext cx="3642965" cy="2119280"/>
                    </a:xfrm>
                    <a:prstGeom prst="rect">
                      <a:avLst/>
                    </a:prstGeom>
                    <a:ln>
                      <a:noFill/>
                    </a:ln>
                    <a:extLst>
                      <a:ext uri="{53640926-AAD7-44D8-BBD7-CCE9431645EC}">
                        <a14:shadowObscured xmlns:a14="http://schemas.microsoft.com/office/drawing/2010/main"/>
                      </a:ext>
                    </a:extLst>
                  </pic:spPr>
                </pic:pic>
              </a:graphicData>
            </a:graphic>
          </wp:inline>
        </w:drawing>
      </w:r>
    </w:p>
    <w:p w14:paraId="0538CAE9" w14:textId="452AB493" w:rsidR="00A17AF5" w:rsidRDefault="00A17AF5" w:rsidP="00A17AF5">
      <w:pPr>
        <w:pStyle w:val="Rubrik3"/>
      </w:pPr>
      <w:bookmarkStart w:id="98" w:name="_Hlk170213781"/>
      <w:bookmarkStart w:id="99" w:name="_Toc178343098"/>
      <w:r>
        <w:lastRenderedPageBreak/>
        <w:t>Hitta hanterade formulär</w:t>
      </w:r>
      <w:bookmarkEnd w:id="99"/>
    </w:p>
    <w:p w14:paraId="31932043" w14:textId="215A15EE" w:rsidR="0081679F" w:rsidRDefault="0081679F" w:rsidP="0081679F">
      <w:pPr>
        <w:spacing w:line="276" w:lineRule="auto"/>
        <w:rPr>
          <w:color w:val="000000" w:themeColor="text1"/>
        </w:rPr>
      </w:pPr>
      <w:r>
        <w:rPr>
          <w:color w:val="000000" w:themeColor="text1"/>
        </w:rPr>
        <w:t>Tidigare ifyllda och lästa formulär</w:t>
      </w:r>
      <w:r w:rsidR="002F70D2">
        <w:rPr>
          <w:color w:val="000000" w:themeColor="text1"/>
        </w:rPr>
        <w:t xml:space="preserve"> finns</w:t>
      </w:r>
      <w:r>
        <w:rPr>
          <w:color w:val="000000" w:themeColor="text1"/>
        </w:rPr>
        <w:t xml:space="preserve"> i modulen där formuläret ligger</w:t>
      </w:r>
      <w:r w:rsidR="00BA136D">
        <w:rPr>
          <w:color w:val="000000" w:themeColor="text1"/>
        </w:rPr>
        <w:t xml:space="preserve"> </w:t>
      </w:r>
      <w:bookmarkStart w:id="100" w:name="_Hlk174899751"/>
      <w:r w:rsidR="00BA136D">
        <w:rPr>
          <w:color w:val="000000" w:themeColor="text1"/>
        </w:rPr>
        <w:t xml:space="preserve">(en länk som heter </w:t>
      </w:r>
      <w:r w:rsidR="00BA136D" w:rsidRPr="00F7661F">
        <w:rPr>
          <w:i/>
          <w:iCs/>
          <w:color w:val="000000" w:themeColor="text1"/>
        </w:rPr>
        <w:t xml:space="preserve">Visa listan med </w:t>
      </w:r>
      <w:proofErr w:type="gramStart"/>
      <w:r w:rsidR="00BA136D" w:rsidRPr="00F7661F">
        <w:rPr>
          <w:i/>
          <w:iCs/>
          <w:color w:val="000000" w:themeColor="text1"/>
        </w:rPr>
        <w:t>formulär</w:t>
      </w:r>
      <w:r w:rsidR="00BA136D">
        <w:rPr>
          <w:color w:val="000000" w:themeColor="text1"/>
        </w:rPr>
        <w:t>..</w:t>
      </w:r>
      <w:proofErr w:type="gramEnd"/>
      <w:r w:rsidR="00BA136D">
        <w:rPr>
          <w:color w:val="000000" w:themeColor="text1"/>
        </w:rPr>
        <w:t>)</w:t>
      </w:r>
      <w:r>
        <w:rPr>
          <w:color w:val="000000" w:themeColor="text1"/>
        </w:rPr>
        <w:t xml:space="preserve">, </w:t>
      </w:r>
      <w:bookmarkEnd w:id="100"/>
      <w:r>
        <w:rPr>
          <w:color w:val="000000" w:themeColor="text1"/>
        </w:rPr>
        <w:t xml:space="preserve">eller under fliken </w:t>
      </w:r>
      <w:r w:rsidRPr="00D87928">
        <w:rPr>
          <w:i/>
          <w:iCs/>
          <w:color w:val="000000" w:themeColor="text1"/>
        </w:rPr>
        <w:t>Tidslinje</w:t>
      </w:r>
      <w:r>
        <w:rPr>
          <w:i/>
          <w:iCs/>
          <w:color w:val="000000" w:themeColor="text1"/>
        </w:rPr>
        <w:t xml:space="preserve"> </w:t>
      </w:r>
      <w:r w:rsidRPr="00715D4B">
        <w:rPr>
          <w:color w:val="000000" w:themeColor="text1"/>
        </w:rPr>
        <w:t xml:space="preserve">i </w:t>
      </w:r>
      <w:r>
        <w:rPr>
          <w:color w:val="000000" w:themeColor="text1"/>
        </w:rPr>
        <w:t xml:space="preserve">varje </w:t>
      </w:r>
      <w:r w:rsidRPr="00715D4B">
        <w:rPr>
          <w:color w:val="000000" w:themeColor="text1"/>
        </w:rPr>
        <w:t>patientöversikt</w:t>
      </w:r>
      <w:r>
        <w:rPr>
          <w:color w:val="000000" w:themeColor="text1"/>
        </w:rPr>
        <w:t>. Tänk på att klicka i datumintervall (per automatik visas endast senaste veckan) och ev</w:t>
      </w:r>
      <w:r w:rsidR="006B74CE">
        <w:rPr>
          <w:color w:val="000000" w:themeColor="text1"/>
        </w:rPr>
        <w:t>entuella</w:t>
      </w:r>
      <w:r>
        <w:rPr>
          <w:color w:val="000000" w:themeColor="text1"/>
        </w:rPr>
        <w:t xml:space="preserve"> filter för perioden och händelser som du vill se.</w:t>
      </w:r>
    </w:p>
    <w:p w14:paraId="74498107" w14:textId="2B25A861" w:rsidR="0081679F" w:rsidRDefault="00DC475D" w:rsidP="0081679F">
      <w:pPr>
        <w:spacing w:line="276" w:lineRule="auto"/>
        <w:rPr>
          <w:color w:val="000000" w:themeColor="text1"/>
        </w:rPr>
      </w:pPr>
      <w:r>
        <w:rPr>
          <w:noProof/>
          <w:shd w:val="clear" w:color="auto" w:fill="auto"/>
        </w:rPr>
        <mc:AlternateContent>
          <mc:Choice Requires="wps">
            <w:drawing>
              <wp:anchor distT="0" distB="0" distL="114300" distR="114300" simplePos="0" relativeHeight="251962368" behindDoc="0" locked="0" layoutInCell="1" allowOverlap="1" wp14:anchorId="53AEF96E" wp14:editId="36566321">
                <wp:simplePos x="0" y="0"/>
                <wp:positionH relativeFrom="margin">
                  <wp:posOffset>1760855</wp:posOffset>
                </wp:positionH>
                <wp:positionV relativeFrom="paragraph">
                  <wp:posOffset>287655</wp:posOffset>
                </wp:positionV>
                <wp:extent cx="673100" cy="203200"/>
                <wp:effectExtent l="57150" t="19050" r="50800" b="82550"/>
                <wp:wrapNone/>
                <wp:docPr id="2109172234" name="Rektangel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100" cy="2032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E0A263B" id="Rektangel 21" o:spid="_x0000_s1026" style="position:absolute;margin-left:138.65pt;margin-top:22.65pt;width:53pt;height:16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" filled="f" strokecolor="#00b050" strokeweight="1.5pt">
                <v:shadow on="t" color="black" opacity="22937f" origin=",.5" offset="0,.63889mm"/>
                <v:path arrowok="t"/>
                <w10:wrap anchorx="margin"/>
              </v:rect>
            </w:pict>
          </mc:Fallback>
        </mc:AlternateContent>
      </w:r>
      <w:r w:rsidR="0081679F">
        <w:rPr>
          <w:noProof/>
        </w:rPr>
        <w:drawing>
          <wp:inline distT="0" distB="0" distL="0" distR="0" wp14:anchorId="26FA2186" wp14:editId="470B25C3">
            <wp:extent cx="4151085" cy="3012201"/>
            <wp:effectExtent l="133350" t="114300" r="154305" b="169545"/>
            <wp:docPr id="915" name="Bildobjekt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l="20158" t="17811" r="21107" b="6422"/>
                    <a:stretch/>
                  </pic:blipFill>
                  <pic:spPr bwMode="auto">
                    <a:xfrm>
                      <a:off x="0" y="0"/>
                      <a:ext cx="4159601" cy="30183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61674C25" w14:textId="685AD288" w:rsidR="006B74CE" w:rsidRDefault="006B74CE" w:rsidP="00F7661F">
      <w:pPr>
        <w:pStyle w:val="Rubrik2"/>
        <w:rPr>
          <w:color w:val="000000" w:themeColor="text1"/>
        </w:rPr>
      </w:pPr>
      <w:bookmarkStart w:id="101" w:name="_Toc178343099"/>
      <w:r>
        <w:t>Olika formulärstyper</w:t>
      </w:r>
      <w:bookmarkEnd w:id="101"/>
    </w:p>
    <w:p w14:paraId="6C0DC692" w14:textId="4A4B5E33" w:rsidR="00B957C8" w:rsidRDefault="00B957C8" w:rsidP="00B957C8">
      <w:pPr>
        <w:pStyle w:val="Rubrik3"/>
      </w:pPr>
      <w:bookmarkStart w:id="102" w:name="_Toc178343100"/>
      <w:r>
        <w:t>Kalenderformulär</w:t>
      </w:r>
      <w:bookmarkEnd w:id="102"/>
    </w:p>
    <w:p w14:paraId="06422321" w14:textId="18758AC4" w:rsidR="00B957C8" w:rsidRDefault="00B957C8" w:rsidP="00B957C8">
      <w:r>
        <w:t xml:space="preserve">Formulären </w:t>
      </w:r>
      <w:r w:rsidRPr="00F7661F">
        <w:rPr>
          <w:i/>
          <w:iCs/>
        </w:rPr>
        <w:t xml:space="preserve">Illamåendedagbok </w:t>
      </w:r>
      <w:r>
        <w:t xml:space="preserve">och </w:t>
      </w:r>
      <w:r w:rsidRPr="00F7661F">
        <w:rPr>
          <w:i/>
          <w:iCs/>
        </w:rPr>
        <w:t>Sömndagbok</w:t>
      </w:r>
      <w:r>
        <w:t xml:space="preserve"> är så kallade kalenderformulär.</w:t>
      </w:r>
      <w:r w:rsidR="006B74CE">
        <w:t xml:space="preserve"> Se i bilagan</w:t>
      </w:r>
      <w:r w:rsidR="00955E83">
        <w:t xml:space="preserve"> </w:t>
      </w:r>
      <w:r w:rsidR="00955E83" w:rsidRPr="00955E83">
        <w:rPr>
          <w:i/>
          <w:iCs/>
        </w:rPr>
        <w:t>Formulär i Min vårdplan</w:t>
      </w:r>
      <w:r w:rsidR="006B74CE">
        <w:t xml:space="preserve"> hur de uppträder för patienten.</w:t>
      </w:r>
      <w:r>
        <w:t xml:space="preserve"> För behandlaren visas de i en lista veckovis. Den röda cirkeln visar att formuläret är ifyllt och sparat måndag 26 augusti.</w:t>
      </w:r>
      <w:r w:rsidR="006B74CE">
        <w:t xml:space="preserve"> Klicka.</w:t>
      </w:r>
    </w:p>
    <w:p w14:paraId="2146553D" w14:textId="25ABA44D" w:rsidR="00B957C8" w:rsidRDefault="00B80191" w:rsidP="00B957C8">
      <w:r>
        <w:rPr>
          <w:noProof/>
        </w:rPr>
        <w:drawing>
          <wp:inline distT="0" distB="0" distL="0" distR="0" wp14:anchorId="44CAD8DE" wp14:editId="73106F7E">
            <wp:extent cx="3416300" cy="2212401"/>
            <wp:effectExtent l="133350" t="114300" r="107950" b="13081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19401" t="13521" r="20855" b="17695"/>
                    <a:stretch/>
                  </pic:blipFill>
                  <pic:spPr bwMode="auto">
                    <a:xfrm>
                      <a:off x="0" y="0"/>
                      <a:ext cx="3465305" cy="22441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E4752D9" w14:textId="77777777" w:rsidR="00B80191" w:rsidRDefault="00B80191" w:rsidP="00B80191">
      <w:pPr>
        <w:spacing w:line="276" w:lineRule="auto"/>
        <w:rPr>
          <w:color w:val="000000" w:themeColor="text1"/>
        </w:rPr>
      </w:pPr>
      <w:r>
        <w:rPr>
          <w:color w:val="000000" w:themeColor="text1"/>
        </w:rPr>
        <w:lastRenderedPageBreak/>
        <w:t>Du kan behöva byta flik till tidigare vecka för att se tidigare ifyllda och sparade formulär.</w:t>
      </w:r>
    </w:p>
    <w:p w14:paraId="71FC2F68" w14:textId="6EB22EE8" w:rsidR="003D367F" w:rsidRDefault="00DC475D" w:rsidP="0081679F">
      <w:pPr>
        <w:spacing w:line="276" w:lineRule="auto"/>
        <w:rPr>
          <w:color w:val="000000" w:themeColor="text1"/>
        </w:rPr>
      </w:pPr>
      <w:r>
        <w:rPr>
          <w:noProof/>
          <w:color w:val="000000" w:themeColor="text1"/>
          <w:shd w:val="clear" w:color="auto" w:fill="auto"/>
        </w:rPr>
        <mc:AlternateContent>
          <mc:Choice Requires="wps">
            <w:drawing>
              <wp:anchor distT="0" distB="0" distL="114300" distR="114300" simplePos="0" relativeHeight="251963392" behindDoc="0" locked="0" layoutInCell="1" allowOverlap="1" wp14:anchorId="53AEF96E" wp14:editId="4F644C58">
                <wp:simplePos x="0" y="0"/>
                <wp:positionH relativeFrom="margin">
                  <wp:posOffset>262255</wp:posOffset>
                </wp:positionH>
                <wp:positionV relativeFrom="paragraph">
                  <wp:posOffset>1920240</wp:posOffset>
                </wp:positionV>
                <wp:extent cx="3194050" cy="209550"/>
                <wp:effectExtent l="57150" t="19050" r="63500" b="76200"/>
                <wp:wrapNone/>
                <wp:docPr id="1173461028" name="Rektange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4050" cy="2095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5AF081" id="Rektangel 20" o:spid="_x0000_s1026" style="position:absolute;margin-left:20.65pt;margin-top:151.2pt;width:251.5pt;height:16.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" filled="f" strokecolor="#00b050" strokeweight="1.5pt">
                <v:shadow on="t" color="black" opacity="22937f" origin=",.5" offset="0,.63889mm"/>
                <v:path arrowok="t"/>
                <w10:wrap anchorx="margin"/>
              </v:rect>
            </w:pict>
          </mc:Fallback>
        </mc:AlternateContent>
      </w:r>
      <w:r>
        <w:rPr>
          <w:noProof/>
          <w:shd w:val="clear" w:color="auto" w:fill="auto"/>
        </w:rPr>
        <mc:AlternateContent>
          <mc:Choice Requires="wps">
            <w:drawing>
              <wp:anchor distT="0" distB="0" distL="114300" distR="114300" simplePos="0" relativeHeight="251961344" behindDoc="0" locked="0" layoutInCell="1" allowOverlap="1" wp14:anchorId="53AEF96E" wp14:editId="206FEA3A">
                <wp:simplePos x="0" y="0"/>
                <wp:positionH relativeFrom="margin">
                  <wp:posOffset>1227455</wp:posOffset>
                </wp:positionH>
                <wp:positionV relativeFrom="paragraph">
                  <wp:posOffset>173990</wp:posOffset>
                </wp:positionV>
                <wp:extent cx="711200" cy="222250"/>
                <wp:effectExtent l="57150" t="19050" r="50800" b="82550"/>
                <wp:wrapNone/>
                <wp:docPr id="774784264" name="Rektangel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1200" cy="2222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FA23C14" id="Rektangel 19" o:spid="_x0000_s1026" style="position:absolute;margin-left:96.65pt;margin-top:13.7pt;width:56pt;height:17.5pt;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" filled="f" strokecolor="#00b050" strokeweight="1.5pt">
                <v:shadow on="t" color="black" opacity="22937f" origin=",.5" offset="0,.63889mm"/>
                <v:path arrowok="t"/>
                <w10:wrap anchorx="margin"/>
              </v:rect>
            </w:pict>
          </mc:Fallback>
        </mc:AlternateContent>
      </w:r>
      <w:bookmarkEnd w:id="98"/>
      <w:r w:rsidR="00B80191">
        <w:rPr>
          <w:noProof/>
        </w:rPr>
        <w:drawing>
          <wp:inline distT="0" distB="0" distL="0" distR="0" wp14:anchorId="4EC2290F" wp14:editId="643405B9">
            <wp:extent cx="3397250" cy="2102164"/>
            <wp:effectExtent l="114300" t="114300" r="127000" b="127000"/>
            <wp:docPr id="1475469900" name="Bildobjekt 1475469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18519" t="14501" r="21627" b="19655"/>
                    <a:stretch/>
                  </pic:blipFill>
                  <pic:spPr bwMode="auto">
                    <a:xfrm>
                      <a:off x="0" y="0"/>
                      <a:ext cx="3421900" cy="21174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8044661" w14:textId="55935C6A" w:rsidR="003D367F" w:rsidRDefault="00EF7B7C" w:rsidP="0081679F">
      <w:pPr>
        <w:spacing w:line="276" w:lineRule="auto"/>
        <w:rPr>
          <w:color w:val="000000" w:themeColor="text1"/>
        </w:rPr>
      </w:pPr>
      <w:r>
        <w:rPr>
          <w:noProof/>
          <w:color w:val="000000" w:themeColor="text1"/>
          <w:shd w:val="clear" w:color="auto" w:fill="auto"/>
        </w:rPr>
        <mc:AlternateContent>
          <mc:Choice Requires="wps">
            <w:drawing>
              <wp:anchor distT="0" distB="0" distL="114300" distR="114300" simplePos="0" relativeHeight="251980800" behindDoc="0" locked="0" layoutInCell="1" allowOverlap="1" wp14:anchorId="3EF06CA2" wp14:editId="121E9516">
                <wp:simplePos x="0" y="0"/>
                <wp:positionH relativeFrom="margin">
                  <wp:posOffset>167005</wp:posOffset>
                </wp:positionH>
                <wp:positionV relativeFrom="paragraph">
                  <wp:posOffset>509905</wp:posOffset>
                </wp:positionV>
                <wp:extent cx="3384550" cy="260350"/>
                <wp:effectExtent l="57150" t="19050" r="82550" b="101600"/>
                <wp:wrapNone/>
                <wp:docPr id="1928707115" name="Rektangel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4550" cy="26035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42A54B6" id="Rektangel 20" o:spid="_x0000_s1026" style="position:absolute;margin-left:13.15pt;margin-top:40.15pt;width:266.5pt;height:20.5pt;z-index:25198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" filled="f" strokecolor="#00b050" strokeweight="1.5pt">
                <v:shadow on="t" color="black" opacity="22937f" origin=",.5" offset="0,.63889mm"/>
                <v:path arrowok="t"/>
                <w10:wrap anchorx="margin"/>
              </v:rect>
            </w:pict>
          </mc:Fallback>
        </mc:AlternateContent>
      </w:r>
      <w:r w:rsidR="00444E42">
        <w:rPr>
          <w:color w:val="000000" w:themeColor="text1"/>
        </w:rPr>
        <w:t xml:space="preserve">Under veckodagarna ser du </w:t>
      </w:r>
      <w:r w:rsidR="003D367F">
        <w:rPr>
          <w:color w:val="000000" w:themeColor="text1"/>
        </w:rPr>
        <w:t xml:space="preserve">rubriken </w:t>
      </w:r>
      <w:r w:rsidR="003D367F" w:rsidRPr="00BA3D49">
        <w:rPr>
          <w:i/>
          <w:iCs/>
          <w:color w:val="000000" w:themeColor="text1"/>
        </w:rPr>
        <w:t>Sammanställning av svar från denna vecka.</w:t>
      </w:r>
      <w:r w:rsidR="003D367F">
        <w:rPr>
          <w:i/>
          <w:iCs/>
          <w:color w:val="000000" w:themeColor="text1"/>
        </w:rPr>
        <w:t xml:space="preserve"> </w:t>
      </w:r>
      <w:r w:rsidR="003D367F" w:rsidRPr="00BA3D49">
        <w:rPr>
          <w:color w:val="000000" w:themeColor="text1"/>
        </w:rPr>
        <w:t>Här kan du jämföra svaren för respektive</w:t>
      </w:r>
      <w:r w:rsidR="003D367F">
        <w:rPr>
          <w:color w:val="000000" w:themeColor="text1"/>
        </w:rPr>
        <w:t xml:space="preserve"> fråga och</w:t>
      </w:r>
      <w:r w:rsidR="003D367F" w:rsidRPr="00BA3D49">
        <w:rPr>
          <w:color w:val="000000" w:themeColor="text1"/>
        </w:rPr>
        <w:t xml:space="preserve"> dag under veckan</w:t>
      </w:r>
      <w:r w:rsidR="003D367F">
        <w:rPr>
          <w:color w:val="000000" w:themeColor="text1"/>
        </w:rPr>
        <w:t xml:space="preserve"> för att få en överblick över utvecklingen</w:t>
      </w:r>
      <w:r w:rsidR="003D367F" w:rsidRPr="00BA3D49">
        <w:rPr>
          <w:color w:val="000000" w:themeColor="text1"/>
        </w:rPr>
        <w:t>.</w:t>
      </w:r>
      <w:r w:rsidR="003D367F">
        <w:rPr>
          <w:noProof/>
        </w:rPr>
        <w:drawing>
          <wp:inline distT="0" distB="0" distL="0" distR="0" wp14:anchorId="4B5FB251" wp14:editId="779153F5">
            <wp:extent cx="3556000" cy="3505200"/>
            <wp:effectExtent l="152400" t="114300" r="139700" b="171450"/>
            <wp:docPr id="61680875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08752" name=""/>
                    <pic:cNvPicPr/>
                  </pic:nvPicPr>
                  <pic:blipFill rotWithShape="1">
                    <a:blip r:embed="rId93"/>
                    <a:srcRect l="26403" t="12183" r="26740" b="5711"/>
                    <a:stretch/>
                  </pic:blipFill>
                  <pic:spPr bwMode="auto">
                    <a:xfrm>
                      <a:off x="0" y="0"/>
                      <a:ext cx="3562602" cy="351170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0429BD7" w14:textId="608FD281" w:rsidR="007132ED" w:rsidRDefault="007132ED" w:rsidP="00F7661F">
      <w:pPr>
        <w:pStyle w:val="Rubrik3"/>
      </w:pPr>
      <w:bookmarkStart w:id="103" w:name="_Hlk176450375"/>
      <w:bookmarkStart w:id="104" w:name="_Toc178343101"/>
      <w:r>
        <w:t>Flikformulär</w:t>
      </w:r>
      <w:bookmarkEnd w:id="104"/>
    </w:p>
    <w:p w14:paraId="79CFF12B" w14:textId="0035D588" w:rsidR="007132ED" w:rsidRDefault="007132ED" w:rsidP="0081679F">
      <w:pPr>
        <w:spacing w:line="276" w:lineRule="auto"/>
        <w:rPr>
          <w:color w:val="000000" w:themeColor="text1"/>
        </w:rPr>
      </w:pPr>
      <w:r>
        <w:rPr>
          <w:color w:val="000000" w:themeColor="text1"/>
        </w:rPr>
        <w:t xml:space="preserve">Alla gemensamma formulär utom Illamåendedagbok och Sömndagbok är så kallade flikformulär, där patienten </w:t>
      </w:r>
      <w:r w:rsidR="00D233A6">
        <w:rPr>
          <w:color w:val="000000" w:themeColor="text1"/>
        </w:rPr>
        <w:t>besvarar formuläret igen genom att skapa en ny flik</w:t>
      </w:r>
      <w:r w:rsidR="006B74CE">
        <w:rPr>
          <w:color w:val="000000" w:themeColor="text1"/>
        </w:rPr>
        <w:t>. Nedan har patienten fyllt i formuläret tre gånger och du behöver växla mellan flikarna för att se patientens olika svar</w:t>
      </w:r>
      <w:r w:rsidR="00DC475D">
        <w:rPr>
          <w:color w:val="000000" w:themeColor="text1"/>
        </w:rPr>
        <w:t>.</w:t>
      </w:r>
    </w:p>
    <w:p w14:paraId="52F7B751" w14:textId="0B36CC53" w:rsidR="006B74CE" w:rsidRPr="007E2C9E" w:rsidRDefault="00DC475D" w:rsidP="0081679F">
      <w:pPr>
        <w:spacing w:line="276" w:lineRule="auto"/>
        <w:rPr>
          <w:color w:val="000000" w:themeColor="text1"/>
        </w:rPr>
      </w:pPr>
      <w:r>
        <w:rPr>
          <w:noProof/>
          <w:shd w:val="clear" w:color="auto" w:fill="auto"/>
        </w:rPr>
        <w:lastRenderedPageBreak/>
        <mc:AlternateContent>
          <mc:Choice Requires="wps">
            <w:drawing>
              <wp:anchor distT="0" distB="0" distL="114300" distR="114300" simplePos="0" relativeHeight="251964416" behindDoc="0" locked="0" layoutInCell="1" allowOverlap="1" wp14:anchorId="53AEF96E" wp14:editId="7444B73E">
                <wp:simplePos x="0" y="0"/>
                <wp:positionH relativeFrom="margin">
                  <wp:posOffset>1868805</wp:posOffset>
                </wp:positionH>
                <wp:positionV relativeFrom="paragraph">
                  <wp:posOffset>191135</wp:posOffset>
                </wp:positionV>
                <wp:extent cx="869950" cy="304800"/>
                <wp:effectExtent l="57150" t="19050" r="63500" b="76200"/>
                <wp:wrapNone/>
                <wp:docPr id="414970146" name="Rektangel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9950" cy="3048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602423" id="Rektangel 18" o:spid="_x0000_s1026" style="position:absolute;margin-left:147.15pt;margin-top:15.05pt;width:68.5pt;height:24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" filled="f" strokecolor="#00b050" strokeweight="1.5pt">
                <v:shadow on="t" color="black" opacity="22937f" origin=",.5" offset="0,.63889mm"/>
                <v:path arrowok="t"/>
                <w10:wrap anchorx="margin"/>
              </v:rect>
            </w:pict>
          </mc:Fallback>
        </mc:AlternateContent>
      </w:r>
      <w:r w:rsidR="006B74CE">
        <w:rPr>
          <w:noProof/>
        </w:rPr>
        <w:drawing>
          <wp:inline distT="0" distB="0" distL="0" distR="0" wp14:anchorId="14488314" wp14:editId="034DD313">
            <wp:extent cx="4442791" cy="1028700"/>
            <wp:effectExtent l="133350" t="114300" r="110490" b="133350"/>
            <wp:docPr id="186948272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82728" name=""/>
                    <pic:cNvPicPr/>
                  </pic:nvPicPr>
                  <pic:blipFill rotWithShape="1">
                    <a:blip r:embed="rId94"/>
                    <a:srcRect l="20357" t="53744" r="19581" b="21534"/>
                    <a:stretch/>
                  </pic:blipFill>
                  <pic:spPr bwMode="auto">
                    <a:xfrm>
                      <a:off x="0" y="0"/>
                      <a:ext cx="4446127" cy="10294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C643244" w14:textId="77777777" w:rsidR="005127C1" w:rsidRPr="00635C96" w:rsidRDefault="005127C1" w:rsidP="005127C1">
      <w:pPr>
        <w:pStyle w:val="Rubrik2"/>
      </w:pPr>
      <w:bookmarkStart w:id="105" w:name="_Toc178343102"/>
      <w:r>
        <w:t>Markera ett formulär som oläst</w:t>
      </w:r>
      <w:bookmarkEnd w:id="105"/>
    </w:p>
    <w:bookmarkEnd w:id="103"/>
    <w:p w14:paraId="7AE91D89" w14:textId="16113496" w:rsidR="005127C1" w:rsidRDefault="005127C1" w:rsidP="005127C1">
      <w:pPr>
        <w:spacing w:line="276" w:lineRule="auto"/>
        <w:rPr>
          <w:color w:val="000000" w:themeColor="text1"/>
        </w:rPr>
      </w:pPr>
      <w:r>
        <w:rPr>
          <w:color w:val="000000" w:themeColor="text1"/>
        </w:rPr>
        <w:t>Om d</w:t>
      </w:r>
      <w:r w:rsidRPr="001838E7">
        <w:rPr>
          <w:color w:val="000000" w:themeColor="text1"/>
        </w:rPr>
        <w:t>u</w:t>
      </w:r>
      <w:r>
        <w:rPr>
          <w:color w:val="000000" w:themeColor="text1"/>
        </w:rPr>
        <w:t xml:space="preserve"> har</w:t>
      </w:r>
      <w:r w:rsidRPr="001838E7">
        <w:rPr>
          <w:color w:val="000000" w:themeColor="text1"/>
        </w:rPr>
        <w:t xml:space="preserve"> </w:t>
      </w:r>
      <w:r>
        <w:rPr>
          <w:color w:val="000000" w:themeColor="text1"/>
        </w:rPr>
        <w:t xml:space="preserve">öppnat ett </w:t>
      </w:r>
      <w:r w:rsidR="00EE2354">
        <w:rPr>
          <w:color w:val="000000" w:themeColor="text1"/>
        </w:rPr>
        <w:t xml:space="preserve">ifyllt </w:t>
      </w:r>
      <w:r>
        <w:rPr>
          <w:color w:val="000000" w:themeColor="text1"/>
        </w:rPr>
        <w:t>formulär men du eller någon annan ska återkomma till formulärsvaret senare, bör du markera formuläret som oläst. Gör så</w:t>
      </w:r>
      <w:r w:rsidR="004F5972">
        <w:rPr>
          <w:color w:val="000000" w:themeColor="text1"/>
        </w:rPr>
        <w:t xml:space="preserve"> </w:t>
      </w:r>
      <w:r>
        <w:rPr>
          <w:color w:val="000000" w:themeColor="text1"/>
        </w:rPr>
        <w:t>här:</w:t>
      </w:r>
    </w:p>
    <w:p w14:paraId="5C1F11DF" w14:textId="2D1B1112" w:rsidR="005127C1" w:rsidRPr="00D87928" w:rsidRDefault="00EE2354" w:rsidP="00EE2354">
      <w:pPr>
        <w:spacing w:line="276" w:lineRule="auto"/>
        <w:rPr>
          <w:noProof/>
          <w:shd w:val="clear" w:color="auto" w:fill="auto"/>
        </w:rPr>
      </w:pPr>
      <w:r>
        <w:rPr>
          <w:color w:val="000000" w:themeColor="text1"/>
        </w:rPr>
        <w:t xml:space="preserve">Öppna modulen där formuläret ligger och klicka på </w:t>
      </w:r>
      <w:r w:rsidRPr="00D87928">
        <w:rPr>
          <w:i/>
          <w:iCs/>
          <w:color w:val="000000" w:themeColor="text1"/>
        </w:rPr>
        <w:t>Visa listan med formulär som tillhör modulen</w:t>
      </w:r>
      <w:r>
        <w:rPr>
          <w:noProof/>
          <w:shd w:val="clear" w:color="auto" w:fill="auto"/>
        </w:rPr>
        <w:t xml:space="preserve">. </w:t>
      </w:r>
    </w:p>
    <w:p w14:paraId="7F68D19A" w14:textId="1CC69397" w:rsidR="0028380D" w:rsidRDefault="00DC475D" w:rsidP="00EE2354">
      <w:pPr>
        <w:spacing w:line="276" w:lineRule="auto"/>
        <w:rPr>
          <w:color w:val="000000" w:themeColor="text1"/>
        </w:rPr>
      </w:pPr>
      <w:r>
        <w:rPr>
          <w:noProof/>
        </w:rPr>
        <mc:AlternateContent>
          <mc:Choice Requires="wps">
            <w:drawing>
              <wp:anchor distT="0" distB="0" distL="114300" distR="114300" simplePos="0" relativeHeight="251904000" behindDoc="0" locked="0" layoutInCell="1" allowOverlap="1" wp14:anchorId="0BED23E1" wp14:editId="7B3AE094">
                <wp:simplePos x="0" y="0"/>
                <wp:positionH relativeFrom="margin">
                  <wp:posOffset>151130</wp:posOffset>
                </wp:positionH>
                <wp:positionV relativeFrom="paragraph">
                  <wp:posOffset>1129030</wp:posOffset>
                </wp:positionV>
                <wp:extent cx="1803400" cy="235585"/>
                <wp:effectExtent l="57150" t="19050" r="63500" b="69215"/>
                <wp:wrapNone/>
                <wp:docPr id="2121344239" name="Rektangel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0" cy="2355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56DC3BC" id="Rektangel 17" o:spid="_x0000_s1026" style="position:absolute;margin-left:11.9pt;margin-top:88.9pt;width:142pt;height:18.5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" filled="f" strokecolor="#00b050" strokeweight="1.5pt">
                <v:shadow on="t" color="black" opacity="22937f" origin=",.5" offset="0,.63889mm"/>
                <v:path arrowok="t"/>
                <w10:wrap anchorx="margin"/>
              </v:rect>
            </w:pict>
          </mc:Fallback>
        </mc:AlternateContent>
      </w:r>
      <w:r w:rsidR="00EE2354">
        <w:rPr>
          <w:noProof/>
        </w:rPr>
        <w:drawing>
          <wp:inline distT="0" distB="0" distL="0" distR="0" wp14:anchorId="10BBCC5E" wp14:editId="6AFA78C7">
            <wp:extent cx="4558487" cy="1550504"/>
            <wp:effectExtent l="0" t="0" r="0" b="0"/>
            <wp:docPr id="1283426332" name="Bildobjekt 1283426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21705" t="38584" r="22642" b="27765"/>
                    <a:stretch/>
                  </pic:blipFill>
                  <pic:spPr bwMode="auto">
                    <a:xfrm>
                      <a:off x="0" y="0"/>
                      <a:ext cx="4578309" cy="1557246"/>
                    </a:xfrm>
                    <a:prstGeom prst="rect">
                      <a:avLst/>
                    </a:prstGeom>
                    <a:ln>
                      <a:noFill/>
                    </a:ln>
                    <a:extLst>
                      <a:ext uri="{53640926-AAD7-44D8-BBD7-CCE9431645EC}">
                        <a14:shadowObscured xmlns:a14="http://schemas.microsoft.com/office/drawing/2010/main"/>
                      </a:ext>
                    </a:extLst>
                  </pic:spPr>
                </pic:pic>
              </a:graphicData>
            </a:graphic>
          </wp:inline>
        </w:drawing>
      </w:r>
    </w:p>
    <w:p w14:paraId="0DB35B06" w14:textId="3CFA2777" w:rsidR="00EE2354" w:rsidRDefault="00EE2354" w:rsidP="00EE2354">
      <w:pPr>
        <w:spacing w:line="276" w:lineRule="auto"/>
        <w:rPr>
          <w:color w:val="000000" w:themeColor="text1"/>
        </w:rPr>
      </w:pPr>
      <w:r>
        <w:rPr>
          <w:color w:val="000000" w:themeColor="text1"/>
        </w:rPr>
        <w:t xml:space="preserve">Klicka på </w:t>
      </w:r>
      <w:r w:rsidR="00D233A6">
        <w:rPr>
          <w:color w:val="000000" w:themeColor="text1"/>
        </w:rPr>
        <w:t xml:space="preserve">det aktuella </w:t>
      </w:r>
      <w:r>
        <w:rPr>
          <w:color w:val="000000" w:themeColor="text1"/>
        </w:rPr>
        <w:t xml:space="preserve">formuläret. Klicka på knappen </w:t>
      </w:r>
      <w:r w:rsidRPr="00D87928">
        <w:rPr>
          <w:i/>
          <w:iCs/>
          <w:color w:val="000000" w:themeColor="text1"/>
        </w:rPr>
        <w:t>Markera som oläst</w:t>
      </w:r>
      <w:r>
        <w:rPr>
          <w:i/>
          <w:iCs/>
          <w:color w:val="000000" w:themeColor="text1"/>
        </w:rPr>
        <w:t>.</w:t>
      </w:r>
    </w:p>
    <w:p w14:paraId="0B3BBCBD" w14:textId="45DCCE35" w:rsidR="00EE2354" w:rsidRDefault="00EE2354">
      <w:pPr>
        <w:spacing w:line="276" w:lineRule="auto"/>
        <w:rPr>
          <w:color w:val="000000" w:themeColor="text1"/>
        </w:rPr>
      </w:pPr>
      <w:r>
        <w:rPr>
          <w:noProof/>
        </w:rPr>
        <w:drawing>
          <wp:inline distT="0" distB="0" distL="0" distR="0" wp14:anchorId="7C0FDBF5" wp14:editId="0999ABBB">
            <wp:extent cx="2951756" cy="1598746"/>
            <wp:effectExtent l="133350" t="114300" r="134620" b="173355"/>
            <wp:docPr id="1283426334" name="Bildobjekt 128342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20950" t="25573" r="44098" b="40774"/>
                    <a:stretch/>
                  </pic:blipFill>
                  <pic:spPr bwMode="auto">
                    <a:xfrm>
                      <a:off x="0" y="0"/>
                      <a:ext cx="2963014" cy="16048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EE2354" w:rsidDel="00EE2354">
        <w:rPr>
          <w:color w:val="000000" w:themeColor="text1"/>
        </w:rPr>
        <w:t xml:space="preserve"> </w:t>
      </w:r>
    </w:p>
    <w:p w14:paraId="0B70CD71" w14:textId="77777777" w:rsidR="00A17AF5" w:rsidRDefault="00A17AF5" w:rsidP="00A17AF5">
      <w:pPr>
        <w:spacing w:line="276" w:lineRule="auto"/>
        <w:rPr>
          <w:color w:val="000000" w:themeColor="text1"/>
        </w:rPr>
      </w:pPr>
      <w:r>
        <w:rPr>
          <w:color w:val="000000" w:themeColor="text1"/>
        </w:rPr>
        <w:t xml:space="preserve">Du hittar även tidigare ifyllda formulär under fliken </w:t>
      </w:r>
      <w:r w:rsidRPr="00BB5369">
        <w:rPr>
          <w:i/>
          <w:iCs/>
          <w:color w:val="000000" w:themeColor="text1"/>
        </w:rPr>
        <w:t>Tidslinje</w:t>
      </w:r>
      <w:r>
        <w:rPr>
          <w:color w:val="000000" w:themeColor="text1"/>
        </w:rPr>
        <w:t>, se rubrik Hitta hanterade formulär ovan.</w:t>
      </w:r>
    </w:p>
    <w:p w14:paraId="4BD78BF0" w14:textId="7D560EB4" w:rsidR="005127C1" w:rsidRPr="00297EBA" w:rsidRDefault="0081679F" w:rsidP="0081679F">
      <w:pPr>
        <w:pStyle w:val="Rubrik2"/>
      </w:pPr>
      <w:bookmarkStart w:id="106" w:name="_Hlk170213881"/>
      <w:bookmarkStart w:id="107" w:name="_Toc178343103"/>
      <w:r w:rsidRPr="00297EBA">
        <w:t>Resultat</w:t>
      </w:r>
      <w:bookmarkEnd w:id="107"/>
    </w:p>
    <w:p w14:paraId="26FAB86D" w14:textId="2F82DF28" w:rsidR="0081679F" w:rsidRPr="00297EBA" w:rsidRDefault="0081679F" w:rsidP="0081679F">
      <w:r w:rsidRPr="00297EBA">
        <w:t xml:space="preserve">Vissa formulär har beräknade resultat kopplade till patientens svar. Du kan se och följa patientens resultat i </w:t>
      </w:r>
      <w:proofErr w:type="spellStart"/>
      <w:r w:rsidRPr="00297EBA">
        <w:t>i</w:t>
      </w:r>
      <w:proofErr w:type="spellEnd"/>
      <w:r w:rsidRPr="00297EBA">
        <w:t xml:space="preserve"> graf och tabell under fliken</w:t>
      </w:r>
      <w:r w:rsidRPr="00426A4F">
        <w:rPr>
          <w:i/>
          <w:iCs/>
        </w:rPr>
        <w:t xml:space="preserve"> Resultat</w:t>
      </w:r>
      <w:r w:rsidRPr="00297EBA">
        <w:t>.</w:t>
      </w:r>
      <w:r w:rsidR="00663C91" w:rsidRPr="00297EBA">
        <w:t xml:space="preserve"> Denna</w:t>
      </w:r>
      <w:r w:rsidR="009E76F2" w:rsidRPr="00297EBA">
        <w:t xml:space="preserve"> flik</w:t>
      </w:r>
      <w:r w:rsidR="00663C91" w:rsidRPr="00297EBA">
        <w:t xml:space="preserve"> visas endast om det finns några resultat</w:t>
      </w:r>
      <w:r w:rsidR="00622F1B">
        <w:t>.</w:t>
      </w:r>
    </w:p>
    <w:p w14:paraId="5E2EA1EE" w14:textId="187F257A" w:rsidR="00297EBA" w:rsidRDefault="009E76F2" w:rsidP="0081679F">
      <w:pPr>
        <w:rPr>
          <w:highlight w:val="cyan"/>
        </w:rPr>
      </w:pPr>
      <w:r w:rsidRPr="00297EBA">
        <w:t>Klicka på det formulär du vill se resultat för</w:t>
      </w:r>
      <w:r w:rsidR="00ED45D8">
        <w:t xml:space="preserve"> (nedan </w:t>
      </w:r>
      <w:r w:rsidR="00ED45D8" w:rsidRPr="00426A4F">
        <w:rPr>
          <w:i/>
          <w:iCs/>
        </w:rPr>
        <w:t>Hantering av ångest</w:t>
      </w:r>
      <w:r w:rsidR="00ED45D8">
        <w:t>)</w:t>
      </w:r>
      <w:r w:rsidRPr="00297EBA">
        <w:t>.</w:t>
      </w:r>
    </w:p>
    <w:bookmarkEnd w:id="106"/>
    <w:p w14:paraId="0006BF6C" w14:textId="24741D7D" w:rsidR="00297EBA" w:rsidRPr="00426A4F" w:rsidRDefault="00DC475D" w:rsidP="0081679F">
      <w:pPr>
        <w:rPr>
          <w:highlight w:val="cyan"/>
        </w:rPr>
      </w:pPr>
      <w:r>
        <w:rPr>
          <w:noProof/>
        </w:rPr>
        <w:lastRenderedPageBreak/>
        <mc:AlternateContent>
          <mc:Choice Requires="wps">
            <w:drawing>
              <wp:anchor distT="0" distB="0" distL="114300" distR="114300" simplePos="0" relativeHeight="251932672" behindDoc="0" locked="0" layoutInCell="1" allowOverlap="1" wp14:anchorId="35DB8BE5" wp14:editId="2E4B93DC">
                <wp:simplePos x="0" y="0"/>
                <wp:positionH relativeFrom="margin">
                  <wp:posOffset>151765</wp:posOffset>
                </wp:positionH>
                <wp:positionV relativeFrom="paragraph">
                  <wp:posOffset>928370</wp:posOffset>
                </wp:positionV>
                <wp:extent cx="3782060" cy="278130"/>
                <wp:effectExtent l="57150" t="19050" r="66040" b="83820"/>
                <wp:wrapNone/>
                <wp:docPr id="2067105731"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82060" cy="27813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09C7909" id="Rektangel 16" o:spid="_x0000_s1026" style="position:absolute;margin-left:11.95pt;margin-top:73.1pt;width:297.8pt;height:21.9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30624" behindDoc="0" locked="0" layoutInCell="1" allowOverlap="1" wp14:anchorId="7BA9B880" wp14:editId="59E0101A">
                <wp:simplePos x="0" y="0"/>
                <wp:positionH relativeFrom="margin">
                  <wp:posOffset>681990</wp:posOffset>
                </wp:positionH>
                <wp:positionV relativeFrom="paragraph">
                  <wp:posOffset>45085</wp:posOffset>
                </wp:positionV>
                <wp:extent cx="544195" cy="266065"/>
                <wp:effectExtent l="57150" t="19050" r="65405" b="76835"/>
                <wp:wrapNone/>
                <wp:docPr id="1633828651" name="Rektange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4195" cy="26606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4A4D03D" id="Rektangel 15" o:spid="_x0000_s1026" style="position:absolute;margin-left:53.7pt;margin-top:3.55pt;width:42.85pt;height:20.95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" filled="f" strokecolor="#00b050" strokeweight="1.5pt">
                <v:shadow on="t" color="black" opacity="22937f" origin=",.5" offset="0,.63889mm"/>
                <v:path arrowok="t"/>
                <w10:wrap anchorx="margin"/>
              </v:rect>
            </w:pict>
          </mc:Fallback>
        </mc:AlternateContent>
      </w:r>
      <w:r w:rsidR="00297EBA">
        <w:rPr>
          <w:noProof/>
        </w:rPr>
        <w:drawing>
          <wp:inline distT="0" distB="0" distL="0" distR="0" wp14:anchorId="594817D0" wp14:editId="22C95E03">
            <wp:extent cx="3990975" cy="3740556"/>
            <wp:effectExtent l="0" t="0" r="0" b="0"/>
            <wp:docPr id="924" name="Bildobjekt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27875" t="18086" r="29893" b="11547"/>
                    <a:stretch/>
                  </pic:blipFill>
                  <pic:spPr bwMode="auto">
                    <a:xfrm>
                      <a:off x="0" y="0"/>
                      <a:ext cx="4002592" cy="3751444"/>
                    </a:xfrm>
                    <a:prstGeom prst="rect">
                      <a:avLst/>
                    </a:prstGeom>
                    <a:ln>
                      <a:noFill/>
                    </a:ln>
                    <a:extLst>
                      <a:ext uri="{53640926-AAD7-44D8-BBD7-CCE9431645EC}">
                        <a14:shadowObscured xmlns:a14="http://schemas.microsoft.com/office/drawing/2010/main"/>
                      </a:ext>
                    </a:extLst>
                  </pic:spPr>
                </pic:pic>
              </a:graphicData>
            </a:graphic>
          </wp:inline>
        </w:drawing>
      </w:r>
    </w:p>
    <w:p w14:paraId="52F99AEC" w14:textId="1AD93B88" w:rsidR="00663C91" w:rsidRPr="00426A4F" w:rsidRDefault="00663C91" w:rsidP="0081679F">
      <w:pPr>
        <w:rPr>
          <w:highlight w:val="cyan"/>
        </w:rPr>
      </w:pPr>
    </w:p>
    <w:p w14:paraId="623DFF41" w14:textId="12800D1C" w:rsidR="009E76F2" w:rsidRDefault="009E76F2" w:rsidP="0081679F">
      <w:bookmarkStart w:id="108" w:name="_Hlk170214775"/>
      <w:r w:rsidRPr="00297EBA">
        <w:t xml:space="preserve">Du ser nu </w:t>
      </w:r>
      <w:r w:rsidR="00297EBA" w:rsidRPr="00426A4F">
        <w:t xml:space="preserve">graf och värden samt rubriken för det aktuella resultatet (här </w:t>
      </w:r>
      <w:r w:rsidR="00297EBA" w:rsidRPr="00426A4F">
        <w:rPr>
          <w:i/>
          <w:iCs/>
        </w:rPr>
        <w:t>Nivå av ångest</w:t>
      </w:r>
      <w:r w:rsidR="00297EBA" w:rsidRPr="00426A4F">
        <w:t>)</w:t>
      </w:r>
      <w:r w:rsidRPr="00297EBA">
        <w:t xml:space="preserve"> </w:t>
      </w:r>
      <w:r w:rsidR="00297EBA" w:rsidRPr="00426A4F">
        <w:t>med</w:t>
      </w:r>
      <w:r w:rsidRPr="00297EBA">
        <w:t xml:space="preserve"> en resultatbeskrivning som hjälp för din tolkning. Observera att det kan finnas flera resultat för olika skattningar i samma formulär.</w:t>
      </w:r>
      <w:r w:rsidR="00297EBA" w:rsidRPr="00297EBA">
        <w:t xml:space="preserve"> De kommer då </w:t>
      </w:r>
      <w:r w:rsidR="00ED45D8">
        <w:t>i</w:t>
      </w:r>
      <w:r w:rsidR="00297EBA" w:rsidRPr="00297EBA">
        <w:t xml:space="preserve"> lodrät följd</w:t>
      </w:r>
      <w:r w:rsidR="00BC2311">
        <w:t>, skrolla nedåt för att se.</w:t>
      </w:r>
      <w:r w:rsidR="00121F24">
        <w:t xml:space="preserve"> </w:t>
      </w:r>
      <w:r w:rsidR="00D233A6">
        <w:t>Även patienten har tillgång till</w:t>
      </w:r>
      <w:r w:rsidR="00121F24">
        <w:t xml:space="preserve"> resultatfliken</w:t>
      </w:r>
      <w:r w:rsidR="00D233A6">
        <w:t>, med patientanpassad beskrivning.</w:t>
      </w:r>
    </w:p>
    <w:p w14:paraId="686D91C8" w14:textId="3889E940" w:rsidR="008410CA" w:rsidRDefault="008410CA" w:rsidP="008410CA">
      <w:pPr>
        <w:pStyle w:val="Rubrik2"/>
        <w:rPr>
          <w:rFonts w:ascii="Garamond" w:hAnsi="Garamond" w:cstheme="minorHAnsi"/>
          <w:color w:val="auto"/>
          <w:sz w:val="24"/>
          <w:szCs w:val="24"/>
        </w:rPr>
      </w:pPr>
      <w:bookmarkStart w:id="109" w:name="_Toc176258752"/>
      <w:bookmarkStart w:id="110" w:name="_Toc176259082"/>
      <w:bookmarkStart w:id="111" w:name="_Toc176516099"/>
      <w:bookmarkStart w:id="112" w:name="_Hlk176450494"/>
      <w:bookmarkStart w:id="113" w:name="_Toc178343104"/>
      <w:r w:rsidRPr="00814877">
        <w:rPr>
          <w:rFonts w:ascii="Garamond" w:hAnsi="Garamond" w:cstheme="minorHAnsi"/>
          <w:color w:val="auto"/>
          <w:sz w:val="24"/>
          <w:szCs w:val="24"/>
        </w:rPr>
        <w:t xml:space="preserve">Om ett formulär har </w:t>
      </w:r>
      <w:r>
        <w:rPr>
          <w:rFonts w:ascii="Garamond" w:hAnsi="Garamond" w:cstheme="minorHAnsi"/>
          <w:color w:val="auto"/>
          <w:sz w:val="24"/>
          <w:szCs w:val="24"/>
        </w:rPr>
        <w:t xml:space="preserve">beräknade </w:t>
      </w:r>
      <w:r w:rsidRPr="00814877">
        <w:rPr>
          <w:rFonts w:ascii="Garamond" w:hAnsi="Garamond" w:cstheme="minorHAnsi"/>
          <w:color w:val="auto"/>
          <w:sz w:val="24"/>
          <w:szCs w:val="24"/>
        </w:rPr>
        <w:t xml:space="preserve">resultat visas de </w:t>
      </w:r>
      <w:r>
        <w:rPr>
          <w:rFonts w:ascii="Garamond" w:hAnsi="Garamond" w:cstheme="minorHAnsi"/>
          <w:color w:val="auto"/>
          <w:sz w:val="24"/>
          <w:szCs w:val="24"/>
        </w:rPr>
        <w:t xml:space="preserve">också som länkar </w:t>
      </w:r>
      <w:r w:rsidRPr="00814877">
        <w:rPr>
          <w:rFonts w:ascii="Garamond" w:hAnsi="Garamond" w:cstheme="minorHAnsi"/>
          <w:color w:val="auto"/>
          <w:sz w:val="24"/>
          <w:szCs w:val="24"/>
        </w:rPr>
        <w:t xml:space="preserve">högst upp </w:t>
      </w:r>
      <w:r>
        <w:rPr>
          <w:rFonts w:ascii="Garamond" w:hAnsi="Garamond" w:cstheme="minorHAnsi"/>
          <w:color w:val="auto"/>
          <w:sz w:val="24"/>
          <w:szCs w:val="24"/>
        </w:rPr>
        <w:t>i ett besvarat</w:t>
      </w:r>
      <w:r w:rsidRPr="00814877">
        <w:rPr>
          <w:rFonts w:ascii="Garamond" w:hAnsi="Garamond" w:cstheme="minorHAnsi"/>
          <w:color w:val="auto"/>
          <w:sz w:val="24"/>
          <w:szCs w:val="24"/>
        </w:rPr>
        <w:t xml:space="preserve"> formulär.</w:t>
      </w:r>
      <w:bookmarkEnd w:id="109"/>
      <w:bookmarkEnd w:id="110"/>
      <w:bookmarkEnd w:id="111"/>
      <w:bookmarkEnd w:id="113"/>
    </w:p>
    <w:bookmarkEnd w:id="112"/>
    <w:p w14:paraId="55A0B26D" w14:textId="2C749B23" w:rsidR="008410CA" w:rsidRPr="008410CA" w:rsidRDefault="00DC475D" w:rsidP="00F7661F">
      <w:r>
        <w:rPr>
          <w:noProof/>
        </w:rPr>
        <mc:AlternateContent>
          <mc:Choice Requires="wps">
            <w:drawing>
              <wp:anchor distT="0" distB="0" distL="114300" distR="114300" simplePos="0" relativeHeight="251957248" behindDoc="0" locked="0" layoutInCell="1" allowOverlap="1" wp14:anchorId="750FD9CC" wp14:editId="5A027CA5">
                <wp:simplePos x="0" y="0"/>
                <wp:positionH relativeFrom="margin">
                  <wp:posOffset>150495</wp:posOffset>
                </wp:positionH>
                <wp:positionV relativeFrom="paragraph">
                  <wp:posOffset>726440</wp:posOffset>
                </wp:positionV>
                <wp:extent cx="3651250" cy="339725"/>
                <wp:effectExtent l="57150" t="19050" r="63500" b="79375"/>
                <wp:wrapNone/>
                <wp:docPr id="223604312" name="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1250" cy="33972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DE0731F" id="Rektangel 14" o:spid="_x0000_s1026" style="position:absolute;margin-left:11.85pt;margin-top:57.2pt;width:287.5pt;height:26.75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" filled="f" strokecolor="#00b050" strokeweight="1.5pt">
                <v:shadow on="t" color="black" opacity="22937f" origin=",.5" offset="0,.63889mm"/>
                <v:path arrowok="t"/>
                <w10:wrap anchorx="margin"/>
              </v:rect>
            </w:pict>
          </mc:Fallback>
        </mc:AlternateContent>
      </w:r>
      <w:r w:rsidR="008410CA">
        <w:rPr>
          <w:noProof/>
        </w:rPr>
        <w:drawing>
          <wp:inline distT="0" distB="0" distL="0" distR="0" wp14:anchorId="7796C6A9" wp14:editId="61DC7C2F">
            <wp:extent cx="3649958" cy="1868295"/>
            <wp:effectExtent l="152400" t="114300" r="141605" b="170180"/>
            <wp:docPr id="33" name="Bildobjek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l="16210" t="22411" r="25852" b="24869"/>
                    <a:stretch/>
                  </pic:blipFill>
                  <pic:spPr bwMode="auto">
                    <a:xfrm>
                      <a:off x="0" y="0"/>
                      <a:ext cx="3650715" cy="18686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5C9103E" w14:textId="77777777" w:rsidR="00006938" w:rsidRDefault="00006938" w:rsidP="005256FD">
      <w:pPr>
        <w:pStyle w:val="Rubrik2"/>
      </w:pPr>
      <w:bookmarkStart w:id="114" w:name="_Hlk175663066"/>
      <w:bookmarkStart w:id="115" w:name="_Hlk175666941"/>
      <w:bookmarkEnd w:id="108"/>
    </w:p>
    <w:p w14:paraId="72FE5B82" w14:textId="59B166FE" w:rsidR="002059A3" w:rsidRDefault="002059A3" w:rsidP="005256FD">
      <w:pPr>
        <w:pStyle w:val="Rubrik2"/>
      </w:pPr>
      <w:bookmarkStart w:id="116" w:name="_Toc178343105"/>
      <w:r>
        <w:t>R</w:t>
      </w:r>
      <w:r w:rsidR="005256FD">
        <w:t xml:space="preserve">utiner för att </w:t>
      </w:r>
      <w:r w:rsidR="0018774D">
        <w:t>aktivera</w:t>
      </w:r>
      <w:r w:rsidR="005256FD">
        <w:t xml:space="preserve"> och följa upp </w:t>
      </w:r>
      <w:r w:rsidR="00F448B1">
        <w:t>formulä</w:t>
      </w:r>
      <w:r w:rsidR="005256FD">
        <w:t xml:space="preserve">r </w:t>
      </w:r>
      <w:r w:rsidR="00A83911">
        <w:t>via 1177</w:t>
      </w:r>
      <w:bookmarkEnd w:id="116"/>
      <w:r w:rsidR="00A83911">
        <w:t xml:space="preserve"> </w:t>
      </w:r>
    </w:p>
    <w:p w14:paraId="752CC074" w14:textId="582A3DD0" w:rsidR="005256FD" w:rsidRPr="00485F9C" w:rsidRDefault="005256FD" w:rsidP="005256FD">
      <w:pPr>
        <w:tabs>
          <w:tab w:val="left" w:pos="5670"/>
        </w:tabs>
        <w:spacing w:line="276" w:lineRule="auto"/>
        <w:rPr>
          <w:rFonts w:ascii="Arial" w:hAnsi="Arial" w:cs="Arial"/>
          <w:i/>
          <w:sz w:val="20"/>
          <w:szCs w:val="20"/>
        </w:rPr>
      </w:pPr>
      <w:r>
        <w:rPr>
          <w:i/>
          <w:noProof/>
        </w:rPr>
        <w:t xml:space="preserve">Exempel, redigeras av </w:t>
      </w:r>
      <w:commentRangeStart w:id="117"/>
      <w:r>
        <w:rPr>
          <w:i/>
          <w:noProof/>
        </w:rPr>
        <w:t>verksamheten</w:t>
      </w:r>
      <w:commentRangeEnd w:id="117"/>
      <w:r>
        <w:rPr>
          <w:rStyle w:val="Kommentarsreferens"/>
          <w:rFonts w:eastAsia="Times New Roman" w:cs="Times New Roman"/>
          <w:shd w:val="clear" w:color="auto" w:fill="auto"/>
        </w:rPr>
        <w:commentReference w:id="117"/>
      </w:r>
      <w:bookmarkEnd w:id="114"/>
      <w:r w:rsidR="00766CEA">
        <w:rPr>
          <w:i/>
          <w:noProof/>
        </w:rPr>
        <w:t>:</w:t>
      </w:r>
    </w:p>
    <w:p w14:paraId="3E9500C7" w14:textId="13330EF5" w:rsidR="002059A3" w:rsidRPr="00DC42CC" w:rsidRDefault="004F5972" w:rsidP="005256FD">
      <w:pPr>
        <w:pStyle w:val="Rubrik3"/>
      </w:pPr>
      <w:bookmarkStart w:id="118" w:name="_Toc178343106"/>
      <w:r>
        <w:t>Vad är v</w:t>
      </w:r>
      <w:r w:rsidR="002059A3">
        <w:t>iktigt för mig</w:t>
      </w:r>
      <w:bookmarkEnd w:id="118"/>
    </w:p>
    <w:p w14:paraId="754BB98B" w14:textId="620E73C8" w:rsidR="002059A3" w:rsidRDefault="00F448B1" w:rsidP="002059A3">
      <w:pPr>
        <w:rPr>
          <w:i/>
        </w:rPr>
      </w:pPr>
      <w:r>
        <w:t>Formuläret</w:t>
      </w:r>
      <w:r w:rsidR="002059A3">
        <w:t xml:space="preserve"> är aktivt när Min vårdplan startas. Patienten ska få uppföljning efter att ha besvarat frågan</w:t>
      </w:r>
      <w:r w:rsidR="00767DCA">
        <w:t xml:space="preserve"> genom att</w:t>
      </w:r>
      <w:r w:rsidR="002059A3">
        <w:t xml:space="preserve">: </w:t>
      </w:r>
      <w:r w:rsidR="00767DCA">
        <w:rPr>
          <w:i/>
          <w:highlight w:val="yellow"/>
        </w:rPr>
        <w:t>…</w:t>
      </w:r>
      <w:r w:rsidR="002059A3" w:rsidRPr="00DC42CC">
        <w:rPr>
          <w:i/>
          <w:highlight w:val="yellow"/>
        </w:rPr>
        <w:t>.</w:t>
      </w:r>
    </w:p>
    <w:p w14:paraId="40E846F4" w14:textId="24CF8265" w:rsidR="009B6D65" w:rsidRDefault="00767DCA" w:rsidP="002059A3">
      <w:pPr>
        <w:rPr>
          <w:i/>
        </w:rPr>
      </w:pPr>
      <w:r>
        <w:t>För att be patienten besvara</w:t>
      </w:r>
      <w:r w:rsidR="002059A3">
        <w:t xml:space="preserve"> frågan vid ett särskilt tillfälle</w:t>
      </w:r>
      <w:r>
        <w:t xml:space="preserve"> gör vi så här:</w:t>
      </w:r>
      <w:r w:rsidR="002059A3">
        <w:t xml:space="preserve"> </w:t>
      </w:r>
      <w:r w:rsidR="002059A3" w:rsidRPr="00492A13">
        <w:rPr>
          <w:i/>
          <w:highlight w:val="yellow"/>
        </w:rPr>
        <w:t>…</w:t>
      </w:r>
    </w:p>
    <w:p w14:paraId="5925A4C3" w14:textId="77777777" w:rsidR="009B6D65" w:rsidRDefault="009B6D65" w:rsidP="009B6D65">
      <w:r>
        <w:t>Vi dokumenterar så här:</w:t>
      </w:r>
      <w:r w:rsidRPr="009B6D65">
        <w:rPr>
          <w:highlight w:val="yellow"/>
        </w:rPr>
        <w:t xml:space="preserve"> </w:t>
      </w:r>
      <w:r w:rsidRPr="004E3778">
        <w:rPr>
          <w:highlight w:val="yellow"/>
        </w:rPr>
        <w:t>…</w:t>
      </w:r>
    </w:p>
    <w:p w14:paraId="6932EAD5" w14:textId="2E2724FB" w:rsidR="008410CA" w:rsidRDefault="002D4CB3" w:rsidP="00F7661F">
      <w:pPr>
        <w:pStyle w:val="Rubrik3"/>
      </w:pPr>
      <w:bookmarkStart w:id="119" w:name="_Toc178343107"/>
      <w:r>
        <w:t>Övriga formulär</w:t>
      </w:r>
      <w:bookmarkEnd w:id="119"/>
    </w:p>
    <w:p w14:paraId="7F60FA19" w14:textId="7460112D" w:rsidR="008410CA" w:rsidRPr="00F7661F" w:rsidRDefault="008410CA" w:rsidP="008410CA">
      <w:pPr>
        <w:spacing w:after="0"/>
      </w:pPr>
      <w:r w:rsidRPr="00F7661F">
        <w:t xml:space="preserve">Beskrivning och rutiner för formulären som ligger som Kommande moduler beskrivs i </w:t>
      </w:r>
      <w:r w:rsidR="00DD4463">
        <w:t>b</w:t>
      </w:r>
      <w:r w:rsidRPr="00F7661F">
        <w:t>ilaga</w:t>
      </w:r>
      <w:r w:rsidR="00DD4463">
        <w:t xml:space="preserve">n </w:t>
      </w:r>
      <w:r w:rsidR="00DD4463" w:rsidRPr="00955E83">
        <w:rPr>
          <w:i/>
          <w:iCs/>
        </w:rPr>
        <w:t>Formulär i Min vårdplan</w:t>
      </w:r>
      <w:r w:rsidRPr="00F7661F">
        <w:t>.</w:t>
      </w:r>
    </w:p>
    <w:p w14:paraId="043D6891" w14:textId="77777777" w:rsidR="001033CA" w:rsidRPr="005F53F8" w:rsidRDefault="001033CA" w:rsidP="001033CA">
      <w:pPr>
        <w:pStyle w:val="Rubrik1"/>
      </w:pPr>
      <w:bookmarkStart w:id="120" w:name="_Toc517955517"/>
      <w:bookmarkStart w:id="121" w:name="_Toc526168270"/>
      <w:bookmarkStart w:id="122" w:name="_Toc517955518"/>
      <w:bookmarkStart w:id="123" w:name="_Toc178343108"/>
      <w:bookmarkEnd w:id="115"/>
      <w:bookmarkEnd w:id="90"/>
      <w:bookmarkEnd w:id="91"/>
      <w:r w:rsidRPr="005F53F8">
        <w:t>Aktivitetsplaner</w:t>
      </w:r>
      <w:bookmarkEnd w:id="123"/>
    </w:p>
    <w:p w14:paraId="42E14357" w14:textId="77777777" w:rsidR="001033CA" w:rsidRPr="00700F04" w:rsidRDefault="001033CA" w:rsidP="001033CA">
      <w:pPr>
        <w:spacing w:line="276" w:lineRule="auto"/>
      </w:pPr>
      <w:r w:rsidRPr="0049340A">
        <w:t xml:space="preserve">Som </w:t>
      </w:r>
      <w:r>
        <w:t>behandlare</w:t>
      </w:r>
      <w:r w:rsidRPr="0049340A">
        <w:t xml:space="preserve"> kan du skapa </w:t>
      </w:r>
      <w:r w:rsidRPr="00797D5B">
        <w:rPr>
          <w:color w:val="000000" w:themeColor="text1"/>
        </w:rPr>
        <w:t xml:space="preserve">aktivitetsplaner åt en </w:t>
      </w:r>
      <w:r w:rsidRPr="0049340A">
        <w:t xml:space="preserve">patient. Syftet med en </w:t>
      </w:r>
      <w:r w:rsidRPr="00700F04">
        <w:t xml:space="preserve">aktivitetsplan är att göra patienten delaktig i vården. </w:t>
      </w:r>
    </w:p>
    <w:p w14:paraId="56E13114" w14:textId="77777777" w:rsidR="001033CA" w:rsidRPr="0049340A" w:rsidRDefault="001033CA" w:rsidP="001033CA">
      <w:pPr>
        <w:spacing w:line="276" w:lineRule="auto"/>
      </w:pPr>
      <w:r w:rsidRPr="00700F04">
        <w:t>Kanske vill du följa en patients vikt under behandlingen?</w:t>
      </w:r>
      <w:r>
        <w:t xml:space="preserve"> Då kan du skapa</w:t>
      </w:r>
      <w:r w:rsidRPr="00700F04">
        <w:t xml:space="preserve"> en aktivitetsplan där patienten får i uppgift att väga sig två gånger i veckan </w:t>
      </w:r>
      <w:r w:rsidRPr="0049340A">
        <w:t xml:space="preserve">och skatta sin aptit och sitt näringsintag. </w:t>
      </w:r>
    </w:p>
    <w:p w14:paraId="1824A941" w14:textId="77777777" w:rsidR="001033CA" w:rsidRDefault="001033CA" w:rsidP="001033CA">
      <w:pPr>
        <w:spacing w:line="276" w:lineRule="auto"/>
      </w:pPr>
      <w:r w:rsidRPr="0049340A">
        <w:t>Resultatet från aktivitetsplanen är ett underlag för diskussion mellan patient</w:t>
      </w:r>
      <w:r>
        <w:t>en</w:t>
      </w:r>
      <w:r w:rsidRPr="0049340A">
        <w:t xml:space="preserve"> och vårdpersonal</w:t>
      </w:r>
      <w:r>
        <w:t>en</w:t>
      </w:r>
      <w:r w:rsidRPr="0049340A">
        <w:t xml:space="preserve"> samt ett underlag för omvårdnadsbeslut. </w:t>
      </w:r>
    </w:p>
    <w:p w14:paraId="517DE60C" w14:textId="77777777" w:rsidR="001033CA" w:rsidRDefault="001033CA" w:rsidP="001033CA">
      <w:pPr>
        <w:spacing w:line="276" w:lineRule="auto"/>
      </w:pPr>
      <w:r>
        <w:t xml:space="preserve">När patienten har rapporterat i sin aktivitetsplan kommer en notis till dig i patientöversikten i behandlarvyn. </w:t>
      </w:r>
    </w:p>
    <w:p w14:paraId="65EF467B" w14:textId="487A6E43" w:rsidR="001033CA" w:rsidRPr="00D24492" w:rsidRDefault="001033CA" w:rsidP="001033CA">
      <w:pPr>
        <w:pStyle w:val="Rubrik2"/>
      </w:pPr>
      <w:bookmarkStart w:id="124" w:name="_Toc178343109"/>
      <w:r>
        <w:lastRenderedPageBreak/>
        <w:t>S</w:t>
      </w:r>
      <w:r w:rsidRPr="00AB0E84">
        <w:t>kapa en aktivitetsplan</w:t>
      </w:r>
      <w:bookmarkEnd w:id="124"/>
    </w:p>
    <w:p w14:paraId="04581D3E" w14:textId="47B75AFD" w:rsidR="001033CA" w:rsidRDefault="001033CA" w:rsidP="00BC701A">
      <w:pPr>
        <w:keepNext/>
        <w:spacing w:before="100" w:beforeAutospacing="1" w:line="276" w:lineRule="auto"/>
      </w:pPr>
      <w:r w:rsidRPr="00BF51B1">
        <w:t xml:space="preserve">Klicka på fliken </w:t>
      </w:r>
      <w:r w:rsidR="00FD00E0" w:rsidRPr="00D87928">
        <w:rPr>
          <w:i/>
          <w:iCs/>
        </w:rPr>
        <w:t>Flaggor och aktivitetsplaner</w:t>
      </w:r>
      <w:r w:rsidRPr="00BF51B1">
        <w:t xml:space="preserve"> i patientens </w:t>
      </w:r>
      <w:r w:rsidR="00766CEA">
        <w:t>översikt</w:t>
      </w:r>
      <w:r w:rsidRPr="00BF51B1">
        <w:t xml:space="preserve">. Klicka därefter på fliken </w:t>
      </w:r>
      <w:r w:rsidRPr="00D87928">
        <w:rPr>
          <w:i/>
          <w:iCs/>
        </w:rPr>
        <w:t>Aktivitetsplaner</w:t>
      </w:r>
      <w:r w:rsidRPr="00BF51B1">
        <w:t xml:space="preserve">, följt av </w:t>
      </w:r>
      <w:r w:rsidRPr="00D87928">
        <w:rPr>
          <w:i/>
        </w:rPr>
        <w:t>Skapa ny aktivitetsplan</w:t>
      </w:r>
      <w:r w:rsidRPr="00BF51B1">
        <w:t xml:space="preserve">. </w:t>
      </w:r>
    </w:p>
    <w:p w14:paraId="2F9490E1" w14:textId="0D483EBD" w:rsidR="00BC701A" w:rsidRDefault="00BC701A" w:rsidP="00D87928">
      <w:pPr>
        <w:keepNext/>
        <w:spacing w:before="100" w:beforeAutospacing="1" w:line="276" w:lineRule="auto"/>
      </w:pPr>
      <w:r>
        <w:rPr>
          <w:noProof/>
        </w:rPr>
        <w:drawing>
          <wp:inline distT="0" distB="0" distL="0" distR="0" wp14:anchorId="23F3D44F" wp14:editId="6A2E4CE1">
            <wp:extent cx="4279900" cy="3462655"/>
            <wp:effectExtent l="0" t="0" r="6350" b="4445"/>
            <wp:docPr id="1283426354" name="Bildobjekt 1283426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279900" cy="3462655"/>
                    </a:xfrm>
                    <a:prstGeom prst="rect">
                      <a:avLst/>
                    </a:prstGeom>
                    <a:noFill/>
                  </pic:spPr>
                </pic:pic>
              </a:graphicData>
            </a:graphic>
          </wp:inline>
        </w:drawing>
      </w:r>
    </w:p>
    <w:p w14:paraId="4FCBB75E" w14:textId="77777777" w:rsidR="001033CA" w:rsidRPr="005A56EC" w:rsidRDefault="001033CA" w:rsidP="001033CA">
      <w:pPr>
        <w:pStyle w:val="Liststycke"/>
        <w:numPr>
          <w:ilvl w:val="0"/>
          <w:numId w:val="16"/>
        </w:numPr>
        <w:spacing w:before="100" w:beforeAutospacing="1" w:line="276" w:lineRule="auto"/>
      </w:pPr>
      <w:r>
        <w:t xml:space="preserve">Namnge planen i rutan </w:t>
      </w:r>
      <w:r w:rsidRPr="00C02AAE">
        <w:rPr>
          <w:iCs/>
        </w:rPr>
        <w:t>Namn</w:t>
      </w:r>
      <w:r>
        <w:t>.</w:t>
      </w:r>
    </w:p>
    <w:p w14:paraId="55468164" w14:textId="3B4DBD28" w:rsidR="001033CA" w:rsidRDefault="001033CA" w:rsidP="001033CA">
      <w:pPr>
        <w:pStyle w:val="Liststycke"/>
        <w:numPr>
          <w:ilvl w:val="0"/>
          <w:numId w:val="16"/>
        </w:numPr>
        <w:spacing w:before="100" w:beforeAutospacing="1" w:line="276" w:lineRule="auto"/>
      </w:pPr>
      <w:r>
        <w:t xml:space="preserve">Lägg till </w:t>
      </w:r>
      <w:r w:rsidR="00766CEA">
        <w:t>frågetyp</w:t>
      </w:r>
      <w:r>
        <w:t xml:space="preserve">. Du kan välja och blanda fritt mellan: </w:t>
      </w:r>
    </w:p>
    <w:p w14:paraId="49807818" w14:textId="7051E535" w:rsidR="00766CEA" w:rsidRDefault="00766CEA" w:rsidP="00D87928">
      <w:pPr>
        <w:pStyle w:val="Liststycke"/>
        <w:numPr>
          <w:ilvl w:val="0"/>
          <w:numId w:val="0"/>
        </w:numPr>
        <w:spacing w:before="100" w:beforeAutospacing="1" w:line="276" w:lineRule="auto"/>
        <w:ind w:left="360"/>
      </w:pPr>
      <w:r>
        <w:rPr>
          <w:noProof/>
        </w:rPr>
        <w:drawing>
          <wp:inline distT="0" distB="0" distL="0" distR="0" wp14:anchorId="10D327B4" wp14:editId="1FF8D32C">
            <wp:extent cx="3681454" cy="1483712"/>
            <wp:effectExtent l="0" t="0" r="0" b="2540"/>
            <wp:docPr id="1283426352" name="Bildobjekt 128342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l="29418" t="11896" r="44603" b="69492"/>
                    <a:stretch/>
                  </pic:blipFill>
                  <pic:spPr bwMode="auto">
                    <a:xfrm>
                      <a:off x="0" y="0"/>
                      <a:ext cx="3718500" cy="1498643"/>
                    </a:xfrm>
                    <a:prstGeom prst="rect">
                      <a:avLst/>
                    </a:prstGeom>
                    <a:ln>
                      <a:noFill/>
                    </a:ln>
                    <a:extLst>
                      <a:ext uri="{53640926-AAD7-44D8-BBD7-CCE9431645EC}">
                        <a14:shadowObscured xmlns:a14="http://schemas.microsoft.com/office/drawing/2010/main"/>
                      </a:ext>
                    </a:extLst>
                  </pic:spPr>
                </pic:pic>
              </a:graphicData>
            </a:graphic>
          </wp:inline>
        </w:drawing>
      </w:r>
    </w:p>
    <w:p w14:paraId="0CDEB6EB" w14:textId="2BD74002" w:rsidR="001033CA" w:rsidRDefault="00766CEA" w:rsidP="001033CA">
      <w:pPr>
        <w:pStyle w:val="Liststycke"/>
        <w:numPr>
          <w:ilvl w:val="0"/>
          <w:numId w:val="15"/>
        </w:numPr>
        <w:spacing w:line="276" w:lineRule="auto"/>
      </w:pPr>
      <w:r>
        <w:rPr>
          <w:b/>
          <w:bCs/>
          <w:iCs/>
        </w:rPr>
        <w:t>Sifferinmatning</w:t>
      </w:r>
      <w:r w:rsidR="001033CA">
        <w:t xml:space="preserve"> (till exempel kg, km, timmar, ggr). Ge måttet ett namn och, om det är relevant, ett målvärde. Bestäm om du vill att du eller patienten eller ni båda ska kunna se resultatet av registreringen. Bestäm om du vill få en avisering när patienten har registrerat något. Lägg till en beskrivning av vad diagrammet visar för patienten och behandlaren. </w:t>
      </w:r>
    </w:p>
    <w:p w14:paraId="571C03D3" w14:textId="77777777" w:rsidR="001033CA" w:rsidRPr="005256FD" w:rsidRDefault="001033CA" w:rsidP="001033CA">
      <w:pPr>
        <w:pStyle w:val="Liststycke"/>
        <w:numPr>
          <w:ilvl w:val="0"/>
          <w:numId w:val="0"/>
        </w:numPr>
        <w:spacing w:before="100" w:beforeAutospacing="1" w:line="276" w:lineRule="auto"/>
        <w:ind w:left="720"/>
        <w:rPr>
          <w:i/>
        </w:rPr>
      </w:pPr>
      <w:r>
        <w:t xml:space="preserve">Exempel: </w:t>
      </w:r>
      <w:r w:rsidRPr="00037A30">
        <w:rPr>
          <w:i/>
        </w:rPr>
        <w:t>Diagrammet visar hur många timmar p</w:t>
      </w:r>
      <w:r>
        <w:rPr>
          <w:i/>
        </w:rPr>
        <w:t>er natt du har registrerat att du sovit.</w:t>
      </w:r>
    </w:p>
    <w:p w14:paraId="68CBA72B" w14:textId="7BBF4F7C" w:rsidR="001033CA" w:rsidRDefault="001033CA" w:rsidP="001033CA">
      <w:pPr>
        <w:pStyle w:val="Liststycke"/>
        <w:numPr>
          <w:ilvl w:val="0"/>
          <w:numId w:val="15"/>
        </w:numPr>
        <w:spacing w:line="276" w:lineRule="auto"/>
      </w:pPr>
      <w:r w:rsidRPr="00D87928">
        <w:rPr>
          <w:b/>
          <w:bCs/>
          <w:iCs/>
        </w:rPr>
        <w:t>S</w:t>
      </w:r>
      <w:r w:rsidR="00766CEA">
        <w:rPr>
          <w:b/>
          <w:bCs/>
          <w:iCs/>
        </w:rPr>
        <w:t>lider</w:t>
      </w:r>
      <w:r>
        <w:t xml:space="preserve">. Ange en rubrik och sedan lägsta och högsta värde samt beskriv vad de innebär. Till exempel kan du sätta lägsta värde till 0 och döpa det till ”Ingen aptit” och högsta värde till 10 och döpa det till ”Mycket god aptit”. Bestäm om du eller patienten eller ni båda ska kunna se resultatet. Lägg till en beskrivning av vad diagrammet visar för patienten och behandlaren. </w:t>
      </w:r>
    </w:p>
    <w:p w14:paraId="67D8FD94" w14:textId="77777777" w:rsidR="001033CA" w:rsidRPr="00700F04" w:rsidRDefault="001033CA" w:rsidP="001033CA">
      <w:pPr>
        <w:pStyle w:val="Liststycke"/>
        <w:numPr>
          <w:ilvl w:val="0"/>
          <w:numId w:val="0"/>
        </w:numPr>
        <w:spacing w:before="100" w:beforeAutospacing="1" w:line="276" w:lineRule="auto"/>
        <w:ind w:left="720"/>
      </w:pPr>
      <w:r w:rsidRPr="00700F04">
        <w:lastRenderedPageBreak/>
        <w:t xml:space="preserve">Exempel: </w:t>
      </w:r>
      <w:r w:rsidRPr="00700F04">
        <w:rPr>
          <w:i/>
        </w:rPr>
        <w:t>Diagrammet visar hur du har skattat din aptit vid olika tillfällen</w:t>
      </w:r>
      <w:r w:rsidRPr="00700F04">
        <w:t>.</w:t>
      </w:r>
    </w:p>
    <w:p w14:paraId="0A84F242" w14:textId="77777777" w:rsidR="001033CA" w:rsidRPr="00700F04" w:rsidRDefault="001033CA" w:rsidP="001033CA">
      <w:pPr>
        <w:pStyle w:val="Liststycke"/>
        <w:numPr>
          <w:ilvl w:val="0"/>
          <w:numId w:val="15"/>
        </w:numPr>
        <w:spacing w:line="276" w:lineRule="auto"/>
      </w:pPr>
      <w:r w:rsidRPr="00D87928">
        <w:rPr>
          <w:b/>
          <w:bCs/>
          <w:iCs/>
        </w:rPr>
        <w:t>Flervalsfråga</w:t>
      </w:r>
      <w:r w:rsidRPr="00C02AAE">
        <w:rPr>
          <w:iCs/>
        </w:rPr>
        <w:t>.</w:t>
      </w:r>
      <w:r w:rsidRPr="00700F04">
        <w:t xml:space="preserve"> </w:t>
      </w:r>
      <w:r>
        <w:t>S</w:t>
      </w:r>
      <w:r w:rsidRPr="00700F04">
        <w:t xml:space="preserve">kriv en fråga i rutan </w:t>
      </w:r>
      <w:r w:rsidRPr="00C02AAE">
        <w:rPr>
          <w:iCs/>
        </w:rPr>
        <w:t>Rubrik</w:t>
      </w:r>
      <w:r w:rsidRPr="00700F04">
        <w:t xml:space="preserve"> och ange hur många svarsalternativ det ska finnas. Skriv de möjliga svaren i rutan </w:t>
      </w:r>
      <w:r w:rsidRPr="00C02AAE">
        <w:rPr>
          <w:iCs/>
        </w:rPr>
        <w:t>Möjliga svar</w:t>
      </w:r>
      <w:r w:rsidRPr="00700F04">
        <w:t>. Gör en ny rad för varje svarsalternativ.</w:t>
      </w:r>
    </w:p>
    <w:p w14:paraId="294E7923" w14:textId="7559422D" w:rsidR="001033CA" w:rsidRPr="00700F04" w:rsidRDefault="001033CA" w:rsidP="001033CA">
      <w:pPr>
        <w:pStyle w:val="Liststycke"/>
        <w:numPr>
          <w:ilvl w:val="0"/>
          <w:numId w:val="15"/>
        </w:numPr>
        <w:spacing w:line="276" w:lineRule="auto"/>
      </w:pPr>
      <w:r w:rsidRPr="00D87928">
        <w:rPr>
          <w:b/>
          <w:bCs/>
          <w:iCs/>
        </w:rPr>
        <w:t>Text</w:t>
      </w:r>
      <w:r w:rsidR="00766CEA">
        <w:rPr>
          <w:b/>
          <w:bCs/>
          <w:iCs/>
        </w:rPr>
        <w:t xml:space="preserve">inmatning </w:t>
      </w:r>
      <w:r w:rsidR="00766CEA" w:rsidRPr="00D87928">
        <w:rPr>
          <w:iCs/>
        </w:rPr>
        <w:t>(mindre fält) respektive</w:t>
      </w:r>
      <w:r w:rsidR="00766CEA">
        <w:rPr>
          <w:b/>
          <w:bCs/>
          <w:iCs/>
        </w:rPr>
        <w:t xml:space="preserve"> </w:t>
      </w:r>
      <w:proofErr w:type="spellStart"/>
      <w:r w:rsidR="00766CEA">
        <w:rPr>
          <w:b/>
          <w:bCs/>
          <w:iCs/>
        </w:rPr>
        <w:t>Textarea</w:t>
      </w:r>
      <w:proofErr w:type="spellEnd"/>
      <w:r w:rsidR="00766CEA">
        <w:rPr>
          <w:b/>
          <w:bCs/>
          <w:iCs/>
        </w:rPr>
        <w:t xml:space="preserve"> </w:t>
      </w:r>
      <w:r w:rsidR="00766CEA" w:rsidRPr="00D87928">
        <w:rPr>
          <w:iCs/>
        </w:rPr>
        <w:t>(större fält)</w:t>
      </w:r>
      <w:r w:rsidRPr="00C02AAE">
        <w:rPr>
          <w:iCs/>
        </w:rPr>
        <w:t xml:space="preserve">. </w:t>
      </w:r>
      <w:r>
        <w:t>S</w:t>
      </w:r>
      <w:r w:rsidRPr="00700F04">
        <w:t xml:space="preserve">kriv en fråga i rutan </w:t>
      </w:r>
      <w:r w:rsidRPr="00C02AAE">
        <w:rPr>
          <w:iCs/>
        </w:rPr>
        <w:t>Rubrik</w:t>
      </w:r>
      <w:r w:rsidRPr="00700F04">
        <w:t xml:space="preserve"> och ange hur långt patientens svar får vara. </w:t>
      </w:r>
    </w:p>
    <w:p w14:paraId="4289FF2B" w14:textId="26C3C5CC" w:rsidR="001033CA" w:rsidRPr="004A3820" w:rsidRDefault="001033CA" w:rsidP="001033CA">
      <w:pPr>
        <w:pStyle w:val="Liststycke"/>
        <w:numPr>
          <w:ilvl w:val="0"/>
          <w:numId w:val="15"/>
        </w:numPr>
        <w:spacing w:line="276" w:lineRule="auto"/>
        <w:rPr>
          <w:iCs/>
        </w:rPr>
      </w:pPr>
      <w:r w:rsidRPr="00D87928">
        <w:rPr>
          <w:b/>
          <w:bCs/>
          <w:iCs/>
        </w:rPr>
        <w:t>Info</w:t>
      </w:r>
      <w:r w:rsidR="00BC701A">
        <w:rPr>
          <w:b/>
          <w:bCs/>
          <w:iCs/>
        </w:rPr>
        <w:t>rmations</w:t>
      </w:r>
      <w:r w:rsidRPr="00D87928">
        <w:rPr>
          <w:b/>
          <w:bCs/>
          <w:iCs/>
        </w:rPr>
        <w:t>text</w:t>
      </w:r>
      <w:r w:rsidRPr="00C02AAE">
        <w:rPr>
          <w:iCs/>
        </w:rPr>
        <w:t>.</w:t>
      </w:r>
      <w:r w:rsidRPr="004A3820">
        <w:rPr>
          <w:iCs/>
        </w:rPr>
        <w:t xml:space="preserve"> Beskriv </w:t>
      </w:r>
      <w:r w:rsidR="00BC701A">
        <w:rPr>
          <w:iCs/>
        </w:rPr>
        <w:t>till exempel instruktion för</w:t>
      </w:r>
      <w:r w:rsidRPr="004A3820">
        <w:rPr>
          <w:iCs/>
        </w:rPr>
        <w:t xml:space="preserve"> </w:t>
      </w:r>
      <w:r>
        <w:rPr>
          <w:iCs/>
        </w:rPr>
        <w:t>formuläret</w:t>
      </w:r>
      <w:r w:rsidRPr="00C02AAE">
        <w:rPr>
          <w:iCs/>
        </w:rPr>
        <w:t xml:space="preserve">. </w:t>
      </w:r>
    </w:p>
    <w:p w14:paraId="430EEB17" w14:textId="77777777" w:rsidR="001033CA" w:rsidRDefault="001033CA" w:rsidP="001033CA">
      <w:pPr>
        <w:pStyle w:val="Liststycke"/>
        <w:numPr>
          <w:ilvl w:val="0"/>
          <w:numId w:val="16"/>
        </w:numPr>
        <w:spacing w:before="100" w:beforeAutospacing="1" w:line="276" w:lineRule="auto"/>
      </w:pPr>
      <w:r>
        <w:t xml:space="preserve">Schemalägg aktivitetsplanen. Fyll i när och med vilket intervall ni har kommit överens om att patienten ska fylla i planen. </w:t>
      </w:r>
    </w:p>
    <w:p w14:paraId="2E5D9C5C" w14:textId="26AF223E" w:rsidR="001033CA" w:rsidRDefault="001033CA" w:rsidP="001033CA">
      <w:pPr>
        <w:pStyle w:val="Liststycke"/>
        <w:numPr>
          <w:ilvl w:val="0"/>
          <w:numId w:val="16"/>
        </w:numPr>
        <w:spacing w:before="100" w:beforeAutospacing="1" w:line="276" w:lineRule="auto"/>
      </w:pPr>
      <w:r>
        <w:t xml:space="preserve">Under </w:t>
      </w:r>
      <w:r w:rsidR="00766CEA" w:rsidRPr="00D87928">
        <w:rPr>
          <w:i/>
          <w:iCs/>
        </w:rPr>
        <w:t>I</w:t>
      </w:r>
      <w:r w:rsidRPr="00D87928">
        <w:rPr>
          <w:i/>
          <w:iCs/>
        </w:rPr>
        <w:t>nställningar</w:t>
      </w:r>
      <w:r>
        <w:t>, skriv att patienten kan fylla i aktivitetsplanen upp till</w:t>
      </w:r>
      <w:r w:rsidR="00BC701A">
        <w:t xml:space="preserve"> t. ex.</w:t>
      </w:r>
      <w:r>
        <w:t xml:space="preserve"> 7 dagar efter tillfället</w:t>
      </w:r>
      <w:r w:rsidR="00FD00E0">
        <w:t xml:space="preserve">. </w:t>
      </w:r>
      <w:r w:rsidRPr="00C02AAE">
        <w:rPr>
          <w:iCs/>
        </w:rPr>
        <w:t>Förhandsgranska</w:t>
      </w:r>
      <w:r>
        <w:t xml:space="preserve"> och klicka på </w:t>
      </w:r>
      <w:r w:rsidR="00FD00E0">
        <w:rPr>
          <w:iCs/>
        </w:rPr>
        <w:t xml:space="preserve">SPARA </w:t>
      </w:r>
      <w:r w:rsidR="00BC701A">
        <w:rPr>
          <w:iCs/>
        </w:rPr>
        <w:t>OCH</w:t>
      </w:r>
      <w:r w:rsidR="00FD00E0">
        <w:rPr>
          <w:iCs/>
        </w:rPr>
        <w:t xml:space="preserve"> AKTIVERA.</w:t>
      </w:r>
    </w:p>
    <w:p w14:paraId="58444871" w14:textId="77777777" w:rsidR="001033CA" w:rsidRPr="00700F04" w:rsidRDefault="001033CA" w:rsidP="001033CA">
      <w:pPr>
        <w:spacing w:before="100" w:beforeAutospacing="1" w:line="276" w:lineRule="auto"/>
        <w:rPr>
          <w:b/>
        </w:rPr>
      </w:pPr>
      <w:r w:rsidRPr="00700F04">
        <w:rPr>
          <w:b/>
        </w:rPr>
        <w:t>Tips!</w:t>
      </w:r>
    </w:p>
    <w:p w14:paraId="4E9BFAC8" w14:textId="27C16F01" w:rsidR="001033CA" w:rsidRDefault="001033CA" w:rsidP="001033CA">
      <w:pPr>
        <w:spacing w:before="100" w:beforeAutospacing="1" w:line="276" w:lineRule="auto"/>
      </w:pPr>
      <w:r>
        <w:t xml:space="preserve">Du kan ta bort en fråga genom att klicka på den röda papperskorgen i högra hörnet av frågan. Du kan byta plats på frågorna genom att </w:t>
      </w:r>
      <w:r w:rsidR="0028380D">
        <w:t>klicka på pilarna bredvid</w:t>
      </w:r>
      <w:r>
        <w:t xml:space="preserve">. </w:t>
      </w:r>
    </w:p>
    <w:p w14:paraId="50F09B6E" w14:textId="42CC41F8" w:rsidR="001033CA" w:rsidRDefault="00FD00E0" w:rsidP="001033CA">
      <w:pPr>
        <w:keepNext/>
        <w:spacing w:line="276" w:lineRule="auto"/>
        <w:jc w:val="center"/>
      </w:pPr>
      <w:r w:rsidRPr="00FD00E0">
        <w:rPr>
          <w:noProof/>
        </w:rPr>
        <w:t xml:space="preserve"> </w:t>
      </w:r>
      <w:r>
        <w:rPr>
          <w:noProof/>
        </w:rPr>
        <w:drawing>
          <wp:inline distT="0" distB="0" distL="0" distR="0" wp14:anchorId="1518F0F2" wp14:editId="3455DFD1">
            <wp:extent cx="5917592" cy="495356"/>
            <wp:effectExtent l="133350" t="114300" r="121285" b="171450"/>
            <wp:docPr id="1283426337" name="Bildobjekt 128342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22077" t="40569" r="24032" b="51412"/>
                    <a:stretch/>
                  </pic:blipFill>
                  <pic:spPr bwMode="auto">
                    <a:xfrm>
                      <a:off x="0" y="0"/>
                      <a:ext cx="6112580" cy="51167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2B06AD2" w14:textId="4474A953" w:rsidR="001033CA" w:rsidRDefault="00DC475D" w:rsidP="001033CA">
      <w:pPr>
        <w:spacing w:line="276" w:lineRule="auto"/>
      </w:pPr>
      <w:r>
        <w:rPr>
          <w:noProof/>
        </w:rPr>
        <mc:AlternateContent>
          <mc:Choice Requires="wps">
            <w:drawing>
              <wp:anchor distT="0" distB="0" distL="114300" distR="114300" simplePos="0" relativeHeight="251876352" behindDoc="1" locked="0" layoutInCell="1" allowOverlap="1" wp14:anchorId="0C7B53EF" wp14:editId="66396F6E">
                <wp:simplePos x="0" y="0"/>
                <wp:positionH relativeFrom="margin">
                  <wp:posOffset>29845</wp:posOffset>
                </wp:positionH>
                <wp:positionV relativeFrom="paragraph">
                  <wp:posOffset>772795</wp:posOffset>
                </wp:positionV>
                <wp:extent cx="6057900" cy="2034540"/>
                <wp:effectExtent l="0" t="0" r="0" b="3810"/>
                <wp:wrapSquare wrapText="bothSides"/>
                <wp:docPr id="734400172" name="Rektangel: rundade hör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2034540"/>
                        </a:xfrm>
                        <a:prstGeom prst="roundRect">
                          <a:avLst/>
                        </a:prstGeom>
                        <a:noFill/>
                      </wps:spPr>
                      <wps:style>
                        <a:lnRef idx="2">
                          <a:schemeClr val="accent1"/>
                        </a:lnRef>
                        <a:fillRef idx="1">
                          <a:schemeClr val="lt1"/>
                        </a:fillRef>
                        <a:effectRef idx="0">
                          <a:schemeClr val="accent1"/>
                        </a:effectRef>
                        <a:fontRef idx="minor">
                          <a:schemeClr val="dk1"/>
                        </a:fontRef>
                      </wps:style>
                      <wps:txbx>
                        <w:txbxContent>
                          <w:p w14:paraId="502BF08C" w14:textId="77777777" w:rsidR="001033CA" w:rsidRDefault="001033CA" w:rsidP="001033CA">
                            <w:pPr>
                              <w:spacing w:line="276" w:lineRule="auto"/>
                            </w:pPr>
                            <w:r w:rsidRPr="00604646">
                              <w:rPr>
                                <w:b/>
                                <w:color w:val="00B0F0"/>
                              </w:rPr>
                              <w:t>S</w:t>
                            </w:r>
                            <w:r>
                              <w:t xml:space="preserve">pecifika: Alltför breda frågor är svåra att svara på. Var konkret och tydlig. </w:t>
                            </w:r>
                          </w:p>
                          <w:p w14:paraId="40B80406" w14:textId="77777777" w:rsidR="001033CA" w:rsidRDefault="001033CA" w:rsidP="001033CA">
                            <w:pPr>
                              <w:spacing w:line="276" w:lineRule="auto"/>
                            </w:pPr>
                            <w:r w:rsidRPr="00604646">
                              <w:rPr>
                                <w:b/>
                                <w:color w:val="00B0F0"/>
                              </w:rPr>
                              <w:t>M</w:t>
                            </w:r>
                            <w:r>
                              <w:t>ätbara: Har du formulerat frågorna och målen så att de går att mäta på ett förståeligt sätt?</w:t>
                            </w:r>
                          </w:p>
                          <w:p w14:paraId="6E7F39DC" w14:textId="77777777" w:rsidR="001033CA" w:rsidRDefault="001033CA" w:rsidP="001033CA">
                            <w:pPr>
                              <w:spacing w:line="276" w:lineRule="auto"/>
                            </w:pPr>
                            <w:r w:rsidRPr="00604646">
                              <w:rPr>
                                <w:b/>
                                <w:color w:val="00B0F0"/>
                              </w:rPr>
                              <w:t>A</w:t>
                            </w:r>
                            <w:r>
                              <w:t>ccepterade: Vill patienten göra detta? Om svaret är nej, avstå från aktivitetsplanen eller omformulera den.</w:t>
                            </w:r>
                          </w:p>
                          <w:p w14:paraId="21DBAB67" w14:textId="77777777" w:rsidR="001033CA" w:rsidRDefault="001033CA" w:rsidP="001033CA">
                            <w:pPr>
                              <w:spacing w:line="276" w:lineRule="auto"/>
                            </w:pPr>
                            <w:r w:rsidRPr="00604646">
                              <w:rPr>
                                <w:b/>
                                <w:color w:val="00B0F0"/>
                              </w:rPr>
                              <w:t>R</w:t>
                            </w:r>
                            <w:r>
                              <w:t xml:space="preserve">ealistiska: Är det möjligt för patienten att följa aktivitetsplanen? Om svaret är nej, omformulera planen så att den är görbar för patienten. </w:t>
                            </w:r>
                          </w:p>
                          <w:p w14:paraId="034B5946" w14:textId="77777777" w:rsidR="001033CA" w:rsidRDefault="001033CA" w:rsidP="001033CA">
                            <w:pPr>
                              <w:spacing w:line="276" w:lineRule="auto"/>
                            </w:pPr>
                            <w:r w:rsidRPr="00604646">
                              <w:rPr>
                                <w:b/>
                                <w:color w:val="00B0F0"/>
                              </w:rPr>
                              <w:t>T</w:t>
                            </w:r>
                            <w:r>
                              <w:t>idsbestämda: Hur och när har ni bestämt att planen ska följas upp?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B53EF" id="Rektangel: rundade hörn 13" o:spid="_x0000_s1026" style="position:absolute;margin-left:2.35pt;margin-top:60.85pt;width:477pt;height:160.2pt;z-index:-251440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" filled="f" strokecolor="#00b3f6 [3204]" strokeweight="2pt">
                <v:path arrowok="t"/>
                <v:textbox>
                  <w:txbxContent>
                    <w:p w14:paraId="502BF08C" w14:textId="77777777" w:rsidR="001033CA" w:rsidRDefault="001033CA" w:rsidP="001033CA">
                      <w:pPr>
                        <w:spacing w:line="276" w:lineRule="auto"/>
                      </w:pPr>
                      <w:r w:rsidRPr="00604646">
                        <w:rPr>
                          <w:b/>
                          <w:color w:val="00B0F0"/>
                        </w:rPr>
                        <w:t>S</w:t>
                      </w:r>
                      <w:r>
                        <w:t xml:space="preserve">pecifika: Alltför breda frågor är svåra att svara på. Var konkret och tydlig. </w:t>
                      </w:r>
                    </w:p>
                    <w:p w14:paraId="40B80406" w14:textId="77777777" w:rsidR="001033CA" w:rsidRDefault="001033CA" w:rsidP="001033CA">
                      <w:pPr>
                        <w:spacing w:line="276" w:lineRule="auto"/>
                      </w:pPr>
                      <w:r w:rsidRPr="00604646">
                        <w:rPr>
                          <w:b/>
                          <w:color w:val="00B0F0"/>
                        </w:rPr>
                        <w:t>M</w:t>
                      </w:r>
                      <w:r>
                        <w:t>ätbara: Har du formulerat frågorna och målen så att de går att mäta på ett förståeligt sätt?</w:t>
                      </w:r>
                    </w:p>
                    <w:p w14:paraId="6E7F39DC" w14:textId="77777777" w:rsidR="001033CA" w:rsidRDefault="001033CA" w:rsidP="001033CA">
                      <w:pPr>
                        <w:spacing w:line="276" w:lineRule="auto"/>
                      </w:pPr>
                      <w:r w:rsidRPr="00604646">
                        <w:rPr>
                          <w:b/>
                          <w:color w:val="00B0F0"/>
                        </w:rPr>
                        <w:t>A</w:t>
                      </w:r>
                      <w:r>
                        <w:t>ccepterade: Vill patienten göra detta? Om svaret är nej, avstå från aktivitetsplanen eller omformulera den.</w:t>
                      </w:r>
                    </w:p>
                    <w:p w14:paraId="21DBAB67" w14:textId="77777777" w:rsidR="001033CA" w:rsidRDefault="001033CA" w:rsidP="001033CA">
                      <w:pPr>
                        <w:spacing w:line="276" w:lineRule="auto"/>
                      </w:pPr>
                      <w:r w:rsidRPr="00604646">
                        <w:rPr>
                          <w:b/>
                          <w:color w:val="00B0F0"/>
                        </w:rPr>
                        <w:t>R</w:t>
                      </w:r>
                      <w:r>
                        <w:t xml:space="preserve">ealistiska: Är det möjligt för patienten att följa aktivitetsplanen? Om svaret är nej, omformulera planen så att den är görbar för patienten. </w:t>
                      </w:r>
                    </w:p>
                    <w:p w14:paraId="034B5946" w14:textId="77777777" w:rsidR="001033CA" w:rsidRDefault="001033CA" w:rsidP="001033CA">
                      <w:pPr>
                        <w:spacing w:line="276" w:lineRule="auto"/>
                      </w:pPr>
                      <w:r w:rsidRPr="00604646">
                        <w:rPr>
                          <w:b/>
                          <w:color w:val="00B0F0"/>
                        </w:rPr>
                        <w:t>T</w:t>
                      </w:r>
                      <w:r>
                        <w:t>idsbestämda: Hur och när har ni bestämt att planen ska följas upp?</w:t>
                      </w:r>
                    </w:p>
                  </w:txbxContent>
                </v:textbox>
                <w10:wrap type="square" anchorx="margin"/>
              </v:roundrect>
            </w:pict>
          </mc:Fallback>
        </mc:AlternateContent>
      </w:r>
      <w:r w:rsidR="001033CA">
        <w:t xml:space="preserve">Tanken med en aktivitetsplan är att patienten ska uppnå någon form av mål, alltså registrera sitt mående eller utföra en aktivitet. Skapa planen i samråd med eller tillsammans med patienten. Det kan hjälpa att utgå från akronymen SMART. Mål är lättare att uppnå om de är: </w:t>
      </w:r>
    </w:p>
    <w:p w14:paraId="64FEC18B" w14:textId="190218AE" w:rsidR="001033CA" w:rsidRPr="00AB0E84" w:rsidRDefault="00B15BDE" w:rsidP="001033CA">
      <w:pPr>
        <w:pStyle w:val="Rubrik2"/>
      </w:pPr>
      <w:bookmarkStart w:id="125" w:name="_Toc178343110"/>
      <w:r>
        <w:t>Inaktivera</w:t>
      </w:r>
      <w:r w:rsidR="001033CA">
        <w:t xml:space="preserve"> e</w:t>
      </w:r>
      <w:r w:rsidR="001033CA" w:rsidRPr="00AB0E84">
        <w:t>n aktivitetsplan</w:t>
      </w:r>
      <w:bookmarkEnd w:id="125"/>
    </w:p>
    <w:p w14:paraId="1C53E7BC" w14:textId="77777777" w:rsidR="001033CA" w:rsidRPr="00015F53" w:rsidRDefault="001033CA" w:rsidP="001033CA">
      <w:pPr>
        <w:spacing w:line="276" w:lineRule="auto"/>
      </w:pPr>
      <w:r w:rsidRPr="00015F53">
        <w:t>Du avslutar en aktivitetsplan genom att följa dessa steg</w:t>
      </w:r>
      <w:r>
        <w:t>:</w:t>
      </w:r>
    </w:p>
    <w:p w14:paraId="59EDE2E6" w14:textId="77777777" w:rsidR="001033CA" w:rsidRDefault="001033CA" w:rsidP="001033CA">
      <w:pPr>
        <w:pStyle w:val="Liststycke"/>
        <w:numPr>
          <w:ilvl w:val="0"/>
          <w:numId w:val="28"/>
        </w:numPr>
        <w:spacing w:line="276" w:lineRule="auto"/>
      </w:pPr>
      <w:r>
        <w:t xml:space="preserve">Gå in i patientens detaljerade vy. </w:t>
      </w:r>
    </w:p>
    <w:p w14:paraId="162675F6" w14:textId="77170FA9" w:rsidR="001033CA" w:rsidRDefault="001033CA" w:rsidP="001033CA">
      <w:pPr>
        <w:pStyle w:val="Liststycke"/>
        <w:numPr>
          <w:ilvl w:val="0"/>
          <w:numId w:val="28"/>
        </w:numPr>
        <w:spacing w:line="276" w:lineRule="auto"/>
      </w:pPr>
      <w:r>
        <w:t xml:space="preserve">Gå till fliken </w:t>
      </w:r>
      <w:r w:rsidR="0028380D" w:rsidRPr="00D87928">
        <w:rPr>
          <w:i/>
          <w:iCs/>
        </w:rPr>
        <w:t>Flaggor och aktivitetsplaner</w:t>
      </w:r>
      <w:r w:rsidR="0028380D">
        <w:t xml:space="preserve"> </w:t>
      </w:r>
      <w:r>
        <w:t xml:space="preserve">och underfliken </w:t>
      </w:r>
      <w:r w:rsidRPr="00D87928">
        <w:rPr>
          <w:i/>
        </w:rPr>
        <w:t>Aktivitetsplaner</w:t>
      </w:r>
      <w:r w:rsidRPr="00C02AAE">
        <w:rPr>
          <w:iCs/>
        </w:rPr>
        <w:t>.</w:t>
      </w:r>
    </w:p>
    <w:p w14:paraId="3BC34A1E" w14:textId="604AB06E" w:rsidR="0028380D" w:rsidRDefault="001033CA" w:rsidP="001033CA">
      <w:pPr>
        <w:pStyle w:val="Liststycke"/>
        <w:numPr>
          <w:ilvl w:val="0"/>
          <w:numId w:val="28"/>
        </w:numPr>
        <w:spacing w:line="276" w:lineRule="auto"/>
      </w:pPr>
      <w:r>
        <w:t xml:space="preserve">Klicka på </w:t>
      </w:r>
      <w:r w:rsidR="0028380D">
        <w:t>aktivitetsplanen och sedan på INAKTIVERA.</w:t>
      </w:r>
    </w:p>
    <w:p w14:paraId="5C882120" w14:textId="14D20051" w:rsidR="001033CA" w:rsidRDefault="001033CA" w:rsidP="00D87928">
      <w:pPr>
        <w:spacing w:line="276" w:lineRule="auto"/>
      </w:pPr>
      <w:r>
        <w:lastRenderedPageBreak/>
        <w:t>.</w:t>
      </w:r>
      <w:r w:rsidR="00BC701A">
        <w:rPr>
          <w:noProof/>
        </w:rPr>
        <w:drawing>
          <wp:inline distT="0" distB="0" distL="0" distR="0" wp14:anchorId="26B3803B" wp14:editId="73CCD9F2">
            <wp:extent cx="5090795" cy="1975485"/>
            <wp:effectExtent l="0" t="0" r="0" b="5715"/>
            <wp:docPr id="1283426353" name="Bildobjekt 1283426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090795" cy="1975485"/>
                    </a:xfrm>
                    <a:prstGeom prst="rect">
                      <a:avLst/>
                    </a:prstGeom>
                    <a:noFill/>
                  </pic:spPr>
                </pic:pic>
              </a:graphicData>
            </a:graphic>
          </wp:inline>
        </w:drawing>
      </w:r>
    </w:p>
    <w:p w14:paraId="689E3E42" w14:textId="77777777" w:rsidR="001033CA" w:rsidRDefault="001033CA" w:rsidP="001033CA">
      <w:pPr>
        <w:pStyle w:val="Rubrik2"/>
      </w:pPr>
      <w:bookmarkStart w:id="126" w:name="_Toc178343111"/>
      <w:r>
        <w:t xml:space="preserve">Rutiner för </w:t>
      </w:r>
      <w:r w:rsidRPr="00AB0E84">
        <w:t>aktivitetsplan</w:t>
      </w:r>
      <w:r>
        <w:t>er</w:t>
      </w:r>
      <w:bookmarkEnd w:id="126"/>
    </w:p>
    <w:p w14:paraId="19C74731" w14:textId="77777777" w:rsidR="001033CA" w:rsidRPr="000E7D91" w:rsidRDefault="001033CA" w:rsidP="001033CA">
      <w:pPr>
        <w:rPr>
          <w:i/>
        </w:rPr>
      </w:pPr>
      <w:r>
        <w:rPr>
          <w:i/>
        </w:rPr>
        <w:t xml:space="preserve">Exempel, redigeras av </w:t>
      </w:r>
      <w:commentRangeStart w:id="127"/>
      <w:r>
        <w:rPr>
          <w:i/>
        </w:rPr>
        <w:t>verksamheten</w:t>
      </w:r>
      <w:commentRangeEnd w:id="127"/>
      <w:r>
        <w:rPr>
          <w:rStyle w:val="Kommentarsreferens"/>
          <w:rFonts w:eastAsia="Times New Roman" w:cs="Times New Roman"/>
          <w:shd w:val="clear" w:color="auto" w:fill="auto"/>
        </w:rPr>
        <w:commentReference w:id="127"/>
      </w:r>
      <w:r>
        <w:rPr>
          <w:i/>
        </w:rPr>
        <w:t>:</w:t>
      </w:r>
    </w:p>
    <w:p w14:paraId="0D02D4C8" w14:textId="77777777" w:rsidR="001033CA" w:rsidRPr="004A3820" w:rsidRDefault="001033CA" w:rsidP="001033CA">
      <w:pPr>
        <w:pStyle w:val="Liststycke"/>
        <w:numPr>
          <w:ilvl w:val="0"/>
          <w:numId w:val="32"/>
        </w:numPr>
        <w:spacing w:line="276" w:lineRule="auto"/>
        <w:rPr>
          <w:highlight w:val="yellow"/>
        </w:rPr>
      </w:pPr>
      <w:r w:rsidRPr="004A3820">
        <w:rPr>
          <w:highlight w:val="yellow"/>
        </w:rPr>
        <w:t>I vår verksamhet skapar vi aktivitetsplaner för dessa ändamål….</w:t>
      </w:r>
    </w:p>
    <w:p w14:paraId="40A9B60D" w14:textId="77777777" w:rsidR="001033CA" w:rsidRPr="004A3820" w:rsidRDefault="001033CA" w:rsidP="001033CA">
      <w:pPr>
        <w:pStyle w:val="Liststycke"/>
        <w:numPr>
          <w:ilvl w:val="0"/>
          <w:numId w:val="32"/>
        </w:numPr>
        <w:spacing w:line="276" w:lineRule="auto"/>
        <w:rPr>
          <w:highlight w:val="yellow"/>
        </w:rPr>
      </w:pPr>
      <w:r w:rsidRPr="004A3820">
        <w:rPr>
          <w:highlight w:val="yellow"/>
        </w:rPr>
        <w:t xml:space="preserve">Dokumentera i journalen att en aktivitetsplan har startats. </w:t>
      </w:r>
    </w:p>
    <w:p w14:paraId="49B9EFCE" w14:textId="3C465042" w:rsidR="001033CA" w:rsidRDefault="001033CA" w:rsidP="001033CA">
      <w:pPr>
        <w:pStyle w:val="Liststycke"/>
        <w:numPr>
          <w:ilvl w:val="0"/>
          <w:numId w:val="32"/>
        </w:numPr>
        <w:spacing w:line="276" w:lineRule="auto"/>
        <w:rPr>
          <w:highlight w:val="yellow"/>
        </w:rPr>
      </w:pPr>
      <w:r w:rsidRPr="004A3820">
        <w:rPr>
          <w:highlight w:val="yellow"/>
        </w:rPr>
        <w:t xml:space="preserve">Information som inkommer via aktivitetsplanen som är av relevans för journalen ska dokumenteras i journalen. </w:t>
      </w:r>
    </w:p>
    <w:p w14:paraId="7081D947" w14:textId="7B09ABCC" w:rsidR="00034BFB" w:rsidRDefault="00034BFB" w:rsidP="00034BFB">
      <w:pPr>
        <w:spacing w:line="276" w:lineRule="auto"/>
        <w:rPr>
          <w:highlight w:val="yellow"/>
        </w:rPr>
      </w:pPr>
    </w:p>
    <w:p w14:paraId="40F8DF91" w14:textId="77777777" w:rsidR="00034BFB" w:rsidRPr="005F53F8" w:rsidRDefault="00034BFB" w:rsidP="00034BFB">
      <w:pPr>
        <w:pStyle w:val="Rubrik1"/>
      </w:pPr>
      <w:bookmarkStart w:id="128" w:name="_Toc178343112"/>
      <w:r w:rsidRPr="005F53F8">
        <w:t>Byta behandlare</w:t>
      </w:r>
      <w:bookmarkEnd w:id="128"/>
      <w:r w:rsidRPr="005F53F8">
        <w:t xml:space="preserve"> </w:t>
      </w:r>
    </w:p>
    <w:p w14:paraId="26A5A12F" w14:textId="77777777" w:rsidR="00034BFB" w:rsidRDefault="00034BFB" w:rsidP="00034BFB">
      <w:pPr>
        <w:spacing w:line="276" w:lineRule="auto"/>
      </w:pPr>
      <w:r w:rsidRPr="00F54D01">
        <w:t xml:space="preserve">Ibland kan man behöva byta ansvarig behandlare, till exempel om någon behandlare slutar eller blir sjukskriven. </w:t>
      </w:r>
    </w:p>
    <w:p w14:paraId="3B2543F1" w14:textId="77777777" w:rsidR="00034BFB" w:rsidRDefault="00034BFB" w:rsidP="00034BFB">
      <w:pPr>
        <w:pStyle w:val="Rubrik2"/>
      </w:pPr>
      <w:bookmarkStart w:id="129" w:name="_Toc178343113"/>
      <w:r>
        <w:t>Byta</w:t>
      </w:r>
      <w:r w:rsidRPr="003F2921">
        <w:t xml:space="preserve"> </w:t>
      </w:r>
      <w:r>
        <w:t>behandlare</w:t>
      </w:r>
      <w:bookmarkEnd w:id="129"/>
      <w:r w:rsidRPr="003F2921">
        <w:t xml:space="preserve"> </w:t>
      </w:r>
    </w:p>
    <w:p w14:paraId="51EB1615" w14:textId="14448F47" w:rsidR="0028380D" w:rsidRPr="0028380D" w:rsidRDefault="00034BFB" w:rsidP="00034BFB">
      <w:pPr>
        <w:pStyle w:val="Liststycke"/>
        <w:numPr>
          <w:ilvl w:val="0"/>
          <w:numId w:val="22"/>
        </w:numPr>
        <w:spacing w:line="276" w:lineRule="auto"/>
      </w:pPr>
      <w:r w:rsidRPr="000E1A95">
        <w:t xml:space="preserve">Gå till fliken </w:t>
      </w:r>
      <w:r w:rsidRPr="00BB5369">
        <w:rPr>
          <w:i/>
        </w:rPr>
        <w:t>Alla</w:t>
      </w:r>
      <w:r w:rsidRPr="00C02AAE">
        <w:rPr>
          <w:iCs/>
        </w:rPr>
        <w:t>.</w:t>
      </w:r>
      <w:r w:rsidR="0028380D">
        <w:rPr>
          <w:iCs/>
        </w:rPr>
        <w:t xml:space="preserve"> </w:t>
      </w:r>
    </w:p>
    <w:p w14:paraId="1FAC536A" w14:textId="3D2FD613" w:rsidR="00034BFB" w:rsidRPr="00D87928" w:rsidRDefault="0028380D" w:rsidP="00034BFB">
      <w:pPr>
        <w:pStyle w:val="Liststycke"/>
        <w:numPr>
          <w:ilvl w:val="0"/>
          <w:numId w:val="22"/>
        </w:numPr>
        <w:spacing w:line="276" w:lineRule="auto"/>
      </w:pPr>
      <w:r>
        <w:rPr>
          <w:iCs/>
        </w:rPr>
        <w:t xml:space="preserve">Klicka på </w:t>
      </w:r>
      <w:r w:rsidRPr="00D87928">
        <w:rPr>
          <w:i/>
        </w:rPr>
        <w:t>Filtrera sökträffar</w:t>
      </w:r>
      <w:r>
        <w:rPr>
          <w:i/>
        </w:rPr>
        <w:t>.</w:t>
      </w:r>
    </w:p>
    <w:p w14:paraId="6F346666" w14:textId="58AC3BA3" w:rsidR="0028380D" w:rsidRPr="0028380D" w:rsidRDefault="00FC5746" w:rsidP="00034BFB">
      <w:pPr>
        <w:pStyle w:val="Liststycke"/>
        <w:numPr>
          <w:ilvl w:val="0"/>
          <w:numId w:val="22"/>
        </w:numPr>
        <w:spacing w:line="276" w:lineRule="auto"/>
      </w:pPr>
      <w:r>
        <w:t>Ta fram</w:t>
      </w:r>
      <w:r w:rsidRPr="000E1A95">
        <w:t xml:space="preserve"> listan på alla startade vårdplan</w:t>
      </w:r>
      <w:r>
        <w:t>er</w:t>
      </w:r>
      <w:r w:rsidRPr="000E1A95">
        <w:t xml:space="preserve"> för den Min vårdplan som du vill byta behandlare för genom att </w:t>
      </w:r>
      <w:r>
        <w:t>klicka</w:t>
      </w:r>
      <w:r w:rsidRPr="000E1A95">
        <w:t xml:space="preserve"> på namnet</w:t>
      </w:r>
      <w:r w:rsidRPr="00FC5746">
        <w:rPr>
          <w:iCs/>
        </w:rPr>
        <w:t xml:space="preserve"> </w:t>
      </w:r>
      <w:r w:rsidR="0028380D" w:rsidRPr="00D87928">
        <w:rPr>
          <w:iCs/>
        </w:rPr>
        <w:t xml:space="preserve">under </w:t>
      </w:r>
      <w:r w:rsidR="0028380D">
        <w:rPr>
          <w:i/>
        </w:rPr>
        <w:t>Ansvarig behandlare.</w:t>
      </w:r>
    </w:p>
    <w:p w14:paraId="3B1C5870" w14:textId="5434148D" w:rsidR="0028380D" w:rsidRPr="000E1A95" w:rsidRDefault="00DC475D" w:rsidP="00D87928">
      <w:pPr>
        <w:spacing w:line="276" w:lineRule="auto"/>
      </w:pPr>
      <w:r>
        <w:rPr>
          <w:noProof/>
        </w:rPr>
        <mc:AlternateContent>
          <mc:Choice Requires="wps">
            <w:drawing>
              <wp:anchor distT="0" distB="0" distL="114300" distR="114300" simplePos="0" relativeHeight="251908096" behindDoc="0" locked="0" layoutInCell="1" allowOverlap="1" wp14:anchorId="4D856711" wp14:editId="77C17861">
                <wp:simplePos x="0" y="0"/>
                <wp:positionH relativeFrom="margin">
                  <wp:posOffset>3133090</wp:posOffset>
                </wp:positionH>
                <wp:positionV relativeFrom="paragraph">
                  <wp:posOffset>1525270</wp:posOffset>
                </wp:positionV>
                <wp:extent cx="1159510" cy="317500"/>
                <wp:effectExtent l="57150" t="19050" r="59690" b="82550"/>
                <wp:wrapNone/>
                <wp:docPr id="1660387623" name="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9510" cy="31750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A318CCC" id="Rektangel 12" o:spid="_x0000_s1026" style="position:absolute;margin-left:246.7pt;margin-top:120.1pt;width:91.3pt;height:2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" filled="f" strokecolor="#00b050" strokeweight="1.5pt">
                <v:shadow on="t" color="black" opacity="22937f" origin=",.5" offset="0,.63889mm"/>
                <v:path arrowok="t"/>
                <w10:wrap anchorx="margin"/>
              </v:rect>
            </w:pict>
          </mc:Fallback>
        </mc:AlternateContent>
      </w:r>
      <w:r>
        <w:rPr>
          <w:noProof/>
        </w:rPr>
        <mc:AlternateContent>
          <mc:Choice Requires="wps">
            <w:drawing>
              <wp:anchor distT="0" distB="0" distL="114300" distR="114300" simplePos="0" relativeHeight="251906048" behindDoc="0" locked="0" layoutInCell="1" allowOverlap="1" wp14:anchorId="285FB01D" wp14:editId="52853B6B">
                <wp:simplePos x="0" y="0"/>
                <wp:positionH relativeFrom="margin">
                  <wp:posOffset>3490595</wp:posOffset>
                </wp:positionH>
                <wp:positionV relativeFrom="paragraph">
                  <wp:posOffset>1019810</wp:posOffset>
                </wp:positionV>
                <wp:extent cx="881380" cy="235585"/>
                <wp:effectExtent l="57150" t="19050" r="52070" b="69215"/>
                <wp:wrapNone/>
                <wp:docPr id="372355789" name="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380" cy="23558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F64574" id="Rektangel 11" o:spid="_x0000_s1026" style="position:absolute;margin-left:274.85pt;margin-top:80.3pt;width:69.4pt;height:18.55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" filled="f" strokecolor="#00b050" strokeweight="1.5pt">
                <v:shadow on="t" color="black" opacity="22937f" origin=",.5" offset="0,.63889mm"/>
                <v:path arrowok="t"/>
                <w10:wrap anchorx="margin"/>
              </v:rect>
            </w:pict>
          </mc:Fallback>
        </mc:AlternateContent>
      </w:r>
      <w:r w:rsidR="0028380D">
        <w:rPr>
          <w:noProof/>
        </w:rPr>
        <w:drawing>
          <wp:inline distT="0" distB="0" distL="0" distR="0" wp14:anchorId="219F76B5" wp14:editId="4B1AAC82">
            <wp:extent cx="4341413" cy="1916265"/>
            <wp:effectExtent l="0" t="0" r="2540" b="8255"/>
            <wp:docPr id="1283426339" name="Bildobjekt 128342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l="15396" t="21760" r="15691" b="24168"/>
                    <a:stretch/>
                  </pic:blipFill>
                  <pic:spPr bwMode="auto">
                    <a:xfrm>
                      <a:off x="0" y="0"/>
                      <a:ext cx="4342233" cy="1916627"/>
                    </a:xfrm>
                    <a:prstGeom prst="rect">
                      <a:avLst/>
                    </a:prstGeom>
                    <a:ln>
                      <a:noFill/>
                    </a:ln>
                    <a:extLst>
                      <a:ext uri="{53640926-AAD7-44D8-BBD7-CCE9431645EC}">
                        <a14:shadowObscured xmlns:a14="http://schemas.microsoft.com/office/drawing/2010/main"/>
                      </a:ext>
                    </a:extLst>
                  </pic:spPr>
                </pic:pic>
              </a:graphicData>
            </a:graphic>
          </wp:inline>
        </w:drawing>
      </w:r>
    </w:p>
    <w:p w14:paraId="2F93B72A" w14:textId="39BAE1C5" w:rsidR="00FC5746" w:rsidRDefault="00034BFB" w:rsidP="00034BFB">
      <w:pPr>
        <w:pStyle w:val="Liststycke"/>
        <w:numPr>
          <w:ilvl w:val="0"/>
          <w:numId w:val="22"/>
        </w:numPr>
        <w:spacing w:line="276" w:lineRule="auto"/>
      </w:pPr>
      <w:r>
        <w:lastRenderedPageBreak/>
        <w:t>Klicka</w:t>
      </w:r>
      <w:r w:rsidRPr="00B413F8">
        <w:t xml:space="preserve"> på de blå pilarna bredvid den nuvarande ansvariga behandlaren.</w:t>
      </w:r>
    </w:p>
    <w:p w14:paraId="3B2DE124" w14:textId="57B499AC" w:rsidR="00034BFB" w:rsidRPr="0084482F" w:rsidRDefault="00DC475D" w:rsidP="00D87928">
      <w:pPr>
        <w:spacing w:line="276" w:lineRule="auto"/>
      </w:pPr>
      <w:r>
        <w:rPr>
          <w:noProof/>
        </w:rPr>
        <mc:AlternateContent>
          <mc:Choice Requires="wps">
            <w:drawing>
              <wp:anchor distT="0" distB="0" distL="114300" distR="114300" simplePos="0" relativeHeight="251910144" behindDoc="0" locked="0" layoutInCell="1" allowOverlap="1" wp14:anchorId="467F087E" wp14:editId="46CD9407">
                <wp:simplePos x="0" y="0"/>
                <wp:positionH relativeFrom="margin">
                  <wp:posOffset>1557020</wp:posOffset>
                </wp:positionH>
                <wp:positionV relativeFrom="paragraph">
                  <wp:posOffset>1005205</wp:posOffset>
                </wp:positionV>
                <wp:extent cx="111125" cy="1464945"/>
                <wp:effectExtent l="57150" t="19050" r="60325" b="78105"/>
                <wp:wrapNone/>
                <wp:docPr id="856682381" name="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125" cy="146494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65CA105" id="Rektangel 10" o:spid="_x0000_s1026" style="position:absolute;margin-left:122.6pt;margin-top:79.15pt;width:8.75pt;height:115.3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" filled="f" strokecolor="#00b050" strokeweight="1.5pt">
                <v:shadow on="t" color="black" opacity="22937f" origin=",.5" offset="0,.63889mm"/>
                <v:path arrowok="t"/>
                <w10:wrap anchorx="margin"/>
              </v:rect>
            </w:pict>
          </mc:Fallback>
        </mc:AlternateContent>
      </w:r>
      <w:r w:rsidR="00FC5746">
        <w:rPr>
          <w:noProof/>
        </w:rPr>
        <w:drawing>
          <wp:inline distT="0" distB="0" distL="0" distR="0" wp14:anchorId="224BAE02" wp14:editId="687DED17">
            <wp:extent cx="4325455" cy="2456953"/>
            <wp:effectExtent l="0" t="0" r="0" b="635"/>
            <wp:docPr id="1283426342" name="Bildobjekt 1283426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5522" t="25349" r="15832" b="5335"/>
                    <a:stretch/>
                  </pic:blipFill>
                  <pic:spPr bwMode="auto">
                    <a:xfrm>
                      <a:off x="0" y="0"/>
                      <a:ext cx="4325499" cy="2456978"/>
                    </a:xfrm>
                    <a:prstGeom prst="rect">
                      <a:avLst/>
                    </a:prstGeom>
                    <a:ln>
                      <a:noFill/>
                    </a:ln>
                    <a:extLst>
                      <a:ext uri="{53640926-AAD7-44D8-BBD7-CCE9431645EC}">
                        <a14:shadowObscured xmlns:a14="http://schemas.microsoft.com/office/drawing/2010/main"/>
                      </a:ext>
                    </a:extLst>
                  </pic:spPr>
                </pic:pic>
              </a:graphicData>
            </a:graphic>
          </wp:inline>
        </w:drawing>
      </w:r>
      <w:r w:rsidR="00FC5746">
        <w:rPr>
          <w:noProof/>
        </w:rPr>
        <w:t xml:space="preserve"> </w:t>
      </w:r>
    </w:p>
    <w:p w14:paraId="6A22E80F" w14:textId="77777777" w:rsidR="00034BFB" w:rsidRDefault="00034BFB" w:rsidP="00034BFB">
      <w:pPr>
        <w:spacing w:line="276" w:lineRule="auto"/>
      </w:pPr>
    </w:p>
    <w:p w14:paraId="582D7A50" w14:textId="2D2C9AE0" w:rsidR="00034BFB" w:rsidRDefault="00034BFB" w:rsidP="00034BFB">
      <w:pPr>
        <w:pStyle w:val="Liststycke"/>
        <w:numPr>
          <w:ilvl w:val="0"/>
          <w:numId w:val="22"/>
        </w:numPr>
        <w:spacing w:line="276" w:lineRule="auto"/>
        <w:rPr>
          <w:noProof/>
        </w:rPr>
      </w:pPr>
      <w:r>
        <w:t>Sedan</w:t>
      </w:r>
      <w:r>
        <w:rPr>
          <w:noProof/>
        </w:rPr>
        <w:t xml:space="preserve"> väljer du en ny behandlare i listan.</w:t>
      </w:r>
      <w:r w:rsidR="00FC5746">
        <w:rPr>
          <w:noProof/>
        </w:rPr>
        <w:t xml:space="preserve"> Klicka på BYT BEHANDLARE. Den nya behandlaren får en flagga om att hen nu är ansvarig.</w:t>
      </w:r>
    </w:p>
    <w:p w14:paraId="63BA3A5C" w14:textId="65D64195" w:rsidR="00034BFB" w:rsidRDefault="00FC5746" w:rsidP="00034BFB">
      <w:pPr>
        <w:keepNext/>
        <w:spacing w:line="276" w:lineRule="auto"/>
      </w:pPr>
      <w:r>
        <w:rPr>
          <w:noProof/>
        </w:rPr>
        <w:drawing>
          <wp:inline distT="0" distB="0" distL="0" distR="0" wp14:anchorId="61B60229" wp14:editId="679ED934">
            <wp:extent cx="3633746" cy="2381551"/>
            <wp:effectExtent l="0" t="0" r="5080" b="0"/>
            <wp:docPr id="1283426344" name="Bildobjekt 128342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33316" t="33873" r="33372" b="27316"/>
                    <a:stretch/>
                  </pic:blipFill>
                  <pic:spPr bwMode="auto">
                    <a:xfrm>
                      <a:off x="0" y="0"/>
                      <a:ext cx="3645852" cy="2389485"/>
                    </a:xfrm>
                    <a:prstGeom prst="rect">
                      <a:avLst/>
                    </a:prstGeom>
                    <a:ln>
                      <a:noFill/>
                    </a:ln>
                    <a:extLst>
                      <a:ext uri="{53640926-AAD7-44D8-BBD7-CCE9431645EC}">
                        <a14:shadowObscured xmlns:a14="http://schemas.microsoft.com/office/drawing/2010/main"/>
                      </a:ext>
                    </a:extLst>
                  </pic:spPr>
                </pic:pic>
              </a:graphicData>
            </a:graphic>
          </wp:inline>
        </w:drawing>
      </w:r>
    </w:p>
    <w:p w14:paraId="78A095C4" w14:textId="77777777" w:rsidR="00034BFB" w:rsidRDefault="00034BFB" w:rsidP="00034BFB">
      <w:pPr>
        <w:pStyle w:val="Rubrik2"/>
      </w:pPr>
      <w:bookmarkStart w:id="130" w:name="_Toc178343114"/>
      <w:r>
        <w:t>Rutiner för att byta</w:t>
      </w:r>
      <w:r w:rsidRPr="003F2921">
        <w:t xml:space="preserve"> </w:t>
      </w:r>
      <w:r>
        <w:t>behandlare</w:t>
      </w:r>
      <w:bookmarkEnd w:id="130"/>
      <w:r w:rsidRPr="003F2921">
        <w:t xml:space="preserve"> </w:t>
      </w:r>
    </w:p>
    <w:p w14:paraId="439E7F82" w14:textId="77777777" w:rsidR="00034BFB" w:rsidRPr="000E7D91" w:rsidRDefault="00034BFB" w:rsidP="00034BFB">
      <w:pPr>
        <w:rPr>
          <w:i/>
        </w:rPr>
      </w:pPr>
      <w:r>
        <w:rPr>
          <w:i/>
        </w:rPr>
        <w:t xml:space="preserve">Exempel, redigeras av </w:t>
      </w:r>
      <w:commentRangeStart w:id="131"/>
      <w:r>
        <w:rPr>
          <w:i/>
        </w:rPr>
        <w:t>verksamheten</w:t>
      </w:r>
      <w:commentRangeEnd w:id="131"/>
      <w:r>
        <w:rPr>
          <w:rStyle w:val="Kommentarsreferens"/>
          <w:rFonts w:eastAsia="Times New Roman" w:cs="Times New Roman"/>
          <w:shd w:val="clear" w:color="auto" w:fill="auto"/>
        </w:rPr>
        <w:commentReference w:id="131"/>
      </w:r>
      <w:r>
        <w:rPr>
          <w:i/>
        </w:rPr>
        <w:t>:</w:t>
      </w:r>
    </w:p>
    <w:p w14:paraId="328E6915" w14:textId="77777777" w:rsidR="00034BFB" w:rsidRDefault="00034BFB" w:rsidP="00034BFB">
      <w:pPr>
        <w:pStyle w:val="Liststycke"/>
        <w:numPr>
          <w:ilvl w:val="0"/>
          <w:numId w:val="33"/>
        </w:numPr>
        <w:spacing w:line="276" w:lineRule="auto"/>
        <w:rPr>
          <w:highlight w:val="yellow"/>
        </w:rPr>
      </w:pPr>
      <w:r>
        <w:rPr>
          <w:highlight w:val="yellow"/>
        </w:rPr>
        <w:t>När en behandlare slutar eller blir sjukskriven länge ansvarar NN för att en patient får en ny ansvarig behandlare i Min vårdplan</w:t>
      </w:r>
      <w:r w:rsidRPr="005256FD">
        <w:rPr>
          <w:highlight w:val="yellow"/>
        </w:rPr>
        <w:t xml:space="preserve">. </w:t>
      </w:r>
    </w:p>
    <w:p w14:paraId="1C620FB7" w14:textId="77777777" w:rsidR="00034BFB" w:rsidRPr="00D12AAE" w:rsidRDefault="00034BFB" w:rsidP="00034BFB">
      <w:pPr>
        <w:pStyle w:val="Liststycke"/>
        <w:numPr>
          <w:ilvl w:val="0"/>
          <w:numId w:val="0"/>
        </w:numPr>
        <w:spacing w:line="276" w:lineRule="auto"/>
        <w:ind w:left="360"/>
        <w:rPr>
          <w:i/>
          <w:highlight w:val="yellow"/>
        </w:rPr>
      </w:pPr>
      <w:r w:rsidRPr="00D12AAE">
        <w:rPr>
          <w:i/>
          <w:highlight w:val="yellow"/>
        </w:rPr>
        <w:t>eller</w:t>
      </w:r>
    </w:p>
    <w:p w14:paraId="7901A516" w14:textId="6DFA2724" w:rsidR="00034BFB" w:rsidRPr="00320B5E" w:rsidRDefault="00034BFB" w:rsidP="00034BFB">
      <w:pPr>
        <w:pStyle w:val="Liststycke"/>
        <w:numPr>
          <w:ilvl w:val="0"/>
          <w:numId w:val="33"/>
        </w:numPr>
        <w:spacing w:line="276" w:lineRule="auto"/>
        <w:rPr>
          <w:highlight w:val="yellow"/>
        </w:rPr>
      </w:pPr>
      <w:r w:rsidRPr="00D12AAE">
        <w:rPr>
          <w:highlight w:val="yellow"/>
        </w:rPr>
        <w:t>När en behandlare slutar eller</w:t>
      </w:r>
      <w:r>
        <w:rPr>
          <w:highlight w:val="yellow"/>
        </w:rPr>
        <w:t xml:space="preserve"> blir sjukskriven länge byts ansvarig behandlare </w:t>
      </w:r>
      <w:r w:rsidR="007311E4">
        <w:rPr>
          <w:highlight w:val="yellow"/>
        </w:rPr>
        <w:t>ut till en/flera nya befintliga på enheten för samtliga Min vårdplan den tidigare behandlaren varit ansvarig för.</w:t>
      </w:r>
    </w:p>
    <w:p w14:paraId="5EFD275B" w14:textId="79DDC5BA" w:rsidR="00600392" w:rsidRDefault="00600392" w:rsidP="00FF0278">
      <w:pPr>
        <w:spacing w:after="0"/>
      </w:pPr>
    </w:p>
    <w:p w14:paraId="6E6CC3A1" w14:textId="243A729C" w:rsidR="002059A3" w:rsidRPr="00184F5B" w:rsidRDefault="00687FC0" w:rsidP="00184F5B">
      <w:pPr>
        <w:pStyle w:val="Rubrik1"/>
      </w:pPr>
      <w:bookmarkStart w:id="132" w:name="_Toc48140819"/>
      <w:bookmarkStart w:id="133" w:name="_Toc178343115"/>
      <w:bookmarkEnd w:id="120"/>
      <w:bookmarkEnd w:id="121"/>
      <w:r>
        <w:lastRenderedPageBreak/>
        <w:t>Ö</w:t>
      </w:r>
      <w:r w:rsidR="002059A3" w:rsidRPr="00184F5B">
        <w:t>verlämna en vårdplan till en annan vårdenhet eller Vårdgivare</w:t>
      </w:r>
      <w:bookmarkEnd w:id="132"/>
      <w:bookmarkEnd w:id="133"/>
    </w:p>
    <w:p w14:paraId="5D99F1C6" w14:textId="48FA7F47" w:rsidR="002059A3" w:rsidRDefault="002059A3" w:rsidP="002059A3">
      <w:pPr>
        <w:spacing w:line="276" w:lineRule="auto"/>
      </w:pPr>
      <w:r>
        <w:t>Min vårdplan</w:t>
      </w:r>
      <w:r w:rsidR="00F13B1C">
        <w:t xml:space="preserve"> via 1177 kan överlämnas mellan verksamheter.</w:t>
      </w:r>
      <w:r>
        <w:t xml:space="preserve"> Exempelvis kan en patient som först opereras ha en behandlare på en kirurgmottagning inför, under och närmaste tiden efter en operation, för att sedan övergå till onkologisk vård med en ny ansvarig behandlare. </w:t>
      </w:r>
    </w:p>
    <w:p w14:paraId="3D5F5EA7" w14:textId="511804E6" w:rsidR="002059A3" w:rsidRDefault="002059A3" w:rsidP="00770733">
      <w:pPr>
        <w:spacing w:line="276" w:lineRule="auto"/>
        <w:rPr>
          <w:color w:val="000000" w:themeColor="text1"/>
        </w:rPr>
      </w:pPr>
      <w:r>
        <w:t xml:space="preserve">En enhet i </w:t>
      </w:r>
      <w:r w:rsidRPr="0047709E">
        <w:t xml:space="preserve">taget är ansvarig </w:t>
      </w:r>
      <w:r w:rsidRPr="00700F04">
        <w:t xml:space="preserve">för en patients Min vårdplan </w:t>
      </w:r>
      <w:r w:rsidRPr="0047709E">
        <w:t xml:space="preserve">och därmed ansvarig för att följa upp och </w:t>
      </w:r>
      <w:r w:rsidRPr="00DE41F2">
        <w:t xml:space="preserve">besvara </w:t>
      </w:r>
      <w:r>
        <w:t xml:space="preserve">de </w:t>
      </w:r>
      <w:r w:rsidRPr="00DE41F2">
        <w:t>meddelanden</w:t>
      </w:r>
      <w:r w:rsidRPr="0047709E">
        <w:t xml:space="preserve"> och </w:t>
      </w:r>
      <w:r w:rsidR="00F448B1">
        <w:t>formulär</w:t>
      </w:r>
      <w:r w:rsidR="003B4AB7">
        <w:t xml:space="preserve"> s</w:t>
      </w:r>
      <w:r w:rsidRPr="0047709E">
        <w:t xml:space="preserve">om patienten </w:t>
      </w:r>
      <w:r w:rsidRPr="00746D29">
        <w:rPr>
          <w:color w:val="000000" w:themeColor="text1"/>
        </w:rPr>
        <w:t>skickar</w:t>
      </w:r>
      <w:r>
        <w:rPr>
          <w:color w:val="000000" w:themeColor="text1"/>
        </w:rPr>
        <w:t xml:space="preserve"> och fyller i</w:t>
      </w:r>
      <w:r w:rsidRPr="00746D29">
        <w:rPr>
          <w:color w:val="000000" w:themeColor="text1"/>
        </w:rPr>
        <w:t xml:space="preserve">. </w:t>
      </w:r>
      <w:bookmarkStart w:id="134" w:name="_Toc526168271"/>
    </w:p>
    <w:p w14:paraId="0EBF0084" w14:textId="68E59E33" w:rsidR="002059A3" w:rsidRPr="00273616" w:rsidRDefault="00320B5E" w:rsidP="00635C96">
      <w:pPr>
        <w:pStyle w:val="Rubrik2"/>
      </w:pPr>
      <w:bookmarkStart w:id="135" w:name="_Toc48140820"/>
      <w:bookmarkStart w:id="136" w:name="_Toc178343116"/>
      <w:r>
        <w:t>Ö</w:t>
      </w:r>
      <w:r w:rsidR="005256FD">
        <w:t>verlämna en Min vårdplan</w:t>
      </w:r>
      <w:bookmarkEnd w:id="136"/>
      <w:r w:rsidR="005256FD">
        <w:t xml:space="preserve"> </w:t>
      </w:r>
      <w:bookmarkEnd w:id="134"/>
      <w:bookmarkEnd w:id="135"/>
    </w:p>
    <w:p w14:paraId="609B8BB0" w14:textId="77777777" w:rsidR="002059A3" w:rsidRDefault="002059A3" w:rsidP="002059A3">
      <w:pPr>
        <w:spacing w:line="276" w:lineRule="auto"/>
      </w:pPr>
      <w:r>
        <w:t xml:space="preserve">Förutsättningar för att Min vårdplan ska kunna överlämnas är att </w:t>
      </w:r>
    </w:p>
    <w:p w14:paraId="4A4ADBEB" w14:textId="77777777" w:rsidR="002059A3" w:rsidRPr="008413F6" w:rsidRDefault="002059A3" w:rsidP="00716DFA">
      <w:pPr>
        <w:pStyle w:val="Liststycke"/>
        <w:numPr>
          <w:ilvl w:val="0"/>
          <w:numId w:val="15"/>
        </w:numPr>
        <w:spacing w:line="276" w:lineRule="auto"/>
      </w:pPr>
      <w:r>
        <w:t>den mottagande enheten har exakt samma version av Min vårdplan aktiverad</w:t>
      </w:r>
    </w:p>
    <w:p w14:paraId="34E39F50" w14:textId="77777777" w:rsidR="002059A3" w:rsidRPr="00015F53" w:rsidRDefault="002059A3" w:rsidP="00716DFA">
      <w:pPr>
        <w:pStyle w:val="Liststycke"/>
        <w:numPr>
          <w:ilvl w:val="0"/>
          <w:numId w:val="15"/>
        </w:numPr>
        <w:spacing w:line="276" w:lineRule="auto"/>
      </w:pPr>
      <w:r w:rsidRPr="00700F04">
        <w:t xml:space="preserve">den som är </w:t>
      </w:r>
      <w:r w:rsidRPr="00E03A4D">
        <w:t xml:space="preserve">ansvarig </w:t>
      </w:r>
      <w:r w:rsidRPr="00015F53">
        <w:t xml:space="preserve">behandlare startar överlämningen (se separata instruktioner om hur du byter behandlare) </w:t>
      </w:r>
    </w:p>
    <w:p w14:paraId="407BD2E0" w14:textId="722CEA6F" w:rsidR="002059A3" w:rsidRPr="00700F04" w:rsidRDefault="002059A3" w:rsidP="00716DFA">
      <w:pPr>
        <w:pStyle w:val="Liststycke"/>
        <w:numPr>
          <w:ilvl w:val="0"/>
          <w:numId w:val="15"/>
        </w:numPr>
        <w:spacing w:line="276" w:lineRule="auto"/>
      </w:pPr>
      <w:r>
        <w:t>patienten har godkänt att vårdplanen ska överlämnas</w:t>
      </w:r>
    </w:p>
    <w:p w14:paraId="1B638AD8" w14:textId="07F5F70A" w:rsidR="002059A3" w:rsidRPr="00700F04" w:rsidRDefault="57609289" w:rsidP="00716DFA">
      <w:pPr>
        <w:pStyle w:val="Liststycke"/>
        <w:numPr>
          <w:ilvl w:val="0"/>
          <w:numId w:val="15"/>
        </w:numPr>
        <w:spacing w:line="276" w:lineRule="auto"/>
      </w:pPr>
      <w:r>
        <w:t>det finns en ansvarig behandlare på mottagande enhet som du kan överlämna till</w:t>
      </w:r>
      <w:r w:rsidR="002059A3">
        <w:t xml:space="preserve">. </w:t>
      </w:r>
    </w:p>
    <w:p w14:paraId="54D23E95" w14:textId="77777777" w:rsidR="002059A3" w:rsidRDefault="002059A3" w:rsidP="002059A3">
      <w:pPr>
        <w:pStyle w:val="Liststycke"/>
        <w:numPr>
          <w:ilvl w:val="0"/>
          <w:numId w:val="0"/>
        </w:numPr>
        <w:spacing w:line="276" w:lineRule="auto"/>
        <w:ind w:left="720"/>
        <w:rPr>
          <w:strike/>
          <w:color w:val="FF0000"/>
        </w:rPr>
      </w:pPr>
    </w:p>
    <w:p w14:paraId="20B7CA39" w14:textId="6F43A70C" w:rsidR="002059A3" w:rsidRDefault="005256FD" w:rsidP="002059A3">
      <w:pPr>
        <w:spacing w:line="276" w:lineRule="auto"/>
      </w:pPr>
      <w:r>
        <w:t>S</w:t>
      </w:r>
      <w:r w:rsidR="002059A3">
        <w:t xml:space="preserve">å här </w:t>
      </w:r>
      <w:r>
        <w:t xml:space="preserve">gör du </w:t>
      </w:r>
      <w:r w:rsidR="002059A3">
        <w:t>för att överlämna:</w:t>
      </w:r>
    </w:p>
    <w:p w14:paraId="45D5BC5B" w14:textId="77777777" w:rsidR="002059A3" w:rsidRDefault="002059A3" w:rsidP="00716DFA">
      <w:pPr>
        <w:pStyle w:val="Liststycke"/>
        <w:numPr>
          <w:ilvl w:val="0"/>
          <w:numId w:val="17"/>
        </w:numPr>
        <w:spacing w:line="276" w:lineRule="auto"/>
        <w:rPr>
          <w:color w:val="000000" w:themeColor="text1"/>
        </w:rPr>
      </w:pPr>
      <w:r w:rsidRPr="00746D29">
        <w:rPr>
          <w:color w:val="000000" w:themeColor="text1"/>
        </w:rPr>
        <w:t xml:space="preserve">Kontrollera att det inte finns några flaggor som behöver hanteras innan överlämnandet. </w:t>
      </w:r>
    </w:p>
    <w:p w14:paraId="33A7CC1F" w14:textId="77777777" w:rsidR="002059A3" w:rsidRPr="008413F6" w:rsidRDefault="002059A3" w:rsidP="00716DFA">
      <w:pPr>
        <w:pStyle w:val="Liststycke"/>
        <w:numPr>
          <w:ilvl w:val="0"/>
          <w:numId w:val="17"/>
        </w:numPr>
        <w:spacing w:line="276" w:lineRule="auto"/>
      </w:pPr>
      <w:r w:rsidRPr="000E1A95">
        <w:rPr>
          <w:color w:val="000000" w:themeColor="text1"/>
        </w:rPr>
        <w:t>Kontrollera</w:t>
      </w:r>
      <w:r w:rsidRPr="008413F6">
        <w:t xml:space="preserve"> att det inte finns något </w:t>
      </w:r>
      <w:r>
        <w:t>s</w:t>
      </w:r>
      <w:r w:rsidRPr="008413F6">
        <w:t>om behöver journalföras innan överlämnandet.</w:t>
      </w:r>
    </w:p>
    <w:p w14:paraId="474E8BAA" w14:textId="1ABB784D" w:rsidR="002059A3" w:rsidRDefault="002059A3" w:rsidP="00716DFA">
      <w:pPr>
        <w:pStyle w:val="Liststycke"/>
        <w:numPr>
          <w:ilvl w:val="0"/>
          <w:numId w:val="17"/>
        </w:numPr>
        <w:spacing w:line="276" w:lineRule="auto"/>
      </w:pPr>
      <w:r>
        <w:t xml:space="preserve">Klicka på patientens namn i listan </w:t>
      </w:r>
      <w:r w:rsidRPr="00C02AAE">
        <w:rPr>
          <w:iCs/>
        </w:rPr>
        <w:t>Mina</w:t>
      </w:r>
      <w:r>
        <w:t xml:space="preserve"> eller </w:t>
      </w:r>
      <w:r w:rsidRPr="00C02AAE">
        <w:rPr>
          <w:iCs/>
        </w:rPr>
        <w:t>Alla</w:t>
      </w:r>
      <w:r>
        <w:t>. Skrolla längst ner i</w:t>
      </w:r>
      <w:r w:rsidR="00B15BDE">
        <w:t xml:space="preserve"> patientens översikt</w:t>
      </w:r>
      <w:r>
        <w:t xml:space="preserve">. Klicka på </w:t>
      </w:r>
      <w:r w:rsidRPr="00C02AAE">
        <w:t>Överlämna</w:t>
      </w:r>
      <w:r>
        <w:t>.</w:t>
      </w:r>
    </w:p>
    <w:p w14:paraId="2B50E0C3" w14:textId="77777777" w:rsidR="002059A3" w:rsidRDefault="002059A3" w:rsidP="002059A3">
      <w:pPr>
        <w:pStyle w:val="Liststycke"/>
        <w:numPr>
          <w:ilvl w:val="0"/>
          <w:numId w:val="0"/>
        </w:numPr>
        <w:spacing w:line="276" w:lineRule="auto"/>
        <w:ind w:left="720"/>
      </w:pPr>
    </w:p>
    <w:p w14:paraId="1A38DB02" w14:textId="7B060BC2" w:rsidR="00DA2D3A" w:rsidRDefault="005361B5" w:rsidP="00DA2D3A">
      <w:pPr>
        <w:pStyle w:val="Liststycke"/>
        <w:keepNext/>
        <w:numPr>
          <w:ilvl w:val="0"/>
          <w:numId w:val="0"/>
        </w:numPr>
        <w:spacing w:line="276" w:lineRule="auto"/>
        <w:ind w:left="720"/>
      </w:pPr>
      <w:r>
        <w:rPr>
          <w:noProof/>
        </w:rPr>
        <w:drawing>
          <wp:inline distT="0" distB="0" distL="0" distR="0" wp14:anchorId="4568FB7D" wp14:editId="1A258897">
            <wp:extent cx="3607659" cy="693174"/>
            <wp:effectExtent l="152400" t="114300" r="145415" b="164465"/>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l="43539" t="48686" r="29656" b="42159"/>
                    <a:stretch/>
                  </pic:blipFill>
                  <pic:spPr bwMode="auto">
                    <a:xfrm>
                      <a:off x="0" y="0"/>
                      <a:ext cx="3691395" cy="7092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AE80957" w14:textId="77777777" w:rsidR="002059A3" w:rsidRDefault="002059A3" w:rsidP="002059A3">
      <w:pPr>
        <w:pStyle w:val="Liststycke"/>
        <w:numPr>
          <w:ilvl w:val="0"/>
          <w:numId w:val="0"/>
        </w:numPr>
        <w:spacing w:line="276" w:lineRule="auto"/>
        <w:ind w:left="720"/>
      </w:pPr>
    </w:p>
    <w:p w14:paraId="02BB16EA" w14:textId="31FDF881" w:rsidR="002059A3" w:rsidRDefault="002059A3" w:rsidP="00716DFA">
      <w:pPr>
        <w:pStyle w:val="Liststycke"/>
        <w:numPr>
          <w:ilvl w:val="0"/>
          <w:numId w:val="17"/>
        </w:numPr>
        <w:spacing w:line="276" w:lineRule="auto"/>
      </w:pPr>
      <w:r>
        <w:t xml:space="preserve">Du får då upp en </w:t>
      </w:r>
      <w:bookmarkStart w:id="137" w:name="_Hlk170215258"/>
      <w:r w:rsidR="00AC2B03">
        <w:t>ruta med information om överlämningsprocessen och vad som kan behöva hanteras, till exempel flaggor och meddelanden</w:t>
      </w:r>
      <w:bookmarkEnd w:id="137"/>
      <w:r w:rsidR="00AC2B03">
        <w:t>.</w:t>
      </w:r>
      <w:r>
        <w:t xml:space="preserve"> </w:t>
      </w:r>
      <w:r w:rsidRPr="00DF2316">
        <w:t>K</w:t>
      </w:r>
      <w:r>
        <w:t>l</w:t>
      </w:r>
      <w:r w:rsidRPr="00DF2316">
        <w:t>icka på Fortsätt</w:t>
      </w:r>
      <w:r w:rsidR="00AC2B03">
        <w:t xml:space="preserve"> när du vill överlämna</w:t>
      </w:r>
      <w:r w:rsidR="00BC2311">
        <w:t xml:space="preserve"> vårdplanen</w:t>
      </w:r>
      <w:r w:rsidRPr="00DF2316">
        <w:t>.</w:t>
      </w:r>
    </w:p>
    <w:p w14:paraId="5E6ACD59" w14:textId="77777777" w:rsidR="002059A3" w:rsidRDefault="002059A3" w:rsidP="002059A3">
      <w:pPr>
        <w:pStyle w:val="Liststycke"/>
        <w:numPr>
          <w:ilvl w:val="0"/>
          <w:numId w:val="0"/>
        </w:numPr>
        <w:spacing w:line="276" w:lineRule="auto"/>
        <w:ind w:left="720"/>
      </w:pPr>
    </w:p>
    <w:p w14:paraId="791E5EC2" w14:textId="77333D68" w:rsidR="00DA2D3A" w:rsidRDefault="005361B5" w:rsidP="00DA2D3A">
      <w:pPr>
        <w:pStyle w:val="Liststycke"/>
        <w:keepNext/>
        <w:numPr>
          <w:ilvl w:val="0"/>
          <w:numId w:val="0"/>
        </w:numPr>
        <w:spacing w:line="276" w:lineRule="auto"/>
        <w:ind w:left="720"/>
      </w:pPr>
      <w:r w:rsidRPr="005361B5">
        <w:rPr>
          <w:noProof/>
        </w:rPr>
        <w:lastRenderedPageBreak/>
        <w:t xml:space="preserve"> </w:t>
      </w:r>
      <w:r>
        <w:rPr>
          <w:noProof/>
        </w:rPr>
        <w:drawing>
          <wp:inline distT="0" distB="0" distL="0" distR="0" wp14:anchorId="59FEB979" wp14:editId="23BF88EB">
            <wp:extent cx="4992329" cy="3246925"/>
            <wp:effectExtent l="0" t="0" r="0" b="0"/>
            <wp:docPr id="926" name="Bildobjekt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l="23526" t="22475" r="30930" b="24871"/>
                    <a:stretch/>
                  </pic:blipFill>
                  <pic:spPr bwMode="auto">
                    <a:xfrm>
                      <a:off x="0" y="0"/>
                      <a:ext cx="5025203" cy="3268306"/>
                    </a:xfrm>
                    <a:prstGeom prst="rect">
                      <a:avLst/>
                    </a:prstGeom>
                    <a:ln>
                      <a:noFill/>
                    </a:ln>
                    <a:extLst>
                      <a:ext uri="{53640926-AAD7-44D8-BBD7-CCE9431645EC}">
                        <a14:shadowObscured xmlns:a14="http://schemas.microsoft.com/office/drawing/2010/main"/>
                      </a:ext>
                    </a:extLst>
                  </pic:spPr>
                </pic:pic>
              </a:graphicData>
            </a:graphic>
          </wp:inline>
        </w:drawing>
      </w:r>
    </w:p>
    <w:p w14:paraId="45A2DD62" w14:textId="77777777" w:rsidR="002059A3" w:rsidRDefault="002059A3" w:rsidP="002059A3">
      <w:pPr>
        <w:pStyle w:val="Liststycke"/>
        <w:numPr>
          <w:ilvl w:val="0"/>
          <w:numId w:val="0"/>
        </w:numPr>
        <w:spacing w:line="276" w:lineRule="auto"/>
        <w:ind w:left="720"/>
      </w:pPr>
    </w:p>
    <w:p w14:paraId="1413CDB9" w14:textId="212A9750" w:rsidR="002059A3" w:rsidRDefault="002059A3" w:rsidP="00716DFA">
      <w:pPr>
        <w:pStyle w:val="Liststycke"/>
        <w:numPr>
          <w:ilvl w:val="0"/>
          <w:numId w:val="17"/>
        </w:numPr>
        <w:spacing w:line="276" w:lineRule="auto"/>
      </w:pPr>
      <w:r w:rsidRPr="000E1A95">
        <w:rPr>
          <w:color w:val="000000" w:themeColor="text1"/>
        </w:rPr>
        <w:t>Sök</w:t>
      </w:r>
      <w:r>
        <w:t xml:space="preserve"> i textfältet efter den enhet du vill överlämna </w:t>
      </w:r>
      <w:r w:rsidRPr="001B0EE9">
        <w:t>till.</w:t>
      </w:r>
      <w:r w:rsidR="00AC2B03">
        <w:t xml:space="preserve"> </w:t>
      </w:r>
      <w:bookmarkStart w:id="138" w:name="_Hlk170215364"/>
      <w:r w:rsidR="00AC2B03">
        <w:t xml:space="preserve">Välj gärna att skriva fullständigt HSA-id, så får du upp rätt enhet på en gång. Observera att enheter i hela Sverige </w:t>
      </w:r>
      <w:r w:rsidR="00492062">
        <w:t xml:space="preserve">annars </w:t>
      </w:r>
      <w:r w:rsidR="00AC2B03">
        <w:t>visas vid sökning på namn eller del av HSA-id.</w:t>
      </w:r>
      <w:bookmarkEnd w:id="138"/>
    </w:p>
    <w:p w14:paraId="56C7F2DE" w14:textId="77777777" w:rsidR="002059A3" w:rsidRDefault="002059A3" w:rsidP="002059A3">
      <w:pPr>
        <w:pStyle w:val="Liststycke"/>
        <w:numPr>
          <w:ilvl w:val="0"/>
          <w:numId w:val="0"/>
        </w:numPr>
        <w:spacing w:line="276" w:lineRule="auto"/>
        <w:ind w:left="720"/>
      </w:pPr>
    </w:p>
    <w:p w14:paraId="30751AAF" w14:textId="1728D1A8" w:rsidR="00DA2D3A" w:rsidRDefault="00AC2B03" w:rsidP="00B15BDE">
      <w:pPr>
        <w:keepNext/>
        <w:spacing w:line="276" w:lineRule="auto"/>
      </w:pPr>
      <w:r>
        <w:rPr>
          <w:noProof/>
        </w:rPr>
        <w:drawing>
          <wp:inline distT="0" distB="0" distL="0" distR="0" wp14:anchorId="2F05ABD4" wp14:editId="3D2CA0F5">
            <wp:extent cx="5019483" cy="2872689"/>
            <wp:effectExtent l="0" t="0" r="0" b="4445"/>
            <wp:docPr id="927" name="Bildobjekt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23407" t="26047" r="30953" b="27516"/>
                    <a:stretch/>
                  </pic:blipFill>
                  <pic:spPr bwMode="auto">
                    <a:xfrm>
                      <a:off x="0" y="0"/>
                      <a:ext cx="5037628" cy="2883074"/>
                    </a:xfrm>
                    <a:prstGeom prst="rect">
                      <a:avLst/>
                    </a:prstGeom>
                    <a:ln>
                      <a:noFill/>
                    </a:ln>
                    <a:extLst>
                      <a:ext uri="{53640926-AAD7-44D8-BBD7-CCE9431645EC}">
                        <a14:shadowObscured xmlns:a14="http://schemas.microsoft.com/office/drawing/2010/main"/>
                      </a:ext>
                    </a:extLst>
                  </pic:spPr>
                </pic:pic>
              </a:graphicData>
            </a:graphic>
          </wp:inline>
        </w:drawing>
      </w:r>
    </w:p>
    <w:p w14:paraId="72B9FD0A" w14:textId="77777777" w:rsidR="00522AB9" w:rsidRDefault="00522AB9" w:rsidP="00DA2D3A">
      <w:pPr>
        <w:pStyle w:val="Liststycke"/>
        <w:keepNext/>
        <w:numPr>
          <w:ilvl w:val="0"/>
          <w:numId w:val="0"/>
        </w:numPr>
        <w:spacing w:line="276" w:lineRule="auto"/>
        <w:ind w:left="720"/>
      </w:pPr>
    </w:p>
    <w:p w14:paraId="7B3993B4" w14:textId="77777777" w:rsidR="002059A3" w:rsidRDefault="002059A3" w:rsidP="00716DFA">
      <w:pPr>
        <w:pStyle w:val="Liststycke"/>
        <w:numPr>
          <w:ilvl w:val="0"/>
          <w:numId w:val="17"/>
        </w:numPr>
        <w:spacing w:line="276" w:lineRule="auto"/>
      </w:pPr>
      <w:r>
        <w:t>Kontrollera att uppgifterna stämmer och intyga att patienten (invånaren) har godkänt överlämningen genom att klicka i rutan. Klicka sedan på Överlämna.</w:t>
      </w:r>
    </w:p>
    <w:p w14:paraId="6AE44C83" w14:textId="13FFCB69" w:rsidR="002059A3" w:rsidRDefault="00492062" w:rsidP="00426A4F">
      <w:pPr>
        <w:spacing w:line="276" w:lineRule="auto"/>
      </w:pPr>
      <w:r>
        <w:rPr>
          <w:noProof/>
        </w:rPr>
        <w:lastRenderedPageBreak/>
        <w:drawing>
          <wp:inline distT="0" distB="0" distL="0" distR="0" wp14:anchorId="00FBB7C5" wp14:editId="59C9A5A5">
            <wp:extent cx="5021396" cy="2772697"/>
            <wp:effectExtent l="0" t="0" r="8255" b="8890"/>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l="23523" t="26868" r="30884" b="28378"/>
                    <a:stretch/>
                  </pic:blipFill>
                  <pic:spPr bwMode="auto">
                    <a:xfrm>
                      <a:off x="0" y="0"/>
                      <a:ext cx="5043031" cy="2784643"/>
                    </a:xfrm>
                    <a:prstGeom prst="rect">
                      <a:avLst/>
                    </a:prstGeom>
                    <a:ln>
                      <a:noFill/>
                    </a:ln>
                    <a:extLst>
                      <a:ext uri="{53640926-AAD7-44D8-BBD7-CCE9431645EC}">
                        <a14:shadowObscured xmlns:a14="http://schemas.microsoft.com/office/drawing/2010/main"/>
                      </a:ext>
                    </a:extLst>
                  </pic:spPr>
                </pic:pic>
              </a:graphicData>
            </a:graphic>
          </wp:inline>
        </w:drawing>
      </w:r>
    </w:p>
    <w:p w14:paraId="3D8326D5" w14:textId="77777777" w:rsidR="00522AB9" w:rsidRDefault="00522AB9" w:rsidP="00DA2D3A">
      <w:pPr>
        <w:pStyle w:val="Liststycke"/>
        <w:keepNext/>
        <w:numPr>
          <w:ilvl w:val="0"/>
          <w:numId w:val="0"/>
        </w:numPr>
        <w:spacing w:line="276" w:lineRule="auto"/>
        <w:ind w:left="720"/>
      </w:pPr>
    </w:p>
    <w:p w14:paraId="67D59624" w14:textId="42FAC4F4" w:rsidR="002059A3" w:rsidRDefault="50F9FC25" w:rsidP="00716DFA">
      <w:pPr>
        <w:pStyle w:val="Liststycke"/>
        <w:numPr>
          <w:ilvl w:val="0"/>
          <w:numId w:val="17"/>
        </w:numPr>
        <w:spacing w:line="276" w:lineRule="auto"/>
      </w:pPr>
      <w:r>
        <w:t>G</w:t>
      </w:r>
      <w:r w:rsidR="002059A3">
        <w:t>ör en aktiv överlämning till den mottagande enheten via telefon</w:t>
      </w:r>
      <w:r w:rsidR="30FFA8B8">
        <w:t>, videosamtal eller fysiskt möte</w:t>
      </w:r>
      <w:r w:rsidR="002059A3">
        <w:t xml:space="preserve">. </w:t>
      </w:r>
      <w:r w:rsidR="564F424C">
        <w:t>Patienten bör vara delaktig här.</w:t>
      </w:r>
    </w:p>
    <w:p w14:paraId="74A409C7" w14:textId="3551F4EF" w:rsidR="004A30AA" w:rsidRDefault="00407F51" w:rsidP="00407F51">
      <w:bookmarkStart w:id="139" w:name="_Hlk170215479"/>
      <w:r>
        <w:t>Den överlämnande enheten är ansvarig för vårdplanen till dess att den mottagande enheten har bekräftat och godkänt överlämningen.</w:t>
      </w:r>
    </w:p>
    <w:p w14:paraId="1D0338D2" w14:textId="0D2D628E" w:rsidR="004A30AA" w:rsidRDefault="004A30AA" w:rsidP="00426A4F">
      <w:r>
        <w:t>Du kan även avbryta en pågående överlämning till en annan enhet</w:t>
      </w:r>
      <w:r w:rsidR="00B15BDE">
        <w:t xml:space="preserve"> som inte hunnit godkänna den</w:t>
      </w:r>
      <w:r>
        <w:t>.</w:t>
      </w:r>
    </w:p>
    <w:bookmarkEnd w:id="139"/>
    <w:p w14:paraId="07EDDE1D" w14:textId="32B04D02" w:rsidR="002059A3" w:rsidRDefault="002059A3" w:rsidP="002059A3">
      <w:pPr>
        <w:spacing w:line="276" w:lineRule="auto"/>
        <w:rPr>
          <w:b/>
        </w:rPr>
      </w:pPr>
    </w:p>
    <w:p w14:paraId="7DE410FA" w14:textId="16E07BF7" w:rsidR="00407F51" w:rsidRPr="00A72513" w:rsidRDefault="004A30AA" w:rsidP="00407F51">
      <w:pPr>
        <w:pStyle w:val="Rubrik2"/>
      </w:pPr>
      <w:bookmarkStart w:id="140" w:name="_Hlk170216605"/>
      <w:bookmarkStart w:id="141" w:name="_Toc178343117"/>
      <w:r>
        <w:t>Godkänn</w:t>
      </w:r>
      <w:r w:rsidR="00407F51">
        <w:t xml:space="preserve"> </w:t>
      </w:r>
      <w:r w:rsidR="000D20DF">
        <w:t xml:space="preserve">eller avböj </w:t>
      </w:r>
      <w:r w:rsidR="00407F51">
        <w:t>en överlämnad Min vårdplan</w:t>
      </w:r>
      <w:bookmarkEnd w:id="141"/>
      <w:r w:rsidR="00407F51">
        <w:t xml:space="preserve"> </w:t>
      </w:r>
    </w:p>
    <w:p w14:paraId="0706E635" w14:textId="4782D580" w:rsidR="00407F51" w:rsidRDefault="00407F51" w:rsidP="00426A4F">
      <w:pPr>
        <w:spacing w:line="276" w:lineRule="auto"/>
      </w:pPr>
      <w:r>
        <w:t xml:space="preserve">När en annan enhet har startat en överlämning till er enhet kommer en ny flik att synas i Mina- och </w:t>
      </w:r>
      <w:proofErr w:type="gramStart"/>
      <w:r>
        <w:t>Allalistan ,</w:t>
      </w:r>
      <w:proofErr w:type="gramEnd"/>
      <w:r>
        <w:t xml:space="preserve"> kallad Överlämningar. (Denna flik syns enbart om du har behörigheten Invånaradministratör). Där listas alla patienter som har en pågående överlämning</w:t>
      </w:r>
      <w:r w:rsidRPr="00F65BF8">
        <w:rPr>
          <w:color w:val="FF0000"/>
        </w:rPr>
        <w:t xml:space="preserve"> </w:t>
      </w:r>
      <w:r>
        <w:t xml:space="preserve">till enheten. </w:t>
      </w:r>
    </w:p>
    <w:p w14:paraId="08164EA8" w14:textId="7EBAB82E" w:rsidR="00492062" w:rsidRPr="0047709E" w:rsidRDefault="00DC475D" w:rsidP="002059A3">
      <w:pPr>
        <w:spacing w:line="276" w:lineRule="auto"/>
      </w:pPr>
      <w:r>
        <w:rPr>
          <w:noProof/>
        </w:rPr>
        <mc:AlternateContent>
          <mc:Choice Requires="wps">
            <w:drawing>
              <wp:anchor distT="0" distB="0" distL="114300" distR="114300" simplePos="0" relativeHeight="251938816" behindDoc="0" locked="0" layoutInCell="1" allowOverlap="1" wp14:anchorId="6B36F2A6" wp14:editId="03C38465">
                <wp:simplePos x="0" y="0"/>
                <wp:positionH relativeFrom="margin">
                  <wp:posOffset>1531620</wp:posOffset>
                </wp:positionH>
                <wp:positionV relativeFrom="paragraph">
                  <wp:posOffset>252095</wp:posOffset>
                </wp:positionV>
                <wp:extent cx="722630" cy="250825"/>
                <wp:effectExtent l="57150" t="19050" r="58420" b="73025"/>
                <wp:wrapNone/>
                <wp:docPr id="1238208455"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2630" cy="25082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73196CF" id="Rektangel 9" o:spid="_x0000_s1026" style="position:absolute;margin-left:120.6pt;margin-top:19.85pt;width:56.9pt;height:19.75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" filled="f" strokecolor="#00b050" strokeweight="1.5pt">
                <v:shadow on="t" color="black" opacity="22937f" origin=",.5" offset="0,.63889mm"/>
                <v:path arrowok="t"/>
                <w10:wrap anchorx="margin"/>
              </v:rect>
            </w:pict>
          </mc:Fallback>
        </mc:AlternateContent>
      </w:r>
      <w:r w:rsidR="006302AE">
        <w:rPr>
          <w:noProof/>
        </w:rPr>
        <w:drawing>
          <wp:inline distT="0" distB="0" distL="0" distR="0" wp14:anchorId="03ABE7F5" wp14:editId="7D9A5314">
            <wp:extent cx="5677514" cy="1769224"/>
            <wp:effectExtent l="133350" t="114300" r="133350" b="173990"/>
            <wp:docPr id="38" name="Bildobjek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12641" t="34951" r="22760" b="29263"/>
                    <a:stretch/>
                  </pic:blipFill>
                  <pic:spPr bwMode="auto">
                    <a:xfrm>
                      <a:off x="0" y="0"/>
                      <a:ext cx="5720138" cy="17825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F70612B" w14:textId="79FB949A" w:rsidR="004A30AA" w:rsidRDefault="006302AE" w:rsidP="00492062">
      <w:bookmarkStart w:id="142" w:name="_Hlk170215772"/>
      <w:r>
        <w:t xml:space="preserve">Mottagande enhet godkänner eller avböjer överlämningen genom att klicka på aktuell Min vårdplan xx (i ovan bild Internethjälpen) </w:t>
      </w:r>
      <w:r w:rsidR="00963A74">
        <w:t>för aktuell patient.</w:t>
      </w:r>
    </w:p>
    <w:p w14:paraId="2B4E2D50" w14:textId="566EC6DC" w:rsidR="004A30AA" w:rsidRDefault="004A30AA" w:rsidP="00426A4F">
      <w:pPr>
        <w:pStyle w:val="Rubrik3"/>
      </w:pPr>
      <w:bookmarkStart w:id="143" w:name="_Toc178343118"/>
      <w:r>
        <w:lastRenderedPageBreak/>
        <w:t>Godkänn</w:t>
      </w:r>
      <w:r w:rsidR="00F65BF8">
        <w:t xml:space="preserve"> en överlämning</w:t>
      </w:r>
      <w:bookmarkEnd w:id="143"/>
    </w:p>
    <w:p w14:paraId="15C6F563" w14:textId="411B95CA" w:rsidR="00963A74" w:rsidRDefault="00963A74" w:rsidP="00426A4F">
      <w:pPr>
        <w:pStyle w:val="Liststycke"/>
        <w:numPr>
          <w:ilvl w:val="0"/>
          <w:numId w:val="57"/>
        </w:numPr>
      </w:pPr>
      <w:r>
        <w:t xml:space="preserve">I nedre högra hörnet finns två </w:t>
      </w:r>
      <w:r w:rsidRPr="00223C27">
        <w:t>knappar</w:t>
      </w:r>
      <w:r w:rsidRPr="00D5468C">
        <w:t>:</w:t>
      </w:r>
      <w:r w:rsidRPr="00C02AAE">
        <w:t xml:space="preserve"> </w:t>
      </w:r>
      <w:r w:rsidRPr="00F65BF8">
        <w:rPr>
          <w:iCs/>
        </w:rPr>
        <w:t>A</w:t>
      </w:r>
      <w:r w:rsidR="004A30AA" w:rsidRPr="00F65BF8">
        <w:rPr>
          <w:iCs/>
        </w:rPr>
        <w:t>VBÖJ</w:t>
      </w:r>
      <w:r>
        <w:t xml:space="preserve"> och </w:t>
      </w:r>
      <w:r w:rsidRPr="00F65BF8">
        <w:rPr>
          <w:iCs/>
        </w:rPr>
        <w:t>G</w:t>
      </w:r>
      <w:r w:rsidR="004A30AA" w:rsidRPr="00F65BF8">
        <w:rPr>
          <w:iCs/>
        </w:rPr>
        <w:t>ODKÄNN</w:t>
      </w:r>
      <w:r>
        <w:t xml:space="preserve">. Kontrollera att ni är korrekt mottagande enhet och klicka på </w:t>
      </w:r>
      <w:r w:rsidR="004A30AA" w:rsidRPr="00F65BF8">
        <w:rPr>
          <w:iCs/>
        </w:rPr>
        <w:t>GODKÄNN</w:t>
      </w:r>
      <w:r w:rsidRPr="00F65BF8">
        <w:rPr>
          <w:iCs/>
        </w:rPr>
        <w:t>.</w:t>
      </w:r>
    </w:p>
    <w:p w14:paraId="21790494" w14:textId="2259DF32" w:rsidR="006302AE" w:rsidRDefault="00DC475D" w:rsidP="00492062">
      <w:r>
        <w:rPr>
          <w:noProof/>
        </w:rPr>
        <mc:AlternateContent>
          <mc:Choice Requires="wps">
            <w:drawing>
              <wp:anchor distT="0" distB="0" distL="114300" distR="114300" simplePos="0" relativeHeight="251940864" behindDoc="0" locked="0" layoutInCell="1" allowOverlap="1" wp14:anchorId="72E96BF6" wp14:editId="3050AF17">
                <wp:simplePos x="0" y="0"/>
                <wp:positionH relativeFrom="margin">
                  <wp:posOffset>1008380</wp:posOffset>
                </wp:positionH>
                <wp:positionV relativeFrom="paragraph">
                  <wp:posOffset>231140</wp:posOffset>
                </wp:positionV>
                <wp:extent cx="1056640" cy="386715"/>
                <wp:effectExtent l="57150" t="19050" r="48260" b="70485"/>
                <wp:wrapNone/>
                <wp:docPr id="1696989939" name="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6640" cy="3867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5564DA8" id="Rektangel 8" o:spid="_x0000_s1026" style="position:absolute;margin-left:79.4pt;margin-top:18.2pt;width:83.2pt;height:30.45pt;z-index:251940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" filled="f" strokecolor="#00b050" strokeweight="1.5pt">
                <v:shadow on="t" color="black" opacity="22937f" origin=",.5" offset="0,.63889mm"/>
                <v:path arrowok="t"/>
                <w10:wrap anchorx="margin"/>
              </v:rect>
            </w:pict>
          </mc:Fallback>
        </mc:AlternateContent>
      </w:r>
      <w:r w:rsidR="006302AE">
        <w:rPr>
          <w:noProof/>
        </w:rPr>
        <w:drawing>
          <wp:inline distT="0" distB="0" distL="0" distR="0" wp14:anchorId="3D9C238B" wp14:editId="4336A715">
            <wp:extent cx="2491377" cy="921180"/>
            <wp:effectExtent l="0" t="0" r="4445" b="0"/>
            <wp:docPr id="40" name="Bildobjek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33245" t="43907" r="27207" b="30098"/>
                    <a:stretch/>
                  </pic:blipFill>
                  <pic:spPr bwMode="auto">
                    <a:xfrm>
                      <a:off x="0" y="0"/>
                      <a:ext cx="2491974" cy="921401"/>
                    </a:xfrm>
                    <a:prstGeom prst="rect">
                      <a:avLst/>
                    </a:prstGeom>
                    <a:ln>
                      <a:noFill/>
                    </a:ln>
                    <a:extLst>
                      <a:ext uri="{53640926-AAD7-44D8-BBD7-CCE9431645EC}">
                        <a14:shadowObscured xmlns:a14="http://schemas.microsoft.com/office/drawing/2010/main"/>
                      </a:ext>
                    </a:extLst>
                  </pic:spPr>
                </pic:pic>
              </a:graphicData>
            </a:graphic>
          </wp:inline>
        </w:drawing>
      </w:r>
    </w:p>
    <w:bookmarkEnd w:id="142"/>
    <w:p w14:paraId="33E40E54" w14:textId="77777777" w:rsidR="006302AE" w:rsidRDefault="006302AE" w:rsidP="00492062"/>
    <w:p w14:paraId="65E07D81" w14:textId="77777777" w:rsidR="002059A3" w:rsidRDefault="002059A3" w:rsidP="00426A4F">
      <w:pPr>
        <w:pStyle w:val="Liststycke"/>
        <w:numPr>
          <w:ilvl w:val="0"/>
          <w:numId w:val="57"/>
        </w:numPr>
      </w:pPr>
      <w:r>
        <w:t xml:space="preserve">Klicka på </w:t>
      </w:r>
      <w:r w:rsidRPr="000D20DF">
        <w:rPr>
          <w:iCs/>
        </w:rPr>
        <w:t>Tilldela behandlare</w:t>
      </w:r>
      <w:r>
        <w:t xml:space="preserve">. Tilldela patienten en ansvarig behandlare i listan. </w:t>
      </w:r>
    </w:p>
    <w:p w14:paraId="04FE68A8" w14:textId="619BCCB0" w:rsidR="00047CF0" w:rsidRDefault="002059A3" w:rsidP="00A92361">
      <w:pPr>
        <w:pStyle w:val="Liststycke"/>
        <w:numPr>
          <w:ilvl w:val="0"/>
          <w:numId w:val="0"/>
        </w:numPr>
        <w:spacing w:line="276" w:lineRule="auto"/>
        <w:ind w:left="720"/>
      </w:pPr>
      <w:bookmarkStart w:id="144" w:name="_Hlk170216174"/>
      <w:r w:rsidRPr="008E6178">
        <w:t>Patientens vårdplan finns nu bara hos den nya, mottagande enheten</w:t>
      </w:r>
      <w:r w:rsidR="00F65BF8">
        <w:t xml:space="preserve"> </w:t>
      </w:r>
      <w:r w:rsidR="00F65BF8" w:rsidRPr="008E6178">
        <w:t>i Stöd och behandling</w:t>
      </w:r>
      <w:r w:rsidRPr="008E6178">
        <w:t xml:space="preserve">. Du hittar patientens detaljerade vy under fliken </w:t>
      </w:r>
      <w:r w:rsidRPr="00B15BDE">
        <w:rPr>
          <w:iCs/>
        </w:rPr>
        <w:t>Mina</w:t>
      </w:r>
      <w:r w:rsidR="00963A74" w:rsidRPr="00B15BDE">
        <w:rPr>
          <w:iCs/>
        </w:rPr>
        <w:t>-</w:t>
      </w:r>
      <w:r w:rsidRPr="008E6178">
        <w:t xml:space="preserve"> eller </w:t>
      </w:r>
      <w:r w:rsidRPr="00B15BDE">
        <w:rPr>
          <w:iCs/>
        </w:rPr>
        <w:t>Alla</w:t>
      </w:r>
      <w:r w:rsidR="00963A74" w:rsidRPr="00B15BDE">
        <w:rPr>
          <w:iCs/>
        </w:rPr>
        <w:t>fliken</w:t>
      </w:r>
      <w:r>
        <w:t xml:space="preserve">. </w:t>
      </w:r>
      <w:bookmarkEnd w:id="144"/>
    </w:p>
    <w:p w14:paraId="3B2ADE12" w14:textId="77777777" w:rsidR="002059A3" w:rsidRPr="00315815" w:rsidRDefault="002059A3" w:rsidP="00B15BDE">
      <w:pPr>
        <w:pStyle w:val="Rubrik3"/>
      </w:pPr>
      <w:bookmarkStart w:id="145" w:name="_Toc178343119"/>
      <w:r w:rsidRPr="00315815">
        <w:t>Avböj en överlämning</w:t>
      </w:r>
      <w:bookmarkEnd w:id="145"/>
    </w:p>
    <w:p w14:paraId="3623C073" w14:textId="31086669" w:rsidR="002059A3" w:rsidRPr="00363937" w:rsidRDefault="002059A3" w:rsidP="00B15BDE">
      <w:pPr>
        <w:rPr>
          <w:b/>
        </w:rPr>
      </w:pPr>
      <w:r>
        <w:t xml:space="preserve">Om överlämningen är felaktig, klicka på </w:t>
      </w:r>
      <w:r w:rsidRPr="000D20DF">
        <w:rPr>
          <w:iCs/>
        </w:rPr>
        <w:t>Avböj</w:t>
      </w:r>
      <w:r w:rsidR="000D20DF">
        <w:rPr>
          <w:iCs/>
        </w:rPr>
        <w:t xml:space="preserve"> i stället för Godkänn</w:t>
      </w:r>
      <w:r w:rsidRPr="000D20DF">
        <w:rPr>
          <w:iCs/>
        </w:rPr>
        <w:t>.</w:t>
      </w:r>
    </w:p>
    <w:p w14:paraId="3CD65088" w14:textId="57D7C9FA" w:rsidR="00884E0E" w:rsidRDefault="00DC475D" w:rsidP="00884E0E">
      <w:pPr>
        <w:pStyle w:val="Liststycke"/>
        <w:keepNext/>
        <w:numPr>
          <w:ilvl w:val="0"/>
          <w:numId w:val="0"/>
        </w:numPr>
        <w:spacing w:line="276" w:lineRule="auto"/>
        <w:ind w:left="720"/>
      </w:pPr>
      <w:r>
        <w:rPr>
          <w:noProof/>
        </w:rPr>
        <mc:AlternateContent>
          <mc:Choice Requires="wps">
            <w:drawing>
              <wp:anchor distT="0" distB="0" distL="114300" distR="114300" simplePos="0" relativeHeight="251942912" behindDoc="0" locked="0" layoutInCell="1" allowOverlap="1" wp14:anchorId="0D2E54CC" wp14:editId="6D28F8A5">
                <wp:simplePos x="0" y="0"/>
                <wp:positionH relativeFrom="margin">
                  <wp:posOffset>655955</wp:posOffset>
                </wp:positionH>
                <wp:positionV relativeFrom="paragraph">
                  <wp:posOffset>226695</wp:posOffset>
                </wp:positionV>
                <wp:extent cx="840105" cy="375920"/>
                <wp:effectExtent l="57150" t="19050" r="55245" b="81280"/>
                <wp:wrapNone/>
                <wp:docPr id="1893968387" name="Rektange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0105" cy="375920"/>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62CF43" id="Rektangel 7" o:spid="_x0000_s1026" style="position:absolute;margin-left:51.65pt;margin-top:17.85pt;width:66.15pt;height:29.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" filled="f" strokecolor="#00b050" strokeweight="1.5pt">
                <v:shadow on="t" color="black" opacity="22937f" origin=",.5" offset="0,.63889mm"/>
                <v:path arrowok="t"/>
                <w10:wrap anchorx="margin"/>
              </v:rect>
            </w:pict>
          </mc:Fallback>
        </mc:AlternateContent>
      </w:r>
      <w:r w:rsidR="009A3CE1">
        <w:rPr>
          <w:noProof/>
        </w:rPr>
        <w:drawing>
          <wp:inline distT="0" distB="0" distL="0" distR="0" wp14:anchorId="65AAC325" wp14:editId="630D5933">
            <wp:extent cx="2491377" cy="921180"/>
            <wp:effectExtent l="0" t="0" r="4445" b="0"/>
            <wp:docPr id="41" name="Bildobjek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33245" t="43907" r="27207" b="30098"/>
                    <a:stretch/>
                  </pic:blipFill>
                  <pic:spPr bwMode="auto">
                    <a:xfrm>
                      <a:off x="0" y="0"/>
                      <a:ext cx="2491974" cy="921401"/>
                    </a:xfrm>
                    <a:prstGeom prst="rect">
                      <a:avLst/>
                    </a:prstGeom>
                    <a:ln>
                      <a:noFill/>
                    </a:ln>
                    <a:extLst>
                      <a:ext uri="{53640926-AAD7-44D8-BBD7-CCE9431645EC}">
                        <a14:shadowObscured xmlns:a14="http://schemas.microsoft.com/office/drawing/2010/main"/>
                      </a:ext>
                    </a:extLst>
                  </pic:spPr>
                </pic:pic>
              </a:graphicData>
            </a:graphic>
          </wp:inline>
        </w:drawing>
      </w:r>
    </w:p>
    <w:bookmarkEnd w:id="140"/>
    <w:p w14:paraId="13ED9578" w14:textId="4D4D01FB" w:rsidR="002059A3" w:rsidRDefault="002059A3" w:rsidP="0054065A">
      <w:pPr>
        <w:pStyle w:val="Beskrivning"/>
      </w:pPr>
    </w:p>
    <w:p w14:paraId="1C8BD6F7" w14:textId="77777777" w:rsidR="002059A3" w:rsidRPr="00273616" w:rsidRDefault="002059A3" w:rsidP="00635C96">
      <w:pPr>
        <w:pStyle w:val="Rubrik2"/>
      </w:pPr>
      <w:bookmarkStart w:id="146" w:name="_Toc48140822"/>
      <w:bookmarkStart w:id="147" w:name="_Toc178343120"/>
      <w:r w:rsidRPr="00273616">
        <w:t>Patientens vy</w:t>
      </w:r>
      <w:bookmarkEnd w:id="146"/>
      <w:bookmarkEnd w:id="147"/>
    </w:p>
    <w:p w14:paraId="3BC28850" w14:textId="3532249B" w:rsidR="002059A3" w:rsidRPr="00363937" w:rsidRDefault="002059A3" w:rsidP="002059A3">
      <w:pPr>
        <w:spacing w:line="276" w:lineRule="auto"/>
      </w:pPr>
      <w:r>
        <w:t xml:space="preserve">Patienten får information om att överlämning pågår i avsnittet </w:t>
      </w:r>
      <w:r w:rsidR="000D20DF">
        <w:t>Välkomsttext (nedan</w:t>
      </w:r>
      <w:r w:rsidR="0028516E">
        <w:t xml:space="preserve"> bild från ett</w:t>
      </w:r>
      <w:r w:rsidR="000D20DF">
        <w:t xml:space="preserve"> äldre </w:t>
      </w:r>
      <w:r w:rsidR="0028516E">
        <w:t>gränssnitt</w:t>
      </w:r>
      <w:r w:rsidR="000D20DF">
        <w:t>)</w:t>
      </w:r>
      <w:r>
        <w:t>.</w:t>
      </w:r>
    </w:p>
    <w:p w14:paraId="532BB618" w14:textId="77777777" w:rsidR="00884E0E" w:rsidRDefault="002059A3" w:rsidP="00884E0E">
      <w:pPr>
        <w:pStyle w:val="Liststycke"/>
        <w:keepNext/>
        <w:numPr>
          <w:ilvl w:val="0"/>
          <w:numId w:val="0"/>
        </w:numPr>
        <w:spacing w:line="276" w:lineRule="auto"/>
        <w:ind w:left="720"/>
      </w:pPr>
      <w:r>
        <w:rPr>
          <w:noProof/>
        </w:rPr>
        <w:drawing>
          <wp:inline distT="0" distB="0" distL="0" distR="0" wp14:anchorId="2D8A72D2" wp14:editId="41789EC5">
            <wp:extent cx="5756912" cy="1844062"/>
            <wp:effectExtent l="0" t="0" r="0" b="3810"/>
            <wp:docPr id="58" name="Bildobjekt 58" descr="\\stovs01\users$\KVriste\Desktop\Stöddokumnet projketet\bilder\PÅgåendeÖverlämningP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8"/>
                    <pic:cNvPicPr/>
                  </pic:nvPicPr>
                  <pic:blipFill>
                    <a:blip r:embed="rId112">
                      <a:extLst>
                        <a:ext uri="{28A0092B-C50C-407E-A947-70E740481C1C}">
                          <a14:useLocalDpi xmlns:a14="http://schemas.microsoft.com/office/drawing/2010/main" val="0"/>
                        </a:ext>
                      </a:extLst>
                    </a:blip>
                    <a:stretch>
                      <a:fillRect/>
                    </a:stretch>
                  </pic:blipFill>
                  <pic:spPr>
                    <a:xfrm>
                      <a:off x="0" y="0"/>
                      <a:ext cx="5756912" cy="1844062"/>
                    </a:xfrm>
                    <a:prstGeom prst="rect">
                      <a:avLst/>
                    </a:prstGeom>
                  </pic:spPr>
                </pic:pic>
              </a:graphicData>
            </a:graphic>
          </wp:inline>
        </w:drawing>
      </w:r>
    </w:p>
    <w:p w14:paraId="02A385B3" w14:textId="1B0F8501" w:rsidR="00320B5E" w:rsidRDefault="00320B5E" w:rsidP="00320B5E"/>
    <w:p w14:paraId="2F7E0FB8" w14:textId="77777777" w:rsidR="00320B5E" w:rsidRDefault="00320B5E" w:rsidP="00320B5E">
      <w:pPr>
        <w:pStyle w:val="Rubrik2"/>
      </w:pPr>
      <w:bookmarkStart w:id="148" w:name="_Toc178343121"/>
      <w:r>
        <w:t>Rutiner för att överlämna Min vårdplan</w:t>
      </w:r>
      <w:bookmarkEnd w:id="148"/>
      <w:r>
        <w:t xml:space="preserve"> </w:t>
      </w:r>
    </w:p>
    <w:p w14:paraId="122DDE38" w14:textId="77777777" w:rsidR="00320B5E" w:rsidRPr="000E7D91" w:rsidRDefault="00320B5E" w:rsidP="00320B5E">
      <w:pPr>
        <w:rPr>
          <w:i/>
        </w:rPr>
      </w:pPr>
      <w:r>
        <w:rPr>
          <w:i/>
        </w:rPr>
        <w:t xml:space="preserve">Exempel, redigeras av </w:t>
      </w:r>
      <w:commentRangeStart w:id="149"/>
      <w:r>
        <w:rPr>
          <w:i/>
        </w:rPr>
        <w:t>verksamheten</w:t>
      </w:r>
      <w:commentRangeEnd w:id="149"/>
      <w:r>
        <w:rPr>
          <w:rStyle w:val="Kommentarsreferens"/>
          <w:rFonts w:eastAsia="Times New Roman" w:cs="Times New Roman"/>
          <w:shd w:val="clear" w:color="auto" w:fill="auto"/>
        </w:rPr>
        <w:commentReference w:id="149"/>
      </w:r>
      <w:r>
        <w:rPr>
          <w:i/>
        </w:rPr>
        <w:t>:</w:t>
      </w:r>
    </w:p>
    <w:p w14:paraId="04B2B325" w14:textId="77777777" w:rsidR="00320B5E" w:rsidRPr="00D12AAE" w:rsidRDefault="00320B5E" w:rsidP="00716DFA">
      <w:pPr>
        <w:pStyle w:val="Liststycke"/>
        <w:numPr>
          <w:ilvl w:val="0"/>
          <w:numId w:val="42"/>
        </w:numPr>
        <w:spacing w:line="276" w:lineRule="auto"/>
        <w:rPr>
          <w:color w:val="000000" w:themeColor="text1"/>
          <w:highlight w:val="yellow"/>
        </w:rPr>
      </w:pPr>
      <w:r w:rsidRPr="00D12AAE">
        <w:rPr>
          <w:color w:val="000000" w:themeColor="text1"/>
          <w:highlight w:val="yellow"/>
        </w:rPr>
        <w:lastRenderedPageBreak/>
        <w:t>Min vårdplan överlämnas till … för de patienter som ska få strålbehandling.</w:t>
      </w:r>
    </w:p>
    <w:p w14:paraId="568F5564" w14:textId="77777777" w:rsidR="00320B5E" w:rsidRPr="00D12AAE" w:rsidRDefault="00320B5E" w:rsidP="00716DFA">
      <w:pPr>
        <w:pStyle w:val="Liststycke"/>
        <w:numPr>
          <w:ilvl w:val="0"/>
          <w:numId w:val="42"/>
        </w:numPr>
        <w:spacing w:line="276" w:lineRule="auto"/>
        <w:rPr>
          <w:color w:val="000000" w:themeColor="text1"/>
          <w:highlight w:val="yellow"/>
        </w:rPr>
      </w:pPr>
      <w:r w:rsidRPr="00D12AAE">
        <w:rPr>
          <w:color w:val="000000" w:themeColor="text1"/>
          <w:highlight w:val="yellow"/>
        </w:rPr>
        <w:t>Min vårdplan överlämnas till … för de patienter som ska…</w:t>
      </w:r>
    </w:p>
    <w:p w14:paraId="1D5B1A67" w14:textId="34149506" w:rsidR="00626896" w:rsidRPr="00320B5E" w:rsidRDefault="00320B5E" w:rsidP="00716DFA">
      <w:pPr>
        <w:pStyle w:val="Liststycke"/>
        <w:numPr>
          <w:ilvl w:val="0"/>
          <w:numId w:val="42"/>
        </w:numPr>
        <w:spacing w:line="276" w:lineRule="auto"/>
        <w:rPr>
          <w:color w:val="000000" w:themeColor="text1"/>
          <w:highlight w:val="yellow"/>
        </w:rPr>
      </w:pPr>
      <w:r w:rsidRPr="00D12AAE">
        <w:rPr>
          <w:color w:val="000000" w:themeColor="text1"/>
          <w:highlight w:val="yellow"/>
        </w:rPr>
        <w:t xml:space="preserve">I samband med överlämning ska ansvarig behandlare även göra en aktiv överlämning av patienten genom att ringa till mottagande verksamheten.  </w:t>
      </w:r>
    </w:p>
    <w:p w14:paraId="0F863187" w14:textId="0D2E2ACB" w:rsidR="00274298" w:rsidRPr="005F53F8" w:rsidRDefault="00687FC0" w:rsidP="00C94A5F">
      <w:pPr>
        <w:pStyle w:val="Rubrik1"/>
      </w:pPr>
      <w:bookmarkStart w:id="150" w:name="_Toc48140823"/>
      <w:bookmarkStart w:id="151" w:name="_Toc178343122"/>
      <w:bookmarkEnd w:id="122"/>
      <w:r>
        <w:t>A</w:t>
      </w:r>
      <w:r w:rsidR="00274298" w:rsidRPr="005F53F8">
        <w:t>vsluta och gallra en vårdplan</w:t>
      </w:r>
      <w:bookmarkEnd w:id="150"/>
      <w:bookmarkEnd w:id="151"/>
    </w:p>
    <w:p w14:paraId="2A26CD21" w14:textId="07833EA1" w:rsidR="00274298" w:rsidRDefault="00274298" w:rsidP="00274298">
      <w:pPr>
        <w:spacing w:line="276" w:lineRule="auto"/>
      </w:pPr>
      <w:r w:rsidRPr="00ED627F">
        <w:t xml:space="preserve">På grund av att Stöd och behandling inte är ett </w:t>
      </w:r>
      <w:r w:rsidRPr="004E3778">
        <w:t>journalsystem</w:t>
      </w:r>
      <w:r>
        <w:rPr>
          <w:color w:val="FF0000"/>
        </w:rPr>
        <w:t xml:space="preserve"> </w:t>
      </w:r>
      <w:r w:rsidRPr="00EE4C5E">
        <w:t xml:space="preserve">och inte får lagra </w:t>
      </w:r>
      <w:r w:rsidR="00522AB9">
        <w:t>känsliga personuppgifter som till exempel en persons diagnos</w:t>
      </w:r>
      <w:r w:rsidRPr="00EE4C5E">
        <w:t xml:space="preserve">, </w:t>
      </w:r>
      <w:r w:rsidR="004F5972">
        <w:t>behöver</w:t>
      </w:r>
      <w:r w:rsidRPr="00EE4C5E">
        <w:t xml:space="preserve"> </w:t>
      </w:r>
      <w:r w:rsidRPr="007F77FE">
        <w:t xml:space="preserve">Min vårdplan avslutas och gallras inom två år. </w:t>
      </w:r>
      <w:r w:rsidR="00FC3894" w:rsidRPr="007F77FE">
        <w:t xml:space="preserve">Patienten får </w:t>
      </w:r>
      <w:r w:rsidR="00431596" w:rsidRPr="007F77FE">
        <w:t>en avisering</w:t>
      </w:r>
      <w:r w:rsidR="000F4412" w:rsidRPr="007F77FE">
        <w:t xml:space="preserve"> 700 dagar och 723 dagar efter att Min vårdplan har startats</w:t>
      </w:r>
      <w:r w:rsidR="00431596" w:rsidRPr="007F77FE">
        <w:t xml:space="preserve"> om att M</w:t>
      </w:r>
      <w:r w:rsidR="00FC3894" w:rsidRPr="007F77FE">
        <w:t>in vårdplan kommer att avslutas.</w:t>
      </w:r>
      <w:r w:rsidR="000F4412" w:rsidRPr="007F77FE">
        <w:t xml:space="preserve"> I aviseringen uppmanas patienten spara ner information från Min vårdplan</w:t>
      </w:r>
      <w:r w:rsidR="009C4D9A">
        <w:t xml:space="preserve"> (patienten kan spara ner all information utom från Meddelandefliken.)</w:t>
      </w:r>
      <w:r w:rsidR="007F77FE" w:rsidRPr="007F77FE">
        <w:t xml:space="preserve"> </w:t>
      </w:r>
      <w:r w:rsidR="000F4412" w:rsidRPr="007F77FE">
        <w:t>B</w:t>
      </w:r>
      <w:r w:rsidRPr="007F77FE">
        <w:t>ehandlaren</w:t>
      </w:r>
      <w:r w:rsidR="000F4412" w:rsidRPr="007F77FE">
        <w:t xml:space="preserve"> aviseras vid tre tillfällen; </w:t>
      </w:r>
      <w:r w:rsidR="006D07E6" w:rsidRPr="007F77FE">
        <w:t xml:space="preserve">1 år, </w:t>
      </w:r>
      <w:r w:rsidR="00431596" w:rsidRPr="007F77FE">
        <w:t>690</w:t>
      </w:r>
      <w:r w:rsidR="001348FA" w:rsidRPr="007F77FE">
        <w:t xml:space="preserve"> dagar och</w:t>
      </w:r>
      <w:r w:rsidR="000F4412" w:rsidRPr="007F77FE">
        <w:t xml:space="preserve"> på dagen</w:t>
      </w:r>
      <w:r w:rsidR="001348FA" w:rsidRPr="007F77FE">
        <w:t xml:space="preserve"> två år</w:t>
      </w:r>
      <w:r w:rsidRPr="007F77FE">
        <w:t xml:space="preserve"> efter att vårdplanen har startats</w:t>
      </w:r>
      <w:r w:rsidR="000F4412" w:rsidRPr="007F77FE">
        <w:t>. Vid den första aviseringen uppmanas behandlaren avsluta vårdplaner som inte används och de efterföljande två påminner om att vårdplanen ska avslutas på 2-årsdagen.</w:t>
      </w:r>
      <w:r w:rsidRPr="007F77FE">
        <w:t xml:space="preserve"> </w:t>
      </w:r>
    </w:p>
    <w:p w14:paraId="67D2105D" w14:textId="68A5CCEC" w:rsidR="00FC5746" w:rsidRDefault="00FC5746" w:rsidP="00274298">
      <w:pPr>
        <w:spacing w:line="276" w:lineRule="auto"/>
      </w:pPr>
      <w:r>
        <w:t xml:space="preserve">Se hur flaggorna kommuniceras under fliken </w:t>
      </w:r>
      <w:r w:rsidRPr="00D87928">
        <w:rPr>
          <w:i/>
          <w:iCs/>
        </w:rPr>
        <w:t>Flaggor och aktivitetsplaner</w:t>
      </w:r>
      <w:r>
        <w:t>.</w:t>
      </w:r>
    </w:p>
    <w:p w14:paraId="3B7AD9FA" w14:textId="6FE25301" w:rsidR="00F13B1C" w:rsidRDefault="00F13B1C" w:rsidP="00274298">
      <w:pPr>
        <w:spacing w:line="276" w:lineRule="auto"/>
      </w:pPr>
      <w:r>
        <w:t xml:space="preserve">En Min vårdplan kan sättas i Vidmakthållande. Det innebär att patienten fortfarande kan läsa information i Min vårdplan, men inte längre skicka meddelanden eller besvara formulär. Behandlare kan inte heller lägga till eller ta bort information eller sätta den till aktuell igen. </w:t>
      </w:r>
      <w:r w:rsidR="009C4D9A">
        <w:t>Rekommendationen om</w:t>
      </w:r>
      <w:r>
        <w:t xml:space="preserve"> att Min vårdplan ska gallras inom två år gäller även de vårdplaner som är i vidmakthållande. </w:t>
      </w:r>
    </w:p>
    <w:p w14:paraId="2D983099" w14:textId="571817E7" w:rsidR="00274298" w:rsidRPr="003F2921" w:rsidRDefault="00320B5E" w:rsidP="00635C96">
      <w:pPr>
        <w:pStyle w:val="Rubrik2"/>
      </w:pPr>
      <w:bookmarkStart w:id="152" w:name="_Toc48140824"/>
      <w:bookmarkStart w:id="153" w:name="_Toc178343123"/>
      <w:r>
        <w:t>Avsluta och gallra</w:t>
      </w:r>
      <w:r w:rsidR="00306248" w:rsidRPr="003F2921">
        <w:t xml:space="preserve"> en vårdplan</w:t>
      </w:r>
      <w:bookmarkEnd w:id="153"/>
      <w:r w:rsidR="00306248" w:rsidRPr="003F2921">
        <w:t xml:space="preserve"> </w:t>
      </w:r>
      <w:bookmarkEnd w:id="152"/>
    </w:p>
    <w:p w14:paraId="2B24E222" w14:textId="77777777" w:rsidR="00274298" w:rsidRDefault="00274298" w:rsidP="00716DFA">
      <w:pPr>
        <w:pStyle w:val="Liststycke"/>
        <w:numPr>
          <w:ilvl w:val="0"/>
          <w:numId w:val="21"/>
        </w:numPr>
        <w:spacing w:line="276" w:lineRule="auto"/>
      </w:pPr>
      <w:r>
        <w:t xml:space="preserve">Gå till fliken </w:t>
      </w:r>
      <w:r w:rsidRPr="00D87928">
        <w:rPr>
          <w:i/>
        </w:rPr>
        <w:t>Mina</w:t>
      </w:r>
      <w:r w:rsidRPr="00C02AAE">
        <w:rPr>
          <w:iCs/>
        </w:rPr>
        <w:t xml:space="preserve"> </w:t>
      </w:r>
      <w:r>
        <w:t xml:space="preserve">eller </w:t>
      </w:r>
      <w:r w:rsidRPr="00D87928">
        <w:rPr>
          <w:i/>
        </w:rPr>
        <w:t>Alla</w:t>
      </w:r>
      <w:r w:rsidRPr="00C02AAE">
        <w:rPr>
          <w:iCs/>
        </w:rPr>
        <w:t>.</w:t>
      </w:r>
    </w:p>
    <w:p w14:paraId="4103FE54" w14:textId="27684DCF" w:rsidR="00274298" w:rsidRDefault="00274298" w:rsidP="00716DFA">
      <w:pPr>
        <w:pStyle w:val="Liststycke"/>
        <w:numPr>
          <w:ilvl w:val="0"/>
          <w:numId w:val="21"/>
        </w:numPr>
        <w:spacing w:line="276" w:lineRule="auto"/>
      </w:pPr>
      <w:r>
        <w:t xml:space="preserve">Klicka på den patient det gäller. </w:t>
      </w:r>
      <w:r w:rsidRPr="00D4631D">
        <w:rPr>
          <w:b/>
        </w:rPr>
        <w:t xml:space="preserve">Försäkra dig om </w:t>
      </w:r>
      <w:r w:rsidRPr="007359E8">
        <w:rPr>
          <w:b/>
        </w:rPr>
        <w:t xml:space="preserve">att du </w:t>
      </w:r>
      <w:r w:rsidR="006D07E6" w:rsidRPr="007359E8">
        <w:rPr>
          <w:b/>
        </w:rPr>
        <w:t xml:space="preserve">har </w:t>
      </w:r>
      <w:r w:rsidRPr="007359E8">
        <w:rPr>
          <w:b/>
        </w:rPr>
        <w:t xml:space="preserve">valt </w:t>
      </w:r>
      <w:r w:rsidRPr="00D4631D">
        <w:rPr>
          <w:b/>
        </w:rPr>
        <w:t>rätt patient</w:t>
      </w:r>
      <w:r>
        <w:t xml:space="preserve">. </w:t>
      </w:r>
      <w:r w:rsidR="0065610C">
        <w:t>Vidmakthållna eller avslutade vårdplaner/moment går inte att sätta som aktuella igen.</w:t>
      </w:r>
    </w:p>
    <w:p w14:paraId="21350921" w14:textId="2D79D2FA" w:rsidR="00B318C6" w:rsidRDefault="00003B5D" w:rsidP="00F3317A">
      <w:pPr>
        <w:pStyle w:val="Liststycke"/>
        <w:numPr>
          <w:ilvl w:val="0"/>
          <w:numId w:val="21"/>
        </w:numPr>
        <w:spacing w:line="276" w:lineRule="auto"/>
      </w:pPr>
      <w:r>
        <w:t>Skrolla längst ner i vyn och k</w:t>
      </w:r>
      <w:r w:rsidR="00274298">
        <w:t xml:space="preserve">licka på </w:t>
      </w:r>
      <w:r w:rsidR="00274298" w:rsidRPr="006D07E6">
        <w:t>A</w:t>
      </w:r>
      <w:r w:rsidR="00BC701A">
        <w:t>VSLUTA</w:t>
      </w:r>
      <w:r w:rsidR="00274298" w:rsidRPr="006D07E6">
        <w:t xml:space="preserve">. </w:t>
      </w:r>
    </w:p>
    <w:p w14:paraId="547B0D15" w14:textId="2579E891" w:rsidR="00770FE0" w:rsidRDefault="00DC475D" w:rsidP="00770FE0">
      <w:pPr>
        <w:spacing w:line="276" w:lineRule="auto"/>
      </w:pPr>
      <w:r>
        <w:rPr>
          <w:noProof/>
        </w:rPr>
        <mc:AlternateContent>
          <mc:Choice Requires="wps">
            <w:drawing>
              <wp:anchor distT="0" distB="0" distL="114300" distR="114300" simplePos="0" relativeHeight="251912192" behindDoc="0" locked="0" layoutInCell="1" allowOverlap="1" wp14:anchorId="6CB99C54" wp14:editId="469D8EBE">
                <wp:simplePos x="0" y="0"/>
                <wp:positionH relativeFrom="margin">
                  <wp:posOffset>15875</wp:posOffset>
                </wp:positionH>
                <wp:positionV relativeFrom="paragraph">
                  <wp:posOffset>60960</wp:posOffset>
                </wp:positionV>
                <wp:extent cx="1001395" cy="386715"/>
                <wp:effectExtent l="57150" t="19050" r="65405" b="70485"/>
                <wp:wrapNone/>
                <wp:docPr id="867796468" name="Rektange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386715"/>
                        </a:xfrm>
                        <a:prstGeom prst="rect">
                          <a:avLst/>
                        </a:prstGeom>
                        <a:noFill/>
                        <a:ln w="19050">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B9A479" id="Rektangel 6" o:spid="_x0000_s1026" style="position:absolute;margin-left:1.25pt;margin-top:4.8pt;width:78.85pt;height:30.45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" filled="f" strokecolor="#00b050" strokeweight="1.5pt">
                <v:shadow on="t" color="black" opacity="22937f" origin=",.5" offset="0,.63889mm"/>
                <v:path arrowok="t"/>
                <w10:wrap anchorx="margin"/>
              </v:rect>
            </w:pict>
          </mc:Fallback>
        </mc:AlternateContent>
      </w:r>
      <w:r w:rsidR="00770FE0">
        <w:rPr>
          <w:noProof/>
        </w:rPr>
        <w:drawing>
          <wp:inline distT="0" distB="0" distL="0" distR="0" wp14:anchorId="1343EC34" wp14:editId="2FC93A11">
            <wp:extent cx="2266122" cy="588382"/>
            <wp:effectExtent l="0" t="0" r="1270" b="2540"/>
            <wp:docPr id="1283426345" name="Bildobjekt 128342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l="57691" t="57651" r="21889" b="32923"/>
                    <a:stretch/>
                  </pic:blipFill>
                  <pic:spPr bwMode="auto">
                    <a:xfrm>
                      <a:off x="0" y="0"/>
                      <a:ext cx="2291392" cy="594943"/>
                    </a:xfrm>
                    <a:prstGeom prst="rect">
                      <a:avLst/>
                    </a:prstGeom>
                    <a:ln>
                      <a:noFill/>
                    </a:ln>
                    <a:extLst>
                      <a:ext uri="{53640926-AAD7-44D8-BBD7-CCE9431645EC}">
                        <a14:shadowObscured xmlns:a14="http://schemas.microsoft.com/office/drawing/2010/main"/>
                      </a:ext>
                    </a:extLst>
                  </pic:spPr>
                </pic:pic>
              </a:graphicData>
            </a:graphic>
          </wp:inline>
        </w:drawing>
      </w:r>
    </w:p>
    <w:p w14:paraId="13D059C1" w14:textId="039101B2" w:rsidR="00770FE0" w:rsidRDefault="00770FE0" w:rsidP="00D87928">
      <w:pPr>
        <w:pStyle w:val="Liststycke"/>
        <w:numPr>
          <w:ilvl w:val="0"/>
          <w:numId w:val="52"/>
        </w:numPr>
      </w:pPr>
      <w:r>
        <w:t xml:space="preserve">Följande ruta kommer upp. Välj avslutningsorsak. </w:t>
      </w:r>
    </w:p>
    <w:p w14:paraId="6CFAC1A2" w14:textId="2A67D5F3" w:rsidR="00770FE0" w:rsidRDefault="00770FE0" w:rsidP="00D87928">
      <w:pPr>
        <w:pStyle w:val="Liststycke"/>
        <w:numPr>
          <w:ilvl w:val="0"/>
          <w:numId w:val="52"/>
        </w:numPr>
        <w:spacing w:line="276" w:lineRule="auto"/>
      </w:pPr>
      <w:r>
        <w:t>Klicka ur den förifyllda bocken för att skicka ett meddelande.</w:t>
      </w:r>
    </w:p>
    <w:p w14:paraId="6C878EB6" w14:textId="01A6A05E" w:rsidR="00770FE0" w:rsidRDefault="00770FE0" w:rsidP="00D87928">
      <w:pPr>
        <w:pStyle w:val="Liststycke"/>
        <w:numPr>
          <w:ilvl w:val="0"/>
          <w:numId w:val="52"/>
        </w:numPr>
        <w:spacing w:line="276" w:lineRule="auto"/>
      </w:pPr>
      <w:r>
        <w:t>Klicka på A</w:t>
      </w:r>
      <w:r w:rsidR="00BC701A">
        <w:t>VSLUTA MOMENT</w:t>
      </w:r>
      <w:r>
        <w:t>.</w:t>
      </w:r>
    </w:p>
    <w:p w14:paraId="0A4D9A73" w14:textId="20F837E0" w:rsidR="00770FE0" w:rsidRDefault="00770FE0" w:rsidP="00D87928">
      <w:pPr>
        <w:spacing w:line="276" w:lineRule="auto"/>
      </w:pPr>
      <w:r>
        <w:rPr>
          <w:noProof/>
        </w:rPr>
        <w:lastRenderedPageBreak/>
        <w:drawing>
          <wp:inline distT="0" distB="0" distL="0" distR="0" wp14:anchorId="6D844551" wp14:editId="2F195C04">
            <wp:extent cx="4198289" cy="3175635"/>
            <wp:effectExtent l="0" t="0" r="0" b="5715"/>
            <wp:docPr id="1283426347" name="Bildobjekt 128342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l="22590" t="16600" r="22520" b="9591"/>
                    <a:stretch/>
                  </pic:blipFill>
                  <pic:spPr bwMode="auto">
                    <a:xfrm>
                      <a:off x="0" y="0"/>
                      <a:ext cx="4207530" cy="3182625"/>
                    </a:xfrm>
                    <a:prstGeom prst="rect">
                      <a:avLst/>
                    </a:prstGeom>
                    <a:ln>
                      <a:noFill/>
                    </a:ln>
                    <a:extLst>
                      <a:ext uri="{53640926-AAD7-44D8-BBD7-CCE9431645EC}">
                        <a14:shadowObscured xmlns:a14="http://schemas.microsoft.com/office/drawing/2010/main"/>
                      </a:ext>
                    </a:extLst>
                  </pic:spPr>
                </pic:pic>
              </a:graphicData>
            </a:graphic>
          </wp:inline>
        </w:drawing>
      </w:r>
    </w:p>
    <w:p w14:paraId="46914F67" w14:textId="78B0A676" w:rsidR="007E22F9" w:rsidRDefault="00274298" w:rsidP="00D87928">
      <w:pPr>
        <w:pStyle w:val="Liststycke"/>
        <w:numPr>
          <w:ilvl w:val="0"/>
          <w:numId w:val="21"/>
        </w:numPr>
        <w:spacing w:line="276" w:lineRule="auto"/>
      </w:pPr>
      <w:r>
        <w:t>Gå till</w:t>
      </w:r>
      <w:r w:rsidR="00770FE0">
        <w:t xml:space="preserve">baka till Hanterafliken, klicka på fliken </w:t>
      </w:r>
      <w:r w:rsidR="00770FE0" w:rsidRPr="00D87928">
        <w:rPr>
          <w:i/>
          <w:iCs/>
        </w:rPr>
        <w:t>Avslutade</w:t>
      </w:r>
      <w:r w:rsidR="00770FE0">
        <w:t xml:space="preserve"> och klicka </w:t>
      </w:r>
      <w:r w:rsidR="007E22F9">
        <w:t>på GALLRA MOMENT</w:t>
      </w:r>
      <w:r>
        <w:t xml:space="preserve">. </w:t>
      </w:r>
      <w:r w:rsidR="007E22F9">
        <w:rPr>
          <w:noProof/>
        </w:rPr>
        <w:drawing>
          <wp:inline distT="0" distB="0" distL="0" distR="0" wp14:anchorId="7C6477E4" wp14:editId="47EC433E">
            <wp:extent cx="3897724" cy="3149600"/>
            <wp:effectExtent l="0" t="0" r="7620" b="0"/>
            <wp:docPr id="909" name="Bildobjekt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l="23078" t="12898" r="24418" b="11681"/>
                    <a:stretch/>
                  </pic:blipFill>
                  <pic:spPr bwMode="auto">
                    <a:xfrm>
                      <a:off x="0" y="0"/>
                      <a:ext cx="3906549" cy="3156731"/>
                    </a:xfrm>
                    <a:prstGeom prst="rect">
                      <a:avLst/>
                    </a:prstGeom>
                    <a:ln>
                      <a:noFill/>
                    </a:ln>
                    <a:extLst>
                      <a:ext uri="{53640926-AAD7-44D8-BBD7-CCE9431645EC}">
                        <a14:shadowObscured xmlns:a14="http://schemas.microsoft.com/office/drawing/2010/main"/>
                      </a:ext>
                    </a:extLst>
                  </pic:spPr>
                </pic:pic>
              </a:graphicData>
            </a:graphic>
          </wp:inline>
        </w:drawing>
      </w:r>
    </w:p>
    <w:p w14:paraId="518C9688" w14:textId="77777777" w:rsidR="00D87928" w:rsidRDefault="00D87928" w:rsidP="00D87928">
      <w:pPr>
        <w:pStyle w:val="Liststycke"/>
        <w:numPr>
          <w:ilvl w:val="0"/>
          <w:numId w:val="0"/>
        </w:numPr>
        <w:spacing w:line="276" w:lineRule="auto"/>
        <w:ind w:left="360"/>
      </w:pPr>
    </w:p>
    <w:p w14:paraId="2CA2E359" w14:textId="27F263B2" w:rsidR="00D87928" w:rsidRPr="00D87928" w:rsidRDefault="00D87928" w:rsidP="00D87928">
      <w:pPr>
        <w:pStyle w:val="Liststycke"/>
        <w:numPr>
          <w:ilvl w:val="0"/>
          <w:numId w:val="21"/>
        </w:numPr>
        <w:spacing w:line="276" w:lineRule="auto"/>
      </w:pPr>
      <w:r w:rsidRPr="00D87928">
        <w:t>Klicka i rutan för patient som ska gallras och klicka på GALLRA VALDA MOMENT.</w:t>
      </w:r>
    </w:p>
    <w:p w14:paraId="72CCA222" w14:textId="138A1D65" w:rsidR="007311E4" w:rsidRDefault="00D87928" w:rsidP="00D87928">
      <w:pPr>
        <w:pStyle w:val="Liststycke"/>
        <w:numPr>
          <w:ilvl w:val="0"/>
          <w:numId w:val="0"/>
        </w:numPr>
        <w:spacing w:line="276" w:lineRule="auto"/>
        <w:ind w:left="360"/>
      </w:pPr>
      <w:r w:rsidRPr="00D87928">
        <w:t xml:space="preserve">Vårdplanen försvinner nu från listan </w:t>
      </w:r>
      <w:r w:rsidRPr="00D87928">
        <w:rPr>
          <w:i/>
          <w:iCs/>
        </w:rPr>
        <w:t>Avslutade</w:t>
      </w:r>
      <w:r w:rsidRPr="00D87928">
        <w:t xml:space="preserve"> och kan inte återskapas.</w:t>
      </w:r>
    </w:p>
    <w:p w14:paraId="65051134" w14:textId="566BB624" w:rsidR="00D87928" w:rsidRPr="00D87928" w:rsidRDefault="00D87928" w:rsidP="00D87928">
      <w:pPr>
        <w:pStyle w:val="Liststycke"/>
        <w:numPr>
          <w:ilvl w:val="0"/>
          <w:numId w:val="21"/>
        </w:numPr>
        <w:spacing w:line="276" w:lineRule="auto"/>
      </w:pPr>
      <w:r>
        <w:t xml:space="preserve">Genom att klicka i rutan </w:t>
      </w:r>
      <w:r w:rsidRPr="00D87928">
        <w:rPr>
          <w:i/>
          <w:iCs/>
        </w:rPr>
        <w:t>Namn</w:t>
      </w:r>
      <w:r>
        <w:rPr>
          <w:i/>
          <w:iCs/>
        </w:rPr>
        <w:t xml:space="preserve"> </w:t>
      </w:r>
      <w:r w:rsidRPr="00D87928">
        <w:t>högst upp kan du gallra flera avslutade moment på samma gång.</w:t>
      </w:r>
    </w:p>
    <w:p w14:paraId="3227AEE4" w14:textId="7FAF8FD2" w:rsidR="00D87928" w:rsidRDefault="00D87928" w:rsidP="00D87928">
      <w:pPr>
        <w:spacing w:line="276" w:lineRule="auto"/>
      </w:pPr>
      <w:r>
        <w:rPr>
          <w:noProof/>
        </w:rPr>
        <w:lastRenderedPageBreak/>
        <w:drawing>
          <wp:inline distT="0" distB="0" distL="0" distR="0" wp14:anchorId="0D2D5A69" wp14:editId="43DA1E1F">
            <wp:extent cx="4875901" cy="2374900"/>
            <wp:effectExtent l="0" t="0" r="1270" b="6350"/>
            <wp:docPr id="910" name="Bildobjek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21869" t="47653" r="24916" b="6271"/>
                    <a:stretch/>
                  </pic:blipFill>
                  <pic:spPr bwMode="auto">
                    <a:xfrm>
                      <a:off x="0" y="0"/>
                      <a:ext cx="4884752" cy="2379211"/>
                    </a:xfrm>
                    <a:prstGeom prst="rect">
                      <a:avLst/>
                    </a:prstGeom>
                    <a:ln>
                      <a:noFill/>
                    </a:ln>
                    <a:extLst>
                      <a:ext uri="{53640926-AAD7-44D8-BBD7-CCE9431645EC}">
                        <a14:shadowObscured xmlns:a14="http://schemas.microsoft.com/office/drawing/2010/main"/>
                      </a:ext>
                    </a:extLst>
                  </pic:spPr>
                </pic:pic>
              </a:graphicData>
            </a:graphic>
          </wp:inline>
        </w:drawing>
      </w:r>
    </w:p>
    <w:p w14:paraId="72319DA8" w14:textId="77777777" w:rsidR="00D87928" w:rsidRDefault="00D87928" w:rsidP="00D87928">
      <w:pPr>
        <w:spacing w:line="276" w:lineRule="auto"/>
      </w:pPr>
    </w:p>
    <w:p w14:paraId="4EDB7BCC" w14:textId="77777777" w:rsidR="00274298" w:rsidRPr="004E3778" w:rsidRDefault="00274298" w:rsidP="00274298">
      <w:pPr>
        <w:spacing w:line="276" w:lineRule="auto"/>
      </w:pPr>
      <w:r w:rsidRPr="004E3778">
        <w:rPr>
          <w:b/>
        </w:rPr>
        <w:t>Rekommendation</w:t>
      </w:r>
      <w:r>
        <w:rPr>
          <w:b/>
        </w:rPr>
        <w:t>er</w:t>
      </w:r>
    </w:p>
    <w:p w14:paraId="73A56C87" w14:textId="3FC5A1AB" w:rsidR="00FA3935" w:rsidRDefault="00FA3935" w:rsidP="00716DFA">
      <w:pPr>
        <w:pStyle w:val="Liststycke"/>
        <w:numPr>
          <w:ilvl w:val="0"/>
          <w:numId w:val="29"/>
        </w:numPr>
        <w:spacing w:line="276" w:lineRule="auto"/>
      </w:pPr>
      <w:r>
        <w:t xml:space="preserve">När </w:t>
      </w:r>
      <w:r w:rsidR="007342F7">
        <w:t>1-</w:t>
      </w:r>
      <w:r w:rsidR="007311E4">
        <w:t>års</w:t>
      </w:r>
      <w:r>
        <w:t>flaggan dyker upp, tillfråga patienter som inte varit aktiva (inloggade) i Min vårdplan om de vill ha den kvar (patienten får ingen flagga vid detta tillfälle). Avsluta vid behov.</w:t>
      </w:r>
    </w:p>
    <w:p w14:paraId="37D88912" w14:textId="5F5DAE7F" w:rsidR="00FC3894" w:rsidRPr="007359E8" w:rsidRDefault="007342F7" w:rsidP="00716DFA">
      <w:pPr>
        <w:pStyle w:val="Liststycke"/>
        <w:numPr>
          <w:ilvl w:val="0"/>
          <w:numId w:val="29"/>
        </w:numPr>
        <w:spacing w:line="276" w:lineRule="auto"/>
      </w:pPr>
      <w:r>
        <w:t xml:space="preserve">Efter två år: </w:t>
      </w:r>
      <w:r w:rsidR="007311E4">
        <w:t>Avsluta och s</w:t>
      </w:r>
      <w:r w:rsidR="00274298" w:rsidRPr="007359E8">
        <w:t>tarta en ny aktuell vårdplan för patienter som</w:t>
      </w:r>
      <w:r w:rsidR="006D07E6" w:rsidRPr="007359E8">
        <w:t xml:space="preserve"> är i fortsatt behov av Min vårdplan. </w:t>
      </w:r>
    </w:p>
    <w:p w14:paraId="50142C71" w14:textId="34F6BC9B" w:rsidR="007359E8" w:rsidRDefault="009C0E6D" w:rsidP="00716DFA">
      <w:pPr>
        <w:pStyle w:val="Liststycke"/>
        <w:numPr>
          <w:ilvl w:val="0"/>
          <w:numId w:val="29"/>
        </w:numPr>
        <w:spacing w:line="276" w:lineRule="auto"/>
      </w:pPr>
      <w:r w:rsidRPr="007359E8">
        <w:t xml:space="preserve">Skriv en individuell text om patientens planerade uppföljning om patientens uppföljning inte följer de standardiserade texterna.  </w:t>
      </w:r>
      <w:bookmarkStart w:id="154" w:name="_Toc48140825"/>
    </w:p>
    <w:p w14:paraId="175CF191" w14:textId="77777777" w:rsidR="00320B5E" w:rsidRDefault="00320B5E" w:rsidP="00320B5E">
      <w:pPr>
        <w:pStyle w:val="Rubrik2"/>
      </w:pPr>
      <w:bookmarkStart w:id="155" w:name="_Toc178343124"/>
      <w:r>
        <w:t>Rutiner för att avsluta och gallra Min vårdplan</w:t>
      </w:r>
      <w:bookmarkEnd w:id="155"/>
      <w:r>
        <w:t xml:space="preserve"> </w:t>
      </w:r>
    </w:p>
    <w:p w14:paraId="63ABFBC0" w14:textId="77777777" w:rsidR="00320B5E" w:rsidRPr="000E7D91" w:rsidRDefault="00320B5E" w:rsidP="00320B5E">
      <w:pPr>
        <w:rPr>
          <w:i/>
        </w:rPr>
      </w:pPr>
      <w:r>
        <w:rPr>
          <w:i/>
        </w:rPr>
        <w:t xml:space="preserve">Exempel, redigeras av </w:t>
      </w:r>
      <w:commentRangeStart w:id="156"/>
      <w:r>
        <w:rPr>
          <w:i/>
        </w:rPr>
        <w:t>verksamheten</w:t>
      </w:r>
      <w:commentRangeEnd w:id="156"/>
      <w:r>
        <w:rPr>
          <w:rStyle w:val="Kommentarsreferens"/>
          <w:rFonts w:eastAsia="Times New Roman" w:cs="Times New Roman"/>
          <w:shd w:val="clear" w:color="auto" w:fill="auto"/>
        </w:rPr>
        <w:commentReference w:id="156"/>
      </w:r>
      <w:r>
        <w:rPr>
          <w:i/>
        </w:rPr>
        <w:t>:</w:t>
      </w:r>
    </w:p>
    <w:p w14:paraId="57E5D7CE" w14:textId="68071787" w:rsidR="00320B5E" w:rsidRDefault="00320B5E" w:rsidP="00716DFA">
      <w:pPr>
        <w:pStyle w:val="Liststycke"/>
        <w:numPr>
          <w:ilvl w:val="0"/>
          <w:numId w:val="33"/>
        </w:numPr>
        <w:spacing w:line="276" w:lineRule="auto"/>
        <w:rPr>
          <w:highlight w:val="yellow"/>
        </w:rPr>
      </w:pPr>
      <w:r w:rsidRPr="005256FD">
        <w:rPr>
          <w:highlight w:val="yellow"/>
        </w:rPr>
        <w:t xml:space="preserve">Min vårdplan avslutas och gallras </w:t>
      </w:r>
      <w:r>
        <w:rPr>
          <w:highlight w:val="yellow"/>
        </w:rPr>
        <w:t xml:space="preserve">av ansvarig behandlare </w:t>
      </w:r>
      <w:r w:rsidRPr="005256FD">
        <w:rPr>
          <w:highlight w:val="yellow"/>
        </w:rPr>
        <w:t>efter att behandlare har aviserats om att Min vårdplan ska gallras två år</w:t>
      </w:r>
      <w:r>
        <w:rPr>
          <w:highlight w:val="yellow"/>
        </w:rPr>
        <w:t xml:space="preserve"> efter att den har startats</w:t>
      </w:r>
      <w:r w:rsidRPr="005256FD">
        <w:rPr>
          <w:highlight w:val="yellow"/>
        </w:rPr>
        <w:t xml:space="preserve">. </w:t>
      </w:r>
    </w:p>
    <w:p w14:paraId="2794D89F" w14:textId="77777777" w:rsidR="00320B5E" w:rsidRPr="005256FD" w:rsidRDefault="00320B5E" w:rsidP="00320B5E">
      <w:pPr>
        <w:pStyle w:val="Liststycke"/>
        <w:numPr>
          <w:ilvl w:val="0"/>
          <w:numId w:val="0"/>
        </w:numPr>
        <w:spacing w:line="276" w:lineRule="auto"/>
        <w:ind w:left="360"/>
        <w:rPr>
          <w:i/>
          <w:highlight w:val="yellow"/>
        </w:rPr>
      </w:pPr>
      <w:r>
        <w:rPr>
          <w:i/>
          <w:highlight w:val="yellow"/>
        </w:rPr>
        <w:t>eller</w:t>
      </w:r>
    </w:p>
    <w:p w14:paraId="14471CFD" w14:textId="77777777" w:rsidR="00320B5E" w:rsidRDefault="00320B5E" w:rsidP="00716DFA">
      <w:pPr>
        <w:pStyle w:val="Liststycke"/>
        <w:numPr>
          <w:ilvl w:val="0"/>
          <w:numId w:val="33"/>
        </w:numPr>
        <w:spacing w:line="276" w:lineRule="auto"/>
        <w:rPr>
          <w:highlight w:val="yellow"/>
        </w:rPr>
      </w:pPr>
      <w:r>
        <w:rPr>
          <w:highlight w:val="yellow"/>
        </w:rPr>
        <w:t>Min vårdplan som inte överlämnats till annan verksamhet avslutas och gallras av ansvarig behandlare vid återbesöket ett år efter operation.</w:t>
      </w:r>
    </w:p>
    <w:p w14:paraId="072FC57E" w14:textId="77777777" w:rsidR="00320B5E" w:rsidRPr="00583B88" w:rsidRDefault="00320B5E" w:rsidP="00320B5E">
      <w:pPr>
        <w:pStyle w:val="Liststycke"/>
        <w:numPr>
          <w:ilvl w:val="0"/>
          <w:numId w:val="0"/>
        </w:numPr>
        <w:spacing w:line="276" w:lineRule="auto"/>
        <w:ind w:left="360"/>
        <w:rPr>
          <w:i/>
          <w:highlight w:val="yellow"/>
        </w:rPr>
      </w:pPr>
      <w:r w:rsidRPr="00583B88">
        <w:rPr>
          <w:i/>
          <w:highlight w:val="yellow"/>
        </w:rPr>
        <w:t>eller</w:t>
      </w:r>
    </w:p>
    <w:p w14:paraId="4EB8335C" w14:textId="77777777" w:rsidR="00320B5E" w:rsidRDefault="00320B5E" w:rsidP="00716DFA">
      <w:pPr>
        <w:pStyle w:val="Liststycke"/>
        <w:numPr>
          <w:ilvl w:val="0"/>
          <w:numId w:val="33"/>
        </w:numPr>
        <w:spacing w:line="276" w:lineRule="auto"/>
        <w:rPr>
          <w:highlight w:val="yellow"/>
        </w:rPr>
      </w:pPr>
      <w:r>
        <w:rPr>
          <w:highlight w:val="yellow"/>
        </w:rPr>
        <w:t>Min vårdplan avslutas och gallras av ansvarig behandlare två veckor efter att patientens uppföljning har påbörjats.</w:t>
      </w:r>
    </w:p>
    <w:p w14:paraId="0B97404B" w14:textId="77777777" w:rsidR="00320B5E" w:rsidRDefault="00320B5E" w:rsidP="00716DFA">
      <w:pPr>
        <w:pStyle w:val="Liststycke"/>
        <w:numPr>
          <w:ilvl w:val="0"/>
          <w:numId w:val="33"/>
        </w:numPr>
        <w:spacing w:line="276" w:lineRule="auto"/>
        <w:rPr>
          <w:highlight w:val="yellow"/>
        </w:rPr>
      </w:pPr>
      <w:r>
        <w:rPr>
          <w:highlight w:val="yellow"/>
        </w:rPr>
        <w:t>Vid behov får patienten en ny Min vårdplan.</w:t>
      </w:r>
    </w:p>
    <w:p w14:paraId="448A37FD" w14:textId="678EFE8A" w:rsidR="00320B5E" w:rsidRPr="00583B88" w:rsidRDefault="00D87928" w:rsidP="00716DFA">
      <w:pPr>
        <w:pStyle w:val="Liststycke"/>
        <w:numPr>
          <w:ilvl w:val="0"/>
          <w:numId w:val="33"/>
        </w:numPr>
        <w:spacing w:line="276" w:lineRule="auto"/>
        <w:rPr>
          <w:highlight w:val="yellow"/>
        </w:rPr>
      </w:pPr>
      <w:r>
        <w:rPr>
          <w:highlight w:val="yellow"/>
        </w:rPr>
        <w:t>Kontroll görs regelbundet av…</w:t>
      </w:r>
      <w:r w:rsidR="007E22F9">
        <w:rPr>
          <w:highlight w:val="yellow"/>
        </w:rPr>
        <w:t xml:space="preserve"> för att gallra </w:t>
      </w:r>
      <w:r>
        <w:rPr>
          <w:highlight w:val="yellow"/>
        </w:rPr>
        <w:t xml:space="preserve">kvarliggande </w:t>
      </w:r>
      <w:r w:rsidR="00320B5E" w:rsidRPr="00583B88">
        <w:rPr>
          <w:highlight w:val="yellow"/>
        </w:rPr>
        <w:t>vårdplaner</w:t>
      </w:r>
      <w:r w:rsidR="007E22F9">
        <w:rPr>
          <w:highlight w:val="yellow"/>
        </w:rPr>
        <w:t xml:space="preserve"> under fliken Avslutade</w:t>
      </w:r>
      <w:r w:rsidR="00320B5E" w:rsidRPr="00583B88">
        <w:rPr>
          <w:highlight w:val="yellow"/>
        </w:rPr>
        <w:t>.</w:t>
      </w:r>
    </w:p>
    <w:p w14:paraId="6C028285" w14:textId="77777777" w:rsidR="00320B5E" w:rsidRPr="00583B88" w:rsidRDefault="00320B5E" w:rsidP="00716DFA">
      <w:pPr>
        <w:pStyle w:val="Liststycke"/>
        <w:numPr>
          <w:ilvl w:val="0"/>
          <w:numId w:val="33"/>
        </w:numPr>
        <w:spacing w:line="276" w:lineRule="auto"/>
      </w:pPr>
      <w:r w:rsidRPr="00583B88">
        <w:t>Innan Min vårdplan avslutas är det viktigt att säkerställa följande:</w:t>
      </w:r>
    </w:p>
    <w:p w14:paraId="37561AE2" w14:textId="77777777" w:rsidR="00320B5E" w:rsidRDefault="00320B5E" w:rsidP="00716DFA">
      <w:pPr>
        <w:pStyle w:val="Liststycke"/>
        <w:numPr>
          <w:ilvl w:val="0"/>
          <w:numId w:val="41"/>
        </w:numPr>
        <w:spacing w:line="276" w:lineRule="auto"/>
      </w:pPr>
      <w:r>
        <w:t>Patienten har fått en sammanfattning av sin vård.</w:t>
      </w:r>
    </w:p>
    <w:p w14:paraId="7D521F99" w14:textId="77777777" w:rsidR="00320B5E" w:rsidRDefault="00320B5E" w:rsidP="00716DFA">
      <w:pPr>
        <w:pStyle w:val="Liststycke"/>
        <w:numPr>
          <w:ilvl w:val="0"/>
          <w:numId w:val="41"/>
        </w:numPr>
        <w:spacing w:line="276" w:lineRule="auto"/>
      </w:pPr>
      <w:r>
        <w:t>Patienten har fått information om sin uppföljning och livet efter behandling</w:t>
      </w:r>
    </w:p>
    <w:p w14:paraId="52932612" w14:textId="77777777" w:rsidR="00320B5E" w:rsidRDefault="00320B5E" w:rsidP="00716DFA">
      <w:pPr>
        <w:pStyle w:val="Liststycke"/>
        <w:numPr>
          <w:ilvl w:val="0"/>
          <w:numId w:val="41"/>
        </w:numPr>
        <w:spacing w:line="276" w:lineRule="auto"/>
      </w:pPr>
      <w:r>
        <w:t>Patienten är informerad om (avisering går ut automatiskt till patienten efter ca 2 år)</w:t>
      </w:r>
    </w:p>
    <w:p w14:paraId="7228532F" w14:textId="77777777" w:rsidR="00320B5E" w:rsidRDefault="00320B5E" w:rsidP="00716DFA">
      <w:pPr>
        <w:pStyle w:val="Liststycke"/>
        <w:numPr>
          <w:ilvl w:val="1"/>
          <w:numId w:val="41"/>
        </w:numPr>
        <w:spacing w:line="276" w:lineRule="auto"/>
      </w:pPr>
      <w:r>
        <w:t xml:space="preserve">att Min vårdplan kommer att avslutas </w:t>
      </w:r>
    </w:p>
    <w:p w14:paraId="100C1954" w14:textId="77777777" w:rsidR="00320B5E" w:rsidRDefault="00320B5E" w:rsidP="00716DFA">
      <w:pPr>
        <w:pStyle w:val="Liststycke"/>
        <w:numPr>
          <w:ilvl w:val="1"/>
          <w:numId w:val="41"/>
        </w:numPr>
        <w:spacing w:line="276" w:lineRule="auto"/>
      </w:pPr>
      <w:r>
        <w:t xml:space="preserve">att hen kan spara ner steg som PDF-er </w:t>
      </w:r>
    </w:p>
    <w:p w14:paraId="3B346AAE" w14:textId="77777777" w:rsidR="00320B5E" w:rsidRDefault="00320B5E" w:rsidP="00716DFA">
      <w:pPr>
        <w:pStyle w:val="Liststycke"/>
        <w:numPr>
          <w:ilvl w:val="1"/>
          <w:numId w:val="41"/>
        </w:numPr>
        <w:spacing w:line="276" w:lineRule="auto"/>
      </w:pPr>
      <w:r>
        <w:lastRenderedPageBreak/>
        <w:t>att hen får en ny Min vårdplan om det är aktuellt</w:t>
      </w:r>
    </w:p>
    <w:p w14:paraId="78AE4DB6" w14:textId="5F29A154" w:rsidR="00320B5E" w:rsidRPr="005256FD" w:rsidRDefault="00320B5E" w:rsidP="00716DFA">
      <w:pPr>
        <w:pStyle w:val="Liststycke"/>
        <w:numPr>
          <w:ilvl w:val="0"/>
          <w:numId w:val="41"/>
        </w:numPr>
        <w:spacing w:line="276" w:lineRule="auto"/>
      </w:pPr>
      <w:r>
        <w:t>Relevant information i Min vårdplan är journalförd.</w:t>
      </w:r>
    </w:p>
    <w:p w14:paraId="35CD4B30" w14:textId="77777777" w:rsidR="00274298" w:rsidRDefault="00274298" w:rsidP="00C94A5F">
      <w:pPr>
        <w:pStyle w:val="Rubrik1"/>
      </w:pPr>
      <w:bookmarkStart w:id="157" w:name="_Toc48140826"/>
      <w:bookmarkStart w:id="158" w:name="_Toc178343125"/>
      <w:bookmarkEnd w:id="154"/>
      <w:r>
        <w:t>Support och underhåll</w:t>
      </w:r>
      <w:bookmarkEnd w:id="157"/>
      <w:bookmarkEnd w:id="158"/>
    </w:p>
    <w:p w14:paraId="1FCA354D" w14:textId="77777777" w:rsidR="00274298" w:rsidRDefault="00274298" w:rsidP="00635C96">
      <w:pPr>
        <w:pStyle w:val="Rubrik2"/>
      </w:pPr>
      <w:bookmarkStart w:id="159" w:name="_Toc48140827"/>
      <w:bookmarkStart w:id="160" w:name="_Toc178343126"/>
      <w:r>
        <w:t>Rensa cachen varje vecka</w:t>
      </w:r>
      <w:bookmarkEnd w:id="159"/>
      <w:bookmarkEnd w:id="160"/>
    </w:p>
    <w:p w14:paraId="2B6B7BAD" w14:textId="77777777" w:rsidR="00274298" w:rsidRDefault="00274298" w:rsidP="00274298">
      <w:pPr>
        <w:spacing w:after="0" w:line="276" w:lineRule="auto"/>
        <w:rPr>
          <w:noProof/>
        </w:rPr>
      </w:pPr>
      <w:r>
        <w:rPr>
          <w:noProof/>
        </w:rPr>
        <w:t xml:space="preserve">Cachen behöver rensas regelbundet för att datorn inte ska bli långsam till exempel vid inloggning eller när sidor ska laddas. Cachning betyder att webbläsaren sparar information från redan besökta webbsidor för att det ska gå snabbare att surfa. Cachning ställs in lokalt på din dator. </w:t>
      </w:r>
    </w:p>
    <w:p w14:paraId="5574783C" w14:textId="77777777" w:rsidR="00274298" w:rsidRDefault="00274298" w:rsidP="00274298">
      <w:pPr>
        <w:spacing w:after="0" w:line="276" w:lineRule="auto"/>
        <w:rPr>
          <w:noProof/>
        </w:rPr>
      </w:pPr>
    </w:p>
    <w:p w14:paraId="70356E36" w14:textId="77777777" w:rsidR="00274298" w:rsidRDefault="00274298" w:rsidP="00274298">
      <w:pPr>
        <w:spacing w:after="0" w:line="276" w:lineRule="auto"/>
        <w:rPr>
          <w:noProof/>
        </w:rPr>
      </w:pPr>
      <w:r>
        <w:rPr>
          <w:noProof/>
        </w:rPr>
        <w:t xml:space="preserve">Du rekommenderas rensa cachen en gång i veckan eller vid behov. Rensningen görs på olika sätt beroende på vilken webbläsare du använder. Via följande länk hittar du instruktioner för hur det går till: </w:t>
      </w:r>
      <w:hyperlink r:id="rId117" w:history="1">
        <w:r w:rsidRPr="00954ED4">
          <w:rPr>
            <w:rStyle w:val="Hyperlnk"/>
            <w:noProof/>
          </w:rPr>
          <w:t>https://inera.atlassian.net/wiki/spaces/OSOB/pages/3062403/Checklistor+och+lathundar</w:t>
        </w:r>
      </w:hyperlink>
      <w:r>
        <w:rPr>
          <w:noProof/>
        </w:rPr>
        <w:t xml:space="preserve"> </w:t>
      </w:r>
    </w:p>
    <w:p w14:paraId="4CD1F458" w14:textId="77777777" w:rsidR="00274298" w:rsidRDefault="00274298" w:rsidP="00274298">
      <w:pPr>
        <w:spacing w:after="0" w:line="276" w:lineRule="auto"/>
        <w:rPr>
          <w:noProof/>
        </w:rPr>
      </w:pPr>
    </w:p>
    <w:p w14:paraId="2D97AF02" w14:textId="77777777" w:rsidR="00274298" w:rsidRPr="00EE4C5E" w:rsidRDefault="00274298" w:rsidP="00274298">
      <w:pPr>
        <w:spacing w:after="0" w:line="276" w:lineRule="auto"/>
        <w:rPr>
          <w:noProof/>
        </w:rPr>
      </w:pPr>
      <w:r w:rsidRPr="00AD69D2">
        <w:rPr>
          <w:noProof/>
        </w:rPr>
        <w:t xml:space="preserve">Oavett webbläsare får du upp dialogrutan över val för att genomföra rensningen genom att trycka ner </w:t>
      </w:r>
      <w:r>
        <w:rPr>
          <w:noProof/>
        </w:rPr>
        <w:t>C</w:t>
      </w:r>
      <w:r w:rsidRPr="00AD69D2">
        <w:rPr>
          <w:noProof/>
        </w:rPr>
        <w:t xml:space="preserve">trl </w:t>
      </w:r>
      <w:r w:rsidRPr="00EE4C5E">
        <w:rPr>
          <w:noProof/>
        </w:rPr>
        <w:t xml:space="preserve">+ </w:t>
      </w:r>
      <w:r>
        <w:rPr>
          <w:noProof/>
        </w:rPr>
        <w:t>S</w:t>
      </w:r>
      <w:r w:rsidRPr="00EE4C5E">
        <w:rPr>
          <w:noProof/>
        </w:rPr>
        <w:t>hift + Delete samtidigt.</w:t>
      </w:r>
    </w:p>
    <w:p w14:paraId="48CC37CF" w14:textId="77777777" w:rsidR="00884E0E" w:rsidRDefault="00274298" w:rsidP="00884E0E">
      <w:pPr>
        <w:keepNext/>
        <w:spacing w:after="0" w:line="276" w:lineRule="auto"/>
      </w:pPr>
      <w:r w:rsidRPr="00EF6F2F">
        <w:rPr>
          <w:noProof/>
        </w:rPr>
        <w:drawing>
          <wp:inline distT="0" distB="0" distL="0" distR="0" wp14:anchorId="17AE5923" wp14:editId="169E434C">
            <wp:extent cx="4442460" cy="1478280"/>
            <wp:effectExtent l="0" t="0" r="0" b="7620"/>
            <wp:docPr id="39" name="Bildobjek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442460" cy="1478280"/>
                    </a:xfrm>
                    <a:prstGeom prst="rect">
                      <a:avLst/>
                    </a:prstGeom>
                    <a:noFill/>
                    <a:ln>
                      <a:noFill/>
                    </a:ln>
                  </pic:spPr>
                </pic:pic>
              </a:graphicData>
            </a:graphic>
          </wp:inline>
        </w:drawing>
      </w:r>
    </w:p>
    <w:p w14:paraId="3A1575A7" w14:textId="35AB893B" w:rsidR="00274298" w:rsidRDefault="00884E0E" w:rsidP="000F24A0">
      <w:pPr>
        <w:pStyle w:val="Beskrivning"/>
        <w:rPr>
          <w:noProof/>
        </w:rPr>
      </w:pPr>
      <w:r>
        <w:t xml:space="preserve">Figur </w:t>
      </w:r>
      <w:r w:rsidR="00F25138">
        <w:rPr>
          <w:noProof/>
        </w:rPr>
        <w:fldChar w:fldCharType="begin"/>
      </w:r>
      <w:r w:rsidR="00F25138">
        <w:rPr>
          <w:noProof/>
        </w:rPr>
        <w:instrText xml:space="preserve"> SEQ Figur \* ARABIC </w:instrText>
      </w:r>
      <w:r w:rsidR="00F25138">
        <w:rPr>
          <w:noProof/>
        </w:rPr>
        <w:fldChar w:fldCharType="separate"/>
      </w:r>
      <w:r w:rsidR="00FE3A8B">
        <w:rPr>
          <w:noProof/>
        </w:rPr>
        <w:t>67</w:t>
      </w:r>
      <w:r w:rsidR="00F25138">
        <w:rPr>
          <w:noProof/>
        </w:rPr>
        <w:fldChar w:fldCharType="end"/>
      </w:r>
      <w:r>
        <w:t xml:space="preserve"> </w:t>
      </w:r>
      <w:r w:rsidR="000F24A0">
        <w:t>Trycka ner</w:t>
      </w:r>
      <w:r>
        <w:t xml:space="preserve"> </w:t>
      </w:r>
      <w:proofErr w:type="spellStart"/>
      <w:r>
        <w:t>ctrl+Shift</w:t>
      </w:r>
      <w:proofErr w:type="spellEnd"/>
      <w:r>
        <w:t xml:space="preserve">+ </w:t>
      </w:r>
      <w:proofErr w:type="spellStart"/>
      <w:r>
        <w:t>Delete</w:t>
      </w:r>
      <w:proofErr w:type="spellEnd"/>
      <w:r>
        <w:t xml:space="preserve"> på </w:t>
      </w:r>
      <w:r w:rsidR="000F24A0">
        <w:t>tangentbordet för att få upp val för att genomföra rensningen</w:t>
      </w:r>
      <w:r>
        <w:t>.</w:t>
      </w:r>
    </w:p>
    <w:p w14:paraId="644F5BE3" w14:textId="77777777" w:rsidR="00274298" w:rsidRDefault="00274298" w:rsidP="00635C96">
      <w:pPr>
        <w:pStyle w:val="Rubrik2"/>
      </w:pPr>
      <w:bookmarkStart w:id="161" w:name="_Toc48140828"/>
      <w:bookmarkStart w:id="162" w:name="_Toc178343127"/>
      <w:r w:rsidRPr="00A72513">
        <w:t>Tips vid tekniska problem</w:t>
      </w:r>
      <w:bookmarkEnd w:id="161"/>
      <w:bookmarkEnd w:id="162"/>
      <w:r w:rsidRPr="00A72513">
        <w:t xml:space="preserve"> </w:t>
      </w:r>
    </w:p>
    <w:p w14:paraId="5384F399" w14:textId="77777777" w:rsidR="00274298" w:rsidRPr="007054BC" w:rsidRDefault="00274298" w:rsidP="00274298">
      <w:r>
        <w:t>Vid tekniska problem kan du först testa följande innan du kontaktar supporten.</w:t>
      </w:r>
    </w:p>
    <w:p w14:paraId="6BF5BB21" w14:textId="0A19F1FC" w:rsidR="00FA4442" w:rsidRDefault="00274298" w:rsidP="00955E83">
      <w:r w:rsidRPr="00FA4442">
        <w:rPr>
          <w:rFonts w:cs="Times New Roman"/>
        </w:rPr>
        <w:t xml:space="preserve">Kontrollera eventuella driftstörningar på </w:t>
      </w:r>
      <w:hyperlink r:id="rId119" w:history="1">
        <w:r w:rsidR="00FA4442" w:rsidRPr="00E76A3D">
          <w:rPr>
            <w:rStyle w:val="Hyperlnk"/>
          </w:rPr>
          <w:t>https://www.inera.se/driftstatus/</w:t>
        </w:r>
      </w:hyperlink>
    </w:p>
    <w:p w14:paraId="4EB233EE" w14:textId="1919B3F8" w:rsidR="00274298" w:rsidRPr="00FA4442" w:rsidRDefault="00274298" w:rsidP="00F25138">
      <w:pPr>
        <w:pStyle w:val="Liststycke"/>
        <w:numPr>
          <w:ilvl w:val="0"/>
          <w:numId w:val="4"/>
        </w:numPr>
        <w:spacing w:before="0" w:after="160" w:line="259" w:lineRule="auto"/>
        <w:rPr>
          <w:rFonts w:cs="Times New Roman"/>
        </w:rPr>
      </w:pPr>
      <w:r w:rsidRPr="26AFC6A5">
        <w:rPr>
          <w:rFonts w:cs="Times New Roman"/>
        </w:rPr>
        <w:t>Om du har problem att logga in i Stöd och behandling,</w:t>
      </w:r>
      <w:r w:rsidR="00E46ECB" w:rsidRPr="26AFC6A5">
        <w:rPr>
          <w:rFonts w:cs="Times New Roman"/>
        </w:rPr>
        <w:t xml:space="preserve"> stäng ner alla sidor i webbläsaren (</w:t>
      </w:r>
      <w:proofErr w:type="spellStart"/>
      <w:r w:rsidR="00E46ECB" w:rsidRPr="26AFC6A5">
        <w:rPr>
          <w:rFonts w:cs="Times New Roman"/>
        </w:rPr>
        <w:t>Chrome</w:t>
      </w:r>
      <w:proofErr w:type="spellEnd"/>
      <w:r w:rsidR="00E46ECB" w:rsidRPr="26AFC6A5">
        <w:rPr>
          <w:rFonts w:cs="Times New Roman"/>
        </w:rPr>
        <w:t xml:space="preserve"> eller </w:t>
      </w:r>
      <w:proofErr w:type="spellStart"/>
      <w:r w:rsidR="00E46ECB" w:rsidRPr="26AFC6A5">
        <w:rPr>
          <w:rFonts w:cs="Times New Roman"/>
        </w:rPr>
        <w:t>Edge</w:t>
      </w:r>
      <w:proofErr w:type="spellEnd"/>
      <w:r w:rsidR="00E46ECB" w:rsidRPr="26AFC6A5">
        <w:rPr>
          <w:rFonts w:cs="Times New Roman"/>
        </w:rPr>
        <w:t>) och öppna upp på nytt, eller pröva att byta webbläsare. K</w:t>
      </w:r>
      <w:r w:rsidRPr="26AFC6A5">
        <w:rPr>
          <w:rFonts w:cs="Times New Roman"/>
        </w:rPr>
        <w:t xml:space="preserve">ontrollera checklistan för inloggningsproblem och rensa </w:t>
      </w:r>
      <w:proofErr w:type="spellStart"/>
      <w:r w:rsidRPr="26AFC6A5">
        <w:rPr>
          <w:rFonts w:cs="Times New Roman"/>
        </w:rPr>
        <w:t>cachen</w:t>
      </w:r>
      <w:proofErr w:type="spellEnd"/>
      <w:r w:rsidRPr="26AFC6A5">
        <w:rPr>
          <w:rFonts w:cs="Times New Roman"/>
        </w:rPr>
        <w:t xml:space="preserve">. Se instruktioner via </w:t>
      </w:r>
      <w:hyperlink r:id="rId120">
        <w:r w:rsidR="00955E83">
          <w:rPr>
            <w:rStyle w:val="Hyperlnk"/>
            <w:rFonts w:cs="Times New Roman"/>
          </w:rPr>
          <w:t xml:space="preserve">Checklistor och lathundar Stöd och behandling, </w:t>
        </w:r>
        <w:proofErr w:type="spellStart"/>
        <w:r w:rsidR="00955E83">
          <w:rPr>
            <w:rStyle w:val="Hyperlnk"/>
            <w:rFonts w:cs="Times New Roman"/>
          </w:rPr>
          <w:t>Inera</w:t>
        </w:r>
        <w:proofErr w:type="spellEnd"/>
      </w:hyperlink>
      <w:r>
        <w:t>.</w:t>
      </w:r>
      <w:r w:rsidRPr="26AFC6A5">
        <w:rPr>
          <w:rFonts w:cs="Times New Roman"/>
        </w:rPr>
        <w:t xml:space="preserve"> </w:t>
      </w:r>
    </w:p>
    <w:p w14:paraId="257F1F28" w14:textId="57925814" w:rsidR="00274298" w:rsidRPr="003A47D9" w:rsidRDefault="00274298" w:rsidP="00BA65BC">
      <w:pPr>
        <w:pStyle w:val="Liststycke"/>
        <w:numPr>
          <w:ilvl w:val="0"/>
          <w:numId w:val="4"/>
        </w:numPr>
        <w:spacing w:before="0" w:after="160" w:line="259" w:lineRule="auto"/>
        <w:rPr>
          <w:rFonts w:cs="Times New Roman"/>
        </w:rPr>
      </w:pPr>
      <w:r w:rsidRPr="26AFC6A5">
        <w:rPr>
          <w:rFonts w:cs="Times New Roman"/>
        </w:rPr>
        <w:t>Se över om det går att förbättra Wi-Fi</w:t>
      </w:r>
    </w:p>
    <w:p w14:paraId="18DB1860" w14:textId="77777777" w:rsidR="00274298" w:rsidRPr="003A47D9" w:rsidRDefault="00274298" w:rsidP="00BA65BC">
      <w:pPr>
        <w:pStyle w:val="Liststycke"/>
        <w:numPr>
          <w:ilvl w:val="0"/>
          <w:numId w:val="4"/>
        </w:numPr>
        <w:spacing w:before="0" w:after="160" w:line="259" w:lineRule="auto"/>
        <w:rPr>
          <w:rFonts w:cs="Times New Roman"/>
        </w:rPr>
      </w:pPr>
      <w:r w:rsidRPr="003A47D9">
        <w:rPr>
          <w:rFonts w:cs="Times New Roman"/>
        </w:rPr>
        <w:t xml:space="preserve">När datorn har svårt att hitta </w:t>
      </w:r>
      <w:r>
        <w:rPr>
          <w:rFonts w:cs="Times New Roman"/>
        </w:rPr>
        <w:t>SITHS</w:t>
      </w:r>
      <w:r w:rsidRPr="003A47D9">
        <w:rPr>
          <w:rFonts w:cs="Times New Roman"/>
        </w:rPr>
        <w:t xml:space="preserve">-kortet kan </w:t>
      </w:r>
      <w:r>
        <w:rPr>
          <w:rFonts w:cs="Times New Roman"/>
        </w:rPr>
        <w:t>den behöva startas om</w:t>
      </w:r>
      <w:r w:rsidRPr="003A47D9">
        <w:rPr>
          <w:rFonts w:cs="Times New Roman"/>
        </w:rPr>
        <w:t xml:space="preserve">. </w:t>
      </w:r>
    </w:p>
    <w:p w14:paraId="5B8911DE" w14:textId="3BDE037F" w:rsidR="00C94A5F" w:rsidRPr="00583B88" w:rsidRDefault="00274298" w:rsidP="00BA65BC">
      <w:pPr>
        <w:pStyle w:val="Liststycke"/>
        <w:numPr>
          <w:ilvl w:val="0"/>
          <w:numId w:val="4"/>
        </w:numPr>
        <w:spacing w:before="0" w:after="160" w:line="259" w:lineRule="auto"/>
        <w:rPr>
          <w:rFonts w:cs="Times New Roman"/>
        </w:rPr>
      </w:pPr>
      <w:r w:rsidRPr="003A47D9">
        <w:rPr>
          <w:rFonts w:cs="Times New Roman"/>
        </w:rPr>
        <w:t>Säkerställ att det är uppdaterade certifikat</w:t>
      </w:r>
      <w:r>
        <w:rPr>
          <w:rFonts w:cs="Times New Roman"/>
        </w:rPr>
        <w:t xml:space="preserve"> för SITHS-korten.</w:t>
      </w:r>
    </w:p>
    <w:p w14:paraId="28F2A1D7" w14:textId="77777777" w:rsidR="00274298" w:rsidRDefault="00274298" w:rsidP="00635C96">
      <w:pPr>
        <w:pStyle w:val="Rubrik2"/>
      </w:pPr>
      <w:bookmarkStart w:id="163" w:name="_Toc48140829"/>
      <w:bookmarkStart w:id="164" w:name="_Toc178343128"/>
      <w:r>
        <w:t xml:space="preserve">Regional förvaltning för 1177 och </w:t>
      </w:r>
      <w:commentRangeStart w:id="165"/>
      <w:r>
        <w:t>Stöd och behandling</w:t>
      </w:r>
      <w:bookmarkEnd w:id="163"/>
      <w:commentRangeEnd w:id="165"/>
      <w:r w:rsidR="009B2DB8">
        <w:rPr>
          <w:rStyle w:val="Kommentarsreferens"/>
          <w:rFonts w:ascii="Garamond" w:eastAsia="Times New Roman" w:hAnsi="Garamond" w:cs="Times New Roman"/>
        </w:rPr>
        <w:commentReference w:id="165"/>
      </w:r>
      <w:bookmarkEnd w:id="164"/>
    </w:p>
    <w:p w14:paraId="6A405D3F" w14:textId="77777777" w:rsidR="00B00C3E" w:rsidRPr="00910984" w:rsidRDefault="00B00C3E" w:rsidP="00B00C3E">
      <w:r>
        <w:t>Vid frågor om:</w:t>
      </w:r>
    </w:p>
    <w:p w14:paraId="42461872" w14:textId="77777777" w:rsidR="00B00C3E" w:rsidRDefault="00B00C3E" w:rsidP="00B00C3E">
      <w:pPr>
        <w:spacing w:after="160" w:line="259" w:lineRule="auto"/>
        <w:rPr>
          <w:rFonts w:cs="Times New Roman"/>
        </w:rPr>
      </w:pPr>
      <w:r>
        <w:rPr>
          <w:rFonts w:cs="Times New Roman"/>
        </w:rPr>
        <w:t>Behörighet och inloggning till utbildningsmiljön i Stöd och behandling:</w:t>
      </w:r>
    </w:p>
    <w:p w14:paraId="1624B019" w14:textId="77777777" w:rsidR="00B00C3E" w:rsidRPr="00910984" w:rsidRDefault="00B00C3E" w:rsidP="00B00C3E">
      <w:pPr>
        <w:rPr>
          <w:highlight w:val="yellow"/>
        </w:rPr>
      </w:pPr>
      <w:r w:rsidRPr="00910984">
        <w:rPr>
          <w:highlight w:val="yellow"/>
        </w:rPr>
        <w:lastRenderedPageBreak/>
        <w:t xml:space="preserve">Telefon: </w:t>
      </w:r>
    </w:p>
    <w:p w14:paraId="18846B07" w14:textId="77777777" w:rsidR="00B00C3E" w:rsidRPr="00910984" w:rsidRDefault="00B00C3E" w:rsidP="00B00C3E">
      <w:pPr>
        <w:rPr>
          <w:highlight w:val="yellow"/>
        </w:rPr>
      </w:pPr>
      <w:r>
        <w:rPr>
          <w:highlight w:val="yellow"/>
        </w:rPr>
        <w:t>Mejl</w:t>
      </w:r>
      <w:r w:rsidRPr="00910984">
        <w:rPr>
          <w:highlight w:val="yellow"/>
        </w:rPr>
        <w:t>:</w:t>
      </w:r>
    </w:p>
    <w:p w14:paraId="2B0AAB02" w14:textId="77777777" w:rsidR="00B00C3E" w:rsidRPr="00F54D01" w:rsidRDefault="00B00C3E" w:rsidP="00B00C3E">
      <w:r w:rsidRPr="00910984">
        <w:rPr>
          <w:highlight w:val="yellow"/>
        </w:rPr>
        <w:t>Länk:</w:t>
      </w:r>
    </w:p>
    <w:p w14:paraId="534F3FCC" w14:textId="77777777" w:rsidR="00B00C3E" w:rsidRDefault="00B00C3E" w:rsidP="00B00C3E">
      <w:pPr>
        <w:spacing w:after="160" w:line="259" w:lineRule="auto"/>
      </w:pPr>
      <w:r>
        <w:t>Regionalt införande- och användarstöd:</w:t>
      </w:r>
    </w:p>
    <w:p w14:paraId="224F474F" w14:textId="77777777" w:rsidR="00B00C3E" w:rsidRPr="00910984" w:rsidRDefault="00B00C3E" w:rsidP="00B00C3E">
      <w:pPr>
        <w:rPr>
          <w:highlight w:val="yellow"/>
        </w:rPr>
      </w:pPr>
      <w:r w:rsidRPr="00910984">
        <w:rPr>
          <w:highlight w:val="yellow"/>
        </w:rPr>
        <w:t xml:space="preserve">Telefon: </w:t>
      </w:r>
    </w:p>
    <w:p w14:paraId="566F5F24" w14:textId="77777777" w:rsidR="00B00C3E" w:rsidRPr="00910984" w:rsidRDefault="00B00C3E" w:rsidP="00B00C3E">
      <w:pPr>
        <w:rPr>
          <w:highlight w:val="yellow"/>
        </w:rPr>
      </w:pPr>
      <w:r>
        <w:rPr>
          <w:highlight w:val="yellow"/>
        </w:rPr>
        <w:t>Mejl</w:t>
      </w:r>
      <w:r w:rsidRPr="00910984">
        <w:rPr>
          <w:highlight w:val="yellow"/>
        </w:rPr>
        <w:t>:</w:t>
      </w:r>
    </w:p>
    <w:p w14:paraId="09A1BFD3" w14:textId="77777777" w:rsidR="00B00C3E" w:rsidRPr="00F54D01" w:rsidRDefault="00B00C3E" w:rsidP="00B00C3E">
      <w:r w:rsidRPr="00910984">
        <w:rPr>
          <w:highlight w:val="yellow"/>
        </w:rPr>
        <w:t>Länk:</w:t>
      </w:r>
    </w:p>
    <w:p w14:paraId="1D48A9AB" w14:textId="77777777" w:rsidR="00B00C3E" w:rsidRDefault="00B00C3E" w:rsidP="00B00C3E">
      <w:pPr>
        <w:spacing w:after="160" w:line="259" w:lineRule="auto"/>
      </w:pPr>
      <w:r>
        <w:t>Lokalt införande- och användarstöd:</w:t>
      </w:r>
    </w:p>
    <w:p w14:paraId="07A1B873" w14:textId="77777777" w:rsidR="00B00C3E" w:rsidRPr="00910984" w:rsidRDefault="00B00C3E" w:rsidP="00B00C3E">
      <w:pPr>
        <w:rPr>
          <w:highlight w:val="yellow"/>
        </w:rPr>
      </w:pPr>
      <w:r w:rsidRPr="00910984">
        <w:rPr>
          <w:highlight w:val="yellow"/>
        </w:rPr>
        <w:t xml:space="preserve">Telefon: </w:t>
      </w:r>
    </w:p>
    <w:p w14:paraId="622DD783" w14:textId="77777777" w:rsidR="00B00C3E" w:rsidRPr="00910984" w:rsidRDefault="00B00C3E" w:rsidP="00B00C3E">
      <w:pPr>
        <w:rPr>
          <w:highlight w:val="yellow"/>
        </w:rPr>
      </w:pPr>
      <w:r>
        <w:rPr>
          <w:highlight w:val="yellow"/>
        </w:rPr>
        <w:t>Mejl</w:t>
      </w:r>
      <w:r w:rsidRPr="00910984">
        <w:rPr>
          <w:highlight w:val="yellow"/>
        </w:rPr>
        <w:t>:</w:t>
      </w:r>
    </w:p>
    <w:p w14:paraId="13B19E39" w14:textId="77777777" w:rsidR="00B00C3E" w:rsidRPr="00F54D01" w:rsidRDefault="00B00C3E" w:rsidP="00B00C3E">
      <w:r w:rsidRPr="00910984">
        <w:rPr>
          <w:highlight w:val="yellow"/>
        </w:rPr>
        <w:t>Länk:</w:t>
      </w:r>
    </w:p>
    <w:p w14:paraId="200FBE2F" w14:textId="77777777" w:rsidR="00B00C3E" w:rsidRPr="00596E45" w:rsidRDefault="00B00C3E" w:rsidP="00B00C3E">
      <w:pPr>
        <w:spacing w:after="160" w:line="259" w:lineRule="auto"/>
        <w:rPr>
          <w:rFonts w:cs="Times New Roman"/>
        </w:rPr>
      </w:pPr>
      <w:r>
        <w:t>Behörighet och inloggning till Stöd och behandling:</w:t>
      </w:r>
    </w:p>
    <w:p w14:paraId="16FFE3DF" w14:textId="77777777" w:rsidR="00B00C3E" w:rsidRPr="00910984" w:rsidRDefault="00B00C3E" w:rsidP="00B00C3E">
      <w:pPr>
        <w:rPr>
          <w:highlight w:val="yellow"/>
        </w:rPr>
      </w:pPr>
      <w:r w:rsidRPr="00910984">
        <w:rPr>
          <w:highlight w:val="yellow"/>
        </w:rPr>
        <w:t xml:space="preserve">Telefon: </w:t>
      </w:r>
    </w:p>
    <w:p w14:paraId="71D5B0D5" w14:textId="77777777" w:rsidR="00B00C3E" w:rsidRPr="00910984" w:rsidRDefault="00B00C3E" w:rsidP="00B00C3E">
      <w:pPr>
        <w:rPr>
          <w:highlight w:val="yellow"/>
        </w:rPr>
      </w:pPr>
      <w:r>
        <w:rPr>
          <w:highlight w:val="yellow"/>
        </w:rPr>
        <w:t>Mejl</w:t>
      </w:r>
      <w:r w:rsidRPr="00910984">
        <w:rPr>
          <w:highlight w:val="yellow"/>
        </w:rPr>
        <w:t>:</w:t>
      </w:r>
    </w:p>
    <w:p w14:paraId="2DEDDEE1" w14:textId="77777777" w:rsidR="00B00C3E" w:rsidRPr="00F54D01" w:rsidRDefault="00B00C3E" w:rsidP="00B00C3E">
      <w:r w:rsidRPr="00910984">
        <w:rPr>
          <w:highlight w:val="yellow"/>
        </w:rPr>
        <w:t>Länk:</w:t>
      </w:r>
    </w:p>
    <w:p w14:paraId="198C2F30" w14:textId="77777777" w:rsidR="00B00C3E" w:rsidRDefault="00B00C3E" w:rsidP="00B00C3E">
      <w:pPr>
        <w:rPr>
          <w:highlight w:val="yellow"/>
        </w:rPr>
      </w:pPr>
      <w:r>
        <w:t>Aktivering nya versioner av Min vårdplan inom regionen:</w:t>
      </w:r>
    </w:p>
    <w:p w14:paraId="31FB08EC" w14:textId="77777777" w:rsidR="00B00C3E" w:rsidRDefault="00B00C3E" w:rsidP="00B00C3E">
      <w:pPr>
        <w:rPr>
          <w:highlight w:val="yellow"/>
        </w:rPr>
      </w:pPr>
      <w:r>
        <w:rPr>
          <w:highlight w:val="yellow"/>
        </w:rPr>
        <w:t>Namn:</w:t>
      </w:r>
    </w:p>
    <w:p w14:paraId="06922054" w14:textId="77777777" w:rsidR="00B00C3E" w:rsidRDefault="00B00C3E" w:rsidP="00B00C3E">
      <w:pPr>
        <w:rPr>
          <w:highlight w:val="yellow"/>
        </w:rPr>
      </w:pPr>
      <w:r>
        <w:rPr>
          <w:highlight w:val="yellow"/>
        </w:rPr>
        <w:t xml:space="preserve">Telefon: </w:t>
      </w:r>
    </w:p>
    <w:p w14:paraId="2EEEDAC8" w14:textId="77777777" w:rsidR="00B00C3E" w:rsidRDefault="00B00C3E" w:rsidP="00B00C3E">
      <w:pPr>
        <w:rPr>
          <w:highlight w:val="yellow"/>
        </w:rPr>
      </w:pPr>
      <w:r>
        <w:rPr>
          <w:highlight w:val="yellow"/>
        </w:rPr>
        <w:t>Mejl:</w:t>
      </w:r>
    </w:p>
    <w:p w14:paraId="1C4C0133" w14:textId="50F293E7" w:rsidR="00B00C3E" w:rsidRDefault="00B15BDE" w:rsidP="00B00C3E">
      <w:pPr>
        <w:pStyle w:val="Rubrik2"/>
      </w:pPr>
      <w:bookmarkStart w:id="166" w:name="_Toc178343129"/>
      <w:r>
        <w:t>Tekniska problem eller synpunkter på Stöd och behandling</w:t>
      </w:r>
      <w:bookmarkEnd w:id="166"/>
    </w:p>
    <w:p w14:paraId="2AD6D380" w14:textId="57733B29" w:rsidR="00B00C3E" w:rsidRDefault="00B00C3E" w:rsidP="00B00C3E">
      <w:pPr>
        <w:spacing w:after="160" w:line="259" w:lineRule="auto"/>
        <w:rPr>
          <w:rFonts w:cs="Times New Roman"/>
        </w:rPr>
      </w:pPr>
      <w:r>
        <w:rPr>
          <w:rFonts w:cs="Times New Roman"/>
        </w:rPr>
        <w:t>Vid tekniska problem eller synpunkter på Stöd och behandling</w:t>
      </w:r>
      <w:r w:rsidR="0028516E">
        <w:rPr>
          <w:rFonts w:cs="Times New Roman"/>
        </w:rPr>
        <w:t xml:space="preserve"> går det att</w:t>
      </w:r>
      <w:r>
        <w:rPr>
          <w:rFonts w:cs="Times New Roman"/>
        </w:rPr>
        <w:t xml:space="preserve"> kontakta den regionala förvaltningen för 1177 och Stöd och behandling. </w:t>
      </w:r>
    </w:p>
    <w:p w14:paraId="52B025EF" w14:textId="77777777" w:rsidR="0028516E" w:rsidRDefault="0028516E" w:rsidP="0028516E">
      <w:pPr>
        <w:rPr>
          <w:highlight w:val="yellow"/>
        </w:rPr>
      </w:pPr>
      <w:r>
        <w:rPr>
          <w:highlight w:val="yellow"/>
        </w:rPr>
        <w:t xml:space="preserve">Telefon: </w:t>
      </w:r>
    </w:p>
    <w:p w14:paraId="4AAC3237" w14:textId="77777777" w:rsidR="0028516E" w:rsidRDefault="0028516E" w:rsidP="0028516E">
      <w:pPr>
        <w:rPr>
          <w:highlight w:val="yellow"/>
        </w:rPr>
      </w:pPr>
      <w:r>
        <w:rPr>
          <w:highlight w:val="yellow"/>
        </w:rPr>
        <w:t>Mejl:</w:t>
      </w:r>
    </w:p>
    <w:p w14:paraId="088CD5D6" w14:textId="1A3239AB" w:rsidR="00274298" w:rsidRDefault="00AE5D34" w:rsidP="00635C96">
      <w:pPr>
        <w:pStyle w:val="Rubrik2"/>
      </w:pPr>
      <w:bookmarkStart w:id="167" w:name="_Toc48140831"/>
      <w:bookmarkStart w:id="168" w:name="_Toc178343130"/>
      <w:r>
        <w:t>Rutin för att lämna s</w:t>
      </w:r>
      <w:r w:rsidR="0048747A">
        <w:t>ynpunkter på innehållet</w:t>
      </w:r>
      <w:r w:rsidR="00CF1F28">
        <w:t xml:space="preserve"> och stödmaterial för</w:t>
      </w:r>
      <w:r w:rsidR="00274298">
        <w:t xml:space="preserve"> </w:t>
      </w:r>
      <w:commentRangeStart w:id="169"/>
      <w:r w:rsidR="00274298" w:rsidRPr="00910984">
        <w:t>Min vårdplan</w:t>
      </w:r>
      <w:r w:rsidR="00274298">
        <w:t xml:space="preserve"> </w:t>
      </w:r>
      <w:bookmarkEnd w:id="167"/>
      <w:commentRangeEnd w:id="169"/>
      <w:r>
        <w:rPr>
          <w:rStyle w:val="Kommentarsreferens"/>
          <w:rFonts w:ascii="Garamond" w:eastAsia="Times New Roman" w:hAnsi="Garamond" w:cs="Times New Roman"/>
          <w:noProof w:val="0"/>
          <w:color w:val="auto"/>
          <w:shd w:val="clear" w:color="auto" w:fill="auto"/>
        </w:rPr>
        <w:commentReference w:id="169"/>
      </w:r>
      <w:bookmarkEnd w:id="168"/>
    </w:p>
    <w:p w14:paraId="0DCE9CF8" w14:textId="6A68A5BE" w:rsidR="0048747A" w:rsidRDefault="0048747A" w:rsidP="0048747A">
      <w:pPr>
        <w:spacing w:line="276" w:lineRule="auto"/>
        <w:rPr>
          <w:rFonts w:cs="Times New Roman"/>
        </w:rPr>
      </w:pPr>
      <w:r>
        <w:rPr>
          <w:rFonts w:cs="Times New Roman"/>
        </w:rPr>
        <w:t>V</w:t>
      </w:r>
      <w:r w:rsidR="00274298">
        <w:rPr>
          <w:rFonts w:cs="Times New Roman"/>
        </w:rPr>
        <w:t>id f</w:t>
      </w:r>
      <w:r w:rsidR="00274298" w:rsidRPr="007054BC">
        <w:rPr>
          <w:rFonts w:cs="Times New Roman"/>
        </w:rPr>
        <w:t xml:space="preserve">rågor </w:t>
      </w:r>
      <w:r w:rsidR="00274298">
        <w:rPr>
          <w:rFonts w:cs="Times New Roman"/>
        </w:rPr>
        <w:t xml:space="preserve">om </w:t>
      </w:r>
      <w:r w:rsidR="00274298" w:rsidRPr="007054BC">
        <w:rPr>
          <w:rFonts w:cs="Times New Roman"/>
        </w:rPr>
        <w:t xml:space="preserve">och synpunkter </w:t>
      </w:r>
      <w:r>
        <w:rPr>
          <w:rFonts w:cs="Times New Roman"/>
        </w:rPr>
        <w:t>s</w:t>
      </w:r>
      <w:r w:rsidR="00274298">
        <w:rPr>
          <w:rFonts w:cs="Times New Roman"/>
        </w:rPr>
        <w:t>om gäller</w:t>
      </w:r>
      <w:r w:rsidR="00274298" w:rsidRPr="007054BC">
        <w:rPr>
          <w:rFonts w:cs="Times New Roman"/>
        </w:rPr>
        <w:t xml:space="preserve"> innehåll och informationsmaterial</w:t>
      </w:r>
      <w:r>
        <w:rPr>
          <w:rFonts w:cs="Times New Roman"/>
        </w:rPr>
        <w:t xml:space="preserve"> för Min vårdplan</w:t>
      </w:r>
      <w:r w:rsidR="00274298">
        <w:rPr>
          <w:rFonts w:cs="Times New Roman"/>
        </w:rPr>
        <w:t>,</w:t>
      </w:r>
      <w:r w:rsidR="00274298" w:rsidRPr="007054BC">
        <w:rPr>
          <w:rFonts w:cs="Times New Roman"/>
        </w:rPr>
        <w:t xml:space="preserve"> t</w:t>
      </w:r>
      <w:r w:rsidR="00274298">
        <w:rPr>
          <w:rFonts w:cs="Times New Roman"/>
        </w:rPr>
        <w:t>ill</w:t>
      </w:r>
      <w:r w:rsidR="00274298" w:rsidRPr="007054BC">
        <w:rPr>
          <w:rFonts w:cs="Times New Roman"/>
        </w:rPr>
        <w:t xml:space="preserve"> ex</w:t>
      </w:r>
      <w:r w:rsidR="00274298">
        <w:rPr>
          <w:rFonts w:cs="Times New Roman"/>
        </w:rPr>
        <w:t>empel</w:t>
      </w:r>
      <w:r w:rsidR="00274298" w:rsidRPr="007054BC">
        <w:rPr>
          <w:rFonts w:cs="Times New Roman"/>
        </w:rPr>
        <w:t xml:space="preserve"> patientinformation, </w:t>
      </w:r>
      <w:r w:rsidR="00F448B1">
        <w:rPr>
          <w:rFonts w:cs="Times New Roman"/>
        </w:rPr>
        <w:t>formulär</w:t>
      </w:r>
      <w:r w:rsidR="00274298" w:rsidRPr="007054BC">
        <w:rPr>
          <w:rFonts w:cs="Times New Roman"/>
        </w:rPr>
        <w:t xml:space="preserve">, FAQ, </w:t>
      </w:r>
      <w:r w:rsidR="0028516E">
        <w:rPr>
          <w:rFonts w:cs="Times New Roman"/>
        </w:rPr>
        <w:t>manual</w:t>
      </w:r>
      <w:r w:rsidR="00274298">
        <w:rPr>
          <w:rFonts w:cs="Times New Roman"/>
        </w:rPr>
        <w:t xml:space="preserve"> och</w:t>
      </w:r>
      <w:r w:rsidR="00274298" w:rsidRPr="007054BC">
        <w:rPr>
          <w:rFonts w:cs="Times New Roman"/>
        </w:rPr>
        <w:t xml:space="preserve"> inställningar</w:t>
      </w:r>
      <w:r>
        <w:rPr>
          <w:rFonts w:cs="Times New Roman"/>
        </w:rPr>
        <w:t xml:space="preserve">, kontakta </w:t>
      </w:r>
      <w:r w:rsidRPr="0048747A">
        <w:rPr>
          <w:rFonts w:cs="Times New Roman"/>
          <w:highlight w:val="yellow"/>
        </w:rPr>
        <w:t>NN</w:t>
      </w:r>
      <w:r w:rsidR="00CF1F28">
        <w:rPr>
          <w:rFonts w:cs="Times New Roman"/>
        </w:rPr>
        <w:t xml:space="preserve"> i din verksamhet</w:t>
      </w:r>
      <w:r>
        <w:rPr>
          <w:rFonts w:cs="Times New Roman"/>
        </w:rPr>
        <w:t>.</w:t>
      </w:r>
    </w:p>
    <w:p w14:paraId="0E9BF4A4" w14:textId="236A6641" w:rsidR="009B2DB8" w:rsidRDefault="0048747A" w:rsidP="00AE5D34">
      <w:pPr>
        <w:spacing w:line="276" w:lineRule="auto"/>
      </w:pPr>
      <w:r w:rsidRPr="00CF1F28">
        <w:rPr>
          <w:rFonts w:cs="Times New Roman"/>
          <w:highlight w:val="yellow"/>
        </w:rPr>
        <w:t>NN</w:t>
      </w:r>
      <w:r>
        <w:rPr>
          <w:rFonts w:cs="Times New Roman"/>
        </w:rPr>
        <w:t xml:space="preserve"> kontaktar i sin tur </w:t>
      </w:r>
      <w:r>
        <w:t>den person som står som kontakt på cancercentrum.se på sidan där Min vårdplan för diagnosen är publicerad.</w:t>
      </w:r>
    </w:p>
    <w:p w14:paraId="47343BF7" w14:textId="7FE652F6" w:rsidR="00AE5D34" w:rsidRDefault="00AE5D34" w:rsidP="00AE5D34">
      <w:pPr>
        <w:pStyle w:val="Rubrik2"/>
      </w:pPr>
      <w:bookmarkStart w:id="170" w:name="_Toc178343131"/>
      <w:r>
        <w:lastRenderedPageBreak/>
        <w:t xml:space="preserve">Rutin för att sprida information om </w:t>
      </w:r>
      <w:r w:rsidR="00815218">
        <w:t>nya versioner</w:t>
      </w:r>
      <w:commentRangeStart w:id="171"/>
      <w:r>
        <w:t xml:space="preserve"> </w:t>
      </w:r>
      <w:commentRangeEnd w:id="171"/>
      <w:r>
        <w:rPr>
          <w:rStyle w:val="Kommentarsreferens"/>
          <w:rFonts w:ascii="Garamond" w:eastAsia="Times New Roman" w:hAnsi="Garamond" w:cs="Times New Roman"/>
          <w:noProof w:val="0"/>
          <w:color w:val="auto"/>
          <w:shd w:val="clear" w:color="auto" w:fill="auto"/>
        </w:rPr>
        <w:commentReference w:id="171"/>
      </w:r>
      <w:bookmarkEnd w:id="170"/>
    </w:p>
    <w:p w14:paraId="43E184C9" w14:textId="3CF3E4FD" w:rsidR="00AE5D34" w:rsidRDefault="00AE5D34" w:rsidP="00AE5D34">
      <w:pPr>
        <w:spacing w:line="276" w:lineRule="auto"/>
      </w:pPr>
      <w:r>
        <w:rPr>
          <w:rFonts w:cs="Times New Roman"/>
        </w:rPr>
        <w:t>Information om vilka förändringar som har gjorts av Min vårdplan publiceras tillsammans med den nya versionen på cancercentrum.se</w:t>
      </w:r>
      <w:r>
        <w:t xml:space="preserve">. </w:t>
      </w:r>
      <w:r w:rsidRPr="00AE5D34">
        <w:rPr>
          <w:highlight w:val="yellow"/>
        </w:rPr>
        <w:t>NN</w:t>
      </w:r>
      <w:r>
        <w:t xml:space="preserve"> ser till att alla ansvariga behandlare i verksamheten får information om förändringarna i Min vårdplan i samband med att en ny version börjar användas i verksamheten.</w:t>
      </w:r>
    </w:p>
    <w:p w14:paraId="73A49101" w14:textId="27A6653C" w:rsidR="00AE5D34" w:rsidRPr="00AE5D34" w:rsidRDefault="00AE5D34" w:rsidP="00AE5D34">
      <w:pPr>
        <w:spacing w:line="276" w:lineRule="auto"/>
      </w:pPr>
      <w:r>
        <w:t xml:space="preserve">Tips! Prenumerera på </w:t>
      </w:r>
      <w:r w:rsidR="006B7627">
        <w:t xml:space="preserve">ditt regionala </w:t>
      </w:r>
      <w:proofErr w:type="gramStart"/>
      <w:r w:rsidR="006B7627">
        <w:t>RCCs</w:t>
      </w:r>
      <w:proofErr w:type="gramEnd"/>
      <w:r w:rsidR="006B7627">
        <w:t xml:space="preserve"> nyhetsbrev</w:t>
      </w:r>
      <w:r>
        <w:t>.</w:t>
      </w:r>
    </w:p>
    <w:p w14:paraId="09712934" w14:textId="1FB981BF" w:rsidR="00274298" w:rsidRDefault="00BD594D" w:rsidP="00635C96">
      <w:pPr>
        <w:pStyle w:val="Rubrik2"/>
      </w:pPr>
      <w:bookmarkStart w:id="172" w:name="_Toc48140832"/>
      <w:bookmarkStart w:id="173" w:name="_Toc178343132"/>
      <w:r>
        <w:t>L</w:t>
      </w:r>
      <w:r w:rsidR="00274298" w:rsidRPr="00A72513">
        <w:t>änkar</w:t>
      </w:r>
      <w:bookmarkEnd w:id="172"/>
      <w:bookmarkEnd w:id="173"/>
    </w:p>
    <w:bookmarkStart w:id="174" w:name="_Hlk170217625"/>
    <w:p w14:paraId="7359803E" w14:textId="64435090" w:rsidR="00BD594D" w:rsidRPr="00BD594D" w:rsidRDefault="00614138" w:rsidP="00BD594D">
      <w:r>
        <w:fldChar w:fldCharType="begin"/>
      </w:r>
      <w:r w:rsidR="00E42CFE">
        <w:instrText>HYPERLINK "https://cancercentrum.se/samverkan/patient-och-narstaende/min-vardplan/for-vardpersonal/utbildning-och-material/"</w:instrText>
      </w:r>
      <w:r>
        <w:fldChar w:fldCharType="separate"/>
      </w:r>
      <w:r w:rsidR="00E42CFE">
        <w:rPr>
          <w:rStyle w:val="Hyperlnk"/>
        </w:rPr>
        <w:t>Utbildning och material Min vårdplan</w:t>
      </w:r>
      <w:r w:rsidR="00BD594D" w:rsidRPr="00BD594D">
        <w:rPr>
          <w:rStyle w:val="Hyperlnk"/>
        </w:rPr>
        <w:t>, Cancercentrum</w:t>
      </w:r>
      <w:r>
        <w:rPr>
          <w:rStyle w:val="Hyperlnk"/>
        </w:rPr>
        <w:fldChar w:fldCharType="end"/>
      </w:r>
    </w:p>
    <w:bookmarkEnd w:id="174"/>
    <w:p w14:paraId="351E2E57" w14:textId="40A740FF" w:rsidR="00A573DF" w:rsidRPr="002310F1" w:rsidRDefault="00A573DF" w:rsidP="00A573DF">
      <w:pPr>
        <w:rPr>
          <w:rFonts w:cs="Times New Roman"/>
        </w:rPr>
      </w:pPr>
      <w:r>
        <w:fldChar w:fldCharType="begin"/>
      </w:r>
      <w:r w:rsidR="007A40BC">
        <w:instrText>HYPERLINK "https://inera.atlassian.net/wiki/spaces/OSOB/overview?homepageId=3063424"</w:instrText>
      </w:r>
      <w:r>
        <w:fldChar w:fldCharType="separate"/>
      </w:r>
      <w:r w:rsidRPr="002310F1">
        <w:rPr>
          <w:rStyle w:val="Hyperlnk"/>
          <w:rFonts w:cs="Times New Roman"/>
        </w:rPr>
        <w:t xml:space="preserve">Stöd och behandling, Förvaltningens informationssida, </w:t>
      </w:r>
      <w:proofErr w:type="spellStart"/>
      <w:r w:rsidRPr="002310F1">
        <w:rPr>
          <w:rStyle w:val="Hyperlnk"/>
          <w:rFonts w:cs="Times New Roman"/>
        </w:rPr>
        <w:t>Inera</w:t>
      </w:r>
      <w:proofErr w:type="spellEnd"/>
      <w:r w:rsidRPr="002310F1">
        <w:rPr>
          <w:rStyle w:val="Hyperlnk"/>
          <w:rFonts w:cs="Times New Roman"/>
        </w:rPr>
        <w:t xml:space="preserve"> 1177</w:t>
      </w:r>
      <w:r>
        <w:rPr>
          <w:rStyle w:val="Hyperlnk"/>
          <w:rFonts w:cs="Times New Roman"/>
        </w:rPr>
        <w:fldChar w:fldCharType="end"/>
      </w:r>
    </w:p>
    <w:p w14:paraId="3E277680" w14:textId="314A6098" w:rsidR="00111D7E" w:rsidRDefault="00006938" w:rsidP="00111D7E">
      <w:pPr>
        <w:spacing w:after="0" w:line="276" w:lineRule="auto"/>
        <w:rPr>
          <w:rFonts w:cs="Times New Roman"/>
        </w:rPr>
      </w:pPr>
      <w:hyperlink r:id="rId121" w:history="1">
        <w:r w:rsidR="00111D7E" w:rsidRPr="00BD594D">
          <w:rPr>
            <w:rStyle w:val="Hyperlnk"/>
            <w:bCs/>
          </w:rPr>
          <w:t>Manualer för de olika rollern</w:t>
        </w:r>
        <w:r w:rsidR="00BD594D">
          <w:rPr>
            <w:rStyle w:val="Hyperlnk"/>
            <w:bCs/>
          </w:rPr>
          <w:t xml:space="preserve">a, </w:t>
        </w:r>
        <w:proofErr w:type="spellStart"/>
        <w:r w:rsidR="00BD594D">
          <w:rPr>
            <w:rStyle w:val="Hyperlnk"/>
            <w:bCs/>
          </w:rPr>
          <w:t>Inera</w:t>
        </w:r>
        <w:proofErr w:type="spellEnd"/>
      </w:hyperlink>
      <w:r w:rsidR="00111D7E" w:rsidRPr="00FC493C">
        <w:rPr>
          <w:rFonts w:cs="Times New Roman"/>
        </w:rPr>
        <w:t xml:space="preserve"> </w:t>
      </w:r>
      <w:bookmarkStart w:id="175" w:name="_Hlk170217354"/>
      <w:r w:rsidR="000F2398">
        <w:rPr>
          <w:rFonts w:cs="Times New Roman"/>
        </w:rPr>
        <w:t>(ej uppdaterad för de nya personalvyerna)</w:t>
      </w:r>
    </w:p>
    <w:p w14:paraId="2A7FE3A2" w14:textId="77777777" w:rsidR="00A573DF" w:rsidRPr="00BD594D" w:rsidRDefault="00006938" w:rsidP="00A573DF">
      <w:pPr>
        <w:spacing w:after="0" w:line="276" w:lineRule="auto"/>
        <w:rPr>
          <w:rFonts w:cs="Times New Roman"/>
          <w:bCs/>
        </w:rPr>
      </w:pPr>
      <w:hyperlink r:id="rId122" w:history="1">
        <w:r w:rsidR="00A573DF" w:rsidRPr="00BD594D">
          <w:rPr>
            <w:rStyle w:val="Hyperlnk"/>
            <w:bCs/>
          </w:rPr>
          <w:t>Bruksanvisning till Stöd och behandlin</w:t>
        </w:r>
        <w:r w:rsidR="00A573DF">
          <w:rPr>
            <w:rStyle w:val="Hyperlnk"/>
            <w:bCs/>
          </w:rPr>
          <w:t xml:space="preserve">g, </w:t>
        </w:r>
        <w:proofErr w:type="spellStart"/>
        <w:r w:rsidR="00A573DF">
          <w:rPr>
            <w:rStyle w:val="Hyperlnk"/>
            <w:bCs/>
          </w:rPr>
          <w:t>Inera</w:t>
        </w:r>
        <w:proofErr w:type="spellEnd"/>
      </w:hyperlink>
      <w:r w:rsidR="00A573DF" w:rsidRPr="00BD594D">
        <w:rPr>
          <w:rFonts w:cs="Times New Roman"/>
          <w:bCs/>
        </w:rPr>
        <w:t xml:space="preserve"> </w:t>
      </w:r>
    </w:p>
    <w:p w14:paraId="796457B0" w14:textId="77777777" w:rsidR="00A573DF" w:rsidRDefault="00A573DF" w:rsidP="00111D7E">
      <w:pPr>
        <w:spacing w:after="0" w:line="276" w:lineRule="auto"/>
        <w:rPr>
          <w:rFonts w:cs="Times New Roman"/>
        </w:rPr>
      </w:pPr>
    </w:p>
    <w:bookmarkEnd w:id="175"/>
    <w:p w14:paraId="0B80438E" w14:textId="632117EE" w:rsidR="00FA4442" w:rsidRPr="00FC493C" w:rsidRDefault="00FA4442" w:rsidP="00111D7E">
      <w:pPr>
        <w:spacing w:after="0" w:line="276" w:lineRule="auto"/>
        <w:rPr>
          <w:rFonts w:cs="Times New Roman"/>
        </w:rPr>
      </w:pPr>
    </w:p>
    <w:p w14:paraId="1D1B7490" w14:textId="66D0DD04" w:rsidR="00071DC1" w:rsidRPr="00274298" w:rsidRDefault="00DC475D" w:rsidP="00274298">
      <w:pPr>
        <w:spacing w:after="0" w:line="276" w:lineRule="auto"/>
        <w:rPr>
          <w:rFonts w:cs="Times New Roman"/>
        </w:rPr>
      </w:pPr>
      <w:r>
        <w:rPr>
          <w:noProof/>
        </w:rPr>
        <mc:AlternateContent>
          <mc:Choice Requires="wps">
            <w:drawing>
              <wp:anchor distT="0" distB="0" distL="114300" distR="114300" simplePos="0" relativeHeight="251667456" behindDoc="0" locked="0" layoutInCell="1" allowOverlap="1" wp14:anchorId="7702B5E7" wp14:editId="011D9459">
                <wp:simplePos x="0" y="0"/>
                <wp:positionH relativeFrom="column">
                  <wp:posOffset>-899795</wp:posOffset>
                </wp:positionH>
                <wp:positionV relativeFrom="paragraph">
                  <wp:posOffset>8157845</wp:posOffset>
                </wp:positionV>
                <wp:extent cx="7569200" cy="482600"/>
                <wp:effectExtent l="0" t="0" r="0" b="0"/>
                <wp:wrapNone/>
                <wp:docPr id="989845952" name="Textruta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9200" cy="4826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55A94C" w14:textId="77777777" w:rsidR="006D0A7D" w:rsidRPr="00937DB7" w:rsidRDefault="006D0A7D" w:rsidP="003A1A2D">
                            <w:pPr>
                              <w:ind w:left="-142"/>
                              <w:jc w:val="center"/>
                              <w:rPr>
                                <w:rFonts w:ascii="Arial" w:hAnsi="Arial" w:cs="Arial"/>
                                <w:color w:val="626463"/>
                                <w:sz w:val="16"/>
                                <w:szCs w:val="16"/>
                              </w:rPr>
                            </w:pPr>
                            <w:r w:rsidRPr="00937DB7">
                              <w:rPr>
                                <w:rFonts w:ascii="Arial" w:hAnsi="Arial"/>
                                <w:color w:val="626463"/>
                                <w:sz w:val="16"/>
                                <w:szCs w:val="16"/>
                              </w:rPr>
                              <w:t xml:space="preserve">Regionala cancercentrum – landstingens och regionernas nationella samverkan inom cancervården. </w:t>
                            </w:r>
                            <w:r w:rsidRPr="00937DB7">
                              <w:rPr>
                                <w:rFonts w:ascii="PMingLiU" w:eastAsia="PMingLiU" w:hAnsi="PMingLiU" w:cs="PMingLiU"/>
                                <w:color w:val="626463"/>
                                <w:sz w:val="16"/>
                                <w:szCs w:val="16"/>
                              </w:rPr>
                              <w:br/>
                            </w:r>
                            <w:r w:rsidRPr="00937DB7">
                              <w:rPr>
                                <w:rFonts w:ascii="Arial" w:hAnsi="Arial"/>
                                <w:color w:val="626463"/>
                                <w:sz w:val="16"/>
                                <w:szCs w:val="16"/>
                              </w:rPr>
                              <w:t>Med patienter och närstående för hela människan, i dagens och framtidens cancervård.</w:t>
                            </w:r>
                            <w:r w:rsidRPr="00937DB7">
                              <w:rPr>
                                <w:rFonts w:ascii="PMingLiU" w:eastAsia="PMingLiU" w:hAnsi="PMingLiU" w:cs="PMingLiU"/>
                                <w:color w:val="626463"/>
                                <w:sz w:val="16"/>
                                <w:szCs w:val="16"/>
                              </w:rPr>
                              <w:br/>
                            </w:r>
                            <w:r w:rsidRPr="00937DB7">
                              <w:rPr>
                                <w:rFonts w:ascii="Arial" w:hAnsi="Arial"/>
                                <w:color w:val="626463"/>
                                <w:sz w:val="16"/>
                                <w:szCs w:val="16"/>
                              </w:rPr>
                              <w:t>www.cancercentrum.se</w:t>
                            </w:r>
                          </w:p>
                          <w:p w14:paraId="5F4CAF43" w14:textId="77777777" w:rsidR="006D0A7D" w:rsidRPr="00937DB7" w:rsidRDefault="006D0A7D" w:rsidP="003A1A2D">
                            <w:pPr>
                              <w:jc w:val="center"/>
                              <w:rPr>
                                <w:rFonts w:ascii="Arial" w:hAnsi="Arial"/>
                                <w:color w:val="626463"/>
                                <w:sz w:val="16"/>
                                <w:szCs w:val="16"/>
                              </w:rPr>
                            </w:pPr>
                          </w:p>
                          <w:p w14:paraId="1BEC8857" w14:textId="77777777" w:rsidR="006D0A7D" w:rsidRPr="00937DB7" w:rsidRDefault="006D0A7D" w:rsidP="00305B0C">
                            <w:pPr>
                              <w:jc w:val="center"/>
                              <w:rPr>
                                <w:rFonts w:ascii="Arial" w:hAnsi="Arial"/>
                                <w:color w:val="6264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02B5E7" id="_x0000_t202" coordsize="21600,21600" o:spt="202" path="m,l,21600r21600,l21600,xe">
                <v:stroke joinstyle="miter"/>
                <v:path gradientshapeok="t" o:connecttype="rect"/>
              </v:shapetype>
              <v:shape id="Textruta 5" o:spid="_x0000_s1027" type="#_x0000_t202" style="position:absolute;margin-left:-70.85pt;margin-top:642.35pt;width:596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" filled="f" stroked="f">
                <v:textbox>
                  <w:txbxContent>
                    <w:p w14:paraId="4655A94C" w14:textId="77777777" w:rsidR="006D0A7D" w:rsidRPr="00937DB7" w:rsidRDefault="006D0A7D" w:rsidP="003A1A2D">
                      <w:pPr>
                        <w:ind w:left="-142"/>
                        <w:jc w:val="center"/>
                        <w:rPr>
                          <w:rFonts w:ascii="Arial" w:hAnsi="Arial" w:cs="Arial"/>
                          <w:color w:val="626463"/>
                          <w:sz w:val="16"/>
                          <w:szCs w:val="16"/>
                        </w:rPr>
                      </w:pPr>
                      <w:r w:rsidRPr="00937DB7">
                        <w:rPr>
                          <w:rFonts w:ascii="Arial" w:hAnsi="Arial"/>
                          <w:color w:val="626463"/>
                          <w:sz w:val="16"/>
                          <w:szCs w:val="16"/>
                        </w:rPr>
                        <w:t xml:space="preserve">Regionala cancercentrum – landstingens och regionernas nationella samverkan inom cancervården. </w:t>
                      </w:r>
                      <w:r w:rsidRPr="00937DB7">
                        <w:rPr>
                          <w:rFonts w:ascii="PMingLiU" w:eastAsia="PMingLiU" w:hAnsi="PMingLiU" w:cs="PMingLiU"/>
                          <w:color w:val="626463"/>
                          <w:sz w:val="16"/>
                          <w:szCs w:val="16"/>
                        </w:rPr>
                        <w:br/>
                      </w:r>
                      <w:r w:rsidRPr="00937DB7">
                        <w:rPr>
                          <w:rFonts w:ascii="Arial" w:hAnsi="Arial"/>
                          <w:color w:val="626463"/>
                          <w:sz w:val="16"/>
                          <w:szCs w:val="16"/>
                        </w:rPr>
                        <w:t>Med patienter och närstående för hela människan, i dagens och framtidens cancervård.</w:t>
                      </w:r>
                      <w:r w:rsidRPr="00937DB7">
                        <w:rPr>
                          <w:rFonts w:ascii="PMingLiU" w:eastAsia="PMingLiU" w:hAnsi="PMingLiU" w:cs="PMingLiU"/>
                          <w:color w:val="626463"/>
                          <w:sz w:val="16"/>
                          <w:szCs w:val="16"/>
                        </w:rPr>
                        <w:br/>
                      </w:r>
                      <w:r w:rsidRPr="00937DB7">
                        <w:rPr>
                          <w:rFonts w:ascii="Arial" w:hAnsi="Arial"/>
                          <w:color w:val="626463"/>
                          <w:sz w:val="16"/>
                          <w:szCs w:val="16"/>
                        </w:rPr>
                        <w:t>www.cancercentrum.se</w:t>
                      </w:r>
                    </w:p>
                    <w:p w14:paraId="5F4CAF43" w14:textId="77777777" w:rsidR="006D0A7D" w:rsidRPr="00937DB7" w:rsidRDefault="006D0A7D" w:rsidP="003A1A2D">
                      <w:pPr>
                        <w:jc w:val="center"/>
                        <w:rPr>
                          <w:rFonts w:ascii="Arial" w:hAnsi="Arial"/>
                          <w:color w:val="626463"/>
                          <w:sz w:val="16"/>
                          <w:szCs w:val="16"/>
                        </w:rPr>
                      </w:pPr>
                    </w:p>
                    <w:p w14:paraId="1BEC8857" w14:textId="77777777" w:rsidR="006D0A7D" w:rsidRPr="00937DB7" w:rsidRDefault="006D0A7D" w:rsidP="00305B0C">
                      <w:pPr>
                        <w:jc w:val="center"/>
                        <w:rPr>
                          <w:rFonts w:ascii="Arial" w:hAnsi="Arial"/>
                          <w:color w:val="626463"/>
                          <w:sz w:val="16"/>
                          <w:szCs w:val="16"/>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2944AEC6" wp14:editId="22EAA184">
                <wp:simplePos x="0" y="0"/>
                <wp:positionH relativeFrom="column">
                  <wp:posOffset>2465705</wp:posOffset>
                </wp:positionH>
                <wp:positionV relativeFrom="paragraph">
                  <wp:posOffset>8272145</wp:posOffset>
                </wp:positionV>
                <wp:extent cx="1273175" cy="1257300"/>
                <wp:effectExtent l="0" t="0" r="0" b="0"/>
                <wp:wrapNone/>
                <wp:docPr id="62031073" name="Rektange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12573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A82EF89" id="Rektangel 4" o:spid="_x0000_s1026" style="position:absolute;margin-left:194.15pt;margin-top:651.35pt;width:100.25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" fillcolor="white [3212]" stroked="f"/>
            </w:pict>
          </mc:Fallback>
        </mc:AlternateContent>
      </w:r>
      <w:r>
        <w:rPr>
          <w:noProof/>
        </w:rPr>
        <mc:AlternateContent>
          <mc:Choice Requires="wps">
            <w:drawing>
              <wp:anchor distT="0" distB="0" distL="114300" distR="114300" simplePos="0" relativeHeight="251665408" behindDoc="0" locked="0" layoutInCell="1" allowOverlap="1" wp14:anchorId="7C853CF5" wp14:editId="71CFEA82">
                <wp:simplePos x="0" y="0"/>
                <wp:positionH relativeFrom="column">
                  <wp:posOffset>914400</wp:posOffset>
                </wp:positionH>
                <wp:positionV relativeFrom="paragraph">
                  <wp:posOffset>666750</wp:posOffset>
                </wp:positionV>
                <wp:extent cx="4229100" cy="3086100"/>
                <wp:effectExtent l="0" t="0" r="0" b="0"/>
                <wp:wrapSquare wrapText="bothSides"/>
                <wp:docPr id="427058937"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100" cy="30861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C9CEF4" w14:textId="77777777" w:rsidR="006D0A7D" w:rsidRPr="001F4F2C" w:rsidRDefault="006D0A7D" w:rsidP="00B03C1D">
                            <w:pPr>
                              <w:pStyle w:val="Baksidestex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3CF5" id="Textruta 3" o:spid="_x0000_s1028" type="#_x0000_t202" style="position:absolute;margin-left:1in;margin-top:52.5pt;width:333pt;height:24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" filled="f" stroked="f">
                <v:textbox>
                  <w:txbxContent>
                    <w:p w14:paraId="4CC9CEF4" w14:textId="77777777" w:rsidR="006D0A7D" w:rsidRPr="001F4F2C" w:rsidRDefault="006D0A7D" w:rsidP="00B03C1D">
                      <w:pPr>
                        <w:pStyle w:val="Baksidestext"/>
                      </w:pPr>
                    </w:p>
                  </w:txbxContent>
                </v:textbox>
                <w10:wrap type="square"/>
              </v:shape>
            </w:pict>
          </mc:Fallback>
        </mc:AlternateContent>
      </w:r>
      <w:r w:rsidR="00937DB7" w:rsidRPr="0031524A">
        <w:rPr>
          <w:rFonts w:ascii="Arial" w:hAnsi="Arial" w:cs="Arial"/>
          <w:noProof/>
          <w:sz w:val="20"/>
          <w:szCs w:val="20"/>
        </w:rPr>
        <w:drawing>
          <wp:anchor distT="0" distB="0" distL="114300" distR="114300" simplePos="0" relativeHeight="251666432" behindDoc="0" locked="0" layoutInCell="1" allowOverlap="1" wp14:anchorId="3F840277" wp14:editId="465F706A">
            <wp:simplePos x="0" y="0"/>
            <wp:positionH relativeFrom="column">
              <wp:posOffset>2057400</wp:posOffset>
            </wp:positionH>
            <wp:positionV relativeFrom="paragraph">
              <wp:posOffset>7451725</wp:posOffset>
            </wp:positionV>
            <wp:extent cx="1628775" cy="475615"/>
            <wp:effectExtent l="0" t="0" r="0" b="6985"/>
            <wp:wrapThrough wrapText="bothSides">
              <wp:wrapPolygon edited="0">
                <wp:start x="1347" y="0"/>
                <wp:lineTo x="0" y="4614"/>
                <wp:lineTo x="0" y="14996"/>
                <wp:lineTo x="337" y="18457"/>
                <wp:lineTo x="1347" y="20764"/>
                <wp:lineTo x="18863" y="20764"/>
                <wp:lineTo x="21221" y="14996"/>
                <wp:lineTo x="21221" y="8075"/>
                <wp:lineTo x="16505" y="0"/>
                <wp:lineTo x="1347" y="0"/>
              </wp:wrapPolygon>
            </wp:wrapThrough>
            <wp:docPr id="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png"/>
                    <pic:cNvPicPr/>
                  </pic:nvPicPr>
                  <pic:blipFill>
                    <a:blip r:embed="rId123">
                      <a:extLst>
                        <a:ext uri="{28A0092B-C50C-407E-A947-70E740481C1C}">
                          <a14:useLocalDpi xmlns:a14="http://schemas.microsoft.com/office/drawing/2010/main" val="0"/>
                        </a:ext>
                      </a:extLst>
                    </a:blip>
                    <a:stretch>
                      <a:fillRect/>
                    </a:stretch>
                  </pic:blipFill>
                  <pic:spPr>
                    <a:xfrm>
                      <a:off x="0" y="0"/>
                      <a:ext cx="1628775" cy="4756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7B7C4A08" wp14:editId="33934946">
                <wp:simplePos x="0" y="0"/>
                <wp:positionH relativeFrom="column">
                  <wp:posOffset>2628900</wp:posOffset>
                </wp:positionH>
                <wp:positionV relativeFrom="paragraph">
                  <wp:posOffset>8210550</wp:posOffset>
                </wp:positionV>
                <wp:extent cx="1273175" cy="796290"/>
                <wp:effectExtent l="0" t="0" r="0" b="0"/>
                <wp:wrapThrough wrapText="bothSides">
                  <wp:wrapPolygon edited="0">
                    <wp:start x="0" y="0"/>
                    <wp:lineTo x="0" y="21187"/>
                    <wp:lineTo x="21331" y="21187"/>
                    <wp:lineTo x="21331" y="0"/>
                    <wp:lineTo x="0" y="0"/>
                  </wp:wrapPolygon>
                </wp:wrapThrough>
                <wp:docPr id="1747446156"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3175" cy="79629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72322CD" id="Rektangel 2" o:spid="_x0000_s1026" style="position:absolute;margin-left:207pt;margin-top:646.5pt;width:100.25pt;height:6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" fillcolor="white [3212]" stroked="f">
                <w10:wrap type="through"/>
              </v:rect>
            </w:pict>
          </mc:Fallback>
        </mc:AlternateContent>
      </w:r>
    </w:p>
    <w:sectPr w:rsidR="00071DC1" w:rsidRPr="00274298" w:rsidSect="006A349D">
      <w:headerReference w:type="default" r:id="rId124"/>
      <w:footerReference w:type="default" r:id="rId125"/>
      <w:pgSz w:w="11900" w:h="16840"/>
      <w:pgMar w:top="2246" w:right="560" w:bottom="1417" w:left="1417" w:header="426" w:footer="37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rv Lina" w:date="2020-08-28T10:51:00Z" w:initials="SL">
    <w:p w14:paraId="60505DD8" w14:textId="056295EF" w:rsidR="006D0A7D" w:rsidRDefault="006D0A7D">
      <w:pPr>
        <w:pStyle w:val="Kommentarer"/>
      </w:pPr>
      <w:r>
        <w:rPr>
          <w:rStyle w:val="Kommentarsreferens"/>
        </w:rPr>
        <w:annotationRef/>
      </w:r>
      <w:r>
        <w:t>Redigeras av verksamheten</w:t>
      </w:r>
    </w:p>
  </w:comment>
  <w:comment w:id="7" w:author="Sarv Lina" w:date="2021-02-03T10:31:00Z" w:initials="SL">
    <w:p w14:paraId="7C36F961" w14:textId="3C98039D" w:rsidR="006D0A7D" w:rsidRDefault="006D0A7D" w:rsidP="004A3820">
      <w:pPr>
        <w:pStyle w:val="Kommentarer"/>
      </w:pPr>
      <w:r>
        <w:rPr>
          <w:rStyle w:val="Kommentarsreferens"/>
        </w:rPr>
        <w:annotationRef/>
      </w:r>
      <w:r>
        <w:t>Redigeras av verksamheten</w:t>
      </w:r>
    </w:p>
  </w:comment>
  <w:comment w:id="31" w:author="Sarv Lina" w:date="2021-02-03T10:31:00Z" w:initials="SL">
    <w:p w14:paraId="75AC4800" w14:textId="1D228738" w:rsidR="00034BFB" w:rsidRDefault="00034BFB" w:rsidP="00034BFB">
      <w:pPr>
        <w:pStyle w:val="Kommentarer"/>
      </w:pPr>
      <w:r>
        <w:rPr>
          <w:rStyle w:val="Kommentarsreferens"/>
        </w:rPr>
        <w:annotationRef/>
      </w:r>
      <w:r>
        <w:t>Redigeras av verksamheten</w:t>
      </w:r>
    </w:p>
  </w:comment>
  <w:comment w:id="35" w:author="Sarv Lina" w:date="2021-02-03T10:31:00Z" w:initials="SL">
    <w:p w14:paraId="6D532C8C" w14:textId="0C5E61D9" w:rsidR="00034BFB" w:rsidRDefault="00034BFB" w:rsidP="00034BFB">
      <w:pPr>
        <w:pStyle w:val="Kommentarer"/>
      </w:pPr>
      <w:r>
        <w:rPr>
          <w:rStyle w:val="Kommentarsreferens"/>
        </w:rPr>
        <w:annotationRef/>
      </w:r>
      <w:r>
        <w:t>Redigeras av verksamheten</w:t>
      </w:r>
    </w:p>
  </w:comment>
  <w:comment w:id="54" w:author="Sarv Lina" w:date="2021-02-03T10:31:00Z" w:initials="SL">
    <w:p w14:paraId="2AE0DD23" w14:textId="51B0E66A" w:rsidR="00034BFB" w:rsidRDefault="00034BFB" w:rsidP="00034BFB">
      <w:pPr>
        <w:pStyle w:val="Kommentarer"/>
      </w:pPr>
      <w:r>
        <w:rPr>
          <w:rStyle w:val="Kommentarsreferens"/>
        </w:rPr>
        <w:annotationRef/>
      </w:r>
      <w:r>
        <w:t>Redigeras av verksamheten</w:t>
      </w:r>
    </w:p>
  </w:comment>
  <w:comment w:id="58" w:author="Sarv Lina" w:date="2021-02-03T10:31:00Z" w:initials="SL">
    <w:p w14:paraId="5C8469EE" w14:textId="5D937B49" w:rsidR="001D3E0E" w:rsidRDefault="001D3E0E" w:rsidP="001D3E0E">
      <w:pPr>
        <w:pStyle w:val="Kommentarer"/>
      </w:pPr>
      <w:r>
        <w:rPr>
          <w:rStyle w:val="Kommentarsreferens"/>
        </w:rPr>
        <w:annotationRef/>
      </w:r>
      <w:r>
        <w:t>Redigeras av verksamheten</w:t>
      </w:r>
    </w:p>
  </w:comment>
  <w:comment w:id="61" w:author="Sarv Lina" w:date="2021-02-03T10:31:00Z" w:initials="SL">
    <w:p w14:paraId="5EE0AF25" w14:textId="7004C41E" w:rsidR="001D3E0E" w:rsidRDefault="001D3E0E" w:rsidP="001D3E0E">
      <w:pPr>
        <w:pStyle w:val="Kommentarer"/>
      </w:pPr>
      <w:r>
        <w:rPr>
          <w:rStyle w:val="Kommentarsreferens"/>
        </w:rPr>
        <w:annotationRef/>
      </w:r>
      <w:r>
        <w:t>Redigeras av verksamheten</w:t>
      </w:r>
    </w:p>
  </w:comment>
  <w:comment w:id="64" w:author="Sarv Lina" w:date="2021-02-03T10:31:00Z" w:initials="SL">
    <w:p w14:paraId="6CABF68E" w14:textId="24C298C1" w:rsidR="001D3E0E" w:rsidRDefault="001D3E0E" w:rsidP="001D3E0E">
      <w:pPr>
        <w:pStyle w:val="Kommentarer"/>
      </w:pPr>
      <w:r>
        <w:rPr>
          <w:rStyle w:val="Kommentarsreferens"/>
        </w:rPr>
        <w:annotationRef/>
      </w:r>
      <w:r>
        <w:t>Redigeras av verksamheten</w:t>
      </w:r>
    </w:p>
  </w:comment>
  <w:comment w:id="72" w:author="Sarv Lina" w:date="2021-02-03T10:31:00Z" w:initials="SL">
    <w:p w14:paraId="7B2128AA" w14:textId="0C3A486D" w:rsidR="00034BFB" w:rsidRDefault="00034BFB" w:rsidP="00034BFB">
      <w:pPr>
        <w:pStyle w:val="Kommentarer"/>
      </w:pPr>
      <w:r>
        <w:rPr>
          <w:rStyle w:val="Kommentarsreferens"/>
        </w:rPr>
        <w:annotationRef/>
      </w:r>
      <w:r>
        <w:t>Redigeras av verksamheten</w:t>
      </w:r>
    </w:p>
  </w:comment>
  <w:comment w:id="78" w:author="Sarv Lina" w:date="2021-02-03T10:31:00Z" w:initials="SL">
    <w:p w14:paraId="08A84883" w14:textId="77777777" w:rsidR="006D0A7D" w:rsidRDefault="006D0A7D" w:rsidP="00825DED">
      <w:pPr>
        <w:pStyle w:val="Kommentarer"/>
      </w:pPr>
      <w:r>
        <w:rPr>
          <w:rStyle w:val="Kommentarsreferens"/>
        </w:rPr>
        <w:annotationRef/>
      </w:r>
      <w:r>
        <w:t>Redigeras av verksamheten</w:t>
      </w:r>
    </w:p>
  </w:comment>
  <w:comment w:id="84" w:author="Sarv Lina" w:date="2021-02-03T10:31:00Z" w:initials="SL">
    <w:p w14:paraId="2616CFC4" w14:textId="77777777" w:rsidR="001033CA" w:rsidRDefault="001033CA" w:rsidP="001033CA">
      <w:pPr>
        <w:pStyle w:val="Kommentarer"/>
      </w:pPr>
      <w:r>
        <w:rPr>
          <w:rStyle w:val="Kommentarsreferens"/>
        </w:rPr>
        <w:annotationRef/>
      </w:r>
      <w:r>
        <w:t>Redigeras av verksamheten</w:t>
      </w:r>
    </w:p>
  </w:comment>
  <w:comment w:id="88" w:author="Sarv Lina" w:date="2021-02-03T10:31:00Z" w:initials="SL">
    <w:p w14:paraId="542D5989" w14:textId="77777777" w:rsidR="001033CA" w:rsidRDefault="001033CA" w:rsidP="001033CA">
      <w:pPr>
        <w:pStyle w:val="Kommentarer"/>
      </w:pPr>
      <w:r>
        <w:rPr>
          <w:rStyle w:val="Kommentarsreferens"/>
        </w:rPr>
        <w:annotationRef/>
      </w:r>
      <w:r>
        <w:t>Redigeras av verksamheten</w:t>
      </w:r>
    </w:p>
  </w:comment>
  <w:comment w:id="117" w:author="Sarv Lina" w:date="2021-02-03T10:31:00Z" w:initials="SL">
    <w:p w14:paraId="50E02736" w14:textId="7D193B21" w:rsidR="006D0A7D" w:rsidRDefault="006D0A7D" w:rsidP="005256FD">
      <w:pPr>
        <w:pStyle w:val="Kommentarer"/>
      </w:pPr>
      <w:r>
        <w:rPr>
          <w:rStyle w:val="Kommentarsreferens"/>
        </w:rPr>
        <w:annotationRef/>
      </w:r>
      <w:r>
        <w:t>Redigeras av verksamheten</w:t>
      </w:r>
    </w:p>
  </w:comment>
  <w:comment w:id="127" w:author="Sarv Lina" w:date="2021-02-02T11:14:00Z" w:initials="SL">
    <w:p w14:paraId="2F828798" w14:textId="482193FE" w:rsidR="001033CA" w:rsidRDefault="001033CA" w:rsidP="001033CA">
      <w:pPr>
        <w:pStyle w:val="Kommentarer"/>
      </w:pPr>
      <w:r>
        <w:rPr>
          <w:rStyle w:val="Kommentarsreferens"/>
        </w:rPr>
        <w:annotationRef/>
      </w:r>
      <w:r>
        <w:t>Redigeras av verksamheten</w:t>
      </w:r>
    </w:p>
  </w:comment>
  <w:comment w:id="131" w:author="Sarv Lina" w:date="2021-02-02T11:14:00Z" w:initials="SL">
    <w:p w14:paraId="0581B86F" w14:textId="77777777" w:rsidR="00034BFB" w:rsidRDefault="00034BFB" w:rsidP="00034BFB">
      <w:pPr>
        <w:pStyle w:val="Kommentarer"/>
      </w:pPr>
      <w:r>
        <w:rPr>
          <w:rStyle w:val="Kommentarsreferens"/>
        </w:rPr>
        <w:annotationRef/>
      </w:r>
      <w:r>
        <w:t>Redigeras av verksamheten</w:t>
      </w:r>
    </w:p>
  </w:comment>
  <w:comment w:id="149" w:author="Sarv Lina" w:date="2021-02-02T11:14:00Z" w:initials="SL">
    <w:p w14:paraId="48125BD8" w14:textId="465FAE9D" w:rsidR="006D0A7D" w:rsidRDefault="006D0A7D" w:rsidP="00320B5E">
      <w:pPr>
        <w:pStyle w:val="Kommentarer"/>
      </w:pPr>
      <w:r>
        <w:rPr>
          <w:rStyle w:val="Kommentarsreferens"/>
        </w:rPr>
        <w:annotationRef/>
      </w:r>
      <w:r>
        <w:t>Redigeras av verksamheten</w:t>
      </w:r>
    </w:p>
  </w:comment>
  <w:comment w:id="156" w:author="Sarv Lina" w:date="2021-02-02T11:14:00Z" w:initials="SL">
    <w:p w14:paraId="047F2F40" w14:textId="6EAA6289" w:rsidR="006D0A7D" w:rsidRDefault="006D0A7D" w:rsidP="00320B5E">
      <w:pPr>
        <w:pStyle w:val="Kommentarer"/>
      </w:pPr>
      <w:r>
        <w:rPr>
          <w:rStyle w:val="Kommentarsreferens"/>
        </w:rPr>
        <w:annotationRef/>
      </w:r>
      <w:r>
        <w:t>Redigeras av verksamheten</w:t>
      </w:r>
    </w:p>
  </w:comment>
  <w:comment w:id="165" w:author="Sarv Lina" w:date="2020-08-28T10:35:00Z" w:initials="SL">
    <w:p w14:paraId="7F40D8F3" w14:textId="246D6711" w:rsidR="006D0A7D" w:rsidRDefault="006D0A7D">
      <w:pPr>
        <w:pStyle w:val="Kommentarer"/>
      </w:pPr>
      <w:r>
        <w:rPr>
          <w:rStyle w:val="Kommentarsreferens"/>
        </w:rPr>
        <w:annotationRef/>
      </w:r>
      <w:r>
        <w:t>Redigeras per region (av verksamheten?)</w:t>
      </w:r>
    </w:p>
  </w:comment>
  <w:comment w:id="169" w:author="Sarv Lina" w:date="2021-02-03T12:02:00Z" w:initials="SL">
    <w:p w14:paraId="14FA8DC4" w14:textId="4EF28673" w:rsidR="006D0A7D" w:rsidRDefault="006D0A7D">
      <w:pPr>
        <w:pStyle w:val="Kommentarer"/>
      </w:pPr>
      <w:r>
        <w:rPr>
          <w:rStyle w:val="Kommentarsreferens"/>
        </w:rPr>
        <w:annotationRef/>
      </w:r>
      <w:r>
        <w:t>Redigeras av verksamheten</w:t>
      </w:r>
    </w:p>
  </w:comment>
  <w:comment w:id="171" w:author="Sarv Lina" w:date="2021-02-03T12:02:00Z" w:initials="SL">
    <w:p w14:paraId="01872580" w14:textId="3F9DFF82" w:rsidR="006D0A7D" w:rsidRDefault="006D0A7D">
      <w:pPr>
        <w:pStyle w:val="Kommentarer"/>
      </w:pPr>
      <w:r>
        <w:rPr>
          <w:rStyle w:val="Kommentarsreferens"/>
        </w:rPr>
        <w:annotationRef/>
      </w:r>
      <w:r>
        <w:t>Redigeras av verksamheten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505DD8" w15:done="0"/>
  <w15:commentEx w15:paraId="7C36F961" w15:done="0"/>
  <w15:commentEx w15:paraId="75AC4800" w15:done="0"/>
  <w15:commentEx w15:paraId="6D532C8C" w15:done="0"/>
  <w15:commentEx w15:paraId="2AE0DD23" w15:done="0"/>
  <w15:commentEx w15:paraId="5C8469EE" w15:done="0"/>
  <w15:commentEx w15:paraId="5EE0AF25" w15:done="0"/>
  <w15:commentEx w15:paraId="6CABF68E" w15:done="0"/>
  <w15:commentEx w15:paraId="7B2128AA" w15:done="0"/>
  <w15:commentEx w15:paraId="08A84883" w15:done="0"/>
  <w15:commentEx w15:paraId="2616CFC4" w15:done="0"/>
  <w15:commentEx w15:paraId="542D5989" w15:done="0"/>
  <w15:commentEx w15:paraId="50E02736" w15:done="0"/>
  <w15:commentEx w15:paraId="2F828798" w15:done="0"/>
  <w15:commentEx w15:paraId="0581B86F" w15:done="0"/>
  <w15:commentEx w15:paraId="48125BD8" w15:done="0"/>
  <w15:commentEx w15:paraId="047F2F40" w15:done="0"/>
  <w15:commentEx w15:paraId="7F40D8F3" w15:done="0"/>
  <w15:commentEx w15:paraId="14FA8DC4" w15:done="0"/>
  <w15:commentEx w15:paraId="018725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505DD8" w16cid:durableId="23CE51AE"/>
  <w16cid:commentId w16cid:paraId="7C36F961" w16cid:durableId="23CE51AF"/>
  <w16cid:commentId w16cid:paraId="75AC4800" w16cid:durableId="29FD8BBB"/>
  <w16cid:commentId w16cid:paraId="6D532C8C" w16cid:durableId="29FD8BBA"/>
  <w16cid:commentId w16cid:paraId="2AE0DD23" w16cid:durableId="29FD8BB9"/>
  <w16cid:commentId w16cid:paraId="5C8469EE" w16cid:durableId="29FD8BB6"/>
  <w16cid:commentId w16cid:paraId="5EE0AF25" w16cid:durableId="29FD8BB8"/>
  <w16cid:commentId w16cid:paraId="6CABF68E" w16cid:durableId="29FD8BB7"/>
  <w16cid:commentId w16cid:paraId="7B2128AA" w16cid:durableId="29FD8CBC"/>
  <w16cid:commentId w16cid:paraId="08A84883" w16cid:durableId="2517DD36"/>
  <w16cid:commentId w16cid:paraId="2616CFC4" w16cid:durableId="29FD887B"/>
  <w16cid:commentId w16cid:paraId="542D5989" w16cid:durableId="29FD887A"/>
  <w16cid:commentId w16cid:paraId="50E02736" w16cid:durableId="23CE51BB"/>
  <w16cid:commentId w16cid:paraId="2F828798" w16cid:durableId="29FD88C8"/>
  <w16cid:commentId w16cid:paraId="0581B86F" w16cid:durableId="29FD8DBF"/>
  <w16cid:commentId w16cid:paraId="48125BD8" w16cid:durableId="2517DD43"/>
  <w16cid:commentId w16cid:paraId="047F2F40" w16cid:durableId="2517DD45"/>
  <w16cid:commentId w16cid:paraId="7F40D8F3" w16cid:durableId="23CE51BF"/>
  <w16cid:commentId w16cid:paraId="14FA8DC4" w16cid:durableId="23CE51C0"/>
  <w16cid:commentId w16cid:paraId="01872580" w16cid:durableId="23CE51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6146" w14:textId="77777777" w:rsidR="00842157" w:rsidRDefault="00842157" w:rsidP="00E03C0E">
      <w:r>
        <w:separator/>
      </w:r>
    </w:p>
    <w:p w14:paraId="05048690" w14:textId="77777777" w:rsidR="00842157" w:rsidRDefault="00842157" w:rsidP="00E03C0E"/>
    <w:p w14:paraId="19AAE468" w14:textId="77777777" w:rsidR="00842157" w:rsidRDefault="00842157" w:rsidP="00E03C0E"/>
    <w:p w14:paraId="4C09360F" w14:textId="77777777" w:rsidR="00842157" w:rsidRDefault="00842157" w:rsidP="00E03C0E"/>
  </w:endnote>
  <w:endnote w:type="continuationSeparator" w:id="0">
    <w:p w14:paraId="76DF2980" w14:textId="77777777" w:rsidR="00842157" w:rsidRDefault="00842157" w:rsidP="00E03C0E">
      <w:r>
        <w:continuationSeparator/>
      </w:r>
    </w:p>
    <w:p w14:paraId="6A481101" w14:textId="77777777" w:rsidR="00842157" w:rsidRDefault="00842157" w:rsidP="00E03C0E"/>
    <w:p w14:paraId="69C136CA" w14:textId="77777777" w:rsidR="00842157" w:rsidRDefault="00842157" w:rsidP="00E03C0E"/>
    <w:p w14:paraId="345FE503" w14:textId="77777777" w:rsidR="00842157" w:rsidRDefault="00842157" w:rsidP="00E03C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922" w14:textId="77777777" w:rsidR="006D0A7D" w:rsidRPr="004C43CC" w:rsidRDefault="006D0A7D" w:rsidP="008C20E0">
    <w:pPr>
      <w:jc w:val="center"/>
    </w:pPr>
    <w:r w:rsidRPr="004C43CC">
      <w:rPr>
        <w:rStyle w:val="Sidnummer"/>
        <w:rFonts w:ascii="Arial" w:hAnsi="Arial" w:cs="Arial"/>
        <w:sz w:val="16"/>
        <w:szCs w:val="16"/>
      </w:rPr>
      <w:fldChar w:fldCharType="begin"/>
    </w:r>
    <w:r w:rsidRPr="004C43CC">
      <w:rPr>
        <w:rStyle w:val="Sidnummer"/>
        <w:rFonts w:ascii="Arial" w:hAnsi="Arial" w:cs="Arial"/>
        <w:sz w:val="16"/>
        <w:szCs w:val="16"/>
      </w:rPr>
      <w:instrText xml:space="preserve"> PAGE </w:instrText>
    </w:r>
    <w:r w:rsidRPr="004C43CC">
      <w:rPr>
        <w:rStyle w:val="Sidnummer"/>
        <w:rFonts w:ascii="Arial" w:hAnsi="Arial" w:cs="Arial"/>
        <w:sz w:val="16"/>
        <w:szCs w:val="16"/>
      </w:rPr>
      <w:fldChar w:fldCharType="separate"/>
    </w:r>
    <w:r>
      <w:rPr>
        <w:rStyle w:val="Sidnummer"/>
        <w:rFonts w:ascii="Arial" w:hAnsi="Arial" w:cs="Arial"/>
        <w:noProof/>
        <w:sz w:val="16"/>
        <w:szCs w:val="16"/>
      </w:rPr>
      <w:t>2</w:t>
    </w:r>
    <w:r w:rsidRPr="004C43CC">
      <w:rPr>
        <w:rStyle w:val="Sidnumm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Rubrik"/>
      <w:id w:val="1573932335"/>
      <w:dataBinding w:prefixMappings="xmlns:ns0='http://schemas.openxmlformats.org/package/2006/metadata/core-properties' xmlns:ns1='http://purl.org/dc/elements/1.1/'" w:xpath="/ns0:coreProperties[1]/ns1:title[1]" w:storeItemID="{6C3C8BC8-F283-45AE-878A-BAB7291924A1}"/>
      <w:text/>
    </w:sdtPr>
    <w:sdtEndPr/>
    <w:sdtContent>
      <w:p w14:paraId="37284D4B" w14:textId="01F0996E" w:rsidR="006D0A7D" w:rsidRDefault="00D87928" w:rsidP="003E5F52">
        <w:pPr>
          <w:pStyle w:val="Sidhuvud"/>
        </w:pPr>
        <w:r>
          <w:t>Manual</w:t>
        </w:r>
        <w:r w:rsidR="006D0A7D">
          <w:t xml:space="preserve"> för </w:t>
        </w:r>
        <w:r>
          <w:t>vårdpersonal</w:t>
        </w:r>
      </w:p>
    </w:sdtContent>
  </w:sdt>
  <w:sdt>
    <w:sdtPr>
      <w:alias w:val="Datum"/>
      <w:id w:val="1235592435"/>
      <w:dataBinding w:prefixMappings="xmlns:ns0='http://schemas.microsoft.com/office/2006/coverPageProps'" w:xpath="/ns0:CoverPageProperties[1]/ns0:PublishDate[1]" w:storeItemID="{55AF091B-3C7A-41E3-B477-F2FDAA23CFDA}"/>
      <w:date w:fullDate="2024-09-06T00:00:00Z">
        <w:dateFormat w:val="'den 'd MMMM yyyy"/>
        <w:lid w:val="sv-SE"/>
        <w:storeMappedDataAs w:val="dateTime"/>
        <w:calendar w:val="gregorian"/>
      </w:date>
    </w:sdtPr>
    <w:sdtEndPr/>
    <w:sdtContent>
      <w:p w14:paraId="1625BD20" w14:textId="29D2BE6D" w:rsidR="006D0A7D" w:rsidRPr="003E5F52" w:rsidRDefault="00C478FC" w:rsidP="003E5F52">
        <w:pPr>
          <w:pStyle w:val="Sidhuvud"/>
        </w:pPr>
        <w:r>
          <w:t xml:space="preserve">den </w:t>
        </w:r>
        <w:r w:rsidR="00955E83">
          <w:t>6</w:t>
        </w:r>
        <w:r>
          <w:t xml:space="preserve"> </w:t>
        </w:r>
        <w:r w:rsidR="00955E83">
          <w:t>september</w:t>
        </w:r>
        <w:r>
          <w:t xml:space="preserve"> 2024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D6FB9" w14:textId="6C28395F" w:rsidR="006D0A7D" w:rsidRDefault="00C478FC">
    <w:pPr>
      <w:pStyle w:val="Sidfot"/>
    </w:pPr>
    <w:r>
      <w:rPr>
        <w:noProof/>
      </w:rPr>
      <w:drawing>
        <wp:anchor distT="0" distB="0" distL="114300" distR="114300" simplePos="0" relativeHeight="251685888" behindDoc="0" locked="0" layoutInCell="1" allowOverlap="1" wp14:anchorId="6B294EEB" wp14:editId="177F4562">
          <wp:simplePos x="0" y="0"/>
          <wp:positionH relativeFrom="column">
            <wp:posOffset>4853305</wp:posOffset>
          </wp:positionH>
          <wp:positionV relativeFrom="paragraph">
            <wp:posOffset>-113030</wp:posOffset>
          </wp:positionV>
          <wp:extent cx="1303020" cy="379730"/>
          <wp:effectExtent l="0" t="0" r="0" b="1270"/>
          <wp:wrapThrough wrapText="bothSides">
            <wp:wrapPolygon edited="0">
              <wp:start x="842" y="0"/>
              <wp:lineTo x="0" y="4334"/>
              <wp:lineTo x="0" y="14448"/>
              <wp:lineTo x="842" y="20227"/>
              <wp:lineTo x="18947" y="20227"/>
              <wp:lineTo x="21053" y="14448"/>
              <wp:lineTo x="21053" y="7224"/>
              <wp:lineTo x="16842" y="0"/>
              <wp:lineTo x="842" y="0"/>
            </wp:wrapPolygon>
          </wp:wrapThrough>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CC_office_rgb.png"/>
                  <pic:cNvPicPr/>
                </pic:nvPicPr>
                <pic:blipFill rotWithShape="1">
                  <a:blip r:embed="rId1">
                    <a:extLst>
                      <a:ext uri="{28A0092B-C50C-407E-A947-70E740481C1C}">
                        <a14:useLocalDpi xmlns:a14="http://schemas.microsoft.com/office/drawing/2010/main" val="0"/>
                      </a:ext>
                    </a:extLst>
                  </a:blip>
                  <a:srcRect/>
                  <a:stretch/>
                </pic:blipFill>
                <pic:spPr>
                  <a:xfrm>
                    <a:off x="0" y="0"/>
                    <a:ext cx="1303020" cy="37973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005520"/>
      <w:docPartObj>
        <w:docPartGallery w:val="Page Numbers (Bottom of Page)"/>
        <w:docPartUnique/>
      </w:docPartObj>
    </w:sdtPr>
    <w:sdtEndPr/>
    <w:sdtContent>
      <w:p w14:paraId="1B9539B4" w14:textId="42E1FD3F" w:rsidR="00CE7E7E" w:rsidRDefault="00CE7E7E">
        <w:pPr>
          <w:pStyle w:val="Sidfot"/>
          <w:jc w:val="right"/>
        </w:pPr>
        <w:r>
          <w:fldChar w:fldCharType="begin"/>
        </w:r>
        <w:r>
          <w:instrText>PAGE   \* MERGEFORMAT</w:instrText>
        </w:r>
        <w:r>
          <w:fldChar w:fldCharType="separate"/>
        </w:r>
        <w:r>
          <w:t>2</w:t>
        </w:r>
        <w:r>
          <w:fldChar w:fldCharType="end"/>
        </w:r>
      </w:p>
    </w:sdtContent>
  </w:sdt>
  <w:p w14:paraId="52F3CAED" w14:textId="6DBCC148" w:rsidR="00CE7E7E" w:rsidRPr="003E5F52" w:rsidRDefault="00CE7E7E" w:rsidP="003E5F52">
    <w:pPr>
      <w:pStyle w:val="Sidhuvu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058927"/>
      <w:docPartObj>
        <w:docPartGallery w:val="Page Numbers (Bottom of Page)"/>
        <w:docPartUnique/>
      </w:docPartObj>
    </w:sdtPr>
    <w:sdtEndPr/>
    <w:sdtContent>
      <w:p w14:paraId="00BC033E" w14:textId="77777777" w:rsidR="00CE7E7E" w:rsidRDefault="00CE7E7E">
        <w:pPr>
          <w:pStyle w:val="Sidfot"/>
          <w:jc w:val="right"/>
        </w:pPr>
        <w:r>
          <w:fldChar w:fldCharType="begin"/>
        </w:r>
        <w:r>
          <w:instrText>PAGE   \* MERGEFORMAT</w:instrText>
        </w:r>
        <w:r>
          <w:fldChar w:fldCharType="separate"/>
        </w:r>
        <w:r>
          <w:t>2</w:t>
        </w:r>
        <w:r>
          <w:fldChar w:fldCharType="end"/>
        </w:r>
      </w:p>
    </w:sdtContent>
  </w:sdt>
  <w:p w14:paraId="47D509E9" w14:textId="77777777" w:rsidR="00CE7E7E" w:rsidRPr="003E5F52" w:rsidRDefault="00CE7E7E" w:rsidP="003E5F52">
    <w:pPr>
      <w:pStyle w:val="Sidhuvu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3B8EA" w14:textId="77777777" w:rsidR="00842157" w:rsidRDefault="00842157" w:rsidP="00E03C0E">
      <w:r>
        <w:separator/>
      </w:r>
    </w:p>
    <w:p w14:paraId="5589B330" w14:textId="77777777" w:rsidR="00842157" w:rsidRDefault="00842157" w:rsidP="00E03C0E"/>
    <w:p w14:paraId="1EAC0B89" w14:textId="77777777" w:rsidR="00842157" w:rsidRDefault="00842157" w:rsidP="00E03C0E"/>
    <w:p w14:paraId="49434B1B" w14:textId="77777777" w:rsidR="00842157" w:rsidRDefault="00842157" w:rsidP="00E03C0E"/>
  </w:footnote>
  <w:footnote w:type="continuationSeparator" w:id="0">
    <w:p w14:paraId="1981DCBE" w14:textId="77777777" w:rsidR="00842157" w:rsidRDefault="00842157" w:rsidP="00E03C0E">
      <w:r>
        <w:continuationSeparator/>
      </w:r>
    </w:p>
    <w:p w14:paraId="25FE1474" w14:textId="77777777" w:rsidR="00842157" w:rsidRDefault="00842157" w:rsidP="00E03C0E"/>
    <w:p w14:paraId="1F637F28" w14:textId="77777777" w:rsidR="00842157" w:rsidRDefault="00842157" w:rsidP="00E03C0E"/>
    <w:p w14:paraId="4711F347" w14:textId="77777777" w:rsidR="00842157" w:rsidRDefault="00842157" w:rsidP="00E03C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C508E" w14:textId="77777777" w:rsidR="0053450C" w:rsidRDefault="0053450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1763" w14:textId="77777777" w:rsidR="0053450C" w:rsidRDefault="0053450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5918" w14:textId="3174E2A9" w:rsidR="006D0A7D" w:rsidRDefault="006D0A7D" w:rsidP="00E03C0E">
    <w:pPr>
      <w:pStyle w:val="Sidhuvud"/>
    </w:pPr>
    <w:r w:rsidRPr="00F07598">
      <w:rPr>
        <w:rStyle w:val="Sidnummer"/>
        <w:noProof/>
      </w:rPr>
      <w:drawing>
        <wp:anchor distT="0" distB="0" distL="114300" distR="114300" simplePos="0" relativeHeight="251683840" behindDoc="1" locked="0" layoutInCell="1" allowOverlap="1" wp14:anchorId="39C7B563" wp14:editId="472D413C">
          <wp:simplePos x="0" y="0"/>
          <wp:positionH relativeFrom="page">
            <wp:align>left</wp:align>
          </wp:positionH>
          <wp:positionV relativeFrom="margin">
            <wp:posOffset>-1403350</wp:posOffset>
          </wp:positionV>
          <wp:extent cx="7595235" cy="10744200"/>
          <wp:effectExtent l="0" t="0" r="5715" b="0"/>
          <wp:wrapNone/>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omslagsskiss_word.png"/>
                  <pic:cNvPicPr/>
                </pic:nvPicPr>
                <pic:blipFill>
                  <a:blip r:embed="rId1">
                    <a:extLst>
                      <a:ext uri="{28A0092B-C50C-407E-A947-70E740481C1C}">
                        <a14:useLocalDpi xmlns:a14="http://schemas.microsoft.com/office/drawing/2010/main" val="0"/>
                      </a:ext>
                    </a:extLst>
                  </a:blip>
                  <a:stretch>
                    <a:fillRect/>
                  </a:stretch>
                </pic:blipFill>
                <pic:spPr>
                  <a:xfrm>
                    <a:off x="0" y="0"/>
                    <a:ext cx="7595235" cy="10744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2178F" w14:textId="7951DAC6" w:rsidR="006D0A7D" w:rsidRPr="008F2548" w:rsidRDefault="003168F9" w:rsidP="004357DD">
    <w:pPr>
      <w:pStyle w:val="Sidhuvud"/>
      <w:ind w:hanging="993"/>
      <w:rPr>
        <w:rFonts w:ascii="Arial" w:hAnsi="Arial" w:cs="Arial"/>
        <w:b/>
        <w:color w:val="19975D" w:themeColor="accent4"/>
        <w:sz w:val="16"/>
        <w:szCs w:val="16"/>
      </w:rPr>
    </w:pPr>
    <w:r>
      <w:t>2024-0</w:t>
    </w:r>
    <w:r w:rsidR="00426A4F">
      <w:t>6</w:t>
    </w:r>
    <w:r>
      <w:t>-2</w:t>
    </w:r>
    <w:r w:rsidR="001D2C2F">
      <w:t>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2C953" w14:textId="71F2C1A4" w:rsidR="00CE7E7E" w:rsidRPr="008F2548" w:rsidRDefault="00CE7E7E" w:rsidP="004357DD">
    <w:pPr>
      <w:pStyle w:val="Sidhuvud"/>
      <w:ind w:hanging="993"/>
      <w:rPr>
        <w:rFonts w:ascii="Arial" w:hAnsi="Arial" w:cs="Arial"/>
        <w:b/>
        <w:color w:val="19975D" w:themeColor="accent4"/>
        <w:sz w:val="16"/>
        <w:szCs w:val="16"/>
      </w:rPr>
    </w:pPr>
    <w:r>
      <w:t>2024-0</w:t>
    </w:r>
    <w:r w:rsidR="00BD2254">
      <w:t>9-0</w:t>
    </w:r>
    <w:r w:rsidR="0053450C">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597A"/>
    <w:multiLevelType w:val="hybridMultilevel"/>
    <w:tmpl w:val="C0E81F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49468D"/>
    <w:multiLevelType w:val="multilevel"/>
    <w:tmpl w:val="AFF4D95E"/>
    <w:lvl w:ilvl="0">
      <w:start w:val="1"/>
      <w:numFmt w:val="bullet"/>
      <w:lvlText w:val=""/>
      <w:lvlJc w:val="left"/>
      <w:pPr>
        <w:ind w:left="360" w:hanging="360"/>
      </w:pPr>
      <w:rPr>
        <w:rFonts w:ascii="Symbol" w:hAnsi="Symbol" w:hint="default"/>
        <w:color w:val="59244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8408C4"/>
    <w:multiLevelType w:val="hybridMultilevel"/>
    <w:tmpl w:val="FDD21654"/>
    <w:lvl w:ilvl="0" w:tplc="D2B87940">
      <w:start w:val="1"/>
      <w:numFmt w:val="bullet"/>
      <w:lvlText w:val="•"/>
      <w:lvlJc w:val="left"/>
      <w:pPr>
        <w:tabs>
          <w:tab w:val="num" w:pos="720"/>
        </w:tabs>
        <w:ind w:left="720" w:hanging="360"/>
      </w:pPr>
      <w:rPr>
        <w:rFonts w:ascii="Arial" w:hAnsi="Arial" w:hint="default"/>
      </w:rPr>
    </w:lvl>
    <w:lvl w:ilvl="1" w:tplc="31EA52FA" w:tentative="1">
      <w:start w:val="1"/>
      <w:numFmt w:val="bullet"/>
      <w:lvlText w:val="•"/>
      <w:lvlJc w:val="left"/>
      <w:pPr>
        <w:tabs>
          <w:tab w:val="num" w:pos="1440"/>
        </w:tabs>
        <w:ind w:left="1440" w:hanging="360"/>
      </w:pPr>
      <w:rPr>
        <w:rFonts w:ascii="Arial" w:hAnsi="Arial" w:hint="default"/>
      </w:rPr>
    </w:lvl>
    <w:lvl w:ilvl="2" w:tplc="AF5629BA" w:tentative="1">
      <w:start w:val="1"/>
      <w:numFmt w:val="bullet"/>
      <w:lvlText w:val="•"/>
      <w:lvlJc w:val="left"/>
      <w:pPr>
        <w:tabs>
          <w:tab w:val="num" w:pos="2160"/>
        </w:tabs>
        <w:ind w:left="2160" w:hanging="360"/>
      </w:pPr>
      <w:rPr>
        <w:rFonts w:ascii="Arial" w:hAnsi="Arial" w:hint="default"/>
      </w:rPr>
    </w:lvl>
    <w:lvl w:ilvl="3" w:tplc="3E3024CA" w:tentative="1">
      <w:start w:val="1"/>
      <w:numFmt w:val="bullet"/>
      <w:lvlText w:val="•"/>
      <w:lvlJc w:val="left"/>
      <w:pPr>
        <w:tabs>
          <w:tab w:val="num" w:pos="2880"/>
        </w:tabs>
        <w:ind w:left="2880" w:hanging="360"/>
      </w:pPr>
      <w:rPr>
        <w:rFonts w:ascii="Arial" w:hAnsi="Arial" w:hint="default"/>
      </w:rPr>
    </w:lvl>
    <w:lvl w:ilvl="4" w:tplc="BB16D25E" w:tentative="1">
      <w:start w:val="1"/>
      <w:numFmt w:val="bullet"/>
      <w:lvlText w:val="•"/>
      <w:lvlJc w:val="left"/>
      <w:pPr>
        <w:tabs>
          <w:tab w:val="num" w:pos="3600"/>
        </w:tabs>
        <w:ind w:left="3600" w:hanging="360"/>
      </w:pPr>
      <w:rPr>
        <w:rFonts w:ascii="Arial" w:hAnsi="Arial" w:hint="default"/>
      </w:rPr>
    </w:lvl>
    <w:lvl w:ilvl="5" w:tplc="146CF87C" w:tentative="1">
      <w:start w:val="1"/>
      <w:numFmt w:val="bullet"/>
      <w:lvlText w:val="•"/>
      <w:lvlJc w:val="left"/>
      <w:pPr>
        <w:tabs>
          <w:tab w:val="num" w:pos="4320"/>
        </w:tabs>
        <w:ind w:left="4320" w:hanging="360"/>
      </w:pPr>
      <w:rPr>
        <w:rFonts w:ascii="Arial" w:hAnsi="Arial" w:hint="default"/>
      </w:rPr>
    </w:lvl>
    <w:lvl w:ilvl="6" w:tplc="6A024988" w:tentative="1">
      <w:start w:val="1"/>
      <w:numFmt w:val="bullet"/>
      <w:lvlText w:val="•"/>
      <w:lvlJc w:val="left"/>
      <w:pPr>
        <w:tabs>
          <w:tab w:val="num" w:pos="5040"/>
        </w:tabs>
        <w:ind w:left="5040" w:hanging="360"/>
      </w:pPr>
      <w:rPr>
        <w:rFonts w:ascii="Arial" w:hAnsi="Arial" w:hint="default"/>
      </w:rPr>
    </w:lvl>
    <w:lvl w:ilvl="7" w:tplc="3DFE926A" w:tentative="1">
      <w:start w:val="1"/>
      <w:numFmt w:val="bullet"/>
      <w:lvlText w:val="•"/>
      <w:lvlJc w:val="left"/>
      <w:pPr>
        <w:tabs>
          <w:tab w:val="num" w:pos="5760"/>
        </w:tabs>
        <w:ind w:left="5760" w:hanging="360"/>
      </w:pPr>
      <w:rPr>
        <w:rFonts w:ascii="Arial" w:hAnsi="Arial" w:hint="default"/>
      </w:rPr>
    </w:lvl>
    <w:lvl w:ilvl="8" w:tplc="6290A47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1B60C7"/>
    <w:multiLevelType w:val="hybridMultilevel"/>
    <w:tmpl w:val="6A9C44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AD77D55"/>
    <w:multiLevelType w:val="hybridMultilevel"/>
    <w:tmpl w:val="D65633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30A203B"/>
    <w:multiLevelType w:val="hybridMultilevel"/>
    <w:tmpl w:val="4A0AD942"/>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32D4A30"/>
    <w:multiLevelType w:val="hybridMultilevel"/>
    <w:tmpl w:val="E2C2F2E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48F6A87"/>
    <w:multiLevelType w:val="multilevel"/>
    <w:tmpl w:val="041D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0E6283"/>
    <w:multiLevelType w:val="hybridMultilevel"/>
    <w:tmpl w:val="F690A788"/>
    <w:lvl w:ilvl="0" w:tplc="B8567142">
      <w:start w:val="1"/>
      <w:numFmt w:val="bullet"/>
      <w:lvlText w:val=""/>
      <w:lvlJc w:val="left"/>
      <w:pPr>
        <w:ind w:left="360" w:hanging="360"/>
      </w:pPr>
      <w:rPr>
        <w:rFonts w:ascii="Symbol" w:hAnsi="Symbol" w:hint="default"/>
        <w:color w:val="000000" w:themeColor="text1"/>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180E055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9243009"/>
    <w:multiLevelType w:val="hybridMultilevel"/>
    <w:tmpl w:val="1D663BF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1C72668C"/>
    <w:multiLevelType w:val="hybridMultilevel"/>
    <w:tmpl w:val="A18865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A431C3"/>
    <w:multiLevelType w:val="hybridMultilevel"/>
    <w:tmpl w:val="64743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3A05AE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56308FB"/>
    <w:multiLevelType w:val="hybridMultilevel"/>
    <w:tmpl w:val="4900FD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7AD5B7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84352FD"/>
    <w:multiLevelType w:val="hybridMultilevel"/>
    <w:tmpl w:val="1DBE4550"/>
    <w:lvl w:ilvl="0" w:tplc="A1A01908">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2DEA1AA8"/>
    <w:multiLevelType w:val="multilevel"/>
    <w:tmpl w:val="FBEAD7D2"/>
    <w:styleLink w:val="Formatmall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21324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8E0A40"/>
    <w:multiLevelType w:val="hybridMultilevel"/>
    <w:tmpl w:val="7EA88080"/>
    <w:lvl w:ilvl="0" w:tplc="2F842400">
      <w:start w:val="1"/>
      <w:numFmt w:val="bullet"/>
      <w:lvlText w:val=""/>
      <w:lvlJc w:val="left"/>
      <w:pPr>
        <w:ind w:left="720" w:hanging="360"/>
      </w:pPr>
      <w:rPr>
        <w:rFonts w:ascii="Symbol" w:hAnsi="Symbol" w:hint="default"/>
      </w:rPr>
    </w:lvl>
    <w:lvl w:ilvl="1" w:tplc="8CA661CE">
      <w:start w:val="1"/>
      <w:numFmt w:val="bullet"/>
      <w:lvlText w:val="o"/>
      <w:lvlJc w:val="left"/>
      <w:pPr>
        <w:ind w:left="1080" w:hanging="360"/>
      </w:pPr>
      <w:rPr>
        <w:rFonts w:ascii="Courier New" w:hAnsi="Courier New" w:hint="default"/>
      </w:rPr>
    </w:lvl>
    <w:lvl w:ilvl="2" w:tplc="A4B09622">
      <w:start w:val="1"/>
      <w:numFmt w:val="bullet"/>
      <w:lvlText w:val=""/>
      <w:lvlJc w:val="left"/>
      <w:pPr>
        <w:ind w:left="2160" w:hanging="360"/>
      </w:pPr>
      <w:rPr>
        <w:rFonts w:ascii="Wingdings" w:hAnsi="Wingdings" w:hint="default"/>
      </w:rPr>
    </w:lvl>
    <w:lvl w:ilvl="3" w:tplc="27A6931E">
      <w:start w:val="1"/>
      <w:numFmt w:val="bullet"/>
      <w:lvlText w:val=""/>
      <w:lvlJc w:val="left"/>
      <w:pPr>
        <w:ind w:left="2880" w:hanging="360"/>
      </w:pPr>
      <w:rPr>
        <w:rFonts w:ascii="Symbol" w:hAnsi="Symbol" w:hint="default"/>
      </w:rPr>
    </w:lvl>
    <w:lvl w:ilvl="4" w:tplc="541A0292">
      <w:start w:val="1"/>
      <w:numFmt w:val="bullet"/>
      <w:lvlText w:val="o"/>
      <w:lvlJc w:val="left"/>
      <w:pPr>
        <w:ind w:left="3600" w:hanging="360"/>
      </w:pPr>
      <w:rPr>
        <w:rFonts w:ascii="Courier New" w:hAnsi="Courier New" w:hint="default"/>
      </w:rPr>
    </w:lvl>
    <w:lvl w:ilvl="5" w:tplc="E54E677E">
      <w:start w:val="1"/>
      <w:numFmt w:val="bullet"/>
      <w:lvlText w:val=""/>
      <w:lvlJc w:val="left"/>
      <w:pPr>
        <w:ind w:left="4320" w:hanging="360"/>
      </w:pPr>
      <w:rPr>
        <w:rFonts w:ascii="Wingdings" w:hAnsi="Wingdings" w:hint="default"/>
      </w:rPr>
    </w:lvl>
    <w:lvl w:ilvl="6" w:tplc="D0F85040">
      <w:start w:val="1"/>
      <w:numFmt w:val="bullet"/>
      <w:lvlText w:val=""/>
      <w:lvlJc w:val="left"/>
      <w:pPr>
        <w:ind w:left="5040" w:hanging="360"/>
      </w:pPr>
      <w:rPr>
        <w:rFonts w:ascii="Symbol" w:hAnsi="Symbol" w:hint="default"/>
      </w:rPr>
    </w:lvl>
    <w:lvl w:ilvl="7" w:tplc="229C42A8">
      <w:start w:val="1"/>
      <w:numFmt w:val="bullet"/>
      <w:lvlText w:val="o"/>
      <w:lvlJc w:val="left"/>
      <w:pPr>
        <w:ind w:left="5760" w:hanging="360"/>
      </w:pPr>
      <w:rPr>
        <w:rFonts w:ascii="Courier New" w:hAnsi="Courier New" w:hint="default"/>
      </w:rPr>
    </w:lvl>
    <w:lvl w:ilvl="8" w:tplc="AF643700">
      <w:start w:val="1"/>
      <w:numFmt w:val="bullet"/>
      <w:lvlText w:val=""/>
      <w:lvlJc w:val="left"/>
      <w:pPr>
        <w:ind w:left="6480" w:hanging="360"/>
      </w:pPr>
      <w:rPr>
        <w:rFonts w:ascii="Wingdings" w:hAnsi="Wingdings" w:hint="default"/>
      </w:rPr>
    </w:lvl>
  </w:abstractNum>
  <w:abstractNum w:abstractNumId="20" w15:restartNumberingAfterBreak="0">
    <w:nsid w:val="3B1130DD"/>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643B25"/>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E55D59"/>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1103386"/>
    <w:multiLevelType w:val="hybridMultilevel"/>
    <w:tmpl w:val="6F36087A"/>
    <w:lvl w:ilvl="0" w:tplc="041D0001">
      <w:start w:val="1"/>
      <w:numFmt w:val="bullet"/>
      <w:lvlText w:val=""/>
      <w:lvlJc w:val="left"/>
      <w:pPr>
        <w:ind w:left="720" w:hanging="360"/>
      </w:pPr>
      <w:rPr>
        <w:rFonts w:ascii="Symbol" w:hAnsi="Symbol" w:hint="default"/>
      </w:rPr>
    </w:lvl>
    <w:lvl w:ilvl="1" w:tplc="7ED07404">
      <w:start w:val="1"/>
      <w:numFmt w:val="bullet"/>
      <w:lvlText w:val="o"/>
      <w:lvlJc w:val="left"/>
      <w:pPr>
        <w:ind w:left="1440" w:hanging="360"/>
      </w:pPr>
      <w:rPr>
        <w:rFonts w:ascii="Courier New" w:hAnsi="Courier New" w:cs="Courier New" w:hint="default"/>
        <w:strike w:val="0"/>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1F93913"/>
    <w:multiLevelType w:val="hybridMultilevel"/>
    <w:tmpl w:val="A6BACE64"/>
    <w:lvl w:ilvl="0" w:tplc="FEA821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3611F2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54B0ACA"/>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5BA21BC"/>
    <w:multiLevelType w:val="hybridMultilevel"/>
    <w:tmpl w:val="42C032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9F03BF"/>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D41258"/>
    <w:multiLevelType w:val="hybridMultilevel"/>
    <w:tmpl w:val="3984DAF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4DEC173E"/>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443A81"/>
    <w:multiLevelType w:val="hybridMultilevel"/>
    <w:tmpl w:val="59903E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F386834"/>
    <w:multiLevelType w:val="multilevel"/>
    <w:tmpl w:val="645A3280"/>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807B74"/>
    <w:multiLevelType w:val="hybridMultilevel"/>
    <w:tmpl w:val="A466557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56C475D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7774764"/>
    <w:multiLevelType w:val="hybridMultilevel"/>
    <w:tmpl w:val="5C1409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15:restartNumberingAfterBreak="0">
    <w:nsid w:val="597346BD"/>
    <w:multiLevelType w:val="multilevel"/>
    <w:tmpl w:val="DF766C5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A35745B"/>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5B297F7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DE570A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DED0AA7"/>
    <w:multiLevelType w:val="hybridMultilevel"/>
    <w:tmpl w:val="E3D04DC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15:restartNumberingAfterBreak="0">
    <w:nsid w:val="5DF2645C"/>
    <w:multiLevelType w:val="hybridMultilevel"/>
    <w:tmpl w:val="C1C6633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15:restartNumberingAfterBreak="0">
    <w:nsid w:val="5EA363F8"/>
    <w:multiLevelType w:val="hybridMultilevel"/>
    <w:tmpl w:val="E10AFAB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61CE643C"/>
    <w:multiLevelType w:val="hybridMultilevel"/>
    <w:tmpl w:val="1682EB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63BE4113"/>
    <w:multiLevelType w:val="hybridMultilevel"/>
    <w:tmpl w:val="61F091A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67D516C3"/>
    <w:multiLevelType w:val="hybridMultilevel"/>
    <w:tmpl w:val="6AC8003C"/>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6AAE551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4360E9"/>
    <w:multiLevelType w:val="hybridMultilevel"/>
    <w:tmpl w:val="C8166D8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8" w15:restartNumberingAfterBreak="0">
    <w:nsid w:val="6F822A38"/>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730965BC"/>
    <w:multiLevelType w:val="hybridMultilevel"/>
    <w:tmpl w:val="51C0A7F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73AE25F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75B443FF"/>
    <w:multiLevelType w:val="hybridMultilevel"/>
    <w:tmpl w:val="BEFEBE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68D63C7"/>
    <w:multiLevelType w:val="hybridMultilevel"/>
    <w:tmpl w:val="40A67212"/>
    <w:lvl w:ilvl="0" w:tplc="041D0001">
      <w:start w:val="1"/>
      <w:numFmt w:val="bullet"/>
      <w:lvlText w:val=""/>
      <w:lvlJc w:val="left"/>
      <w:pPr>
        <w:ind w:left="720" w:hanging="360"/>
      </w:pPr>
      <w:rPr>
        <w:rFonts w:ascii="Symbol" w:hAnsi="Symbol" w:hint="default"/>
      </w:rPr>
    </w:lvl>
    <w:lvl w:ilvl="1" w:tplc="58D2E050" w:tentative="1">
      <w:start w:val="1"/>
      <w:numFmt w:val="bullet"/>
      <w:lvlText w:val="o"/>
      <w:lvlJc w:val="left"/>
      <w:pPr>
        <w:ind w:left="1440" w:hanging="360"/>
      </w:pPr>
      <w:rPr>
        <w:rFonts w:ascii="Courier New" w:hAnsi="Courier New" w:cs="Courier New" w:hint="default"/>
      </w:rPr>
    </w:lvl>
    <w:lvl w:ilvl="2" w:tplc="1B7EF1C0" w:tentative="1">
      <w:start w:val="1"/>
      <w:numFmt w:val="bullet"/>
      <w:lvlText w:val=""/>
      <w:lvlJc w:val="left"/>
      <w:pPr>
        <w:ind w:left="2160" w:hanging="360"/>
      </w:pPr>
      <w:rPr>
        <w:rFonts w:ascii="Wingdings" w:hAnsi="Wingdings" w:hint="default"/>
      </w:rPr>
    </w:lvl>
    <w:lvl w:ilvl="3" w:tplc="D5941586" w:tentative="1">
      <w:start w:val="1"/>
      <w:numFmt w:val="bullet"/>
      <w:lvlText w:val=""/>
      <w:lvlJc w:val="left"/>
      <w:pPr>
        <w:ind w:left="2880" w:hanging="360"/>
      </w:pPr>
      <w:rPr>
        <w:rFonts w:ascii="Symbol" w:hAnsi="Symbol" w:hint="default"/>
      </w:rPr>
    </w:lvl>
    <w:lvl w:ilvl="4" w:tplc="F914280C" w:tentative="1">
      <w:start w:val="1"/>
      <w:numFmt w:val="bullet"/>
      <w:lvlText w:val="o"/>
      <w:lvlJc w:val="left"/>
      <w:pPr>
        <w:ind w:left="3600" w:hanging="360"/>
      </w:pPr>
      <w:rPr>
        <w:rFonts w:ascii="Courier New" w:hAnsi="Courier New" w:cs="Courier New" w:hint="default"/>
      </w:rPr>
    </w:lvl>
    <w:lvl w:ilvl="5" w:tplc="E208DDAA" w:tentative="1">
      <w:start w:val="1"/>
      <w:numFmt w:val="bullet"/>
      <w:lvlText w:val=""/>
      <w:lvlJc w:val="left"/>
      <w:pPr>
        <w:ind w:left="4320" w:hanging="360"/>
      </w:pPr>
      <w:rPr>
        <w:rFonts w:ascii="Wingdings" w:hAnsi="Wingdings" w:hint="default"/>
      </w:rPr>
    </w:lvl>
    <w:lvl w:ilvl="6" w:tplc="63A404B4" w:tentative="1">
      <w:start w:val="1"/>
      <w:numFmt w:val="bullet"/>
      <w:lvlText w:val=""/>
      <w:lvlJc w:val="left"/>
      <w:pPr>
        <w:ind w:left="5040" w:hanging="360"/>
      </w:pPr>
      <w:rPr>
        <w:rFonts w:ascii="Symbol" w:hAnsi="Symbol" w:hint="default"/>
      </w:rPr>
    </w:lvl>
    <w:lvl w:ilvl="7" w:tplc="B13612A0" w:tentative="1">
      <w:start w:val="1"/>
      <w:numFmt w:val="bullet"/>
      <w:lvlText w:val="o"/>
      <w:lvlJc w:val="left"/>
      <w:pPr>
        <w:ind w:left="5760" w:hanging="360"/>
      </w:pPr>
      <w:rPr>
        <w:rFonts w:ascii="Courier New" w:hAnsi="Courier New" w:cs="Courier New" w:hint="default"/>
      </w:rPr>
    </w:lvl>
    <w:lvl w:ilvl="8" w:tplc="C902D7EA" w:tentative="1">
      <w:start w:val="1"/>
      <w:numFmt w:val="bullet"/>
      <w:lvlText w:val=""/>
      <w:lvlJc w:val="left"/>
      <w:pPr>
        <w:ind w:left="6480" w:hanging="360"/>
      </w:pPr>
      <w:rPr>
        <w:rFonts w:ascii="Wingdings" w:hAnsi="Wingdings" w:hint="default"/>
      </w:rPr>
    </w:lvl>
  </w:abstractNum>
  <w:abstractNum w:abstractNumId="53" w15:restartNumberingAfterBreak="0">
    <w:nsid w:val="778333F3"/>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7AED1C89"/>
    <w:multiLevelType w:val="hybridMultilevel"/>
    <w:tmpl w:val="E828E0E2"/>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7B6F30FE"/>
    <w:multiLevelType w:val="hybridMultilevel"/>
    <w:tmpl w:val="E1EA6B7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6" w15:restartNumberingAfterBreak="0">
    <w:nsid w:val="7B913382"/>
    <w:multiLevelType w:val="hybridMultilevel"/>
    <w:tmpl w:val="62189ECE"/>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7E345479"/>
    <w:multiLevelType w:val="multilevel"/>
    <w:tmpl w:val="CDEC7B78"/>
    <w:lvl w:ilvl="0">
      <w:start w:val="1"/>
      <w:numFmt w:val="decimal"/>
      <w:lvlText w:val="%1)"/>
      <w:lvlJc w:val="left"/>
      <w:pPr>
        <w:ind w:left="360" w:hanging="360"/>
      </w:pPr>
      <w:rPr>
        <w:strike w:val="0"/>
        <w:color w:val="000000"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42237511">
    <w:abstractNumId w:val="19"/>
  </w:num>
  <w:num w:numId="2" w16cid:durableId="324939101">
    <w:abstractNumId w:val="7"/>
  </w:num>
  <w:num w:numId="3" w16cid:durableId="1089085780">
    <w:abstractNumId w:val="16"/>
  </w:num>
  <w:num w:numId="4" w16cid:durableId="223369571">
    <w:abstractNumId w:val="51"/>
  </w:num>
  <w:num w:numId="5" w16cid:durableId="1585413775">
    <w:abstractNumId w:val="17"/>
  </w:num>
  <w:num w:numId="6" w16cid:durableId="340594760">
    <w:abstractNumId w:val="47"/>
  </w:num>
  <w:num w:numId="7" w16cid:durableId="1586761437">
    <w:abstractNumId w:val="5"/>
  </w:num>
  <w:num w:numId="8" w16cid:durableId="1661350387">
    <w:abstractNumId w:val="31"/>
  </w:num>
  <w:num w:numId="9" w16cid:durableId="1006903845">
    <w:abstractNumId w:val="14"/>
  </w:num>
  <w:num w:numId="10" w16cid:durableId="483157308">
    <w:abstractNumId w:val="26"/>
  </w:num>
  <w:num w:numId="11" w16cid:durableId="32584253">
    <w:abstractNumId w:val="57"/>
  </w:num>
  <w:num w:numId="12" w16cid:durableId="1388528595">
    <w:abstractNumId w:val="48"/>
  </w:num>
  <w:num w:numId="13" w16cid:durableId="164830912">
    <w:abstractNumId w:val="49"/>
  </w:num>
  <w:num w:numId="14" w16cid:durableId="991643755">
    <w:abstractNumId w:val="28"/>
  </w:num>
  <w:num w:numId="15" w16cid:durableId="870188685">
    <w:abstractNumId w:val="0"/>
  </w:num>
  <w:num w:numId="16" w16cid:durableId="656610337">
    <w:abstractNumId w:val="13"/>
  </w:num>
  <w:num w:numId="17" w16cid:durableId="1060522508">
    <w:abstractNumId w:val="34"/>
  </w:num>
  <w:num w:numId="18" w16cid:durableId="224413461">
    <w:abstractNumId w:val="9"/>
  </w:num>
  <w:num w:numId="19" w16cid:durableId="793253006">
    <w:abstractNumId w:val="39"/>
  </w:num>
  <w:num w:numId="20" w16cid:durableId="1330399693">
    <w:abstractNumId w:val="53"/>
  </w:num>
  <w:num w:numId="21" w16cid:durableId="2009212621">
    <w:abstractNumId w:val="37"/>
  </w:num>
  <w:num w:numId="22" w16cid:durableId="631593822">
    <w:abstractNumId w:val="18"/>
  </w:num>
  <w:num w:numId="23" w16cid:durableId="1014108972">
    <w:abstractNumId w:val="50"/>
  </w:num>
  <w:num w:numId="24" w16cid:durableId="1065377362">
    <w:abstractNumId w:val="25"/>
  </w:num>
  <w:num w:numId="25" w16cid:durableId="360666211">
    <w:abstractNumId w:val="21"/>
  </w:num>
  <w:num w:numId="26" w16cid:durableId="1599942868">
    <w:abstractNumId w:val="38"/>
  </w:num>
  <w:num w:numId="27" w16cid:durableId="750811106">
    <w:abstractNumId w:val="15"/>
  </w:num>
  <w:num w:numId="28" w16cid:durableId="1481649126">
    <w:abstractNumId w:val="54"/>
  </w:num>
  <w:num w:numId="29" w16cid:durableId="476149165">
    <w:abstractNumId w:val="23"/>
  </w:num>
  <w:num w:numId="30" w16cid:durableId="791094081">
    <w:abstractNumId w:val="35"/>
  </w:num>
  <w:num w:numId="31" w16cid:durableId="1885172783">
    <w:abstractNumId w:val="55"/>
  </w:num>
  <w:num w:numId="32" w16cid:durableId="210074595">
    <w:abstractNumId w:val="1"/>
  </w:num>
  <w:num w:numId="33" w16cid:durableId="1873109113">
    <w:abstractNumId w:val="41"/>
  </w:num>
  <w:num w:numId="34" w16cid:durableId="1155413698">
    <w:abstractNumId w:val="4"/>
  </w:num>
  <w:num w:numId="35" w16cid:durableId="1303926183">
    <w:abstractNumId w:val="40"/>
  </w:num>
  <w:num w:numId="36" w16cid:durableId="1529686295">
    <w:abstractNumId w:val="10"/>
  </w:num>
  <w:num w:numId="37" w16cid:durableId="1273711889">
    <w:abstractNumId w:val="36"/>
  </w:num>
  <w:num w:numId="38" w16cid:durableId="1895240915">
    <w:abstractNumId w:val="22"/>
  </w:num>
  <w:num w:numId="39" w16cid:durableId="1614435845">
    <w:abstractNumId w:val="20"/>
  </w:num>
  <w:num w:numId="40" w16cid:durableId="2101220870">
    <w:abstractNumId w:val="52"/>
  </w:num>
  <w:num w:numId="41" w16cid:durableId="2142262190">
    <w:abstractNumId w:val="56"/>
  </w:num>
  <w:num w:numId="42" w16cid:durableId="40134139">
    <w:abstractNumId w:val="3"/>
  </w:num>
  <w:num w:numId="43" w16cid:durableId="1503398359">
    <w:abstractNumId w:val="30"/>
  </w:num>
  <w:num w:numId="44" w16cid:durableId="549193195">
    <w:abstractNumId w:val="32"/>
  </w:num>
  <w:num w:numId="45" w16cid:durableId="1521581680">
    <w:abstractNumId w:val="46"/>
  </w:num>
  <w:num w:numId="46" w16cid:durableId="726145798">
    <w:abstractNumId w:val="42"/>
  </w:num>
  <w:num w:numId="47" w16cid:durableId="1796754944">
    <w:abstractNumId w:val="8"/>
  </w:num>
  <w:num w:numId="48" w16cid:durableId="444889570">
    <w:abstractNumId w:val="45"/>
  </w:num>
  <w:num w:numId="49" w16cid:durableId="1869223476">
    <w:abstractNumId w:val="27"/>
  </w:num>
  <w:num w:numId="50" w16cid:durableId="35590000">
    <w:abstractNumId w:val="43"/>
  </w:num>
  <w:num w:numId="51" w16cid:durableId="1924365349">
    <w:abstractNumId w:val="44"/>
  </w:num>
  <w:num w:numId="52" w16cid:durableId="1552686692">
    <w:abstractNumId w:val="12"/>
  </w:num>
  <w:num w:numId="53" w16cid:durableId="348602610">
    <w:abstractNumId w:val="33"/>
  </w:num>
  <w:num w:numId="54" w16cid:durableId="2133939578">
    <w:abstractNumId w:val="24"/>
  </w:num>
  <w:num w:numId="55" w16cid:durableId="1498761845">
    <w:abstractNumId w:val="29"/>
  </w:num>
  <w:num w:numId="56" w16cid:durableId="1663507901">
    <w:abstractNumId w:val="11"/>
  </w:num>
  <w:num w:numId="57" w16cid:durableId="1119181612">
    <w:abstractNumId w:val="6"/>
  </w:num>
  <w:num w:numId="58" w16cid:durableId="1151367731">
    <w:abstractNumId w:val="2"/>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v Lina">
    <w15:presenceInfo w15:providerId="AD" w15:userId="S-1-5-21-1499430162-1245868380-186260367-62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1304"/>
  <w:hyphenationZone w:val="425"/>
  <w:characterSpacingControl w:val="doNotCompress"/>
  <w:hdrShapeDefaults>
    <o:shapedefaults v:ext="edit" spidmax="2050">
      <o:colormenu v:ext="edit" stroke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F8"/>
    <w:rsid w:val="00003B5D"/>
    <w:rsid w:val="00006938"/>
    <w:rsid w:val="00010711"/>
    <w:rsid w:val="0001116F"/>
    <w:rsid w:val="00015F25"/>
    <w:rsid w:val="00015F53"/>
    <w:rsid w:val="000222F0"/>
    <w:rsid w:val="00022A77"/>
    <w:rsid w:val="0002392C"/>
    <w:rsid w:val="00023C9B"/>
    <w:rsid w:val="000263C7"/>
    <w:rsid w:val="0003168A"/>
    <w:rsid w:val="00033784"/>
    <w:rsid w:val="0003432E"/>
    <w:rsid w:val="00034BFB"/>
    <w:rsid w:val="00034CEC"/>
    <w:rsid w:val="00034F34"/>
    <w:rsid w:val="000354EF"/>
    <w:rsid w:val="000355B7"/>
    <w:rsid w:val="00035C97"/>
    <w:rsid w:val="0004250C"/>
    <w:rsid w:val="00047CF0"/>
    <w:rsid w:val="00051BF0"/>
    <w:rsid w:val="00052286"/>
    <w:rsid w:val="00054A1D"/>
    <w:rsid w:val="00055D82"/>
    <w:rsid w:val="000617E1"/>
    <w:rsid w:val="00064160"/>
    <w:rsid w:val="00064961"/>
    <w:rsid w:val="00070DF8"/>
    <w:rsid w:val="00071DC1"/>
    <w:rsid w:val="00072C7A"/>
    <w:rsid w:val="00073191"/>
    <w:rsid w:val="000747A6"/>
    <w:rsid w:val="00075AAD"/>
    <w:rsid w:val="00080022"/>
    <w:rsid w:val="000835CC"/>
    <w:rsid w:val="000840D8"/>
    <w:rsid w:val="0008454F"/>
    <w:rsid w:val="00084D8D"/>
    <w:rsid w:val="00085AC2"/>
    <w:rsid w:val="000872E5"/>
    <w:rsid w:val="000900DA"/>
    <w:rsid w:val="00091391"/>
    <w:rsid w:val="00096298"/>
    <w:rsid w:val="00096D4B"/>
    <w:rsid w:val="00097A64"/>
    <w:rsid w:val="00097FB9"/>
    <w:rsid w:val="000A0C03"/>
    <w:rsid w:val="000A1CF3"/>
    <w:rsid w:val="000A205C"/>
    <w:rsid w:val="000A2954"/>
    <w:rsid w:val="000A5A23"/>
    <w:rsid w:val="000B3162"/>
    <w:rsid w:val="000B39AA"/>
    <w:rsid w:val="000B63E0"/>
    <w:rsid w:val="000B7A42"/>
    <w:rsid w:val="000B7C3E"/>
    <w:rsid w:val="000C214D"/>
    <w:rsid w:val="000C29BD"/>
    <w:rsid w:val="000C310B"/>
    <w:rsid w:val="000C509D"/>
    <w:rsid w:val="000C77BB"/>
    <w:rsid w:val="000D110F"/>
    <w:rsid w:val="000D20DF"/>
    <w:rsid w:val="000D4585"/>
    <w:rsid w:val="000E1A95"/>
    <w:rsid w:val="000E35A3"/>
    <w:rsid w:val="000E4617"/>
    <w:rsid w:val="000E4B3F"/>
    <w:rsid w:val="000E7D91"/>
    <w:rsid w:val="000F021B"/>
    <w:rsid w:val="000F2398"/>
    <w:rsid w:val="000F24A0"/>
    <w:rsid w:val="000F4412"/>
    <w:rsid w:val="000F46B1"/>
    <w:rsid w:val="000F47C5"/>
    <w:rsid w:val="000F6269"/>
    <w:rsid w:val="000F76F3"/>
    <w:rsid w:val="00100318"/>
    <w:rsid w:val="001014D7"/>
    <w:rsid w:val="001033CA"/>
    <w:rsid w:val="00103DB8"/>
    <w:rsid w:val="001058DF"/>
    <w:rsid w:val="00105F19"/>
    <w:rsid w:val="00110CFB"/>
    <w:rsid w:val="00111D7E"/>
    <w:rsid w:val="00112453"/>
    <w:rsid w:val="001125F5"/>
    <w:rsid w:val="00112F41"/>
    <w:rsid w:val="00113388"/>
    <w:rsid w:val="0011546B"/>
    <w:rsid w:val="0011764A"/>
    <w:rsid w:val="00120D5C"/>
    <w:rsid w:val="00121F24"/>
    <w:rsid w:val="00123681"/>
    <w:rsid w:val="00127911"/>
    <w:rsid w:val="001301A6"/>
    <w:rsid w:val="001345B1"/>
    <w:rsid w:val="001348FA"/>
    <w:rsid w:val="00135ECD"/>
    <w:rsid w:val="00140A01"/>
    <w:rsid w:val="001429E5"/>
    <w:rsid w:val="00144DDE"/>
    <w:rsid w:val="0014636C"/>
    <w:rsid w:val="0014783D"/>
    <w:rsid w:val="001500DC"/>
    <w:rsid w:val="001511D0"/>
    <w:rsid w:val="00152279"/>
    <w:rsid w:val="00154577"/>
    <w:rsid w:val="00154BF2"/>
    <w:rsid w:val="00157FE4"/>
    <w:rsid w:val="00160610"/>
    <w:rsid w:val="0016183C"/>
    <w:rsid w:val="0016485D"/>
    <w:rsid w:val="001671A0"/>
    <w:rsid w:val="00170CAA"/>
    <w:rsid w:val="001727A6"/>
    <w:rsid w:val="00173828"/>
    <w:rsid w:val="00173F64"/>
    <w:rsid w:val="0017544D"/>
    <w:rsid w:val="001807D0"/>
    <w:rsid w:val="00182486"/>
    <w:rsid w:val="001838E7"/>
    <w:rsid w:val="0018416F"/>
    <w:rsid w:val="00184F5B"/>
    <w:rsid w:val="00185D9F"/>
    <w:rsid w:val="001863B6"/>
    <w:rsid w:val="0018650F"/>
    <w:rsid w:val="0018774D"/>
    <w:rsid w:val="00192AFA"/>
    <w:rsid w:val="001934CF"/>
    <w:rsid w:val="00195D51"/>
    <w:rsid w:val="001A4295"/>
    <w:rsid w:val="001A52BD"/>
    <w:rsid w:val="001A56B7"/>
    <w:rsid w:val="001A6C18"/>
    <w:rsid w:val="001B084A"/>
    <w:rsid w:val="001B0EE9"/>
    <w:rsid w:val="001B18CD"/>
    <w:rsid w:val="001B3C93"/>
    <w:rsid w:val="001B4B1A"/>
    <w:rsid w:val="001B54CD"/>
    <w:rsid w:val="001B61B1"/>
    <w:rsid w:val="001B654B"/>
    <w:rsid w:val="001B749D"/>
    <w:rsid w:val="001C07A5"/>
    <w:rsid w:val="001C0A72"/>
    <w:rsid w:val="001C562A"/>
    <w:rsid w:val="001C6AAB"/>
    <w:rsid w:val="001C7C74"/>
    <w:rsid w:val="001D298D"/>
    <w:rsid w:val="001D2C2F"/>
    <w:rsid w:val="001D2F0D"/>
    <w:rsid w:val="001D3E0E"/>
    <w:rsid w:val="001D69BF"/>
    <w:rsid w:val="001D74EF"/>
    <w:rsid w:val="001E0895"/>
    <w:rsid w:val="001E14CF"/>
    <w:rsid w:val="001E18F6"/>
    <w:rsid w:val="001E51D4"/>
    <w:rsid w:val="001E51E4"/>
    <w:rsid w:val="001E5943"/>
    <w:rsid w:val="001E6360"/>
    <w:rsid w:val="001E6543"/>
    <w:rsid w:val="001E6B0F"/>
    <w:rsid w:val="001E77D9"/>
    <w:rsid w:val="001F0734"/>
    <w:rsid w:val="001F4F2C"/>
    <w:rsid w:val="001F5F2A"/>
    <w:rsid w:val="001F6CB9"/>
    <w:rsid w:val="001F70EB"/>
    <w:rsid w:val="001F7759"/>
    <w:rsid w:val="00204424"/>
    <w:rsid w:val="002059A3"/>
    <w:rsid w:val="00206F7A"/>
    <w:rsid w:val="00210426"/>
    <w:rsid w:val="002142E5"/>
    <w:rsid w:val="002201A2"/>
    <w:rsid w:val="00221ED9"/>
    <w:rsid w:val="002222D7"/>
    <w:rsid w:val="00222F80"/>
    <w:rsid w:val="00223BFA"/>
    <w:rsid w:val="00231354"/>
    <w:rsid w:val="002322C4"/>
    <w:rsid w:val="0023426D"/>
    <w:rsid w:val="002343EA"/>
    <w:rsid w:val="00234B37"/>
    <w:rsid w:val="00236409"/>
    <w:rsid w:val="00243DB3"/>
    <w:rsid w:val="002440AE"/>
    <w:rsid w:val="00245871"/>
    <w:rsid w:val="00247A8D"/>
    <w:rsid w:val="00252196"/>
    <w:rsid w:val="00253211"/>
    <w:rsid w:val="00253789"/>
    <w:rsid w:val="002538A9"/>
    <w:rsid w:val="00253C6B"/>
    <w:rsid w:val="002558A0"/>
    <w:rsid w:val="00257BE4"/>
    <w:rsid w:val="0026106C"/>
    <w:rsid w:val="0026317A"/>
    <w:rsid w:val="00265626"/>
    <w:rsid w:val="00265817"/>
    <w:rsid w:val="002663CE"/>
    <w:rsid w:val="00271673"/>
    <w:rsid w:val="0027248C"/>
    <w:rsid w:val="002733CC"/>
    <w:rsid w:val="00273616"/>
    <w:rsid w:val="00274298"/>
    <w:rsid w:val="002748AB"/>
    <w:rsid w:val="0027633D"/>
    <w:rsid w:val="002802B1"/>
    <w:rsid w:val="00282018"/>
    <w:rsid w:val="0028380D"/>
    <w:rsid w:val="0028454A"/>
    <w:rsid w:val="0028516E"/>
    <w:rsid w:val="00285AA2"/>
    <w:rsid w:val="002903DD"/>
    <w:rsid w:val="002917DE"/>
    <w:rsid w:val="00292654"/>
    <w:rsid w:val="00294736"/>
    <w:rsid w:val="00294B64"/>
    <w:rsid w:val="00294BA2"/>
    <w:rsid w:val="00294BE8"/>
    <w:rsid w:val="0029558D"/>
    <w:rsid w:val="002958F2"/>
    <w:rsid w:val="00295DC3"/>
    <w:rsid w:val="00295DC6"/>
    <w:rsid w:val="00297EBA"/>
    <w:rsid w:val="002A1774"/>
    <w:rsid w:val="002A1E92"/>
    <w:rsid w:val="002A3D58"/>
    <w:rsid w:val="002A4DD2"/>
    <w:rsid w:val="002A6852"/>
    <w:rsid w:val="002B287A"/>
    <w:rsid w:val="002B352C"/>
    <w:rsid w:val="002B36CD"/>
    <w:rsid w:val="002B53A3"/>
    <w:rsid w:val="002B5463"/>
    <w:rsid w:val="002B7726"/>
    <w:rsid w:val="002C1BF9"/>
    <w:rsid w:val="002C253A"/>
    <w:rsid w:val="002C47AA"/>
    <w:rsid w:val="002C7601"/>
    <w:rsid w:val="002C7CBE"/>
    <w:rsid w:val="002D04E1"/>
    <w:rsid w:val="002D1AE3"/>
    <w:rsid w:val="002D4631"/>
    <w:rsid w:val="002D4CB3"/>
    <w:rsid w:val="002D4DE9"/>
    <w:rsid w:val="002D5510"/>
    <w:rsid w:val="002D554B"/>
    <w:rsid w:val="002E302F"/>
    <w:rsid w:val="002E4574"/>
    <w:rsid w:val="002E480E"/>
    <w:rsid w:val="002F3C52"/>
    <w:rsid w:val="002F4405"/>
    <w:rsid w:val="002F6333"/>
    <w:rsid w:val="002F65A1"/>
    <w:rsid w:val="002F70D2"/>
    <w:rsid w:val="00300CE6"/>
    <w:rsid w:val="00303AEE"/>
    <w:rsid w:val="00305B0C"/>
    <w:rsid w:val="00305BA1"/>
    <w:rsid w:val="00306248"/>
    <w:rsid w:val="00311EC2"/>
    <w:rsid w:val="00313633"/>
    <w:rsid w:val="0031524A"/>
    <w:rsid w:val="00315815"/>
    <w:rsid w:val="00316168"/>
    <w:rsid w:val="003168F9"/>
    <w:rsid w:val="003176CA"/>
    <w:rsid w:val="00320B5E"/>
    <w:rsid w:val="003242C0"/>
    <w:rsid w:val="003244AF"/>
    <w:rsid w:val="00324B5D"/>
    <w:rsid w:val="0032547F"/>
    <w:rsid w:val="00325735"/>
    <w:rsid w:val="003312CD"/>
    <w:rsid w:val="00331CA0"/>
    <w:rsid w:val="003329AD"/>
    <w:rsid w:val="00332D9E"/>
    <w:rsid w:val="003355C0"/>
    <w:rsid w:val="00336739"/>
    <w:rsid w:val="003368E7"/>
    <w:rsid w:val="00337270"/>
    <w:rsid w:val="003420C1"/>
    <w:rsid w:val="003424A0"/>
    <w:rsid w:val="00342CF8"/>
    <w:rsid w:val="00343859"/>
    <w:rsid w:val="00346C98"/>
    <w:rsid w:val="00347557"/>
    <w:rsid w:val="00350FEE"/>
    <w:rsid w:val="00351F48"/>
    <w:rsid w:val="003533BE"/>
    <w:rsid w:val="00356CF2"/>
    <w:rsid w:val="003578C9"/>
    <w:rsid w:val="0036317A"/>
    <w:rsid w:val="00363937"/>
    <w:rsid w:val="00370463"/>
    <w:rsid w:val="003749C5"/>
    <w:rsid w:val="00376AB5"/>
    <w:rsid w:val="00376E7D"/>
    <w:rsid w:val="003822A0"/>
    <w:rsid w:val="003840DD"/>
    <w:rsid w:val="003847CF"/>
    <w:rsid w:val="0038680F"/>
    <w:rsid w:val="00392268"/>
    <w:rsid w:val="00392C86"/>
    <w:rsid w:val="00395D57"/>
    <w:rsid w:val="003A0C5D"/>
    <w:rsid w:val="003A1A2D"/>
    <w:rsid w:val="003A1C92"/>
    <w:rsid w:val="003A3751"/>
    <w:rsid w:val="003A415F"/>
    <w:rsid w:val="003A47D9"/>
    <w:rsid w:val="003A4DE5"/>
    <w:rsid w:val="003A4FEF"/>
    <w:rsid w:val="003A505D"/>
    <w:rsid w:val="003A5602"/>
    <w:rsid w:val="003B1332"/>
    <w:rsid w:val="003B2851"/>
    <w:rsid w:val="003B2F79"/>
    <w:rsid w:val="003B3370"/>
    <w:rsid w:val="003B3580"/>
    <w:rsid w:val="003B4AB7"/>
    <w:rsid w:val="003C1193"/>
    <w:rsid w:val="003D0C11"/>
    <w:rsid w:val="003D15BE"/>
    <w:rsid w:val="003D367F"/>
    <w:rsid w:val="003D4F9F"/>
    <w:rsid w:val="003D5887"/>
    <w:rsid w:val="003E0117"/>
    <w:rsid w:val="003E3E2E"/>
    <w:rsid w:val="003E5F52"/>
    <w:rsid w:val="003E65A9"/>
    <w:rsid w:val="003E7A0D"/>
    <w:rsid w:val="003F15C4"/>
    <w:rsid w:val="003F1BDD"/>
    <w:rsid w:val="003F2921"/>
    <w:rsid w:val="003F42AA"/>
    <w:rsid w:val="003F6FE5"/>
    <w:rsid w:val="00400AAA"/>
    <w:rsid w:val="00401A7F"/>
    <w:rsid w:val="00406714"/>
    <w:rsid w:val="00407F51"/>
    <w:rsid w:val="0041017A"/>
    <w:rsid w:val="00411778"/>
    <w:rsid w:val="0042062A"/>
    <w:rsid w:val="004213D0"/>
    <w:rsid w:val="00422019"/>
    <w:rsid w:val="004231E0"/>
    <w:rsid w:val="00425F16"/>
    <w:rsid w:val="00426A4F"/>
    <w:rsid w:val="0042748E"/>
    <w:rsid w:val="00427662"/>
    <w:rsid w:val="00431596"/>
    <w:rsid w:val="00431BE6"/>
    <w:rsid w:val="00433486"/>
    <w:rsid w:val="00433DC1"/>
    <w:rsid w:val="0043518E"/>
    <w:rsid w:val="004357DD"/>
    <w:rsid w:val="0043749E"/>
    <w:rsid w:val="00442A7D"/>
    <w:rsid w:val="00444E42"/>
    <w:rsid w:val="0044572D"/>
    <w:rsid w:val="00450D27"/>
    <w:rsid w:val="004576C7"/>
    <w:rsid w:val="00457900"/>
    <w:rsid w:val="0046073C"/>
    <w:rsid w:val="00461169"/>
    <w:rsid w:val="004614A9"/>
    <w:rsid w:val="004628B6"/>
    <w:rsid w:val="00466C13"/>
    <w:rsid w:val="00471240"/>
    <w:rsid w:val="0047177B"/>
    <w:rsid w:val="00471AEF"/>
    <w:rsid w:val="00474882"/>
    <w:rsid w:val="0047636F"/>
    <w:rsid w:val="0047709E"/>
    <w:rsid w:val="00477AED"/>
    <w:rsid w:val="00482DB9"/>
    <w:rsid w:val="00484C16"/>
    <w:rsid w:val="00485F9C"/>
    <w:rsid w:val="00487045"/>
    <w:rsid w:val="0048747A"/>
    <w:rsid w:val="00491691"/>
    <w:rsid w:val="00492062"/>
    <w:rsid w:val="00492A13"/>
    <w:rsid w:val="00492F6A"/>
    <w:rsid w:val="0049330E"/>
    <w:rsid w:val="0049340A"/>
    <w:rsid w:val="004936A3"/>
    <w:rsid w:val="00493A6C"/>
    <w:rsid w:val="00495D8D"/>
    <w:rsid w:val="00497491"/>
    <w:rsid w:val="004A0027"/>
    <w:rsid w:val="004A29C3"/>
    <w:rsid w:val="004A30AA"/>
    <w:rsid w:val="004A3820"/>
    <w:rsid w:val="004A3FCE"/>
    <w:rsid w:val="004A5AC7"/>
    <w:rsid w:val="004B2570"/>
    <w:rsid w:val="004B26E8"/>
    <w:rsid w:val="004B2FFD"/>
    <w:rsid w:val="004B358B"/>
    <w:rsid w:val="004B63F0"/>
    <w:rsid w:val="004B748F"/>
    <w:rsid w:val="004B75CC"/>
    <w:rsid w:val="004C27FE"/>
    <w:rsid w:val="004C43CC"/>
    <w:rsid w:val="004C59EC"/>
    <w:rsid w:val="004C6E3F"/>
    <w:rsid w:val="004D0305"/>
    <w:rsid w:val="004D073B"/>
    <w:rsid w:val="004D106E"/>
    <w:rsid w:val="004D2641"/>
    <w:rsid w:val="004D2FB5"/>
    <w:rsid w:val="004D5DB6"/>
    <w:rsid w:val="004E13AC"/>
    <w:rsid w:val="004E3778"/>
    <w:rsid w:val="004E51FC"/>
    <w:rsid w:val="004E6D47"/>
    <w:rsid w:val="004F271B"/>
    <w:rsid w:val="004F2851"/>
    <w:rsid w:val="004F342C"/>
    <w:rsid w:val="004F3687"/>
    <w:rsid w:val="004F5972"/>
    <w:rsid w:val="004F7B81"/>
    <w:rsid w:val="0050002C"/>
    <w:rsid w:val="0050073D"/>
    <w:rsid w:val="005008DB"/>
    <w:rsid w:val="00505BA1"/>
    <w:rsid w:val="005072B2"/>
    <w:rsid w:val="00511A31"/>
    <w:rsid w:val="005127C1"/>
    <w:rsid w:val="00514D27"/>
    <w:rsid w:val="005158D6"/>
    <w:rsid w:val="005170E5"/>
    <w:rsid w:val="00517BD6"/>
    <w:rsid w:val="00520050"/>
    <w:rsid w:val="00521CB1"/>
    <w:rsid w:val="005221EE"/>
    <w:rsid w:val="0052295B"/>
    <w:rsid w:val="00522A8B"/>
    <w:rsid w:val="00522AB9"/>
    <w:rsid w:val="005237B8"/>
    <w:rsid w:val="005256FD"/>
    <w:rsid w:val="0052578E"/>
    <w:rsid w:val="0052585A"/>
    <w:rsid w:val="005265D4"/>
    <w:rsid w:val="00531B35"/>
    <w:rsid w:val="00532AA9"/>
    <w:rsid w:val="00533C90"/>
    <w:rsid w:val="005343FB"/>
    <w:rsid w:val="0053450C"/>
    <w:rsid w:val="00535490"/>
    <w:rsid w:val="005361B5"/>
    <w:rsid w:val="005361EF"/>
    <w:rsid w:val="0054065A"/>
    <w:rsid w:val="005453FF"/>
    <w:rsid w:val="0054752D"/>
    <w:rsid w:val="0054778E"/>
    <w:rsid w:val="00553DF9"/>
    <w:rsid w:val="0055472C"/>
    <w:rsid w:val="0055567B"/>
    <w:rsid w:val="00556EC9"/>
    <w:rsid w:val="00557742"/>
    <w:rsid w:val="00565462"/>
    <w:rsid w:val="005660E6"/>
    <w:rsid w:val="00567344"/>
    <w:rsid w:val="00573187"/>
    <w:rsid w:val="00573333"/>
    <w:rsid w:val="00574234"/>
    <w:rsid w:val="00574642"/>
    <w:rsid w:val="00575078"/>
    <w:rsid w:val="005759EE"/>
    <w:rsid w:val="005766DA"/>
    <w:rsid w:val="00583B88"/>
    <w:rsid w:val="00586032"/>
    <w:rsid w:val="00591130"/>
    <w:rsid w:val="00591595"/>
    <w:rsid w:val="00593A2F"/>
    <w:rsid w:val="00595DA8"/>
    <w:rsid w:val="00595FA4"/>
    <w:rsid w:val="00596B92"/>
    <w:rsid w:val="00596EC1"/>
    <w:rsid w:val="005979D7"/>
    <w:rsid w:val="00597B8E"/>
    <w:rsid w:val="00597E39"/>
    <w:rsid w:val="005A0758"/>
    <w:rsid w:val="005A1294"/>
    <w:rsid w:val="005A33C3"/>
    <w:rsid w:val="005A3AB8"/>
    <w:rsid w:val="005A3FF4"/>
    <w:rsid w:val="005A4D9C"/>
    <w:rsid w:val="005A6243"/>
    <w:rsid w:val="005A65BA"/>
    <w:rsid w:val="005B002B"/>
    <w:rsid w:val="005B350C"/>
    <w:rsid w:val="005B39E3"/>
    <w:rsid w:val="005B54FD"/>
    <w:rsid w:val="005B5E5E"/>
    <w:rsid w:val="005B6D3F"/>
    <w:rsid w:val="005B718E"/>
    <w:rsid w:val="005B7391"/>
    <w:rsid w:val="005B75D5"/>
    <w:rsid w:val="005C0A51"/>
    <w:rsid w:val="005C44A0"/>
    <w:rsid w:val="005C6742"/>
    <w:rsid w:val="005C7FCD"/>
    <w:rsid w:val="005D1D1C"/>
    <w:rsid w:val="005D25C9"/>
    <w:rsid w:val="005D2D0F"/>
    <w:rsid w:val="005D43CB"/>
    <w:rsid w:val="005D5AF4"/>
    <w:rsid w:val="005D6BDF"/>
    <w:rsid w:val="005D7384"/>
    <w:rsid w:val="005D7AA4"/>
    <w:rsid w:val="005E0662"/>
    <w:rsid w:val="005E1D1B"/>
    <w:rsid w:val="005E3979"/>
    <w:rsid w:val="005E4136"/>
    <w:rsid w:val="005E7CA4"/>
    <w:rsid w:val="005F1355"/>
    <w:rsid w:val="005F37FD"/>
    <w:rsid w:val="005F4741"/>
    <w:rsid w:val="005F5265"/>
    <w:rsid w:val="005F53F8"/>
    <w:rsid w:val="005F6352"/>
    <w:rsid w:val="005F6AB5"/>
    <w:rsid w:val="00600392"/>
    <w:rsid w:val="006003D6"/>
    <w:rsid w:val="006039BB"/>
    <w:rsid w:val="00604C08"/>
    <w:rsid w:val="006058C6"/>
    <w:rsid w:val="00611084"/>
    <w:rsid w:val="00612415"/>
    <w:rsid w:val="00614138"/>
    <w:rsid w:val="00614C13"/>
    <w:rsid w:val="00617A04"/>
    <w:rsid w:val="00617BE5"/>
    <w:rsid w:val="006203AA"/>
    <w:rsid w:val="00621EFA"/>
    <w:rsid w:val="00622F1B"/>
    <w:rsid w:val="00623C48"/>
    <w:rsid w:val="00624C92"/>
    <w:rsid w:val="0062596D"/>
    <w:rsid w:val="00625F66"/>
    <w:rsid w:val="00626896"/>
    <w:rsid w:val="006268C1"/>
    <w:rsid w:val="00626A77"/>
    <w:rsid w:val="00627F5A"/>
    <w:rsid w:val="006302AE"/>
    <w:rsid w:val="00630F84"/>
    <w:rsid w:val="006318D3"/>
    <w:rsid w:val="00633182"/>
    <w:rsid w:val="00633281"/>
    <w:rsid w:val="00633A7E"/>
    <w:rsid w:val="00635C96"/>
    <w:rsid w:val="00635CD9"/>
    <w:rsid w:val="00636D76"/>
    <w:rsid w:val="00637ACB"/>
    <w:rsid w:val="00637D6C"/>
    <w:rsid w:val="00637E47"/>
    <w:rsid w:val="0064051C"/>
    <w:rsid w:val="00640FF1"/>
    <w:rsid w:val="00643756"/>
    <w:rsid w:val="006457EC"/>
    <w:rsid w:val="006458B5"/>
    <w:rsid w:val="00645A1C"/>
    <w:rsid w:val="00645D87"/>
    <w:rsid w:val="006464C9"/>
    <w:rsid w:val="00647278"/>
    <w:rsid w:val="00650B16"/>
    <w:rsid w:val="006524BD"/>
    <w:rsid w:val="00653BFB"/>
    <w:rsid w:val="00654B1E"/>
    <w:rsid w:val="00655925"/>
    <w:rsid w:val="00655C4A"/>
    <w:rsid w:val="0065610C"/>
    <w:rsid w:val="00657A96"/>
    <w:rsid w:val="0066224B"/>
    <w:rsid w:val="00663C91"/>
    <w:rsid w:val="00663F61"/>
    <w:rsid w:val="0066565F"/>
    <w:rsid w:val="00667E4E"/>
    <w:rsid w:val="00670E3D"/>
    <w:rsid w:val="00670FB6"/>
    <w:rsid w:val="0067129F"/>
    <w:rsid w:val="0067479A"/>
    <w:rsid w:val="0067593D"/>
    <w:rsid w:val="0068120D"/>
    <w:rsid w:val="00681C10"/>
    <w:rsid w:val="00683748"/>
    <w:rsid w:val="00683C26"/>
    <w:rsid w:val="006851AC"/>
    <w:rsid w:val="00687FC0"/>
    <w:rsid w:val="00690633"/>
    <w:rsid w:val="006914D1"/>
    <w:rsid w:val="00692079"/>
    <w:rsid w:val="0069258F"/>
    <w:rsid w:val="006927FF"/>
    <w:rsid w:val="00694959"/>
    <w:rsid w:val="00695554"/>
    <w:rsid w:val="006A009E"/>
    <w:rsid w:val="006A3023"/>
    <w:rsid w:val="006A349D"/>
    <w:rsid w:val="006A3D74"/>
    <w:rsid w:val="006A4A79"/>
    <w:rsid w:val="006A4CB9"/>
    <w:rsid w:val="006A5DDB"/>
    <w:rsid w:val="006A6CEB"/>
    <w:rsid w:val="006B1FCF"/>
    <w:rsid w:val="006B364D"/>
    <w:rsid w:val="006B37FD"/>
    <w:rsid w:val="006B3F3E"/>
    <w:rsid w:val="006B5B29"/>
    <w:rsid w:val="006B74CE"/>
    <w:rsid w:val="006B7627"/>
    <w:rsid w:val="006C6237"/>
    <w:rsid w:val="006D07E6"/>
    <w:rsid w:val="006D0A7D"/>
    <w:rsid w:val="006D2722"/>
    <w:rsid w:val="006D2E6C"/>
    <w:rsid w:val="006E126B"/>
    <w:rsid w:val="006E5361"/>
    <w:rsid w:val="006E6E27"/>
    <w:rsid w:val="006E7012"/>
    <w:rsid w:val="006F01F4"/>
    <w:rsid w:val="006F3D9E"/>
    <w:rsid w:val="006F513B"/>
    <w:rsid w:val="006F54B6"/>
    <w:rsid w:val="006F69AF"/>
    <w:rsid w:val="00700F04"/>
    <w:rsid w:val="007043AB"/>
    <w:rsid w:val="00704A3F"/>
    <w:rsid w:val="007054BC"/>
    <w:rsid w:val="007064DD"/>
    <w:rsid w:val="00706686"/>
    <w:rsid w:val="00707D53"/>
    <w:rsid w:val="00712481"/>
    <w:rsid w:val="007132ED"/>
    <w:rsid w:val="00716DFA"/>
    <w:rsid w:val="0072093E"/>
    <w:rsid w:val="00721170"/>
    <w:rsid w:val="00727CE0"/>
    <w:rsid w:val="007311E4"/>
    <w:rsid w:val="0073207E"/>
    <w:rsid w:val="007342F7"/>
    <w:rsid w:val="007359E8"/>
    <w:rsid w:val="0074016E"/>
    <w:rsid w:val="0074070C"/>
    <w:rsid w:val="007418C8"/>
    <w:rsid w:val="007431A6"/>
    <w:rsid w:val="007439F8"/>
    <w:rsid w:val="0074622F"/>
    <w:rsid w:val="00746B96"/>
    <w:rsid w:val="00746BE9"/>
    <w:rsid w:val="00746D29"/>
    <w:rsid w:val="007502F9"/>
    <w:rsid w:val="00750535"/>
    <w:rsid w:val="007562EC"/>
    <w:rsid w:val="00762E8E"/>
    <w:rsid w:val="007641E9"/>
    <w:rsid w:val="00766CEA"/>
    <w:rsid w:val="00767DCA"/>
    <w:rsid w:val="007700B6"/>
    <w:rsid w:val="00770733"/>
    <w:rsid w:val="00770FE0"/>
    <w:rsid w:val="00773177"/>
    <w:rsid w:val="00773F1B"/>
    <w:rsid w:val="007748B4"/>
    <w:rsid w:val="0078018A"/>
    <w:rsid w:val="00780673"/>
    <w:rsid w:val="00781A66"/>
    <w:rsid w:val="007842BC"/>
    <w:rsid w:val="00786889"/>
    <w:rsid w:val="0079017D"/>
    <w:rsid w:val="00791F22"/>
    <w:rsid w:val="007932C0"/>
    <w:rsid w:val="00797D5B"/>
    <w:rsid w:val="007A190C"/>
    <w:rsid w:val="007A1EC5"/>
    <w:rsid w:val="007A2048"/>
    <w:rsid w:val="007A275B"/>
    <w:rsid w:val="007A2E0D"/>
    <w:rsid w:val="007A3162"/>
    <w:rsid w:val="007A3198"/>
    <w:rsid w:val="007A33C8"/>
    <w:rsid w:val="007A3919"/>
    <w:rsid w:val="007A3ADA"/>
    <w:rsid w:val="007A40BC"/>
    <w:rsid w:val="007A44A7"/>
    <w:rsid w:val="007A5C8B"/>
    <w:rsid w:val="007B0FFF"/>
    <w:rsid w:val="007B303D"/>
    <w:rsid w:val="007B3AAF"/>
    <w:rsid w:val="007B484C"/>
    <w:rsid w:val="007B556D"/>
    <w:rsid w:val="007B5AB8"/>
    <w:rsid w:val="007B6021"/>
    <w:rsid w:val="007B6CC1"/>
    <w:rsid w:val="007B6DDC"/>
    <w:rsid w:val="007B721C"/>
    <w:rsid w:val="007C1BE4"/>
    <w:rsid w:val="007C74E1"/>
    <w:rsid w:val="007D02CE"/>
    <w:rsid w:val="007D2934"/>
    <w:rsid w:val="007D2CF4"/>
    <w:rsid w:val="007D3739"/>
    <w:rsid w:val="007D3DA3"/>
    <w:rsid w:val="007D445B"/>
    <w:rsid w:val="007D760F"/>
    <w:rsid w:val="007E059A"/>
    <w:rsid w:val="007E0F27"/>
    <w:rsid w:val="007E1A16"/>
    <w:rsid w:val="007E22F9"/>
    <w:rsid w:val="007E4D0A"/>
    <w:rsid w:val="007E5F90"/>
    <w:rsid w:val="007F4A2A"/>
    <w:rsid w:val="007F4AC5"/>
    <w:rsid w:val="007F5040"/>
    <w:rsid w:val="007F6AAC"/>
    <w:rsid w:val="007F748F"/>
    <w:rsid w:val="007F77FE"/>
    <w:rsid w:val="007F7C76"/>
    <w:rsid w:val="008019A3"/>
    <w:rsid w:val="00803BA9"/>
    <w:rsid w:val="00804AAF"/>
    <w:rsid w:val="00805DDF"/>
    <w:rsid w:val="0081181D"/>
    <w:rsid w:val="00811B1F"/>
    <w:rsid w:val="00812E34"/>
    <w:rsid w:val="00815218"/>
    <w:rsid w:val="00815E55"/>
    <w:rsid w:val="0081679F"/>
    <w:rsid w:val="00816B6E"/>
    <w:rsid w:val="008172AB"/>
    <w:rsid w:val="008176FA"/>
    <w:rsid w:val="00817FD7"/>
    <w:rsid w:val="00823927"/>
    <w:rsid w:val="00823F36"/>
    <w:rsid w:val="00825896"/>
    <w:rsid w:val="00825DED"/>
    <w:rsid w:val="008307C0"/>
    <w:rsid w:val="008330CA"/>
    <w:rsid w:val="0083359E"/>
    <w:rsid w:val="00833C41"/>
    <w:rsid w:val="00840FB9"/>
    <w:rsid w:val="008410CA"/>
    <w:rsid w:val="0084126F"/>
    <w:rsid w:val="008413F6"/>
    <w:rsid w:val="00842157"/>
    <w:rsid w:val="0084482F"/>
    <w:rsid w:val="00844CE6"/>
    <w:rsid w:val="00846161"/>
    <w:rsid w:val="0084662C"/>
    <w:rsid w:val="00846A2F"/>
    <w:rsid w:val="00846E3A"/>
    <w:rsid w:val="00847FFB"/>
    <w:rsid w:val="008516DD"/>
    <w:rsid w:val="00855663"/>
    <w:rsid w:val="00855F72"/>
    <w:rsid w:val="008562DD"/>
    <w:rsid w:val="00856D95"/>
    <w:rsid w:val="008602A3"/>
    <w:rsid w:val="00867CFB"/>
    <w:rsid w:val="00870C9A"/>
    <w:rsid w:val="008713B4"/>
    <w:rsid w:val="00876042"/>
    <w:rsid w:val="008824DB"/>
    <w:rsid w:val="00883803"/>
    <w:rsid w:val="00884E0E"/>
    <w:rsid w:val="00885A3E"/>
    <w:rsid w:val="00892254"/>
    <w:rsid w:val="008922A0"/>
    <w:rsid w:val="00895479"/>
    <w:rsid w:val="008966F3"/>
    <w:rsid w:val="008A0E7A"/>
    <w:rsid w:val="008A0F9F"/>
    <w:rsid w:val="008A2F2E"/>
    <w:rsid w:val="008A4649"/>
    <w:rsid w:val="008A6A74"/>
    <w:rsid w:val="008B0A40"/>
    <w:rsid w:val="008B1D7B"/>
    <w:rsid w:val="008B2BA5"/>
    <w:rsid w:val="008B5AF0"/>
    <w:rsid w:val="008C20E0"/>
    <w:rsid w:val="008C36E0"/>
    <w:rsid w:val="008C4F49"/>
    <w:rsid w:val="008C6599"/>
    <w:rsid w:val="008D05A8"/>
    <w:rsid w:val="008D3531"/>
    <w:rsid w:val="008D372E"/>
    <w:rsid w:val="008D5859"/>
    <w:rsid w:val="008D59DD"/>
    <w:rsid w:val="008D6660"/>
    <w:rsid w:val="008E03E0"/>
    <w:rsid w:val="008E4678"/>
    <w:rsid w:val="008E57D8"/>
    <w:rsid w:val="008E6178"/>
    <w:rsid w:val="008E6CE1"/>
    <w:rsid w:val="008E780C"/>
    <w:rsid w:val="008E7EFB"/>
    <w:rsid w:val="008F2548"/>
    <w:rsid w:val="008F5B6C"/>
    <w:rsid w:val="00900927"/>
    <w:rsid w:val="00901335"/>
    <w:rsid w:val="0090502D"/>
    <w:rsid w:val="009052D0"/>
    <w:rsid w:val="00905572"/>
    <w:rsid w:val="009106E6"/>
    <w:rsid w:val="00910984"/>
    <w:rsid w:val="00910F76"/>
    <w:rsid w:val="00912747"/>
    <w:rsid w:val="00914D35"/>
    <w:rsid w:val="00925779"/>
    <w:rsid w:val="009267C6"/>
    <w:rsid w:val="00927A1F"/>
    <w:rsid w:val="00930039"/>
    <w:rsid w:val="00932D5B"/>
    <w:rsid w:val="00932EAE"/>
    <w:rsid w:val="00934473"/>
    <w:rsid w:val="00937DB7"/>
    <w:rsid w:val="00941100"/>
    <w:rsid w:val="0094119A"/>
    <w:rsid w:val="009426DC"/>
    <w:rsid w:val="009435E0"/>
    <w:rsid w:val="0094439F"/>
    <w:rsid w:val="009502F3"/>
    <w:rsid w:val="00953002"/>
    <w:rsid w:val="009542E3"/>
    <w:rsid w:val="00955E83"/>
    <w:rsid w:val="00960C43"/>
    <w:rsid w:val="00960D22"/>
    <w:rsid w:val="009611B4"/>
    <w:rsid w:val="00962EE6"/>
    <w:rsid w:val="0096386F"/>
    <w:rsid w:val="00963A74"/>
    <w:rsid w:val="009673F6"/>
    <w:rsid w:val="00972BA4"/>
    <w:rsid w:val="009737BA"/>
    <w:rsid w:val="009757E3"/>
    <w:rsid w:val="00976082"/>
    <w:rsid w:val="009772B4"/>
    <w:rsid w:val="009779E0"/>
    <w:rsid w:val="00977C76"/>
    <w:rsid w:val="00977F5B"/>
    <w:rsid w:val="009818AB"/>
    <w:rsid w:val="00981BA6"/>
    <w:rsid w:val="00982166"/>
    <w:rsid w:val="00982C47"/>
    <w:rsid w:val="00983D07"/>
    <w:rsid w:val="00985226"/>
    <w:rsid w:val="00992422"/>
    <w:rsid w:val="00992EFE"/>
    <w:rsid w:val="00994014"/>
    <w:rsid w:val="009949C4"/>
    <w:rsid w:val="00995DEF"/>
    <w:rsid w:val="00997040"/>
    <w:rsid w:val="00997C83"/>
    <w:rsid w:val="009A0140"/>
    <w:rsid w:val="009A3CE1"/>
    <w:rsid w:val="009A4DE5"/>
    <w:rsid w:val="009A5411"/>
    <w:rsid w:val="009A5C75"/>
    <w:rsid w:val="009A67F8"/>
    <w:rsid w:val="009B025A"/>
    <w:rsid w:val="009B0506"/>
    <w:rsid w:val="009B0810"/>
    <w:rsid w:val="009B09A1"/>
    <w:rsid w:val="009B2DB8"/>
    <w:rsid w:val="009B2FBA"/>
    <w:rsid w:val="009B322A"/>
    <w:rsid w:val="009B6D65"/>
    <w:rsid w:val="009B798E"/>
    <w:rsid w:val="009B7BA9"/>
    <w:rsid w:val="009B7DCC"/>
    <w:rsid w:val="009C0072"/>
    <w:rsid w:val="009C0E6D"/>
    <w:rsid w:val="009C4D9A"/>
    <w:rsid w:val="009C57FD"/>
    <w:rsid w:val="009C5E15"/>
    <w:rsid w:val="009D0529"/>
    <w:rsid w:val="009D1CC6"/>
    <w:rsid w:val="009D640D"/>
    <w:rsid w:val="009D7D3F"/>
    <w:rsid w:val="009E20B2"/>
    <w:rsid w:val="009E28F6"/>
    <w:rsid w:val="009E76F2"/>
    <w:rsid w:val="009F29FE"/>
    <w:rsid w:val="009F7EF2"/>
    <w:rsid w:val="00A04FCA"/>
    <w:rsid w:val="00A07F64"/>
    <w:rsid w:val="00A10235"/>
    <w:rsid w:val="00A107B5"/>
    <w:rsid w:val="00A11CBD"/>
    <w:rsid w:val="00A13707"/>
    <w:rsid w:val="00A14024"/>
    <w:rsid w:val="00A17AF5"/>
    <w:rsid w:val="00A207F4"/>
    <w:rsid w:val="00A2304E"/>
    <w:rsid w:val="00A230F8"/>
    <w:rsid w:val="00A23A62"/>
    <w:rsid w:val="00A25796"/>
    <w:rsid w:val="00A26598"/>
    <w:rsid w:val="00A27B02"/>
    <w:rsid w:val="00A33CF2"/>
    <w:rsid w:val="00A34F12"/>
    <w:rsid w:val="00A34F7B"/>
    <w:rsid w:val="00A35021"/>
    <w:rsid w:val="00A3729F"/>
    <w:rsid w:val="00A415FD"/>
    <w:rsid w:val="00A42AFC"/>
    <w:rsid w:val="00A44C22"/>
    <w:rsid w:val="00A45856"/>
    <w:rsid w:val="00A47F79"/>
    <w:rsid w:val="00A50A5C"/>
    <w:rsid w:val="00A52464"/>
    <w:rsid w:val="00A53907"/>
    <w:rsid w:val="00A5438E"/>
    <w:rsid w:val="00A54C0E"/>
    <w:rsid w:val="00A55977"/>
    <w:rsid w:val="00A573DF"/>
    <w:rsid w:val="00A57496"/>
    <w:rsid w:val="00A575F4"/>
    <w:rsid w:val="00A5792D"/>
    <w:rsid w:val="00A60356"/>
    <w:rsid w:val="00A60975"/>
    <w:rsid w:val="00A61E30"/>
    <w:rsid w:val="00A649CD"/>
    <w:rsid w:val="00A67343"/>
    <w:rsid w:val="00A70042"/>
    <w:rsid w:val="00A71D6B"/>
    <w:rsid w:val="00A71FFC"/>
    <w:rsid w:val="00A72513"/>
    <w:rsid w:val="00A73145"/>
    <w:rsid w:val="00A77766"/>
    <w:rsid w:val="00A77C71"/>
    <w:rsid w:val="00A8145D"/>
    <w:rsid w:val="00A83660"/>
    <w:rsid w:val="00A83911"/>
    <w:rsid w:val="00A85390"/>
    <w:rsid w:val="00A8633E"/>
    <w:rsid w:val="00A87985"/>
    <w:rsid w:val="00A90AE3"/>
    <w:rsid w:val="00A92361"/>
    <w:rsid w:val="00A95CCA"/>
    <w:rsid w:val="00AA0CFF"/>
    <w:rsid w:val="00AA1C4E"/>
    <w:rsid w:val="00AA762A"/>
    <w:rsid w:val="00AB0E84"/>
    <w:rsid w:val="00AB10A1"/>
    <w:rsid w:val="00AB3D93"/>
    <w:rsid w:val="00AC2B03"/>
    <w:rsid w:val="00AC3A47"/>
    <w:rsid w:val="00AC4CB2"/>
    <w:rsid w:val="00AC5557"/>
    <w:rsid w:val="00AC580D"/>
    <w:rsid w:val="00AC5B4F"/>
    <w:rsid w:val="00AD0ABE"/>
    <w:rsid w:val="00AD3342"/>
    <w:rsid w:val="00AD3AE2"/>
    <w:rsid w:val="00AD682E"/>
    <w:rsid w:val="00AD69D2"/>
    <w:rsid w:val="00AE2F36"/>
    <w:rsid w:val="00AE37CF"/>
    <w:rsid w:val="00AE3DDD"/>
    <w:rsid w:val="00AE5C7C"/>
    <w:rsid w:val="00AE5D34"/>
    <w:rsid w:val="00AE7DD8"/>
    <w:rsid w:val="00AF4297"/>
    <w:rsid w:val="00AF4AE1"/>
    <w:rsid w:val="00AF4B55"/>
    <w:rsid w:val="00AF4F53"/>
    <w:rsid w:val="00B007E1"/>
    <w:rsid w:val="00B00C3E"/>
    <w:rsid w:val="00B01159"/>
    <w:rsid w:val="00B0157D"/>
    <w:rsid w:val="00B03C1D"/>
    <w:rsid w:val="00B12D7E"/>
    <w:rsid w:val="00B132F4"/>
    <w:rsid w:val="00B13AE2"/>
    <w:rsid w:val="00B15BDE"/>
    <w:rsid w:val="00B1636D"/>
    <w:rsid w:val="00B178C9"/>
    <w:rsid w:val="00B17CE0"/>
    <w:rsid w:val="00B17E1D"/>
    <w:rsid w:val="00B204D8"/>
    <w:rsid w:val="00B2162A"/>
    <w:rsid w:val="00B21EB9"/>
    <w:rsid w:val="00B2241A"/>
    <w:rsid w:val="00B22E25"/>
    <w:rsid w:val="00B24464"/>
    <w:rsid w:val="00B24B79"/>
    <w:rsid w:val="00B254CC"/>
    <w:rsid w:val="00B263C8"/>
    <w:rsid w:val="00B30647"/>
    <w:rsid w:val="00B3129F"/>
    <w:rsid w:val="00B318C6"/>
    <w:rsid w:val="00B32D44"/>
    <w:rsid w:val="00B332D4"/>
    <w:rsid w:val="00B35176"/>
    <w:rsid w:val="00B3522F"/>
    <w:rsid w:val="00B3739A"/>
    <w:rsid w:val="00B37A80"/>
    <w:rsid w:val="00B413F8"/>
    <w:rsid w:val="00B41E40"/>
    <w:rsid w:val="00B42481"/>
    <w:rsid w:val="00B4302D"/>
    <w:rsid w:val="00B4440D"/>
    <w:rsid w:val="00B47D9C"/>
    <w:rsid w:val="00B47E6B"/>
    <w:rsid w:val="00B530B0"/>
    <w:rsid w:val="00B53398"/>
    <w:rsid w:val="00B536EE"/>
    <w:rsid w:val="00B554FB"/>
    <w:rsid w:val="00B57A1A"/>
    <w:rsid w:val="00B60BC5"/>
    <w:rsid w:val="00B62179"/>
    <w:rsid w:val="00B63C00"/>
    <w:rsid w:val="00B645A8"/>
    <w:rsid w:val="00B65541"/>
    <w:rsid w:val="00B67215"/>
    <w:rsid w:val="00B7099D"/>
    <w:rsid w:val="00B733DE"/>
    <w:rsid w:val="00B735D3"/>
    <w:rsid w:val="00B736AB"/>
    <w:rsid w:val="00B76954"/>
    <w:rsid w:val="00B80191"/>
    <w:rsid w:val="00B80A4C"/>
    <w:rsid w:val="00B847EE"/>
    <w:rsid w:val="00B84B75"/>
    <w:rsid w:val="00B860FE"/>
    <w:rsid w:val="00B8664B"/>
    <w:rsid w:val="00B87A28"/>
    <w:rsid w:val="00B910B8"/>
    <w:rsid w:val="00B914F0"/>
    <w:rsid w:val="00B937A8"/>
    <w:rsid w:val="00B957C8"/>
    <w:rsid w:val="00B96C96"/>
    <w:rsid w:val="00B96F58"/>
    <w:rsid w:val="00B9777A"/>
    <w:rsid w:val="00BA136D"/>
    <w:rsid w:val="00BA1F54"/>
    <w:rsid w:val="00BA3D49"/>
    <w:rsid w:val="00BA528A"/>
    <w:rsid w:val="00BA65BC"/>
    <w:rsid w:val="00BA6F76"/>
    <w:rsid w:val="00BA775C"/>
    <w:rsid w:val="00BB0961"/>
    <w:rsid w:val="00BB1386"/>
    <w:rsid w:val="00BB14F3"/>
    <w:rsid w:val="00BB2579"/>
    <w:rsid w:val="00BB26B0"/>
    <w:rsid w:val="00BB319D"/>
    <w:rsid w:val="00BB3E3E"/>
    <w:rsid w:val="00BB4749"/>
    <w:rsid w:val="00BB5369"/>
    <w:rsid w:val="00BB6847"/>
    <w:rsid w:val="00BC089A"/>
    <w:rsid w:val="00BC2311"/>
    <w:rsid w:val="00BC372A"/>
    <w:rsid w:val="00BC3FB8"/>
    <w:rsid w:val="00BC701A"/>
    <w:rsid w:val="00BD0877"/>
    <w:rsid w:val="00BD1BBB"/>
    <w:rsid w:val="00BD2254"/>
    <w:rsid w:val="00BD24B5"/>
    <w:rsid w:val="00BD371A"/>
    <w:rsid w:val="00BD4E35"/>
    <w:rsid w:val="00BD594D"/>
    <w:rsid w:val="00BD5C38"/>
    <w:rsid w:val="00BD607C"/>
    <w:rsid w:val="00BD66C3"/>
    <w:rsid w:val="00BD7A29"/>
    <w:rsid w:val="00BE0EE6"/>
    <w:rsid w:val="00BE218C"/>
    <w:rsid w:val="00BE2AB3"/>
    <w:rsid w:val="00BE410F"/>
    <w:rsid w:val="00BE5193"/>
    <w:rsid w:val="00BE6A55"/>
    <w:rsid w:val="00BE7EAD"/>
    <w:rsid w:val="00BF03ED"/>
    <w:rsid w:val="00BF2857"/>
    <w:rsid w:val="00BF51B1"/>
    <w:rsid w:val="00C003DD"/>
    <w:rsid w:val="00C00411"/>
    <w:rsid w:val="00C01D22"/>
    <w:rsid w:val="00C0257F"/>
    <w:rsid w:val="00C039A0"/>
    <w:rsid w:val="00C04051"/>
    <w:rsid w:val="00C04514"/>
    <w:rsid w:val="00C04FA6"/>
    <w:rsid w:val="00C125D7"/>
    <w:rsid w:val="00C13D45"/>
    <w:rsid w:val="00C2095B"/>
    <w:rsid w:val="00C21633"/>
    <w:rsid w:val="00C217BC"/>
    <w:rsid w:val="00C21FDD"/>
    <w:rsid w:val="00C31F0D"/>
    <w:rsid w:val="00C32491"/>
    <w:rsid w:val="00C3494D"/>
    <w:rsid w:val="00C35A30"/>
    <w:rsid w:val="00C40FCB"/>
    <w:rsid w:val="00C437F7"/>
    <w:rsid w:val="00C45D40"/>
    <w:rsid w:val="00C46854"/>
    <w:rsid w:val="00C475FC"/>
    <w:rsid w:val="00C478FC"/>
    <w:rsid w:val="00C504D6"/>
    <w:rsid w:val="00C57364"/>
    <w:rsid w:val="00C631BC"/>
    <w:rsid w:val="00C64CC7"/>
    <w:rsid w:val="00C70FC1"/>
    <w:rsid w:val="00C70FCD"/>
    <w:rsid w:val="00C71696"/>
    <w:rsid w:val="00C755FC"/>
    <w:rsid w:val="00C76112"/>
    <w:rsid w:val="00C81A34"/>
    <w:rsid w:val="00C820EF"/>
    <w:rsid w:val="00C822B9"/>
    <w:rsid w:val="00C82457"/>
    <w:rsid w:val="00C82D38"/>
    <w:rsid w:val="00C834B9"/>
    <w:rsid w:val="00C84D4E"/>
    <w:rsid w:val="00C87C0E"/>
    <w:rsid w:val="00C93D80"/>
    <w:rsid w:val="00C94A5F"/>
    <w:rsid w:val="00C978D7"/>
    <w:rsid w:val="00C97FD1"/>
    <w:rsid w:val="00C97FF9"/>
    <w:rsid w:val="00CA0C34"/>
    <w:rsid w:val="00CA24B0"/>
    <w:rsid w:val="00CA3341"/>
    <w:rsid w:val="00CA457B"/>
    <w:rsid w:val="00CA5E0D"/>
    <w:rsid w:val="00CB0EFA"/>
    <w:rsid w:val="00CB3030"/>
    <w:rsid w:val="00CC2869"/>
    <w:rsid w:val="00CC2C1B"/>
    <w:rsid w:val="00CC3DE2"/>
    <w:rsid w:val="00CC5F81"/>
    <w:rsid w:val="00CC7005"/>
    <w:rsid w:val="00CD03B0"/>
    <w:rsid w:val="00CD4531"/>
    <w:rsid w:val="00CD46AE"/>
    <w:rsid w:val="00CD48BA"/>
    <w:rsid w:val="00CD5D98"/>
    <w:rsid w:val="00CD6892"/>
    <w:rsid w:val="00CE01A6"/>
    <w:rsid w:val="00CE3EB5"/>
    <w:rsid w:val="00CE6810"/>
    <w:rsid w:val="00CE7E7E"/>
    <w:rsid w:val="00CF033C"/>
    <w:rsid w:val="00CF1796"/>
    <w:rsid w:val="00CF1F28"/>
    <w:rsid w:val="00CF2691"/>
    <w:rsid w:val="00CF405D"/>
    <w:rsid w:val="00CF7BBF"/>
    <w:rsid w:val="00D01F9A"/>
    <w:rsid w:val="00D035BF"/>
    <w:rsid w:val="00D03CFB"/>
    <w:rsid w:val="00D04925"/>
    <w:rsid w:val="00D0645F"/>
    <w:rsid w:val="00D07085"/>
    <w:rsid w:val="00D12328"/>
    <w:rsid w:val="00D12AAE"/>
    <w:rsid w:val="00D14F01"/>
    <w:rsid w:val="00D157CB"/>
    <w:rsid w:val="00D15CE3"/>
    <w:rsid w:val="00D1630B"/>
    <w:rsid w:val="00D17EC3"/>
    <w:rsid w:val="00D213FD"/>
    <w:rsid w:val="00D23006"/>
    <w:rsid w:val="00D2338D"/>
    <w:rsid w:val="00D233A6"/>
    <w:rsid w:val="00D23413"/>
    <w:rsid w:val="00D2378D"/>
    <w:rsid w:val="00D2427E"/>
    <w:rsid w:val="00D24492"/>
    <w:rsid w:val="00D250B8"/>
    <w:rsid w:val="00D25510"/>
    <w:rsid w:val="00D2601F"/>
    <w:rsid w:val="00D307AF"/>
    <w:rsid w:val="00D32D3D"/>
    <w:rsid w:val="00D337B3"/>
    <w:rsid w:val="00D3496C"/>
    <w:rsid w:val="00D366F4"/>
    <w:rsid w:val="00D4177D"/>
    <w:rsid w:val="00D42CE5"/>
    <w:rsid w:val="00D461D9"/>
    <w:rsid w:val="00D4631D"/>
    <w:rsid w:val="00D516B7"/>
    <w:rsid w:val="00D51A8F"/>
    <w:rsid w:val="00D55758"/>
    <w:rsid w:val="00D602C4"/>
    <w:rsid w:val="00D604AD"/>
    <w:rsid w:val="00D61FE0"/>
    <w:rsid w:val="00D62CE8"/>
    <w:rsid w:val="00D62F13"/>
    <w:rsid w:val="00D63055"/>
    <w:rsid w:val="00D640A9"/>
    <w:rsid w:val="00D64352"/>
    <w:rsid w:val="00D655F1"/>
    <w:rsid w:val="00D660E9"/>
    <w:rsid w:val="00D6612D"/>
    <w:rsid w:val="00D66339"/>
    <w:rsid w:val="00D66CBA"/>
    <w:rsid w:val="00D71218"/>
    <w:rsid w:val="00D75E1E"/>
    <w:rsid w:val="00D75E5E"/>
    <w:rsid w:val="00D80D43"/>
    <w:rsid w:val="00D84328"/>
    <w:rsid w:val="00D84D5D"/>
    <w:rsid w:val="00D87271"/>
    <w:rsid w:val="00D87928"/>
    <w:rsid w:val="00D92F5E"/>
    <w:rsid w:val="00D93A48"/>
    <w:rsid w:val="00D94AF8"/>
    <w:rsid w:val="00D95B5D"/>
    <w:rsid w:val="00D96D9A"/>
    <w:rsid w:val="00DA1D3A"/>
    <w:rsid w:val="00DA2D3A"/>
    <w:rsid w:val="00DA41E6"/>
    <w:rsid w:val="00DA4A52"/>
    <w:rsid w:val="00DA6B56"/>
    <w:rsid w:val="00DA6DCC"/>
    <w:rsid w:val="00DB0E0F"/>
    <w:rsid w:val="00DB4ECB"/>
    <w:rsid w:val="00DB55AC"/>
    <w:rsid w:val="00DB5F50"/>
    <w:rsid w:val="00DB7187"/>
    <w:rsid w:val="00DB7687"/>
    <w:rsid w:val="00DC0B37"/>
    <w:rsid w:val="00DC1A1B"/>
    <w:rsid w:val="00DC42CC"/>
    <w:rsid w:val="00DC475D"/>
    <w:rsid w:val="00DC5788"/>
    <w:rsid w:val="00DC6326"/>
    <w:rsid w:val="00DD2DEC"/>
    <w:rsid w:val="00DD32C8"/>
    <w:rsid w:val="00DD4463"/>
    <w:rsid w:val="00DE11A4"/>
    <w:rsid w:val="00DE41F2"/>
    <w:rsid w:val="00DE457B"/>
    <w:rsid w:val="00DE5460"/>
    <w:rsid w:val="00DE5943"/>
    <w:rsid w:val="00DE5B8A"/>
    <w:rsid w:val="00DE7DDD"/>
    <w:rsid w:val="00DF13C4"/>
    <w:rsid w:val="00DF211B"/>
    <w:rsid w:val="00DF2316"/>
    <w:rsid w:val="00DF33B0"/>
    <w:rsid w:val="00DF44EF"/>
    <w:rsid w:val="00DF6243"/>
    <w:rsid w:val="00DF6837"/>
    <w:rsid w:val="00DF6C7E"/>
    <w:rsid w:val="00E005D2"/>
    <w:rsid w:val="00E01E0B"/>
    <w:rsid w:val="00E01FE7"/>
    <w:rsid w:val="00E02BD3"/>
    <w:rsid w:val="00E02E29"/>
    <w:rsid w:val="00E03A4D"/>
    <w:rsid w:val="00E03C0E"/>
    <w:rsid w:val="00E05002"/>
    <w:rsid w:val="00E0693D"/>
    <w:rsid w:val="00E07126"/>
    <w:rsid w:val="00E15570"/>
    <w:rsid w:val="00E16FB0"/>
    <w:rsid w:val="00E17161"/>
    <w:rsid w:val="00E30355"/>
    <w:rsid w:val="00E31BE1"/>
    <w:rsid w:val="00E3208D"/>
    <w:rsid w:val="00E322E9"/>
    <w:rsid w:val="00E33210"/>
    <w:rsid w:val="00E33662"/>
    <w:rsid w:val="00E34CEC"/>
    <w:rsid w:val="00E35B4B"/>
    <w:rsid w:val="00E36A53"/>
    <w:rsid w:val="00E36F9B"/>
    <w:rsid w:val="00E3730D"/>
    <w:rsid w:val="00E41D75"/>
    <w:rsid w:val="00E42682"/>
    <w:rsid w:val="00E42BF6"/>
    <w:rsid w:val="00E42CFE"/>
    <w:rsid w:val="00E44A07"/>
    <w:rsid w:val="00E44FE8"/>
    <w:rsid w:val="00E46595"/>
    <w:rsid w:val="00E46ECB"/>
    <w:rsid w:val="00E47099"/>
    <w:rsid w:val="00E56115"/>
    <w:rsid w:val="00E61B70"/>
    <w:rsid w:val="00E64D63"/>
    <w:rsid w:val="00E65D22"/>
    <w:rsid w:val="00E663F8"/>
    <w:rsid w:val="00E70B9C"/>
    <w:rsid w:val="00E71A2D"/>
    <w:rsid w:val="00E71E24"/>
    <w:rsid w:val="00E72632"/>
    <w:rsid w:val="00E7349F"/>
    <w:rsid w:val="00E7453D"/>
    <w:rsid w:val="00E751AF"/>
    <w:rsid w:val="00E752FB"/>
    <w:rsid w:val="00E76EFB"/>
    <w:rsid w:val="00E82469"/>
    <w:rsid w:val="00E8264E"/>
    <w:rsid w:val="00E84B0B"/>
    <w:rsid w:val="00E851D5"/>
    <w:rsid w:val="00E8622D"/>
    <w:rsid w:val="00E87411"/>
    <w:rsid w:val="00E87B26"/>
    <w:rsid w:val="00E90B3C"/>
    <w:rsid w:val="00E910C4"/>
    <w:rsid w:val="00E92E02"/>
    <w:rsid w:val="00E93D51"/>
    <w:rsid w:val="00E94D7B"/>
    <w:rsid w:val="00E95115"/>
    <w:rsid w:val="00EA52F9"/>
    <w:rsid w:val="00EA64FF"/>
    <w:rsid w:val="00EB17E9"/>
    <w:rsid w:val="00EB754B"/>
    <w:rsid w:val="00EC1E73"/>
    <w:rsid w:val="00EC1EB8"/>
    <w:rsid w:val="00EC3CE8"/>
    <w:rsid w:val="00EC5A65"/>
    <w:rsid w:val="00EC6C4F"/>
    <w:rsid w:val="00EC7F63"/>
    <w:rsid w:val="00ED117A"/>
    <w:rsid w:val="00ED2B73"/>
    <w:rsid w:val="00ED4219"/>
    <w:rsid w:val="00ED45D8"/>
    <w:rsid w:val="00ED5DC0"/>
    <w:rsid w:val="00ED627F"/>
    <w:rsid w:val="00EE033B"/>
    <w:rsid w:val="00EE0C26"/>
    <w:rsid w:val="00EE1949"/>
    <w:rsid w:val="00EE2158"/>
    <w:rsid w:val="00EE2354"/>
    <w:rsid w:val="00EE2EF9"/>
    <w:rsid w:val="00EE3F8A"/>
    <w:rsid w:val="00EE4C5E"/>
    <w:rsid w:val="00EE6CC8"/>
    <w:rsid w:val="00EF15D3"/>
    <w:rsid w:val="00EF3744"/>
    <w:rsid w:val="00EF6064"/>
    <w:rsid w:val="00EF6133"/>
    <w:rsid w:val="00EF67BB"/>
    <w:rsid w:val="00EF6F2F"/>
    <w:rsid w:val="00EF7B7C"/>
    <w:rsid w:val="00F00AD2"/>
    <w:rsid w:val="00F011FE"/>
    <w:rsid w:val="00F01431"/>
    <w:rsid w:val="00F03390"/>
    <w:rsid w:val="00F033AF"/>
    <w:rsid w:val="00F04E9D"/>
    <w:rsid w:val="00F0521E"/>
    <w:rsid w:val="00F05D3E"/>
    <w:rsid w:val="00F06976"/>
    <w:rsid w:val="00F07598"/>
    <w:rsid w:val="00F10901"/>
    <w:rsid w:val="00F118BA"/>
    <w:rsid w:val="00F125FE"/>
    <w:rsid w:val="00F13B1C"/>
    <w:rsid w:val="00F14672"/>
    <w:rsid w:val="00F14F68"/>
    <w:rsid w:val="00F15C71"/>
    <w:rsid w:val="00F16834"/>
    <w:rsid w:val="00F16BA1"/>
    <w:rsid w:val="00F175C4"/>
    <w:rsid w:val="00F20781"/>
    <w:rsid w:val="00F21013"/>
    <w:rsid w:val="00F23D70"/>
    <w:rsid w:val="00F2477A"/>
    <w:rsid w:val="00F25138"/>
    <w:rsid w:val="00F27990"/>
    <w:rsid w:val="00F3087C"/>
    <w:rsid w:val="00F31696"/>
    <w:rsid w:val="00F32628"/>
    <w:rsid w:val="00F3317A"/>
    <w:rsid w:val="00F3322A"/>
    <w:rsid w:val="00F3334F"/>
    <w:rsid w:val="00F33FC3"/>
    <w:rsid w:val="00F351E4"/>
    <w:rsid w:val="00F37233"/>
    <w:rsid w:val="00F37848"/>
    <w:rsid w:val="00F37C42"/>
    <w:rsid w:val="00F40D61"/>
    <w:rsid w:val="00F434B0"/>
    <w:rsid w:val="00F448B1"/>
    <w:rsid w:val="00F466EF"/>
    <w:rsid w:val="00F46756"/>
    <w:rsid w:val="00F52272"/>
    <w:rsid w:val="00F53F55"/>
    <w:rsid w:val="00F54D01"/>
    <w:rsid w:val="00F6067F"/>
    <w:rsid w:val="00F62169"/>
    <w:rsid w:val="00F63951"/>
    <w:rsid w:val="00F63AD7"/>
    <w:rsid w:val="00F65BF8"/>
    <w:rsid w:val="00F65C5C"/>
    <w:rsid w:val="00F65EDD"/>
    <w:rsid w:val="00F67095"/>
    <w:rsid w:val="00F67F23"/>
    <w:rsid w:val="00F74AC6"/>
    <w:rsid w:val="00F7661F"/>
    <w:rsid w:val="00F77E4A"/>
    <w:rsid w:val="00F82A6B"/>
    <w:rsid w:val="00F83623"/>
    <w:rsid w:val="00F83C36"/>
    <w:rsid w:val="00F83CA1"/>
    <w:rsid w:val="00F85E4B"/>
    <w:rsid w:val="00F8731A"/>
    <w:rsid w:val="00F87A3D"/>
    <w:rsid w:val="00F87B32"/>
    <w:rsid w:val="00F91754"/>
    <w:rsid w:val="00F91A1B"/>
    <w:rsid w:val="00F95906"/>
    <w:rsid w:val="00F96575"/>
    <w:rsid w:val="00F96DD5"/>
    <w:rsid w:val="00F97DC1"/>
    <w:rsid w:val="00FA37D7"/>
    <w:rsid w:val="00FA3935"/>
    <w:rsid w:val="00FA4442"/>
    <w:rsid w:val="00FA4519"/>
    <w:rsid w:val="00FA5EEE"/>
    <w:rsid w:val="00FA6D4B"/>
    <w:rsid w:val="00FB267B"/>
    <w:rsid w:val="00FB4B63"/>
    <w:rsid w:val="00FB62FF"/>
    <w:rsid w:val="00FB6352"/>
    <w:rsid w:val="00FB67CC"/>
    <w:rsid w:val="00FB7D9B"/>
    <w:rsid w:val="00FB7F9B"/>
    <w:rsid w:val="00FC07B9"/>
    <w:rsid w:val="00FC1E48"/>
    <w:rsid w:val="00FC3221"/>
    <w:rsid w:val="00FC3894"/>
    <w:rsid w:val="00FC4553"/>
    <w:rsid w:val="00FC493C"/>
    <w:rsid w:val="00FC5746"/>
    <w:rsid w:val="00FC62F1"/>
    <w:rsid w:val="00FC64D7"/>
    <w:rsid w:val="00FD00E0"/>
    <w:rsid w:val="00FD0ABE"/>
    <w:rsid w:val="00FD1028"/>
    <w:rsid w:val="00FD11B7"/>
    <w:rsid w:val="00FD12FB"/>
    <w:rsid w:val="00FD164C"/>
    <w:rsid w:val="00FD1AF7"/>
    <w:rsid w:val="00FD291C"/>
    <w:rsid w:val="00FD315D"/>
    <w:rsid w:val="00FD368D"/>
    <w:rsid w:val="00FD59A9"/>
    <w:rsid w:val="00FD7907"/>
    <w:rsid w:val="00FE3A8B"/>
    <w:rsid w:val="00FE4300"/>
    <w:rsid w:val="00FE574F"/>
    <w:rsid w:val="00FE5C23"/>
    <w:rsid w:val="00FE6681"/>
    <w:rsid w:val="00FE7360"/>
    <w:rsid w:val="00FF0278"/>
    <w:rsid w:val="00FF0421"/>
    <w:rsid w:val="00FF1293"/>
    <w:rsid w:val="00FF2113"/>
    <w:rsid w:val="00FF33C9"/>
    <w:rsid w:val="00FF3820"/>
    <w:rsid w:val="00FF6F15"/>
    <w:rsid w:val="01114DD1"/>
    <w:rsid w:val="08A0BA0A"/>
    <w:rsid w:val="0AE70312"/>
    <w:rsid w:val="0B4F0162"/>
    <w:rsid w:val="0B5CA718"/>
    <w:rsid w:val="0CE0C35B"/>
    <w:rsid w:val="103AD7CC"/>
    <w:rsid w:val="10433B4C"/>
    <w:rsid w:val="112C23EB"/>
    <w:rsid w:val="1179A84D"/>
    <w:rsid w:val="11D6A82D"/>
    <w:rsid w:val="14701B5E"/>
    <w:rsid w:val="18BB96E1"/>
    <w:rsid w:val="1C4ED9B7"/>
    <w:rsid w:val="1F2DA5DF"/>
    <w:rsid w:val="213C3353"/>
    <w:rsid w:val="22AF6D20"/>
    <w:rsid w:val="23BB9F7A"/>
    <w:rsid w:val="246B9A6E"/>
    <w:rsid w:val="26AFC6A5"/>
    <w:rsid w:val="279AD7B0"/>
    <w:rsid w:val="2F8CC138"/>
    <w:rsid w:val="30FFA8B8"/>
    <w:rsid w:val="35101DCB"/>
    <w:rsid w:val="3FDA86D3"/>
    <w:rsid w:val="409F0B75"/>
    <w:rsid w:val="43FDA419"/>
    <w:rsid w:val="4F82B6C6"/>
    <w:rsid w:val="4FA7BE71"/>
    <w:rsid w:val="50924596"/>
    <w:rsid w:val="50F9FC25"/>
    <w:rsid w:val="53F4BD87"/>
    <w:rsid w:val="54C85563"/>
    <w:rsid w:val="564F424C"/>
    <w:rsid w:val="57609289"/>
    <w:rsid w:val="5889CFAA"/>
    <w:rsid w:val="5EB3F4E7"/>
    <w:rsid w:val="6406D754"/>
    <w:rsid w:val="6476DCB9"/>
    <w:rsid w:val="6A3F6E9B"/>
    <w:rsid w:val="6CD030DF"/>
    <w:rsid w:val="6FFD575F"/>
    <w:rsid w:val="71E72240"/>
    <w:rsid w:val="7561944E"/>
    <w:rsid w:val="765DEAC8"/>
    <w:rsid w:val="767F3281"/>
    <w:rsid w:val="771F0010"/>
    <w:rsid w:val="7770ECB7"/>
    <w:rsid w:val="7BD4391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o:shapedefaults>
    <o:shapelayout v:ext="edit">
      <o:idmap v:ext="edit" data="2"/>
    </o:shapelayout>
  </w:shapeDefaults>
  <w:decimalSymbol w:val=","/>
  <w:listSeparator w:val=";"/>
  <w14:docId w14:val="1F891047"/>
  <w15:docId w15:val="{AEA1AF37-14E1-4178-848D-F98A599B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431"/>
    <w:pPr>
      <w:spacing w:after="120"/>
    </w:pPr>
    <w:rPr>
      <w:rFonts w:ascii="Garamond" w:hAnsi="Garamond"/>
      <w:shd w:val="clear" w:color="auto" w:fill="FFFFFF"/>
    </w:rPr>
  </w:style>
  <w:style w:type="paragraph" w:styleId="Rubrik1">
    <w:name w:val="heading 1"/>
    <w:next w:val="Normal"/>
    <w:link w:val="Rubrik1Char"/>
    <w:uiPriority w:val="9"/>
    <w:qFormat/>
    <w:rsid w:val="00C94A5F"/>
    <w:pPr>
      <w:keepNext/>
      <w:keepLines/>
      <w:spacing w:before="480" w:after="120"/>
      <w:outlineLvl w:val="0"/>
    </w:pPr>
    <w:rPr>
      <w:rFonts w:ascii="Arial" w:eastAsiaTheme="majorEastAsia" w:hAnsi="Arial" w:cs="Arial"/>
      <w:b/>
      <w:caps/>
      <w:color w:val="00B3F6" w:themeColor="accent1"/>
      <w:sz w:val="32"/>
      <w:szCs w:val="32"/>
    </w:rPr>
  </w:style>
  <w:style w:type="paragraph" w:styleId="Rubrik2">
    <w:name w:val="heading 2"/>
    <w:next w:val="Normal"/>
    <w:link w:val="Rubrik2Char"/>
    <w:uiPriority w:val="9"/>
    <w:unhideWhenUsed/>
    <w:qFormat/>
    <w:rsid w:val="00635C96"/>
    <w:pPr>
      <w:keepNext/>
      <w:keepLines/>
      <w:spacing w:before="360" w:after="120"/>
      <w:outlineLvl w:val="1"/>
    </w:pPr>
    <w:rPr>
      <w:rFonts w:asciiTheme="majorHAnsi" w:hAnsiTheme="majorHAnsi" w:cstheme="majorBidi"/>
      <w:noProof/>
      <w:color w:val="0085B8" w:themeColor="accent1" w:themeShade="BF"/>
      <w:sz w:val="26"/>
      <w:szCs w:val="26"/>
      <w:shd w:val="clear" w:color="auto" w:fill="FFFFFF"/>
    </w:rPr>
  </w:style>
  <w:style w:type="paragraph" w:styleId="Rubrik3">
    <w:name w:val="heading 3"/>
    <w:next w:val="Normal"/>
    <w:link w:val="Rubrik3Char"/>
    <w:uiPriority w:val="9"/>
    <w:unhideWhenUsed/>
    <w:qFormat/>
    <w:rsid w:val="00FE4300"/>
    <w:pPr>
      <w:keepNext/>
      <w:keepLines/>
      <w:spacing w:before="320" w:after="240"/>
      <w:outlineLvl w:val="2"/>
    </w:pPr>
    <w:rPr>
      <w:rFonts w:ascii="Arial" w:eastAsiaTheme="majorEastAsia" w:hAnsi="Arial" w:cstheme="majorBidi"/>
      <w:b/>
      <w:bCs/>
      <w:color w:val="000000" w:themeColor="text1"/>
      <w:sz w:val="20"/>
      <w:szCs w:val="20"/>
    </w:rPr>
  </w:style>
  <w:style w:type="paragraph" w:styleId="Rubrik4">
    <w:name w:val="heading 4"/>
    <w:basedOn w:val="Normal"/>
    <w:next w:val="Normal"/>
    <w:link w:val="Rubrik4Char"/>
    <w:uiPriority w:val="9"/>
    <w:unhideWhenUsed/>
    <w:rsid w:val="00071DC1"/>
    <w:pPr>
      <w:keepNext/>
      <w:spacing w:before="200"/>
      <w:outlineLvl w:val="3"/>
    </w:pPr>
    <w:rPr>
      <w:rFonts w:asciiTheme="majorHAnsi" w:eastAsiaTheme="majorEastAsia" w:hAnsiTheme="majorHAnsi" w:cstheme="majorBidi"/>
      <w:b/>
      <w:bCs/>
      <w:i/>
      <w:iCs/>
      <w:color w:val="00B3F6"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B37FD"/>
    <w:pPr>
      <w:tabs>
        <w:tab w:val="center" w:pos="4536"/>
        <w:tab w:val="right" w:pos="9072"/>
      </w:tabs>
    </w:pPr>
  </w:style>
  <w:style w:type="character" w:customStyle="1" w:styleId="SidhuvudChar">
    <w:name w:val="Sidhuvud Char"/>
    <w:basedOn w:val="Standardstycketeckensnitt"/>
    <w:link w:val="Sidhuvud"/>
    <w:uiPriority w:val="99"/>
    <w:rsid w:val="006B37FD"/>
    <w:rPr>
      <w:rFonts w:ascii="Garamond" w:hAnsi="Garamond"/>
    </w:rPr>
  </w:style>
  <w:style w:type="paragraph" w:styleId="Sidfot">
    <w:name w:val="footer"/>
    <w:basedOn w:val="Normal"/>
    <w:link w:val="SidfotChar"/>
    <w:uiPriority w:val="99"/>
    <w:unhideWhenUsed/>
    <w:rsid w:val="006B37FD"/>
    <w:pPr>
      <w:tabs>
        <w:tab w:val="center" w:pos="4536"/>
        <w:tab w:val="right" w:pos="9072"/>
      </w:tabs>
    </w:pPr>
  </w:style>
  <w:style w:type="character" w:customStyle="1" w:styleId="SidfotChar">
    <w:name w:val="Sidfot Char"/>
    <w:basedOn w:val="Standardstycketeckensnitt"/>
    <w:link w:val="Sidfot"/>
    <w:uiPriority w:val="99"/>
    <w:rsid w:val="006B37FD"/>
    <w:rPr>
      <w:rFonts w:ascii="Garamond" w:hAnsi="Garamond"/>
    </w:rPr>
  </w:style>
  <w:style w:type="character" w:customStyle="1" w:styleId="Rubrik1Char">
    <w:name w:val="Rubrik 1 Char"/>
    <w:basedOn w:val="Standardstycketeckensnitt"/>
    <w:link w:val="Rubrik1"/>
    <w:uiPriority w:val="9"/>
    <w:rsid w:val="00C94A5F"/>
    <w:rPr>
      <w:rFonts w:ascii="Arial" w:eastAsiaTheme="majorEastAsia" w:hAnsi="Arial" w:cs="Arial"/>
      <w:b/>
      <w:caps/>
      <w:color w:val="00B3F6" w:themeColor="accent1"/>
      <w:sz w:val="32"/>
      <w:szCs w:val="32"/>
    </w:rPr>
  </w:style>
  <w:style w:type="table" w:styleId="Tabellrutnt">
    <w:name w:val="Table Grid"/>
    <w:basedOn w:val="Normaltabell"/>
    <w:rsid w:val="00F0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aliases w:val="Titel"/>
    <w:next w:val="Normal"/>
    <w:link w:val="RubrikChar"/>
    <w:uiPriority w:val="10"/>
    <w:qFormat/>
    <w:rsid w:val="009A5C75"/>
    <w:pPr>
      <w:spacing w:after="300"/>
      <w:contextualSpacing/>
    </w:pPr>
    <w:rPr>
      <w:rFonts w:ascii="Arial" w:eastAsiaTheme="majorEastAsia" w:hAnsi="Arial" w:cstheme="majorBidi"/>
      <w:b/>
      <w:color w:val="FFFFFF" w:themeColor="background1"/>
      <w:spacing w:val="5"/>
      <w:kern w:val="28"/>
      <w:sz w:val="84"/>
      <w:szCs w:val="52"/>
      <w:lang w:val="en-US"/>
    </w:rPr>
  </w:style>
  <w:style w:type="character" w:customStyle="1" w:styleId="RubrikChar">
    <w:name w:val="Rubrik Char"/>
    <w:aliases w:val="Titel Char"/>
    <w:basedOn w:val="Standardstycketeckensnitt"/>
    <w:link w:val="Rubrik"/>
    <w:uiPriority w:val="10"/>
    <w:rsid w:val="009A5C75"/>
    <w:rPr>
      <w:rFonts w:ascii="Arial" w:eastAsiaTheme="majorEastAsia" w:hAnsi="Arial" w:cstheme="majorBidi"/>
      <w:b/>
      <w:color w:val="FFFFFF" w:themeColor="background1"/>
      <w:spacing w:val="5"/>
      <w:kern w:val="28"/>
      <w:sz w:val="84"/>
      <w:szCs w:val="52"/>
      <w:lang w:val="en-US"/>
    </w:rPr>
  </w:style>
  <w:style w:type="paragraph" w:styleId="Underrubrik">
    <w:name w:val="Subtitle"/>
    <w:next w:val="Ingetavstnd"/>
    <w:link w:val="UnderrubrikChar"/>
    <w:uiPriority w:val="11"/>
    <w:qFormat/>
    <w:rsid w:val="006B37FD"/>
    <w:rPr>
      <w:rFonts w:ascii="Arial" w:hAnsi="Arial" w:cs="Arial"/>
      <w:color w:val="FFFFFF" w:themeColor="background1"/>
      <w:sz w:val="36"/>
      <w:szCs w:val="36"/>
    </w:rPr>
  </w:style>
  <w:style w:type="character" w:customStyle="1" w:styleId="UnderrubrikChar">
    <w:name w:val="Underrubrik Char"/>
    <w:basedOn w:val="Standardstycketeckensnitt"/>
    <w:link w:val="Underrubrik"/>
    <w:uiPriority w:val="11"/>
    <w:rsid w:val="006B37FD"/>
    <w:rPr>
      <w:rFonts w:ascii="Arial" w:hAnsi="Arial" w:cs="Arial"/>
      <w:color w:val="FFFFFF" w:themeColor="background1"/>
      <w:sz w:val="36"/>
      <w:szCs w:val="36"/>
    </w:rPr>
  </w:style>
  <w:style w:type="character" w:styleId="Diskretbetoning">
    <w:name w:val="Subtle Emphasis"/>
    <w:aliases w:val="Boiler-framsida"/>
    <w:uiPriority w:val="19"/>
    <w:qFormat/>
    <w:rsid w:val="006B37FD"/>
    <w:rPr>
      <w:rFonts w:ascii="Arial" w:hAnsi="Arial" w:cs="Arial"/>
      <w:color w:val="FFFFFF" w:themeColor="background1"/>
      <w:lang w:val="sv-SE"/>
    </w:rPr>
  </w:style>
  <w:style w:type="paragraph" w:styleId="Innehllsfrteckningsrubrik">
    <w:name w:val="TOC Heading"/>
    <w:next w:val="Normal"/>
    <w:uiPriority w:val="39"/>
    <w:unhideWhenUsed/>
    <w:qFormat/>
    <w:rsid w:val="008966F3"/>
    <w:pPr>
      <w:spacing w:before="480" w:after="720" w:line="276" w:lineRule="auto"/>
    </w:pPr>
    <w:rPr>
      <w:rFonts w:ascii="Arial" w:eastAsiaTheme="majorEastAsia" w:hAnsi="Arial" w:cstheme="majorBidi"/>
      <w:b/>
      <w:color w:val="00B3F6" w:themeColor="accent1"/>
      <w:sz w:val="40"/>
      <w:szCs w:val="40"/>
    </w:rPr>
  </w:style>
  <w:style w:type="paragraph" w:styleId="Innehll1">
    <w:name w:val="toc 1"/>
    <w:basedOn w:val="Normal"/>
    <w:next w:val="Normal"/>
    <w:autoRedefine/>
    <w:uiPriority w:val="39"/>
    <w:unhideWhenUsed/>
    <w:rsid w:val="00EF6064"/>
    <w:pPr>
      <w:tabs>
        <w:tab w:val="right" w:leader="dot" w:pos="9913"/>
      </w:tabs>
      <w:spacing w:before="360"/>
    </w:pPr>
    <w:rPr>
      <w:rFonts w:ascii="Arial" w:hAnsi="Arial"/>
      <w:b/>
      <w:bCs/>
      <w:caps/>
      <w:sz w:val="22"/>
      <w:szCs w:val="22"/>
    </w:rPr>
  </w:style>
  <w:style w:type="paragraph" w:styleId="Innehll2">
    <w:name w:val="toc 2"/>
    <w:basedOn w:val="Normal"/>
    <w:next w:val="Normal"/>
    <w:autoRedefine/>
    <w:uiPriority w:val="39"/>
    <w:unhideWhenUsed/>
    <w:rsid w:val="0079017D"/>
    <w:pPr>
      <w:tabs>
        <w:tab w:val="right" w:leader="dot" w:pos="9913"/>
      </w:tabs>
      <w:ind w:left="170"/>
    </w:pPr>
    <w:rPr>
      <w:rFonts w:ascii="Arial" w:hAnsi="Arial"/>
      <w:sz w:val="22"/>
      <w:szCs w:val="22"/>
    </w:rPr>
  </w:style>
  <w:style w:type="paragraph" w:styleId="Innehll3">
    <w:name w:val="toc 3"/>
    <w:basedOn w:val="Normal"/>
    <w:next w:val="Normal"/>
    <w:autoRedefine/>
    <w:uiPriority w:val="39"/>
    <w:unhideWhenUsed/>
    <w:rsid w:val="00034BFB"/>
    <w:pPr>
      <w:tabs>
        <w:tab w:val="right" w:leader="dot" w:pos="9056"/>
      </w:tabs>
      <w:spacing w:line="276" w:lineRule="auto"/>
      <w:ind w:left="170"/>
    </w:pPr>
    <w:rPr>
      <w:rFonts w:ascii="Arial" w:hAnsi="Arial"/>
      <w:i/>
      <w:iCs/>
      <w:sz w:val="22"/>
      <w:szCs w:val="22"/>
    </w:rPr>
  </w:style>
  <w:style w:type="paragraph" w:styleId="Innehll4">
    <w:name w:val="toc 4"/>
    <w:basedOn w:val="Normal"/>
    <w:next w:val="Normal"/>
    <w:autoRedefine/>
    <w:uiPriority w:val="39"/>
    <w:unhideWhenUsed/>
    <w:rsid w:val="006A3023"/>
    <w:pPr>
      <w:ind w:left="720"/>
    </w:pPr>
    <w:rPr>
      <w:rFonts w:asciiTheme="minorHAnsi" w:hAnsiTheme="minorHAnsi"/>
      <w:sz w:val="18"/>
      <w:szCs w:val="18"/>
    </w:rPr>
  </w:style>
  <w:style w:type="paragraph" w:styleId="Innehll5">
    <w:name w:val="toc 5"/>
    <w:basedOn w:val="Normal"/>
    <w:next w:val="Normal"/>
    <w:autoRedefine/>
    <w:uiPriority w:val="39"/>
    <w:unhideWhenUsed/>
    <w:rsid w:val="006A3023"/>
    <w:pPr>
      <w:ind w:left="960"/>
    </w:pPr>
    <w:rPr>
      <w:rFonts w:asciiTheme="minorHAnsi" w:hAnsiTheme="minorHAnsi"/>
      <w:sz w:val="18"/>
      <w:szCs w:val="18"/>
    </w:rPr>
  </w:style>
  <w:style w:type="paragraph" w:styleId="Innehll6">
    <w:name w:val="toc 6"/>
    <w:basedOn w:val="Normal"/>
    <w:next w:val="Normal"/>
    <w:autoRedefine/>
    <w:uiPriority w:val="39"/>
    <w:unhideWhenUsed/>
    <w:rsid w:val="006A3023"/>
    <w:pPr>
      <w:ind w:left="1200"/>
    </w:pPr>
    <w:rPr>
      <w:rFonts w:asciiTheme="minorHAnsi" w:hAnsiTheme="minorHAnsi"/>
      <w:sz w:val="18"/>
      <w:szCs w:val="18"/>
    </w:rPr>
  </w:style>
  <w:style w:type="paragraph" w:styleId="Innehll7">
    <w:name w:val="toc 7"/>
    <w:basedOn w:val="Normal"/>
    <w:next w:val="Normal"/>
    <w:autoRedefine/>
    <w:uiPriority w:val="39"/>
    <w:unhideWhenUsed/>
    <w:rsid w:val="006A3023"/>
    <w:pPr>
      <w:ind w:left="1440"/>
    </w:pPr>
    <w:rPr>
      <w:rFonts w:asciiTheme="minorHAnsi" w:hAnsiTheme="minorHAnsi"/>
      <w:sz w:val="18"/>
      <w:szCs w:val="18"/>
    </w:rPr>
  </w:style>
  <w:style w:type="paragraph" w:styleId="Innehll8">
    <w:name w:val="toc 8"/>
    <w:basedOn w:val="Normal"/>
    <w:next w:val="Normal"/>
    <w:autoRedefine/>
    <w:uiPriority w:val="39"/>
    <w:unhideWhenUsed/>
    <w:rsid w:val="006A3023"/>
    <w:pPr>
      <w:ind w:left="1680"/>
    </w:pPr>
    <w:rPr>
      <w:rFonts w:asciiTheme="minorHAnsi" w:hAnsiTheme="minorHAnsi"/>
      <w:sz w:val="18"/>
      <w:szCs w:val="18"/>
    </w:rPr>
  </w:style>
  <w:style w:type="paragraph" w:styleId="Ballongtext">
    <w:name w:val="Balloon Text"/>
    <w:basedOn w:val="Normal"/>
    <w:link w:val="BallongtextChar"/>
    <w:uiPriority w:val="99"/>
    <w:semiHidden/>
    <w:unhideWhenUsed/>
    <w:rsid w:val="00637D6C"/>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637D6C"/>
    <w:rPr>
      <w:rFonts w:ascii="Lucida Grande" w:hAnsi="Lucida Grande" w:cs="Lucida Grande"/>
      <w:sz w:val="18"/>
      <w:szCs w:val="18"/>
    </w:rPr>
  </w:style>
  <w:style w:type="character" w:styleId="Sidnummer">
    <w:name w:val="page number"/>
    <w:basedOn w:val="Standardstycketeckensnitt"/>
    <w:uiPriority w:val="99"/>
    <w:semiHidden/>
    <w:unhideWhenUsed/>
    <w:rsid w:val="00910F76"/>
  </w:style>
  <w:style w:type="character" w:customStyle="1" w:styleId="Rubrik2Char">
    <w:name w:val="Rubrik 2 Char"/>
    <w:basedOn w:val="Standardstycketeckensnitt"/>
    <w:link w:val="Rubrik2"/>
    <w:uiPriority w:val="9"/>
    <w:rsid w:val="00635C96"/>
    <w:rPr>
      <w:rFonts w:asciiTheme="majorHAnsi" w:hAnsiTheme="majorHAnsi" w:cstheme="majorBidi"/>
      <w:noProof/>
      <w:color w:val="0085B8" w:themeColor="accent1" w:themeShade="BF"/>
      <w:sz w:val="26"/>
      <w:szCs w:val="26"/>
    </w:rPr>
  </w:style>
  <w:style w:type="character" w:customStyle="1" w:styleId="Rubrik3Char">
    <w:name w:val="Rubrik 3 Char"/>
    <w:basedOn w:val="Standardstycketeckensnitt"/>
    <w:link w:val="Rubrik3"/>
    <w:uiPriority w:val="9"/>
    <w:rsid w:val="00FE4300"/>
    <w:rPr>
      <w:rFonts w:ascii="Arial" w:eastAsiaTheme="majorEastAsia" w:hAnsi="Arial" w:cstheme="majorBidi"/>
      <w:b/>
      <w:bCs/>
      <w:color w:val="000000" w:themeColor="text1"/>
      <w:sz w:val="20"/>
      <w:szCs w:val="20"/>
    </w:rPr>
  </w:style>
  <w:style w:type="paragraph" w:styleId="Ingetavstnd">
    <w:name w:val="No Spacing"/>
    <w:link w:val="IngetavstndChar"/>
    <w:rsid w:val="00F6067F"/>
    <w:pPr>
      <w:ind w:firstLine="426"/>
    </w:pPr>
    <w:rPr>
      <w:rFonts w:ascii="Garamond" w:hAnsi="Garamond"/>
    </w:rPr>
  </w:style>
  <w:style w:type="character" w:customStyle="1" w:styleId="Rubrik4Char">
    <w:name w:val="Rubrik 4 Char"/>
    <w:basedOn w:val="Standardstycketeckensnitt"/>
    <w:link w:val="Rubrik4"/>
    <w:uiPriority w:val="9"/>
    <w:rsid w:val="00071DC1"/>
    <w:rPr>
      <w:rFonts w:asciiTheme="majorHAnsi" w:eastAsiaTheme="majorEastAsia" w:hAnsiTheme="majorHAnsi" w:cstheme="majorBidi"/>
      <w:b/>
      <w:bCs/>
      <w:i/>
      <w:iCs/>
      <w:color w:val="00B3F6" w:themeColor="accent1"/>
    </w:rPr>
  </w:style>
  <w:style w:type="numbering" w:styleId="111111">
    <w:name w:val="Outline List 2"/>
    <w:basedOn w:val="Ingenlista"/>
    <w:uiPriority w:val="99"/>
    <w:semiHidden/>
    <w:unhideWhenUsed/>
    <w:rsid w:val="001727A6"/>
    <w:pPr>
      <w:numPr>
        <w:numId w:val="2"/>
      </w:numPr>
    </w:pPr>
  </w:style>
  <w:style w:type="paragraph" w:customStyle="1" w:styleId="Kllhnvisning">
    <w:name w:val="Källhänvisning"/>
    <w:qFormat/>
    <w:rsid w:val="004B2FFD"/>
    <w:rPr>
      <w:rFonts w:ascii="Arial" w:hAnsi="Arial" w:cs="Arial"/>
      <w:sz w:val="16"/>
      <w:szCs w:val="16"/>
      <w:shd w:val="clear" w:color="auto" w:fill="FFFFFF"/>
    </w:rPr>
  </w:style>
  <w:style w:type="paragraph" w:customStyle="1" w:styleId="Kapitelstart">
    <w:name w:val="Kapitelstart"/>
    <w:next w:val="Kapitelrubrik"/>
    <w:qFormat/>
    <w:rsid w:val="00D94AF8"/>
    <w:pPr>
      <w:spacing w:before="2600"/>
    </w:pPr>
    <w:rPr>
      <w:rFonts w:ascii="Arial" w:hAnsi="Arial"/>
      <w:b/>
      <w:bCs/>
      <w:color w:val="00B3F6" w:themeColor="accent1"/>
      <w:sz w:val="40"/>
      <w:szCs w:val="40"/>
    </w:rPr>
  </w:style>
  <w:style w:type="table" w:styleId="Ljusskuggning-dekorfrg1">
    <w:name w:val="Light Shading Accent 1"/>
    <w:basedOn w:val="Normaltabell"/>
    <w:uiPriority w:val="60"/>
    <w:rsid w:val="00825896"/>
    <w:rPr>
      <w:color w:val="0085B8" w:themeColor="accent1" w:themeShade="BF"/>
      <w:sz w:val="22"/>
      <w:szCs w:val="22"/>
    </w:rPr>
    <w:tblPr>
      <w:tblStyleRowBandSize w:val="1"/>
      <w:tblStyleColBandSize w:val="1"/>
      <w:tblBorders>
        <w:top w:val="single" w:sz="8" w:space="0" w:color="00B3F6" w:themeColor="accent1"/>
        <w:bottom w:val="single" w:sz="8" w:space="0" w:color="00B3F6" w:themeColor="accent1"/>
      </w:tblBorders>
    </w:tblPr>
    <w:tblStylePr w:type="fir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lastRow">
      <w:pPr>
        <w:spacing w:before="0" w:after="0" w:line="240" w:lineRule="auto"/>
      </w:pPr>
      <w:rPr>
        <w:b/>
        <w:bCs/>
      </w:rPr>
      <w:tblPr/>
      <w:tcPr>
        <w:tcBorders>
          <w:top w:val="single" w:sz="8" w:space="0" w:color="00B3F6" w:themeColor="accent1"/>
          <w:left w:val="nil"/>
          <w:bottom w:val="single" w:sz="8" w:space="0" w:color="00B3F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DFF" w:themeFill="accent1" w:themeFillTint="3F"/>
      </w:tcPr>
    </w:tblStylePr>
    <w:tblStylePr w:type="band1Horz">
      <w:tblPr/>
      <w:tcPr>
        <w:tcBorders>
          <w:left w:val="nil"/>
          <w:right w:val="nil"/>
          <w:insideH w:val="nil"/>
          <w:insideV w:val="nil"/>
        </w:tcBorders>
        <w:shd w:val="clear" w:color="auto" w:fill="BDEDFF" w:themeFill="accent1" w:themeFillTint="3F"/>
      </w:tcPr>
    </w:tblStylePr>
  </w:style>
  <w:style w:type="character" w:customStyle="1" w:styleId="IngetavstndChar">
    <w:name w:val="Inget avstånd Char"/>
    <w:basedOn w:val="Standardstycketeckensnitt"/>
    <w:link w:val="Ingetavstnd"/>
    <w:rsid w:val="004C43CC"/>
    <w:rPr>
      <w:rFonts w:ascii="Garamond" w:hAnsi="Garamond"/>
    </w:rPr>
  </w:style>
  <w:style w:type="paragraph" w:styleId="Liststycke">
    <w:name w:val="List Paragraph"/>
    <w:basedOn w:val="Normal"/>
    <w:uiPriority w:val="34"/>
    <w:qFormat/>
    <w:rsid w:val="000B7C3E"/>
    <w:pPr>
      <w:numPr>
        <w:numId w:val="3"/>
      </w:numPr>
      <w:spacing w:before="120"/>
      <w:contextualSpacing/>
    </w:pPr>
  </w:style>
  <w:style w:type="paragraph" w:styleId="Innehll9">
    <w:name w:val="toc 9"/>
    <w:basedOn w:val="Normal"/>
    <w:next w:val="Normal"/>
    <w:autoRedefine/>
    <w:uiPriority w:val="39"/>
    <w:unhideWhenUsed/>
    <w:rsid w:val="005F1355"/>
    <w:pPr>
      <w:ind w:left="1920"/>
    </w:pPr>
    <w:rPr>
      <w:rFonts w:asciiTheme="minorHAnsi" w:hAnsiTheme="minorHAnsi"/>
      <w:sz w:val="18"/>
      <w:szCs w:val="18"/>
    </w:rPr>
  </w:style>
  <w:style w:type="table" w:styleId="Ljuslista">
    <w:name w:val="Light List"/>
    <w:basedOn w:val="Normaltabell"/>
    <w:uiPriority w:val="61"/>
    <w:rsid w:val="00D75E5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Frgadlista-dekorfrg1">
    <w:name w:val="Colorful List Accent 1"/>
    <w:basedOn w:val="Normaltabell"/>
    <w:uiPriority w:val="72"/>
    <w:rsid w:val="00A8633E"/>
    <w:rPr>
      <w:color w:val="000000" w:themeColor="text1"/>
    </w:rPr>
    <w:tblPr>
      <w:tblStyleRowBandSize w:val="1"/>
      <w:tblStyleColBandSize w:val="1"/>
    </w:tblPr>
    <w:tcPr>
      <w:shd w:val="clear" w:color="auto" w:fill="E5F7FF" w:themeFill="accent1" w:themeFillTint="19"/>
    </w:tcPr>
    <w:tblStylePr w:type="firstRow">
      <w:rPr>
        <w:b/>
        <w:bCs/>
        <w:color w:val="FFFFFF" w:themeColor="background1"/>
      </w:rPr>
      <w:tblPr/>
      <w:tcPr>
        <w:tcBorders>
          <w:bottom w:val="single" w:sz="12" w:space="0" w:color="FFFFFF" w:themeColor="background1"/>
        </w:tcBorders>
        <w:shd w:val="clear" w:color="auto" w:fill="DE9300" w:themeFill="accent2" w:themeFillShade="CC"/>
      </w:tcPr>
    </w:tblStylePr>
    <w:tblStylePr w:type="lastRow">
      <w:rPr>
        <w:b/>
        <w:bCs/>
        <w:color w:val="DE93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DFF" w:themeFill="accent1" w:themeFillTint="3F"/>
      </w:tcPr>
    </w:tblStylePr>
    <w:tblStylePr w:type="band1Horz">
      <w:tblPr/>
      <w:tcPr>
        <w:shd w:val="clear" w:color="auto" w:fill="CAF0FF" w:themeFill="accent1" w:themeFillTint="33"/>
      </w:tcPr>
    </w:tblStylePr>
  </w:style>
  <w:style w:type="paragraph" w:styleId="Kommentarer">
    <w:name w:val="annotation text"/>
    <w:basedOn w:val="Normal"/>
    <w:link w:val="KommentarerChar"/>
    <w:uiPriority w:val="99"/>
    <w:semiHidden/>
    <w:rsid w:val="00A8633E"/>
    <w:pPr>
      <w:tabs>
        <w:tab w:val="left" w:pos="4536"/>
      </w:tabs>
    </w:pPr>
    <w:rPr>
      <w:rFonts w:eastAsia="Times New Roman" w:cs="Times New Roman"/>
      <w:sz w:val="20"/>
      <w:szCs w:val="20"/>
      <w:shd w:val="clear" w:color="auto" w:fill="auto"/>
    </w:rPr>
  </w:style>
  <w:style w:type="character" w:customStyle="1" w:styleId="KommentarerChar">
    <w:name w:val="Kommentarer Char"/>
    <w:basedOn w:val="Standardstycketeckensnitt"/>
    <w:link w:val="Kommentarer"/>
    <w:uiPriority w:val="99"/>
    <w:semiHidden/>
    <w:rsid w:val="00A8633E"/>
    <w:rPr>
      <w:rFonts w:ascii="Garamond" w:eastAsia="Times New Roman" w:hAnsi="Garamond" w:cs="Times New Roman"/>
      <w:sz w:val="20"/>
      <w:szCs w:val="20"/>
    </w:rPr>
  </w:style>
  <w:style w:type="paragraph" w:customStyle="1" w:styleId="Allmntstyckeformat">
    <w:name w:val="[Allmänt styckeformat]"/>
    <w:basedOn w:val="Normal"/>
    <w:uiPriority w:val="99"/>
    <w:rsid w:val="00C71696"/>
    <w:pPr>
      <w:widowControl w:val="0"/>
      <w:autoSpaceDE w:val="0"/>
      <w:autoSpaceDN w:val="0"/>
      <w:adjustRightInd w:val="0"/>
      <w:spacing w:line="288" w:lineRule="auto"/>
      <w:textAlignment w:val="center"/>
    </w:pPr>
    <w:rPr>
      <w:rFonts w:ascii="MinionPro-Regular" w:hAnsi="MinionPro-Regular" w:cs="MinionPro-Regular"/>
      <w:color w:val="000000"/>
      <w:shd w:val="clear" w:color="auto" w:fill="auto"/>
    </w:rPr>
  </w:style>
  <w:style w:type="table" w:customStyle="1" w:styleId="RCCtabellblue">
    <w:name w:val="RCC_tabell_blue"/>
    <w:basedOn w:val="Normaltabell"/>
    <w:uiPriority w:val="99"/>
    <w:rsid w:val="00D84D5D"/>
    <w:pPr>
      <w:jc w:val="right"/>
    </w:pPr>
    <w:rPr>
      <w:rFonts w:ascii="Arial" w:hAnsi="Arial"/>
      <w:sz w:val="20"/>
    </w:rPr>
    <w:tblPr>
      <w:tblStyleRowBandSize w:val="1"/>
      <w:tblStyleColBandSize w:val="1"/>
    </w:tblPr>
    <w:tblStylePr w:type="firstRow">
      <w:pPr>
        <w:jc w:val="right"/>
      </w:pPr>
      <w:rPr>
        <w:rFonts w:ascii="Arial" w:hAnsi="Arial"/>
        <w:b/>
        <w:sz w:val="20"/>
      </w:rPr>
      <w:tblPr/>
      <w:tcPr>
        <w:shd w:val="clear" w:color="auto" w:fill="95E1FF" w:themeFill="accent1" w:themeFillTint="66"/>
      </w:tcPr>
    </w:tblStylePr>
    <w:tblStylePr w:type="lastRow">
      <w:pPr>
        <w:jc w:val="right"/>
      </w:pPr>
      <w:rPr>
        <w:rFonts w:ascii="Arial" w:hAnsi="Arial"/>
        <w:b/>
        <w:sz w:val="20"/>
      </w:rPr>
    </w:tblStylePr>
    <w:tblStylePr w:type="firstCol">
      <w:pPr>
        <w:jc w:val="left"/>
      </w:pPr>
    </w:tblStylePr>
  </w:style>
  <w:style w:type="paragraph" w:customStyle="1" w:styleId="Kapitelrubrik">
    <w:name w:val="Kapitelrubrik"/>
    <w:next w:val="Rubrik1"/>
    <w:qFormat/>
    <w:rsid w:val="00D94AF8"/>
    <w:pPr>
      <w:spacing w:after="720"/>
    </w:pPr>
    <w:rPr>
      <w:rFonts w:ascii="Arial" w:hAnsi="Arial"/>
      <w:b/>
      <w:bCs/>
      <w:sz w:val="72"/>
      <w:szCs w:val="72"/>
    </w:rPr>
  </w:style>
  <w:style w:type="table" w:customStyle="1" w:styleId="RCC-tabell">
    <w:name w:val="RCC-tabell"/>
    <w:basedOn w:val="Ljustrutnt-dekorfrg1"/>
    <w:uiPriority w:val="99"/>
    <w:rsid w:val="0067129F"/>
    <w:rPr>
      <w:rFonts w:ascii="Arial" w:hAnsi="Arial"/>
      <w:sz w:val="20"/>
      <w:szCs w:val="20"/>
    </w:rPr>
    <w:tblPr>
      <w:tblCellMar>
        <w:top w:w="57" w:type="dxa"/>
      </w:tblCellMar>
    </w:tblPr>
    <w:tcPr>
      <w:vAlign w:val="center"/>
    </w:tcPr>
    <w:tblStylePr w:type="firstRow">
      <w:pPr>
        <w:spacing w:before="0" w:after="0" w:line="240" w:lineRule="auto"/>
      </w:pPr>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18" w:space="0" w:color="00B3F6" w:themeColor="accent1"/>
          <w:right w:val="single" w:sz="8" w:space="0" w:color="00B3F6" w:themeColor="accent1"/>
          <w:insideH w:val="nil"/>
          <w:insideV w:val="single" w:sz="8" w:space="0" w:color="00B3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3F6" w:themeColor="accent1"/>
          <w:left w:val="single" w:sz="8" w:space="0" w:color="00B3F6" w:themeColor="accent1"/>
          <w:bottom w:val="single" w:sz="8" w:space="0" w:color="00B3F6" w:themeColor="accent1"/>
          <w:right w:val="single" w:sz="8" w:space="0" w:color="00B3F6" w:themeColor="accent1"/>
          <w:insideH w:val="nil"/>
          <w:insideV w:val="single" w:sz="8" w:space="0" w:color="00B3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shd w:val="clear" w:color="auto" w:fill="BDEDFF" w:themeFill="accent1" w:themeFillTint="3F"/>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shd w:val="clear" w:color="auto" w:fill="BDEDFF" w:themeFill="accent1" w:themeFillTint="3F"/>
      </w:tcPr>
    </w:tblStylePr>
    <w:tblStylePr w:type="band2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tcPr>
    </w:tblStylePr>
  </w:style>
  <w:style w:type="table" w:styleId="Ljustrutnt-dekorfrg1">
    <w:name w:val="Light Grid Accent 1"/>
    <w:basedOn w:val="Normaltabell"/>
    <w:uiPriority w:val="62"/>
    <w:rsid w:val="0067129F"/>
    <w:tblPr>
      <w:tblStyleRowBandSize w:val="1"/>
      <w:tblStyleColBandSize w:val="1"/>
      <w:tblBorders>
        <w:top w:val="single" w:sz="8" w:space="0" w:color="00B3F6" w:themeColor="accent1"/>
        <w:left w:val="single" w:sz="8" w:space="0" w:color="00B3F6" w:themeColor="accent1"/>
        <w:bottom w:val="single" w:sz="8" w:space="0" w:color="00B3F6" w:themeColor="accent1"/>
        <w:right w:val="single" w:sz="8" w:space="0" w:color="00B3F6" w:themeColor="accent1"/>
        <w:insideH w:val="single" w:sz="8" w:space="0" w:color="00B3F6" w:themeColor="accent1"/>
        <w:insideV w:val="single" w:sz="8" w:space="0" w:color="00B3F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18" w:space="0" w:color="00B3F6" w:themeColor="accent1"/>
          <w:right w:val="single" w:sz="8" w:space="0" w:color="00B3F6" w:themeColor="accent1"/>
          <w:insideH w:val="nil"/>
          <w:insideV w:val="single" w:sz="8" w:space="0" w:color="00B3F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3F6" w:themeColor="accent1"/>
          <w:left w:val="single" w:sz="8" w:space="0" w:color="00B3F6" w:themeColor="accent1"/>
          <w:bottom w:val="single" w:sz="8" w:space="0" w:color="00B3F6" w:themeColor="accent1"/>
          <w:right w:val="single" w:sz="8" w:space="0" w:color="00B3F6" w:themeColor="accent1"/>
          <w:insideH w:val="nil"/>
          <w:insideV w:val="single" w:sz="8" w:space="0" w:color="00B3F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tcPr>
    </w:tblStylePr>
    <w:tblStylePr w:type="band1Vert">
      <w:tblPr/>
      <w:tcPr>
        <w:tcBorders>
          <w:top w:val="single" w:sz="8" w:space="0" w:color="00B3F6" w:themeColor="accent1"/>
          <w:left w:val="single" w:sz="8" w:space="0" w:color="00B3F6" w:themeColor="accent1"/>
          <w:bottom w:val="single" w:sz="8" w:space="0" w:color="00B3F6" w:themeColor="accent1"/>
          <w:right w:val="single" w:sz="8" w:space="0" w:color="00B3F6" w:themeColor="accent1"/>
        </w:tcBorders>
        <w:shd w:val="clear" w:color="auto" w:fill="BDEDFF" w:themeFill="accent1" w:themeFillTint="3F"/>
      </w:tcPr>
    </w:tblStylePr>
    <w:tblStylePr w:type="band1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shd w:val="clear" w:color="auto" w:fill="BDEDFF" w:themeFill="accent1" w:themeFillTint="3F"/>
      </w:tcPr>
    </w:tblStylePr>
    <w:tblStylePr w:type="band2Horz">
      <w:tblPr/>
      <w:tcPr>
        <w:tcBorders>
          <w:top w:val="single" w:sz="8" w:space="0" w:color="00B3F6" w:themeColor="accent1"/>
          <w:left w:val="single" w:sz="8" w:space="0" w:color="00B3F6" w:themeColor="accent1"/>
          <w:bottom w:val="single" w:sz="8" w:space="0" w:color="00B3F6" w:themeColor="accent1"/>
          <w:right w:val="single" w:sz="8" w:space="0" w:color="00B3F6" w:themeColor="accent1"/>
          <w:insideV w:val="single" w:sz="8" w:space="0" w:color="00B3F6" w:themeColor="accent1"/>
        </w:tcBorders>
      </w:tcPr>
    </w:tblStylePr>
  </w:style>
  <w:style w:type="paragraph" w:customStyle="1" w:styleId="Tabellrubrik">
    <w:name w:val="Tabellrubrik"/>
    <w:basedOn w:val="Normal"/>
    <w:next w:val="Normal"/>
    <w:uiPriority w:val="99"/>
    <w:qFormat/>
    <w:rsid w:val="0067129F"/>
    <w:pPr>
      <w:keepLines/>
    </w:pPr>
    <w:rPr>
      <w:rFonts w:ascii="Arial" w:hAnsi="Arial"/>
      <w:b/>
      <w:bCs/>
      <w:sz w:val="20"/>
    </w:rPr>
  </w:style>
  <w:style w:type="paragraph" w:customStyle="1" w:styleId="Tabellbrd">
    <w:name w:val="Tabellbröd"/>
    <w:basedOn w:val="Normal"/>
    <w:uiPriority w:val="99"/>
    <w:qFormat/>
    <w:rsid w:val="00B03C1D"/>
    <w:pPr>
      <w:keepLines/>
    </w:pPr>
    <w:rPr>
      <w:rFonts w:ascii="Arial" w:eastAsiaTheme="majorEastAsia" w:hAnsi="Arial" w:cstheme="majorBidi"/>
      <w:sz w:val="20"/>
      <w:szCs w:val="20"/>
      <w:shd w:val="clear" w:color="auto" w:fill="auto"/>
    </w:rPr>
  </w:style>
  <w:style w:type="paragraph" w:customStyle="1" w:styleId="Kantlinje">
    <w:name w:val="Kantlinje"/>
    <w:basedOn w:val="Normal"/>
    <w:qFormat/>
    <w:rsid w:val="00F01431"/>
    <w:pPr>
      <w:pBdr>
        <w:left w:val="single" w:sz="48" w:space="7" w:color="60D3FF" w:themeColor="accent1" w:themeTint="99"/>
      </w:pBdr>
    </w:pPr>
  </w:style>
  <w:style w:type="paragraph" w:customStyle="1" w:styleId="Baksidestext">
    <w:name w:val="Baksidestext"/>
    <w:qFormat/>
    <w:rsid w:val="001F4F2C"/>
    <w:pPr>
      <w:ind w:left="-142"/>
    </w:pPr>
    <w:rPr>
      <w:rFonts w:ascii="Arial" w:hAnsi="Arial" w:cs="Arial"/>
      <w:sz w:val="20"/>
      <w:szCs w:val="20"/>
      <w:shd w:val="clear" w:color="auto" w:fill="FFFFFF"/>
      <w:lang w:val="en-US"/>
    </w:rPr>
  </w:style>
  <w:style w:type="character" w:styleId="Hyperlnk">
    <w:name w:val="Hyperlink"/>
    <w:uiPriority w:val="99"/>
    <w:unhideWhenUsed/>
    <w:qFormat/>
    <w:rsid w:val="001D69BF"/>
    <w:rPr>
      <w:color w:val="005092" w:themeColor="text2"/>
      <w:u w:val="single"/>
    </w:rPr>
  </w:style>
  <w:style w:type="character" w:styleId="Kommentarsreferens">
    <w:name w:val="annotation reference"/>
    <w:basedOn w:val="Standardstycketeckensnitt"/>
    <w:uiPriority w:val="99"/>
    <w:semiHidden/>
    <w:unhideWhenUsed/>
    <w:rsid w:val="001D69BF"/>
    <w:rPr>
      <w:sz w:val="18"/>
      <w:szCs w:val="18"/>
    </w:rPr>
  </w:style>
  <w:style w:type="character" w:customStyle="1" w:styleId="IngressChar">
    <w:name w:val="Ingress Char"/>
    <w:basedOn w:val="Standardstycketeckensnitt"/>
    <w:link w:val="Ingress"/>
    <w:locked/>
    <w:rsid w:val="001D69BF"/>
    <w:rPr>
      <w:rFonts w:ascii="Arial" w:hAnsi="Arial" w:cstheme="majorHAnsi"/>
      <w:b/>
      <w:color w:val="A29B96" w:themeColor="accent5"/>
      <w:sz w:val="20"/>
      <w:szCs w:val="20"/>
    </w:rPr>
  </w:style>
  <w:style w:type="paragraph" w:customStyle="1" w:styleId="Ingress">
    <w:name w:val="Ingress"/>
    <w:basedOn w:val="Normal"/>
    <w:link w:val="IngressChar"/>
    <w:qFormat/>
    <w:rsid w:val="001D69BF"/>
    <w:pPr>
      <w:spacing w:line="280" w:lineRule="atLeast"/>
    </w:pPr>
    <w:rPr>
      <w:rFonts w:ascii="Arial" w:hAnsi="Arial" w:cstheme="majorHAnsi"/>
      <w:b/>
      <w:color w:val="A29B96" w:themeColor="accent5"/>
      <w:sz w:val="20"/>
      <w:szCs w:val="20"/>
      <w:shd w:val="clear" w:color="auto" w:fill="auto"/>
    </w:rPr>
  </w:style>
  <w:style w:type="character" w:customStyle="1" w:styleId="Olstomnmnande1">
    <w:name w:val="Olöst omnämnande1"/>
    <w:basedOn w:val="Standardstycketeckensnitt"/>
    <w:uiPriority w:val="99"/>
    <w:semiHidden/>
    <w:unhideWhenUsed/>
    <w:rsid w:val="00B8664B"/>
    <w:rPr>
      <w:color w:val="808080"/>
      <w:shd w:val="clear" w:color="auto" w:fill="E6E6E6"/>
    </w:rPr>
  </w:style>
  <w:style w:type="paragraph" w:styleId="Kommentarsmne">
    <w:name w:val="annotation subject"/>
    <w:basedOn w:val="Kommentarer"/>
    <w:next w:val="Kommentarer"/>
    <w:link w:val="KommentarsmneChar"/>
    <w:uiPriority w:val="99"/>
    <w:semiHidden/>
    <w:unhideWhenUsed/>
    <w:rsid w:val="00D75E1E"/>
    <w:pPr>
      <w:tabs>
        <w:tab w:val="clear" w:pos="4536"/>
      </w:tabs>
    </w:pPr>
    <w:rPr>
      <w:rFonts w:eastAsiaTheme="minorEastAsia" w:cstheme="minorBidi"/>
      <w:b/>
      <w:bCs/>
      <w:shd w:val="clear" w:color="auto" w:fill="FFFFFF"/>
    </w:rPr>
  </w:style>
  <w:style w:type="character" w:customStyle="1" w:styleId="KommentarsmneChar">
    <w:name w:val="Kommentarsämne Char"/>
    <w:basedOn w:val="KommentarerChar"/>
    <w:link w:val="Kommentarsmne"/>
    <w:uiPriority w:val="99"/>
    <w:semiHidden/>
    <w:rsid w:val="00D75E1E"/>
    <w:rPr>
      <w:rFonts w:ascii="Garamond" w:eastAsia="Times New Roman" w:hAnsi="Garamond" w:cs="Times New Roman"/>
      <w:b/>
      <w:bCs/>
      <w:sz w:val="20"/>
      <w:szCs w:val="20"/>
    </w:rPr>
  </w:style>
  <w:style w:type="numbering" w:customStyle="1" w:styleId="Formatmall1">
    <w:name w:val="Formatmall1"/>
    <w:uiPriority w:val="99"/>
    <w:rsid w:val="008330CA"/>
    <w:pPr>
      <w:numPr>
        <w:numId w:val="5"/>
      </w:numPr>
    </w:pPr>
  </w:style>
  <w:style w:type="table" w:styleId="Oformateradtabell1">
    <w:name w:val="Plain Table 1"/>
    <w:basedOn w:val="Normaltabell"/>
    <w:uiPriority w:val="41"/>
    <w:rsid w:val="00F74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612415"/>
    <w:pPr>
      <w:spacing w:after="200"/>
    </w:pPr>
    <w:rPr>
      <w:i/>
      <w:iCs/>
      <w:color w:val="005092" w:themeColor="text2"/>
      <w:sz w:val="18"/>
      <w:szCs w:val="18"/>
    </w:rPr>
  </w:style>
  <w:style w:type="character" w:customStyle="1" w:styleId="Olstomnmnande2">
    <w:name w:val="Olöst omnämnande2"/>
    <w:basedOn w:val="Standardstycketeckensnitt"/>
    <w:uiPriority w:val="99"/>
    <w:semiHidden/>
    <w:unhideWhenUsed/>
    <w:rsid w:val="0065610C"/>
    <w:rPr>
      <w:color w:val="605E5C"/>
      <w:shd w:val="clear" w:color="auto" w:fill="E1DFDD"/>
    </w:rPr>
  </w:style>
  <w:style w:type="paragraph" w:styleId="Revision">
    <w:name w:val="Revision"/>
    <w:hidden/>
    <w:uiPriority w:val="99"/>
    <w:semiHidden/>
    <w:rsid w:val="005B7391"/>
    <w:rPr>
      <w:rFonts w:ascii="Garamond" w:hAnsi="Garamond"/>
      <w:shd w:val="clear" w:color="auto" w:fill="FFFFFF"/>
    </w:rPr>
  </w:style>
  <w:style w:type="character" w:styleId="Olstomnmnande">
    <w:name w:val="Unresolved Mention"/>
    <w:basedOn w:val="Standardstycketeckensnitt"/>
    <w:uiPriority w:val="99"/>
    <w:semiHidden/>
    <w:unhideWhenUsed/>
    <w:rsid w:val="0017544D"/>
    <w:rPr>
      <w:color w:val="605E5C"/>
      <w:shd w:val="clear" w:color="auto" w:fill="E1DFDD"/>
    </w:rPr>
  </w:style>
  <w:style w:type="character" w:styleId="AnvndHyperlnk">
    <w:name w:val="FollowedHyperlink"/>
    <w:basedOn w:val="Standardstycketeckensnitt"/>
    <w:uiPriority w:val="99"/>
    <w:semiHidden/>
    <w:unhideWhenUsed/>
    <w:rsid w:val="00BD0877"/>
    <w:rPr>
      <w:color w:val="800080" w:themeColor="followedHyperlink"/>
      <w:u w:val="single"/>
    </w:rPr>
  </w:style>
  <w:style w:type="paragraph" w:styleId="Normalwebb">
    <w:name w:val="Normal (Web)"/>
    <w:basedOn w:val="Normal"/>
    <w:uiPriority w:val="99"/>
    <w:unhideWhenUsed/>
    <w:rsid w:val="00160610"/>
    <w:pPr>
      <w:spacing w:before="100" w:beforeAutospacing="1" w:after="100" w:afterAutospacing="1"/>
    </w:pPr>
    <w:rPr>
      <w:rFonts w:ascii="Times New Roman" w:eastAsia="Times New Roman" w:hAnsi="Times New Roman" w:cs="Times New Roman"/>
      <w:shd w:val="clear" w:color="auto" w:fill="auto"/>
    </w:rPr>
  </w:style>
  <w:style w:type="character" w:styleId="Stark">
    <w:name w:val="Strong"/>
    <w:basedOn w:val="Standardstycketeckensnitt"/>
    <w:uiPriority w:val="22"/>
    <w:qFormat/>
    <w:rsid w:val="00160610"/>
    <w:rPr>
      <w:b/>
      <w:bCs/>
    </w:rPr>
  </w:style>
  <w:style w:type="character" w:styleId="Betoning">
    <w:name w:val="Emphasis"/>
    <w:basedOn w:val="Standardstycketeckensnitt"/>
    <w:uiPriority w:val="20"/>
    <w:qFormat/>
    <w:rsid w:val="001606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27947">
      <w:bodyDiv w:val="1"/>
      <w:marLeft w:val="0"/>
      <w:marRight w:val="0"/>
      <w:marTop w:val="0"/>
      <w:marBottom w:val="0"/>
      <w:divBdr>
        <w:top w:val="none" w:sz="0" w:space="0" w:color="auto"/>
        <w:left w:val="none" w:sz="0" w:space="0" w:color="auto"/>
        <w:bottom w:val="none" w:sz="0" w:space="0" w:color="auto"/>
        <w:right w:val="none" w:sz="0" w:space="0" w:color="auto"/>
      </w:divBdr>
    </w:div>
    <w:div w:id="210774511">
      <w:bodyDiv w:val="1"/>
      <w:marLeft w:val="0"/>
      <w:marRight w:val="0"/>
      <w:marTop w:val="0"/>
      <w:marBottom w:val="0"/>
      <w:divBdr>
        <w:top w:val="none" w:sz="0" w:space="0" w:color="auto"/>
        <w:left w:val="none" w:sz="0" w:space="0" w:color="auto"/>
        <w:bottom w:val="none" w:sz="0" w:space="0" w:color="auto"/>
        <w:right w:val="none" w:sz="0" w:space="0" w:color="auto"/>
      </w:divBdr>
      <w:divsChild>
        <w:div w:id="1886478543">
          <w:marLeft w:val="0"/>
          <w:marRight w:val="0"/>
          <w:marTop w:val="0"/>
          <w:marBottom w:val="0"/>
          <w:divBdr>
            <w:top w:val="none" w:sz="0" w:space="0" w:color="auto"/>
            <w:left w:val="none" w:sz="0" w:space="0" w:color="auto"/>
            <w:bottom w:val="none" w:sz="0" w:space="0" w:color="auto"/>
            <w:right w:val="none" w:sz="0" w:space="0" w:color="auto"/>
          </w:divBdr>
          <w:divsChild>
            <w:div w:id="2055494612">
              <w:marLeft w:val="0"/>
              <w:marRight w:val="0"/>
              <w:marTop w:val="0"/>
              <w:marBottom w:val="0"/>
              <w:divBdr>
                <w:top w:val="none" w:sz="0" w:space="0" w:color="auto"/>
                <w:left w:val="none" w:sz="0" w:space="0" w:color="auto"/>
                <w:bottom w:val="none" w:sz="0" w:space="0" w:color="auto"/>
                <w:right w:val="none" w:sz="0" w:space="0" w:color="auto"/>
              </w:divBdr>
              <w:divsChild>
                <w:div w:id="540285940">
                  <w:marLeft w:val="0"/>
                  <w:marRight w:val="0"/>
                  <w:marTop w:val="0"/>
                  <w:marBottom w:val="0"/>
                  <w:divBdr>
                    <w:top w:val="none" w:sz="0" w:space="0" w:color="auto"/>
                    <w:left w:val="none" w:sz="0" w:space="0" w:color="auto"/>
                    <w:bottom w:val="none" w:sz="0" w:space="0" w:color="auto"/>
                    <w:right w:val="none" w:sz="0" w:space="0" w:color="auto"/>
                  </w:divBdr>
                  <w:divsChild>
                    <w:div w:id="261034620">
                      <w:marLeft w:val="0"/>
                      <w:marRight w:val="0"/>
                      <w:marTop w:val="0"/>
                      <w:marBottom w:val="0"/>
                      <w:divBdr>
                        <w:top w:val="none" w:sz="0" w:space="0" w:color="auto"/>
                        <w:left w:val="none" w:sz="0" w:space="0" w:color="auto"/>
                        <w:bottom w:val="none" w:sz="0" w:space="0" w:color="auto"/>
                        <w:right w:val="none" w:sz="0" w:space="0" w:color="auto"/>
                      </w:divBdr>
                      <w:divsChild>
                        <w:div w:id="1745180698">
                          <w:marLeft w:val="0"/>
                          <w:marRight w:val="0"/>
                          <w:marTop w:val="0"/>
                          <w:marBottom w:val="0"/>
                          <w:divBdr>
                            <w:top w:val="none" w:sz="0" w:space="0" w:color="auto"/>
                            <w:left w:val="none" w:sz="0" w:space="0" w:color="auto"/>
                            <w:bottom w:val="none" w:sz="0" w:space="0" w:color="auto"/>
                            <w:right w:val="none" w:sz="0" w:space="0" w:color="auto"/>
                          </w:divBdr>
                          <w:divsChild>
                            <w:div w:id="1822766984">
                              <w:marLeft w:val="0"/>
                              <w:marRight w:val="0"/>
                              <w:marTop w:val="15"/>
                              <w:marBottom w:val="0"/>
                              <w:divBdr>
                                <w:top w:val="none" w:sz="0" w:space="0" w:color="auto"/>
                                <w:left w:val="none" w:sz="0" w:space="0" w:color="auto"/>
                                <w:bottom w:val="none" w:sz="0" w:space="0" w:color="auto"/>
                                <w:right w:val="none" w:sz="0" w:space="0" w:color="auto"/>
                              </w:divBdr>
                              <w:divsChild>
                                <w:div w:id="553470070">
                                  <w:marLeft w:val="0"/>
                                  <w:marRight w:val="0"/>
                                  <w:marTop w:val="0"/>
                                  <w:marBottom w:val="0"/>
                                  <w:divBdr>
                                    <w:top w:val="none" w:sz="0" w:space="0" w:color="auto"/>
                                    <w:left w:val="none" w:sz="0" w:space="0" w:color="auto"/>
                                    <w:bottom w:val="none" w:sz="0" w:space="0" w:color="auto"/>
                                    <w:right w:val="none" w:sz="0" w:space="0" w:color="auto"/>
                                  </w:divBdr>
                                  <w:divsChild>
                                    <w:div w:id="123738709">
                                      <w:marLeft w:val="0"/>
                                      <w:marRight w:val="0"/>
                                      <w:marTop w:val="0"/>
                                      <w:marBottom w:val="0"/>
                                      <w:divBdr>
                                        <w:top w:val="none" w:sz="0" w:space="0" w:color="auto"/>
                                        <w:left w:val="none" w:sz="0" w:space="0" w:color="auto"/>
                                        <w:bottom w:val="none" w:sz="0" w:space="0" w:color="auto"/>
                                        <w:right w:val="none" w:sz="0" w:space="0" w:color="auto"/>
                                      </w:divBdr>
                                    </w:div>
                                    <w:div w:id="367268469">
                                      <w:marLeft w:val="0"/>
                                      <w:marRight w:val="0"/>
                                      <w:marTop w:val="0"/>
                                      <w:marBottom w:val="0"/>
                                      <w:divBdr>
                                        <w:top w:val="none" w:sz="0" w:space="0" w:color="auto"/>
                                        <w:left w:val="none" w:sz="0" w:space="0" w:color="auto"/>
                                        <w:bottom w:val="none" w:sz="0" w:space="0" w:color="auto"/>
                                        <w:right w:val="none" w:sz="0" w:space="0" w:color="auto"/>
                                      </w:divBdr>
                                    </w:div>
                                    <w:div w:id="481508677">
                                      <w:marLeft w:val="0"/>
                                      <w:marRight w:val="0"/>
                                      <w:marTop w:val="0"/>
                                      <w:marBottom w:val="0"/>
                                      <w:divBdr>
                                        <w:top w:val="none" w:sz="0" w:space="0" w:color="auto"/>
                                        <w:left w:val="none" w:sz="0" w:space="0" w:color="auto"/>
                                        <w:bottom w:val="none" w:sz="0" w:space="0" w:color="auto"/>
                                        <w:right w:val="none" w:sz="0" w:space="0" w:color="auto"/>
                                      </w:divBdr>
                                    </w:div>
                                    <w:div w:id="495802503">
                                      <w:marLeft w:val="0"/>
                                      <w:marRight w:val="0"/>
                                      <w:marTop w:val="0"/>
                                      <w:marBottom w:val="0"/>
                                      <w:divBdr>
                                        <w:top w:val="none" w:sz="0" w:space="0" w:color="auto"/>
                                        <w:left w:val="none" w:sz="0" w:space="0" w:color="auto"/>
                                        <w:bottom w:val="none" w:sz="0" w:space="0" w:color="auto"/>
                                        <w:right w:val="none" w:sz="0" w:space="0" w:color="auto"/>
                                      </w:divBdr>
                                    </w:div>
                                    <w:div w:id="502817036">
                                      <w:marLeft w:val="0"/>
                                      <w:marRight w:val="0"/>
                                      <w:marTop w:val="0"/>
                                      <w:marBottom w:val="0"/>
                                      <w:divBdr>
                                        <w:top w:val="none" w:sz="0" w:space="0" w:color="auto"/>
                                        <w:left w:val="none" w:sz="0" w:space="0" w:color="auto"/>
                                        <w:bottom w:val="none" w:sz="0" w:space="0" w:color="auto"/>
                                        <w:right w:val="none" w:sz="0" w:space="0" w:color="auto"/>
                                      </w:divBdr>
                                    </w:div>
                                    <w:div w:id="782772270">
                                      <w:marLeft w:val="0"/>
                                      <w:marRight w:val="0"/>
                                      <w:marTop w:val="0"/>
                                      <w:marBottom w:val="0"/>
                                      <w:divBdr>
                                        <w:top w:val="none" w:sz="0" w:space="0" w:color="auto"/>
                                        <w:left w:val="none" w:sz="0" w:space="0" w:color="auto"/>
                                        <w:bottom w:val="none" w:sz="0" w:space="0" w:color="auto"/>
                                        <w:right w:val="none" w:sz="0" w:space="0" w:color="auto"/>
                                      </w:divBdr>
                                    </w:div>
                                    <w:div w:id="825559181">
                                      <w:marLeft w:val="0"/>
                                      <w:marRight w:val="0"/>
                                      <w:marTop w:val="0"/>
                                      <w:marBottom w:val="0"/>
                                      <w:divBdr>
                                        <w:top w:val="none" w:sz="0" w:space="0" w:color="auto"/>
                                        <w:left w:val="none" w:sz="0" w:space="0" w:color="auto"/>
                                        <w:bottom w:val="none" w:sz="0" w:space="0" w:color="auto"/>
                                        <w:right w:val="none" w:sz="0" w:space="0" w:color="auto"/>
                                      </w:divBdr>
                                    </w:div>
                                    <w:div w:id="1049376597">
                                      <w:marLeft w:val="0"/>
                                      <w:marRight w:val="0"/>
                                      <w:marTop w:val="0"/>
                                      <w:marBottom w:val="0"/>
                                      <w:divBdr>
                                        <w:top w:val="none" w:sz="0" w:space="0" w:color="auto"/>
                                        <w:left w:val="none" w:sz="0" w:space="0" w:color="auto"/>
                                        <w:bottom w:val="none" w:sz="0" w:space="0" w:color="auto"/>
                                        <w:right w:val="none" w:sz="0" w:space="0" w:color="auto"/>
                                      </w:divBdr>
                                    </w:div>
                                    <w:div w:id="1185052756">
                                      <w:marLeft w:val="0"/>
                                      <w:marRight w:val="0"/>
                                      <w:marTop w:val="0"/>
                                      <w:marBottom w:val="0"/>
                                      <w:divBdr>
                                        <w:top w:val="none" w:sz="0" w:space="0" w:color="auto"/>
                                        <w:left w:val="none" w:sz="0" w:space="0" w:color="auto"/>
                                        <w:bottom w:val="none" w:sz="0" w:space="0" w:color="auto"/>
                                        <w:right w:val="none" w:sz="0" w:space="0" w:color="auto"/>
                                      </w:divBdr>
                                    </w:div>
                                    <w:div w:id="1509365305">
                                      <w:marLeft w:val="0"/>
                                      <w:marRight w:val="0"/>
                                      <w:marTop w:val="0"/>
                                      <w:marBottom w:val="0"/>
                                      <w:divBdr>
                                        <w:top w:val="none" w:sz="0" w:space="0" w:color="auto"/>
                                        <w:left w:val="none" w:sz="0" w:space="0" w:color="auto"/>
                                        <w:bottom w:val="none" w:sz="0" w:space="0" w:color="auto"/>
                                        <w:right w:val="none" w:sz="0" w:space="0" w:color="auto"/>
                                      </w:divBdr>
                                    </w:div>
                                    <w:div w:id="1593854365">
                                      <w:marLeft w:val="0"/>
                                      <w:marRight w:val="0"/>
                                      <w:marTop w:val="0"/>
                                      <w:marBottom w:val="0"/>
                                      <w:divBdr>
                                        <w:top w:val="none" w:sz="0" w:space="0" w:color="auto"/>
                                        <w:left w:val="none" w:sz="0" w:space="0" w:color="auto"/>
                                        <w:bottom w:val="none" w:sz="0" w:space="0" w:color="auto"/>
                                        <w:right w:val="none" w:sz="0" w:space="0" w:color="auto"/>
                                      </w:divBdr>
                                    </w:div>
                                    <w:div w:id="1702242128">
                                      <w:marLeft w:val="0"/>
                                      <w:marRight w:val="0"/>
                                      <w:marTop w:val="0"/>
                                      <w:marBottom w:val="0"/>
                                      <w:divBdr>
                                        <w:top w:val="none" w:sz="0" w:space="0" w:color="auto"/>
                                        <w:left w:val="none" w:sz="0" w:space="0" w:color="auto"/>
                                        <w:bottom w:val="none" w:sz="0" w:space="0" w:color="auto"/>
                                        <w:right w:val="none" w:sz="0" w:space="0" w:color="auto"/>
                                      </w:divBdr>
                                    </w:div>
                                    <w:div w:id="20738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9192201">
      <w:bodyDiv w:val="1"/>
      <w:marLeft w:val="0"/>
      <w:marRight w:val="0"/>
      <w:marTop w:val="0"/>
      <w:marBottom w:val="0"/>
      <w:divBdr>
        <w:top w:val="none" w:sz="0" w:space="0" w:color="auto"/>
        <w:left w:val="none" w:sz="0" w:space="0" w:color="auto"/>
        <w:bottom w:val="none" w:sz="0" w:space="0" w:color="auto"/>
        <w:right w:val="none" w:sz="0" w:space="0" w:color="auto"/>
      </w:divBdr>
    </w:div>
    <w:div w:id="310408262">
      <w:bodyDiv w:val="1"/>
      <w:marLeft w:val="0"/>
      <w:marRight w:val="0"/>
      <w:marTop w:val="0"/>
      <w:marBottom w:val="0"/>
      <w:divBdr>
        <w:top w:val="none" w:sz="0" w:space="0" w:color="auto"/>
        <w:left w:val="none" w:sz="0" w:space="0" w:color="auto"/>
        <w:bottom w:val="none" w:sz="0" w:space="0" w:color="auto"/>
        <w:right w:val="none" w:sz="0" w:space="0" w:color="auto"/>
      </w:divBdr>
    </w:div>
    <w:div w:id="334655282">
      <w:bodyDiv w:val="1"/>
      <w:marLeft w:val="0"/>
      <w:marRight w:val="0"/>
      <w:marTop w:val="0"/>
      <w:marBottom w:val="0"/>
      <w:divBdr>
        <w:top w:val="none" w:sz="0" w:space="0" w:color="auto"/>
        <w:left w:val="none" w:sz="0" w:space="0" w:color="auto"/>
        <w:bottom w:val="none" w:sz="0" w:space="0" w:color="auto"/>
        <w:right w:val="none" w:sz="0" w:space="0" w:color="auto"/>
      </w:divBdr>
      <w:divsChild>
        <w:div w:id="302733916">
          <w:marLeft w:val="547"/>
          <w:marRight w:val="0"/>
          <w:marTop w:val="67"/>
          <w:marBottom w:val="0"/>
          <w:divBdr>
            <w:top w:val="none" w:sz="0" w:space="0" w:color="auto"/>
            <w:left w:val="none" w:sz="0" w:space="0" w:color="auto"/>
            <w:bottom w:val="none" w:sz="0" w:space="0" w:color="auto"/>
            <w:right w:val="none" w:sz="0" w:space="0" w:color="auto"/>
          </w:divBdr>
        </w:div>
        <w:div w:id="908884445">
          <w:marLeft w:val="547"/>
          <w:marRight w:val="0"/>
          <w:marTop w:val="67"/>
          <w:marBottom w:val="0"/>
          <w:divBdr>
            <w:top w:val="none" w:sz="0" w:space="0" w:color="auto"/>
            <w:left w:val="none" w:sz="0" w:space="0" w:color="auto"/>
            <w:bottom w:val="none" w:sz="0" w:space="0" w:color="auto"/>
            <w:right w:val="none" w:sz="0" w:space="0" w:color="auto"/>
          </w:divBdr>
        </w:div>
      </w:divsChild>
    </w:div>
    <w:div w:id="343436308">
      <w:bodyDiv w:val="1"/>
      <w:marLeft w:val="0"/>
      <w:marRight w:val="0"/>
      <w:marTop w:val="0"/>
      <w:marBottom w:val="0"/>
      <w:divBdr>
        <w:top w:val="none" w:sz="0" w:space="0" w:color="auto"/>
        <w:left w:val="none" w:sz="0" w:space="0" w:color="auto"/>
        <w:bottom w:val="none" w:sz="0" w:space="0" w:color="auto"/>
        <w:right w:val="none" w:sz="0" w:space="0" w:color="auto"/>
      </w:divBdr>
    </w:div>
    <w:div w:id="390928771">
      <w:bodyDiv w:val="1"/>
      <w:marLeft w:val="0"/>
      <w:marRight w:val="0"/>
      <w:marTop w:val="0"/>
      <w:marBottom w:val="0"/>
      <w:divBdr>
        <w:top w:val="none" w:sz="0" w:space="0" w:color="auto"/>
        <w:left w:val="none" w:sz="0" w:space="0" w:color="auto"/>
        <w:bottom w:val="none" w:sz="0" w:space="0" w:color="auto"/>
        <w:right w:val="none" w:sz="0" w:space="0" w:color="auto"/>
      </w:divBdr>
    </w:div>
    <w:div w:id="455299979">
      <w:bodyDiv w:val="1"/>
      <w:marLeft w:val="0"/>
      <w:marRight w:val="0"/>
      <w:marTop w:val="0"/>
      <w:marBottom w:val="0"/>
      <w:divBdr>
        <w:top w:val="none" w:sz="0" w:space="0" w:color="auto"/>
        <w:left w:val="none" w:sz="0" w:space="0" w:color="auto"/>
        <w:bottom w:val="none" w:sz="0" w:space="0" w:color="auto"/>
        <w:right w:val="none" w:sz="0" w:space="0" w:color="auto"/>
      </w:divBdr>
    </w:div>
    <w:div w:id="542910263">
      <w:bodyDiv w:val="1"/>
      <w:marLeft w:val="0"/>
      <w:marRight w:val="0"/>
      <w:marTop w:val="0"/>
      <w:marBottom w:val="0"/>
      <w:divBdr>
        <w:top w:val="none" w:sz="0" w:space="0" w:color="auto"/>
        <w:left w:val="none" w:sz="0" w:space="0" w:color="auto"/>
        <w:bottom w:val="none" w:sz="0" w:space="0" w:color="auto"/>
        <w:right w:val="none" w:sz="0" w:space="0" w:color="auto"/>
      </w:divBdr>
    </w:div>
    <w:div w:id="741104365">
      <w:bodyDiv w:val="1"/>
      <w:marLeft w:val="0"/>
      <w:marRight w:val="0"/>
      <w:marTop w:val="0"/>
      <w:marBottom w:val="0"/>
      <w:divBdr>
        <w:top w:val="none" w:sz="0" w:space="0" w:color="auto"/>
        <w:left w:val="none" w:sz="0" w:space="0" w:color="auto"/>
        <w:bottom w:val="none" w:sz="0" w:space="0" w:color="auto"/>
        <w:right w:val="none" w:sz="0" w:space="0" w:color="auto"/>
      </w:divBdr>
      <w:divsChild>
        <w:div w:id="96144810">
          <w:marLeft w:val="446"/>
          <w:marRight w:val="0"/>
          <w:marTop w:val="0"/>
          <w:marBottom w:val="0"/>
          <w:divBdr>
            <w:top w:val="none" w:sz="0" w:space="0" w:color="auto"/>
            <w:left w:val="none" w:sz="0" w:space="0" w:color="auto"/>
            <w:bottom w:val="none" w:sz="0" w:space="0" w:color="auto"/>
            <w:right w:val="none" w:sz="0" w:space="0" w:color="auto"/>
          </w:divBdr>
        </w:div>
        <w:div w:id="1273853721">
          <w:marLeft w:val="446"/>
          <w:marRight w:val="0"/>
          <w:marTop w:val="0"/>
          <w:marBottom w:val="0"/>
          <w:divBdr>
            <w:top w:val="none" w:sz="0" w:space="0" w:color="auto"/>
            <w:left w:val="none" w:sz="0" w:space="0" w:color="auto"/>
            <w:bottom w:val="none" w:sz="0" w:space="0" w:color="auto"/>
            <w:right w:val="none" w:sz="0" w:space="0" w:color="auto"/>
          </w:divBdr>
        </w:div>
        <w:div w:id="1435664003">
          <w:marLeft w:val="446"/>
          <w:marRight w:val="0"/>
          <w:marTop w:val="0"/>
          <w:marBottom w:val="0"/>
          <w:divBdr>
            <w:top w:val="none" w:sz="0" w:space="0" w:color="auto"/>
            <w:left w:val="none" w:sz="0" w:space="0" w:color="auto"/>
            <w:bottom w:val="none" w:sz="0" w:space="0" w:color="auto"/>
            <w:right w:val="none" w:sz="0" w:space="0" w:color="auto"/>
          </w:divBdr>
        </w:div>
      </w:divsChild>
    </w:div>
    <w:div w:id="827984142">
      <w:bodyDiv w:val="1"/>
      <w:marLeft w:val="0"/>
      <w:marRight w:val="0"/>
      <w:marTop w:val="0"/>
      <w:marBottom w:val="0"/>
      <w:divBdr>
        <w:top w:val="none" w:sz="0" w:space="0" w:color="auto"/>
        <w:left w:val="none" w:sz="0" w:space="0" w:color="auto"/>
        <w:bottom w:val="none" w:sz="0" w:space="0" w:color="auto"/>
        <w:right w:val="none" w:sz="0" w:space="0" w:color="auto"/>
      </w:divBdr>
    </w:div>
    <w:div w:id="830174386">
      <w:bodyDiv w:val="1"/>
      <w:marLeft w:val="0"/>
      <w:marRight w:val="0"/>
      <w:marTop w:val="0"/>
      <w:marBottom w:val="0"/>
      <w:divBdr>
        <w:top w:val="none" w:sz="0" w:space="0" w:color="auto"/>
        <w:left w:val="none" w:sz="0" w:space="0" w:color="auto"/>
        <w:bottom w:val="none" w:sz="0" w:space="0" w:color="auto"/>
        <w:right w:val="none" w:sz="0" w:space="0" w:color="auto"/>
      </w:divBdr>
    </w:div>
    <w:div w:id="887035252">
      <w:bodyDiv w:val="1"/>
      <w:marLeft w:val="0"/>
      <w:marRight w:val="0"/>
      <w:marTop w:val="0"/>
      <w:marBottom w:val="0"/>
      <w:divBdr>
        <w:top w:val="none" w:sz="0" w:space="0" w:color="auto"/>
        <w:left w:val="none" w:sz="0" w:space="0" w:color="auto"/>
        <w:bottom w:val="none" w:sz="0" w:space="0" w:color="auto"/>
        <w:right w:val="none" w:sz="0" w:space="0" w:color="auto"/>
      </w:divBdr>
    </w:div>
    <w:div w:id="910238516">
      <w:bodyDiv w:val="1"/>
      <w:marLeft w:val="0"/>
      <w:marRight w:val="0"/>
      <w:marTop w:val="0"/>
      <w:marBottom w:val="0"/>
      <w:divBdr>
        <w:top w:val="none" w:sz="0" w:space="0" w:color="auto"/>
        <w:left w:val="none" w:sz="0" w:space="0" w:color="auto"/>
        <w:bottom w:val="none" w:sz="0" w:space="0" w:color="auto"/>
        <w:right w:val="none" w:sz="0" w:space="0" w:color="auto"/>
      </w:divBdr>
    </w:div>
    <w:div w:id="958102146">
      <w:bodyDiv w:val="1"/>
      <w:marLeft w:val="0"/>
      <w:marRight w:val="0"/>
      <w:marTop w:val="0"/>
      <w:marBottom w:val="0"/>
      <w:divBdr>
        <w:top w:val="none" w:sz="0" w:space="0" w:color="auto"/>
        <w:left w:val="none" w:sz="0" w:space="0" w:color="auto"/>
        <w:bottom w:val="none" w:sz="0" w:space="0" w:color="auto"/>
        <w:right w:val="none" w:sz="0" w:space="0" w:color="auto"/>
      </w:divBdr>
    </w:div>
    <w:div w:id="970595681">
      <w:bodyDiv w:val="1"/>
      <w:marLeft w:val="0"/>
      <w:marRight w:val="0"/>
      <w:marTop w:val="0"/>
      <w:marBottom w:val="0"/>
      <w:divBdr>
        <w:top w:val="none" w:sz="0" w:space="0" w:color="auto"/>
        <w:left w:val="none" w:sz="0" w:space="0" w:color="auto"/>
        <w:bottom w:val="none" w:sz="0" w:space="0" w:color="auto"/>
        <w:right w:val="none" w:sz="0" w:space="0" w:color="auto"/>
      </w:divBdr>
      <w:divsChild>
        <w:div w:id="212162254">
          <w:marLeft w:val="446"/>
          <w:marRight w:val="0"/>
          <w:marTop w:val="0"/>
          <w:marBottom w:val="0"/>
          <w:divBdr>
            <w:top w:val="none" w:sz="0" w:space="0" w:color="auto"/>
            <w:left w:val="none" w:sz="0" w:space="0" w:color="auto"/>
            <w:bottom w:val="none" w:sz="0" w:space="0" w:color="auto"/>
            <w:right w:val="none" w:sz="0" w:space="0" w:color="auto"/>
          </w:divBdr>
        </w:div>
      </w:divsChild>
    </w:div>
    <w:div w:id="988441035">
      <w:bodyDiv w:val="1"/>
      <w:marLeft w:val="0"/>
      <w:marRight w:val="0"/>
      <w:marTop w:val="0"/>
      <w:marBottom w:val="0"/>
      <w:divBdr>
        <w:top w:val="none" w:sz="0" w:space="0" w:color="auto"/>
        <w:left w:val="none" w:sz="0" w:space="0" w:color="auto"/>
        <w:bottom w:val="none" w:sz="0" w:space="0" w:color="auto"/>
        <w:right w:val="none" w:sz="0" w:space="0" w:color="auto"/>
      </w:divBdr>
    </w:div>
    <w:div w:id="1013454552">
      <w:bodyDiv w:val="1"/>
      <w:marLeft w:val="0"/>
      <w:marRight w:val="0"/>
      <w:marTop w:val="0"/>
      <w:marBottom w:val="0"/>
      <w:divBdr>
        <w:top w:val="none" w:sz="0" w:space="0" w:color="auto"/>
        <w:left w:val="none" w:sz="0" w:space="0" w:color="auto"/>
        <w:bottom w:val="none" w:sz="0" w:space="0" w:color="auto"/>
        <w:right w:val="none" w:sz="0" w:space="0" w:color="auto"/>
      </w:divBdr>
    </w:div>
    <w:div w:id="1455831467">
      <w:bodyDiv w:val="1"/>
      <w:marLeft w:val="0"/>
      <w:marRight w:val="0"/>
      <w:marTop w:val="0"/>
      <w:marBottom w:val="0"/>
      <w:divBdr>
        <w:top w:val="none" w:sz="0" w:space="0" w:color="auto"/>
        <w:left w:val="none" w:sz="0" w:space="0" w:color="auto"/>
        <w:bottom w:val="none" w:sz="0" w:space="0" w:color="auto"/>
        <w:right w:val="none" w:sz="0" w:space="0" w:color="auto"/>
      </w:divBdr>
      <w:divsChild>
        <w:div w:id="1056784423">
          <w:marLeft w:val="446"/>
          <w:marRight w:val="0"/>
          <w:marTop w:val="0"/>
          <w:marBottom w:val="0"/>
          <w:divBdr>
            <w:top w:val="none" w:sz="0" w:space="0" w:color="auto"/>
            <w:left w:val="none" w:sz="0" w:space="0" w:color="auto"/>
            <w:bottom w:val="none" w:sz="0" w:space="0" w:color="auto"/>
            <w:right w:val="none" w:sz="0" w:space="0" w:color="auto"/>
          </w:divBdr>
        </w:div>
        <w:div w:id="1096749580">
          <w:marLeft w:val="446"/>
          <w:marRight w:val="0"/>
          <w:marTop w:val="0"/>
          <w:marBottom w:val="0"/>
          <w:divBdr>
            <w:top w:val="none" w:sz="0" w:space="0" w:color="auto"/>
            <w:left w:val="none" w:sz="0" w:space="0" w:color="auto"/>
            <w:bottom w:val="none" w:sz="0" w:space="0" w:color="auto"/>
            <w:right w:val="none" w:sz="0" w:space="0" w:color="auto"/>
          </w:divBdr>
        </w:div>
        <w:div w:id="1698770032">
          <w:marLeft w:val="446"/>
          <w:marRight w:val="0"/>
          <w:marTop w:val="0"/>
          <w:marBottom w:val="0"/>
          <w:divBdr>
            <w:top w:val="none" w:sz="0" w:space="0" w:color="auto"/>
            <w:left w:val="none" w:sz="0" w:space="0" w:color="auto"/>
            <w:bottom w:val="none" w:sz="0" w:space="0" w:color="auto"/>
            <w:right w:val="none" w:sz="0" w:space="0" w:color="auto"/>
          </w:divBdr>
        </w:div>
      </w:divsChild>
    </w:div>
    <w:div w:id="1512187228">
      <w:bodyDiv w:val="1"/>
      <w:marLeft w:val="0"/>
      <w:marRight w:val="0"/>
      <w:marTop w:val="0"/>
      <w:marBottom w:val="0"/>
      <w:divBdr>
        <w:top w:val="none" w:sz="0" w:space="0" w:color="auto"/>
        <w:left w:val="none" w:sz="0" w:space="0" w:color="auto"/>
        <w:bottom w:val="none" w:sz="0" w:space="0" w:color="auto"/>
        <w:right w:val="none" w:sz="0" w:space="0" w:color="auto"/>
      </w:divBdr>
    </w:div>
    <w:div w:id="1562908045">
      <w:bodyDiv w:val="1"/>
      <w:marLeft w:val="0"/>
      <w:marRight w:val="0"/>
      <w:marTop w:val="0"/>
      <w:marBottom w:val="0"/>
      <w:divBdr>
        <w:top w:val="none" w:sz="0" w:space="0" w:color="auto"/>
        <w:left w:val="none" w:sz="0" w:space="0" w:color="auto"/>
        <w:bottom w:val="none" w:sz="0" w:space="0" w:color="auto"/>
        <w:right w:val="none" w:sz="0" w:space="0" w:color="auto"/>
      </w:divBdr>
    </w:div>
    <w:div w:id="1579362662">
      <w:bodyDiv w:val="1"/>
      <w:marLeft w:val="0"/>
      <w:marRight w:val="0"/>
      <w:marTop w:val="0"/>
      <w:marBottom w:val="0"/>
      <w:divBdr>
        <w:top w:val="none" w:sz="0" w:space="0" w:color="auto"/>
        <w:left w:val="none" w:sz="0" w:space="0" w:color="auto"/>
        <w:bottom w:val="none" w:sz="0" w:space="0" w:color="auto"/>
        <w:right w:val="none" w:sz="0" w:space="0" w:color="auto"/>
      </w:divBdr>
    </w:div>
    <w:div w:id="1787701858">
      <w:bodyDiv w:val="1"/>
      <w:marLeft w:val="0"/>
      <w:marRight w:val="0"/>
      <w:marTop w:val="0"/>
      <w:marBottom w:val="0"/>
      <w:divBdr>
        <w:top w:val="none" w:sz="0" w:space="0" w:color="auto"/>
        <w:left w:val="none" w:sz="0" w:space="0" w:color="auto"/>
        <w:bottom w:val="none" w:sz="0" w:space="0" w:color="auto"/>
        <w:right w:val="none" w:sz="0" w:space="0" w:color="auto"/>
      </w:divBdr>
    </w:div>
    <w:div w:id="1803962246">
      <w:bodyDiv w:val="1"/>
      <w:marLeft w:val="0"/>
      <w:marRight w:val="0"/>
      <w:marTop w:val="0"/>
      <w:marBottom w:val="0"/>
      <w:divBdr>
        <w:top w:val="none" w:sz="0" w:space="0" w:color="auto"/>
        <w:left w:val="none" w:sz="0" w:space="0" w:color="auto"/>
        <w:bottom w:val="none" w:sz="0" w:space="0" w:color="auto"/>
        <w:right w:val="none" w:sz="0" w:space="0" w:color="auto"/>
      </w:divBdr>
    </w:div>
    <w:div w:id="1887982249">
      <w:bodyDiv w:val="1"/>
      <w:marLeft w:val="0"/>
      <w:marRight w:val="0"/>
      <w:marTop w:val="0"/>
      <w:marBottom w:val="0"/>
      <w:divBdr>
        <w:top w:val="none" w:sz="0" w:space="0" w:color="auto"/>
        <w:left w:val="none" w:sz="0" w:space="0" w:color="auto"/>
        <w:bottom w:val="none" w:sz="0" w:space="0" w:color="auto"/>
        <w:right w:val="none" w:sz="0" w:space="0" w:color="auto"/>
      </w:divBdr>
    </w:div>
    <w:div w:id="2082095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inera.atlassian.net/wiki/spaces/OSOB/pages/3062411/Manual+Beh+righetsadministrat+r+Inv+naradministrat+r+och+Dataadministrat+r" TargetMode="External"/><Relationship Id="rId117" Type="http://schemas.openxmlformats.org/officeDocument/2006/relationships/hyperlink" Target="https://inera.atlassian.net/wiki/spaces/OSOB/pages/3062403/Checklistor+och+lathundar" TargetMode="External"/><Relationship Id="rId21" Type="http://schemas.openxmlformats.org/officeDocument/2006/relationships/footer" Target="footer3.xml"/><Relationship Id="rId42" Type="http://schemas.openxmlformats.org/officeDocument/2006/relationships/image" Target="media/image16.png"/><Relationship Id="rId47" Type="http://schemas.openxmlformats.org/officeDocument/2006/relationships/hyperlink" Target="https://cancercentrum.se/samverkan/patient-och-narstaende/min-vardplan/for-vardpersonal/arbeta-med-min-vardplan/" TargetMode="External"/><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7.png"/><Relationship Id="rId89" Type="http://schemas.openxmlformats.org/officeDocument/2006/relationships/image" Target="media/image62.png"/><Relationship Id="rId112" Type="http://schemas.openxmlformats.org/officeDocument/2006/relationships/image" Target="media/image85.png"/><Relationship Id="rId16" Type="http://schemas.openxmlformats.org/officeDocument/2006/relationships/header" Target="header1.xml"/><Relationship Id="rId107" Type="http://schemas.openxmlformats.org/officeDocument/2006/relationships/image" Target="media/image80.png"/><Relationship Id="rId11" Type="http://schemas.openxmlformats.org/officeDocument/2006/relationships/endnotes" Target="endnotes.xml"/><Relationship Id="rId32" Type="http://schemas.openxmlformats.org/officeDocument/2006/relationships/image" Target="media/image6.png"/><Relationship Id="rId37" Type="http://schemas.openxmlformats.org/officeDocument/2006/relationships/image" Target="media/image11.png"/><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2.png"/><Relationship Id="rId102" Type="http://schemas.openxmlformats.org/officeDocument/2006/relationships/image" Target="media/image75.png"/><Relationship Id="rId123" Type="http://schemas.openxmlformats.org/officeDocument/2006/relationships/image" Target="media/image2.png"/><Relationship Id="rId128"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image" Target="media/image63.png"/><Relationship Id="rId95" Type="http://schemas.openxmlformats.org/officeDocument/2006/relationships/image" Target="media/image68.png"/><Relationship Id="rId19" Type="http://schemas.openxmlformats.org/officeDocument/2006/relationships/footer" Target="footer2.xml"/><Relationship Id="rId14" Type="http://schemas.microsoft.com/office/2016/09/relationships/commentsIds" Target="commentsIds.xml"/><Relationship Id="rId22" Type="http://schemas.openxmlformats.org/officeDocument/2006/relationships/header" Target="header4.xml"/><Relationship Id="rId27" Type="http://schemas.openxmlformats.org/officeDocument/2006/relationships/hyperlink" Target="https://personal.sob.1177.se/"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image" Target="media/image42.png"/><Relationship Id="rId77" Type="http://schemas.openxmlformats.org/officeDocument/2006/relationships/image" Target="media/image50.png"/><Relationship Id="rId100" Type="http://schemas.openxmlformats.org/officeDocument/2006/relationships/image" Target="media/image73.png"/><Relationship Id="rId105" Type="http://schemas.openxmlformats.org/officeDocument/2006/relationships/image" Target="media/image78.png"/><Relationship Id="rId113" Type="http://schemas.openxmlformats.org/officeDocument/2006/relationships/image" Target="media/image86.png"/><Relationship Id="rId118" Type="http://schemas.openxmlformats.org/officeDocument/2006/relationships/image" Target="media/image90.emf"/><Relationship Id="rId12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4.png"/><Relationship Id="rId72" Type="http://schemas.openxmlformats.org/officeDocument/2006/relationships/image" Target="media/image45.png"/><Relationship Id="rId80" Type="http://schemas.openxmlformats.org/officeDocument/2006/relationships/image" Target="media/image53.png"/><Relationship Id="rId85" Type="http://schemas.openxmlformats.org/officeDocument/2006/relationships/image" Target="media/image58.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hyperlink" Target="https://inera.atlassian.net/wiki/spaces/OSOB/pages/3062452/Manualer" TargetMode="Externa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hyperlink" Target="https://inera.atlassian.net/wiki/spaces/OSOB/pages/3062428/Manual+Behandlare"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20.png"/><Relationship Id="rId59" Type="http://schemas.openxmlformats.org/officeDocument/2006/relationships/image" Target="media/image32.png"/><Relationship Id="rId67" Type="http://schemas.openxmlformats.org/officeDocument/2006/relationships/image" Target="media/image40.png"/><Relationship Id="rId103" Type="http://schemas.openxmlformats.org/officeDocument/2006/relationships/image" Target="media/image76.png"/><Relationship Id="rId108" Type="http://schemas.openxmlformats.org/officeDocument/2006/relationships/image" Target="media/image81.png"/><Relationship Id="rId116" Type="http://schemas.openxmlformats.org/officeDocument/2006/relationships/image" Target="media/image89.png"/><Relationship Id="rId124" Type="http://schemas.openxmlformats.org/officeDocument/2006/relationships/header" Target="header5.xml"/><Relationship Id="rId20" Type="http://schemas.openxmlformats.org/officeDocument/2006/relationships/header" Target="header3.xml"/><Relationship Id="rId41" Type="http://schemas.openxmlformats.org/officeDocument/2006/relationships/image" Target="media/image15.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image" Target="media/image43.png"/><Relationship Id="rId75" Type="http://schemas.openxmlformats.org/officeDocument/2006/relationships/image" Target="media/image48.png"/><Relationship Id="rId83" Type="http://schemas.openxmlformats.org/officeDocument/2006/relationships/image" Target="media/image56.png"/><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png"/><Relationship Id="rId111"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cancercentrum.se/samverkan/patient-och-narstaende/min-vardplan/for-vardpersonal/" TargetMode="External"/><Relationship Id="rId23" Type="http://schemas.openxmlformats.org/officeDocument/2006/relationships/footer" Target="footer4.xml"/><Relationship Id="rId28" Type="http://schemas.openxmlformats.org/officeDocument/2006/relationships/hyperlink" Target="https://www.inera.se/tjanster/alla-tjanster-a-o/stod-och-behandling/" TargetMode="External"/><Relationship Id="rId36" Type="http://schemas.openxmlformats.org/officeDocument/2006/relationships/image" Target="media/image10.png"/><Relationship Id="rId49" Type="http://schemas.openxmlformats.org/officeDocument/2006/relationships/image" Target="media/image22.png"/><Relationship Id="rId57" Type="http://schemas.openxmlformats.org/officeDocument/2006/relationships/image" Target="media/image30.png"/><Relationship Id="rId106" Type="http://schemas.openxmlformats.org/officeDocument/2006/relationships/image" Target="media/image79.png"/><Relationship Id="rId114" Type="http://schemas.openxmlformats.org/officeDocument/2006/relationships/image" Target="media/image87.png"/><Relationship Id="rId119" Type="http://schemas.openxmlformats.org/officeDocument/2006/relationships/hyperlink" Target="https://www.inera.se/driftstatus/" TargetMode="External"/><Relationship Id="rId127" Type="http://schemas.microsoft.com/office/2011/relationships/people" Target="people.xml"/><Relationship Id="rId10" Type="http://schemas.openxmlformats.org/officeDocument/2006/relationships/footnotes" Target="footnotes.xml"/><Relationship Id="rId31" Type="http://schemas.openxmlformats.org/officeDocument/2006/relationships/image" Target="media/image5.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png"/><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hyperlink" Target="https://inera.atlassian.net/wiki/spaces/OSOB/pages/3062407/Bruksanvisning+St+d+och+behandling"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9" Type="http://schemas.openxmlformats.org/officeDocument/2006/relationships/image" Target="media/image13.png"/><Relationship Id="rId109" Type="http://schemas.openxmlformats.org/officeDocument/2006/relationships/image" Target="media/image82.png"/><Relationship Id="rId34" Type="http://schemas.openxmlformats.org/officeDocument/2006/relationships/image" Target="media/image8.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70.png"/><Relationship Id="rId104" Type="http://schemas.openxmlformats.org/officeDocument/2006/relationships/image" Target="media/image77.png"/><Relationship Id="rId120" Type="http://schemas.openxmlformats.org/officeDocument/2006/relationships/hyperlink" Target="https://inera.atlassian.net/wiki/spaces/OSOB/pages/3062403/Checklistor+och+lathundar" TargetMode="External"/><Relationship Id="rId125" Type="http://schemas.openxmlformats.org/officeDocument/2006/relationships/footer" Target="footer5.xml"/><Relationship Id="rId7" Type="http://schemas.openxmlformats.org/officeDocument/2006/relationships/styles" Target="styles.xml"/><Relationship Id="rId71" Type="http://schemas.openxmlformats.org/officeDocument/2006/relationships/image" Target="media/image44.png"/><Relationship Id="rId92"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image" Target="media/image3.png"/><Relationship Id="rId24" Type="http://schemas.openxmlformats.org/officeDocument/2006/relationships/hyperlink" Target="https://cancercentrum.se/samverkan/patient-och-narstaende/min-vardplan/for-vardpersonal/utbildning-och-material/" TargetMode="Externa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39.png"/><Relationship Id="rId87" Type="http://schemas.openxmlformats.org/officeDocument/2006/relationships/image" Target="media/image60.png"/><Relationship Id="rId110" Type="http://schemas.openxmlformats.org/officeDocument/2006/relationships/image" Target="media/image83.png"/><Relationship Id="rId115" Type="http://schemas.openxmlformats.org/officeDocument/2006/relationships/image" Target="media/image88.png"/><Relationship Id="rId61" Type="http://schemas.openxmlformats.org/officeDocument/2006/relationships/image" Target="media/image34.png"/><Relationship Id="rId82" Type="http://schemas.openxmlformats.org/officeDocument/2006/relationships/image" Target="media/image55.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20Wriste\Desktop\MVP\Nationellt%20material\Lathund%20Behandlare%20Min%20V&#229;rdplan%20i%20St&#246;d%20och%20behandling%20v.3.dotx" TargetMode="External"/></Relationships>
</file>

<file path=word/theme/theme1.xml><?xml version="1.0" encoding="utf-8"?>
<a:theme xmlns:a="http://schemas.openxmlformats.org/drawingml/2006/main" name="RCC_colors">
  <a:themeElements>
    <a:clrScheme name="RCC_colors_word">
      <a:dk1>
        <a:srgbClr val="000000"/>
      </a:dk1>
      <a:lt1>
        <a:srgbClr val="FFFFFF"/>
      </a:lt1>
      <a:dk2>
        <a:srgbClr val="005092"/>
      </a:dk2>
      <a:lt2>
        <a:srgbClr val="FFFFFF"/>
      </a:lt2>
      <a:accent1>
        <a:srgbClr val="00B3F6"/>
      </a:accent1>
      <a:accent2>
        <a:srgbClr val="FFB117"/>
      </a:accent2>
      <a:accent3>
        <a:srgbClr val="005092"/>
      </a:accent3>
      <a:accent4>
        <a:srgbClr val="19975D"/>
      </a:accent4>
      <a:accent5>
        <a:srgbClr val="A29B96"/>
      </a:accent5>
      <a:accent6>
        <a:srgbClr val="E5628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2024-09-06T00:00:00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6F2513CDA6E14440B47D06CC75034B56" ma:contentTypeVersion="18" ma:contentTypeDescription="Skapa ett nytt dokument." ma:contentTypeScope="" ma:versionID="3db3879d3137d726d0f41526cbeb1595">
  <xsd:schema xmlns:xsd="http://www.w3.org/2001/XMLSchema" xmlns:xs="http://www.w3.org/2001/XMLSchema" xmlns:p="http://schemas.microsoft.com/office/2006/metadata/properties" xmlns:ns2="5487bc45-db90-4844-9e77-a563a32ed096" xmlns:ns3="b848b4fd-8812-4de2-8f85-f06ef2a7dfe8" targetNamespace="http://schemas.microsoft.com/office/2006/metadata/properties" ma:root="true" ma:fieldsID="af1f7a79e9d44cd1777fb14344497779" ns2:_="" ns3:_="">
    <xsd:import namespace="5487bc45-db90-4844-9e77-a563a32ed096"/>
    <xsd:import namespace="b848b4fd-8812-4de2-8f85-f06ef2a7dfe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element ref="ns2: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7bc45-db90-4844-9e77-a563a32ed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31ec198c-d8c7-4990-9d38-6e6c54e42e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Kommentar" ma:index="25" nillable="true" ma:displayName="Kommentar" ma:format="Dropdown" ma:internalName="Komment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48b4fd-8812-4de2-8f85-f06ef2a7dfe8"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5b30012f-084d-41f4-8c28-cf64518bcb72}" ma:internalName="TaxCatchAll" ma:showField="CatchAllData" ma:web="b848b4fd-8812-4de2-8f85-f06ef2a7d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848b4fd-8812-4de2-8f85-f06ef2a7dfe8" xsi:nil="true"/>
    <lcf76f155ced4ddcb4097134ff3c332f xmlns="5487bc45-db90-4844-9e77-a563a32ed096">
      <Terms xmlns="http://schemas.microsoft.com/office/infopath/2007/PartnerControls"/>
    </lcf76f155ced4ddcb4097134ff3c332f>
    <Kommentar xmlns="5487bc45-db90-4844-9e77-a563a32ed09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26E4BB-B323-464B-9591-7BE716BACF2E}">
  <ds:schemaRefs>
    <ds:schemaRef ds:uri="http://schemas.openxmlformats.org/officeDocument/2006/bibliography"/>
  </ds:schemaRefs>
</ds:datastoreItem>
</file>

<file path=customXml/itemProps3.xml><?xml version="1.0" encoding="utf-8"?>
<ds:datastoreItem xmlns:ds="http://schemas.openxmlformats.org/officeDocument/2006/customXml" ds:itemID="{0BF363F6-1574-439F-801A-4F9FC6DBA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7bc45-db90-4844-9e77-a563a32ed096"/>
    <ds:schemaRef ds:uri="b848b4fd-8812-4de2-8f85-f06ef2a7d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9D6E87-EB3A-443B-A435-27CD49AF6081}">
  <ds:schemaRefs>
    <ds:schemaRef ds:uri="http://schemas.microsoft.com/sharepoint/v3/contenttype/forms"/>
  </ds:schemaRefs>
</ds:datastoreItem>
</file>

<file path=customXml/itemProps5.xml><?xml version="1.0" encoding="utf-8"?>
<ds:datastoreItem xmlns:ds="http://schemas.openxmlformats.org/officeDocument/2006/customXml" ds:itemID="{521D801A-612F-46D8-A8A8-6843A33C4EFF}">
  <ds:schemaRefs>
    <ds:schemaRef ds:uri="b848b4fd-8812-4de2-8f85-f06ef2a7dfe8"/>
    <ds:schemaRef ds:uri="http://purl.org/dc/terms/"/>
    <ds:schemaRef ds:uri="http://schemas.openxmlformats.org/package/2006/metadata/core-properties"/>
    <ds:schemaRef ds:uri="5487bc45-db90-4844-9e77-a563a32ed096"/>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Metadata/LabelInfo.xml><?xml version="1.0" encoding="utf-8"?>
<clbl:labelList xmlns:clbl="http://schemas.microsoft.com/office/2020/mipLabelMetadata">
  <clbl:label id="{7d4b8963-dacf-4722-a0a7-0d57c755f778}" enabled="0" method="" siteId="{7d4b8963-dacf-4722-a0a7-0d57c755f778}" removed="1"/>
</clbl:labelList>
</file>

<file path=docProps/app.xml><?xml version="1.0" encoding="utf-8"?>
<Properties xmlns="http://schemas.openxmlformats.org/officeDocument/2006/extended-properties" xmlns:vt="http://schemas.openxmlformats.org/officeDocument/2006/docPropsVTypes">
  <Template>Lathund Behandlare Min Vårdplan i Stöd och behandling v.3</Template>
  <TotalTime>3</TotalTime>
  <Pages>62</Pages>
  <Words>9639</Words>
  <Characters>51087</Characters>
  <Application>Microsoft Office Word</Application>
  <DocSecurity>0</DocSecurity>
  <Lines>425</Lines>
  <Paragraphs>121</Paragraphs>
  <ScaleCrop>false</ScaleCrop>
  <HeadingPairs>
    <vt:vector size="2" baseType="variant">
      <vt:variant>
        <vt:lpstr>Rubrik</vt:lpstr>
      </vt:variant>
      <vt:variant>
        <vt:i4>1</vt:i4>
      </vt:variant>
    </vt:vector>
  </HeadingPairs>
  <TitlesOfParts>
    <vt:vector size="1" baseType="lpstr">
      <vt:lpstr>Manual för vårdpersonal</vt:lpstr>
    </vt:vector>
  </TitlesOfParts>
  <Company>Advant</Company>
  <LinksUpToDate>false</LinksUpToDate>
  <CharactersWithSpaces>60605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för vårdpersonal</dc:title>
  <dc:subject/>
  <dc:creator>Karin Wriste</dc:creator>
  <cp:keywords/>
  <dc:description/>
  <cp:lastModifiedBy>Linda</cp:lastModifiedBy>
  <cp:revision>2</cp:revision>
  <cp:lastPrinted>2016-06-07T13:23:00Z</cp:lastPrinted>
  <dcterms:created xsi:type="dcterms:W3CDTF">2024-09-27T13:25:00Z</dcterms:created>
  <dcterms:modified xsi:type="dcterms:W3CDTF">2024-09-27T13:25:00Z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32</vt:i4>
  </property>
  <property fmtid="{D5CDD505-2E9C-101B-9397-08002B2CF9AE}" pid="3" name="ContentTypeId">
    <vt:lpwstr>0x0101006F2513CDA6E14440B47D06CC75034B56</vt:lpwstr>
  </property>
  <property fmtid="{D5CDD505-2E9C-101B-9397-08002B2CF9AE}" pid="4" name="MediaServiceImageTags">
    <vt:lpwstr/>
  </property>
</Properties>
</file>