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horzAnchor="page" w:tblpX="766" w:tblpY="36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BD7986" w14:paraId="7F9CFCC0" w14:textId="77777777" w:rsidTr="001934CF">
        <w:trPr>
          <w:trHeight w:val="1224"/>
        </w:trPr>
        <w:tc>
          <w:tcPr>
            <w:tcW w:w="8647" w:type="dxa"/>
          </w:tcPr>
          <w:p w14:paraId="23D2E32C" w14:textId="6C126B09" w:rsidR="00B1636D" w:rsidRDefault="003F7B69" w:rsidP="005E3979">
            <w:pPr>
              <w:pStyle w:val="Underrubrik"/>
              <w:spacing w:line="276" w:lineRule="auto"/>
              <w:rPr>
                <w:b/>
                <w:sz w:val="72"/>
                <w:szCs w:val="72"/>
              </w:rPr>
            </w:pPr>
            <w:r>
              <w:rPr>
                <w:b/>
                <w:sz w:val="72"/>
                <w:szCs w:val="72"/>
              </w:rPr>
              <w:t>Manual</w:t>
            </w:r>
            <w:r w:rsidR="008766B3" w:rsidRPr="008562DD">
              <w:rPr>
                <w:b/>
                <w:sz w:val="72"/>
                <w:szCs w:val="72"/>
              </w:rPr>
              <w:t xml:space="preserve"> för</w:t>
            </w:r>
            <w:r w:rsidR="002A6399">
              <w:rPr>
                <w:b/>
                <w:sz w:val="72"/>
                <w:szCs w:val="72"/>
              </w:rPr>
              <w:t xml:space="preserve"> vårdpersonal</w:t>
            </w:r>
            <w:r w:rsidR="008766B3" w:rsidRPr="008562DD">
              <w:rPr>
                <w:b/>
                <w:sz w:val="72"/>
                <w:szCs w:val="72"/>
              </w:rPr>
              <w:t xml:space="preserve"> </w:t>
            </w:r>
          </w:p>
          <w:p w14:paraId="71CBCFA0" w14:textId="7B9CD404" w:rsidR="008562DD" w:rsidRDefault="008766B3" w:rsidP="005E3979">
            <w:pPr>
              <w:pStyle w:val="Underrubrik"/>
              <w:spacing w:line="276" w:lineRule="auto"/>
              <w:rPr>
                <w:b/>
                <w:sz w:val="72"/>
                <w:szCs w:val="72"/>
              </w:rPr>
            </w:pPr>
            <w:r>
              <w:rPr>
                <w:b/>
                <w:sz w:val="72"/>
                <w:szCs w:val="72"/>
              </w:rPr>
              <w:t>Min vårdplan</w:t>
            </w:r>
            <w:r w:rsidR="004C1AE7">
              <w:rPr>
                <w:b/>
                <w:sz w:val="72"/>
                <w:szCs w:val="72"/>
              </w:rPr>
              <w:t xml:space="preserve"> (barn)</w:t>
            </w:r>
            <w:r>
              <w:rPr>
                <w:b/>
                <w:sz w:val="72"/>
                <w:szCs w:val="72"/>
              </w:rPr>
              <w:t xml:space="preserve"> via</w:t>
            </w:r>
            <w:r w:rsidR="004936A3">
              <w:rPr>
                <w:b/>
                <w:sz w:val="72"/>
                <w:szCs w:val="72"/>
              </w:rPr>
              <w:t xml:space="preserve"> 1177 </w:t>
            </w:r>
          </w:p>
          <w:p w14:paraId="32E91B45" w14:textId="77777777" w:rsidR="008562DD" w:rsidRPr="008562DD" w:rsidRDefault="008562DD" w:rsidP="005E3979">
            <w:pPr>
              <w:pStyle w:val="Ingetavstnd"/>
              <w:spacing w:line="276" w:lineRule="auto"/>
            </w:pPr>
          </w:p>
          <w:p w14:paraId="79A2D078" w14:textId="0D022B4D" w:rsidR="00F3087C" w:rsidRPr="00F3087C" w:rsidRDefault="008766B3" w:rsidP="00F3087C">
            <w:pPr>
              <w:pStyle w:val="Underrubrik"/>
              <w:spacing w:line="276" w:lineRule="auto"/>
              <w:rPr>
                <w:sz w:val="52"/>
                <w:szCs w:val="72"/>
              </w:rPr>
            </w:pPr>
            <w:r>
              <w:rPr>
                <w:sz w:val="52"/>
                <w:szCs w:val="72"/>
              </w:rPr>
              <w:t xml:space="preserve">För </w:t>
            </w:r>
            <w:r w:rsidR="003F7B69">
              <w:rPr>
                <w:sz w:val="52"/>
                <w:szCs w:val="72"/>
              </w:rPr>
              <w:t>vårdpersonal</w:t>
            </w:r>
            <w:r>
              <w:rPr>
                <w:sz w:val="52"/>
                <w:szCs w:val="72"/>
              </w:rPr>
              <w:t xml:space="preserve"> i verksamhet: </w:t>
            </w:r>
            <w:commentRangeStart w:id="0"/>
            <w:r w:rsidRPr="00F3087C">
              <w:rPr>
                <w:sz w:val="52"/>
                <w:szCs w:val="72"/>
                <w:highlight w:val="yellow"/>
              </w:rPr>
              <w:t>NN</w:t>
            </w:r>
            <w:commentRangeEnd w:id="0"/>
            <w:r>
              <w:rPr>
                <w:rStyle w:val="Kommentarsreferens"/>
                <w:rFonts w:ascii="Garamond" w:eastAsia="Times New Roman" w:hAnsi="Garamond" w:cs="Times New Roman"/>
                <w:color w:val="auto"/>
              </w:rPr>
              <w:commentReference w:id="0"/>
            </w:r>
          </w:p>
          <w:p w14:paraId="1AC837EC" w14:textId="77777777" w:rsidR="008562DD" w:rsidRDefault="008562DD" w:rsidP="005E3979">
            <w:pPr>
              <w:pStyle w:val="Underrubrik"/>
              <w:spacing w:line="276" w:lineRule="auto"/>
            </w:pPr>
          </w:p>
          <w:p w14:paraId="0E161129" w14:textId="3B175813" w:rsidR="00433486" w:rsidRPr="0031524A" w:rsidRDefault="008766B3" w:rsidP="005E3979">
            <w:pPr>
              <w:pStyle w:val="Underrubrik"/>
              <w:spacing w:line="276" w:lineRule="auto"/>
              <w:rPr>
                <w:color w:val="19975D"/>
              </w:rPr>
            </w:pPr>
            <w:r>
              <w:t xml:space="preserve">Min vårdplan i Stöd och behandling </w:t>
            </w:r>
            <w:r w:rsidR="006D0A7D">
              <w:t>version 1</w:t>
            </w:r>
            <w:r w:rsidR="005C686D">
              <w:t>.</w:t>
            </w:r>
            <w:r w:rsidR="00B97BDE">
              <w:t>6</w:t>
            </w:r>
          </w:p>
        </w:tc>
      </w:tr>
    </w:tbl>
    <w:p w14:paraId="44994E0E" w14:textId="77777777" w:rsidR="008562DD" w:rsidRDefault="008766B3" w:rsidP="005E3979">
      <w:pPr>
        <w:spacing w:line="276" w:lineRule="auto"/>
      </w:pPr>
      <w:r>
        <w:rPr>
          <w:b/>
        </w:rPr>
        <w:br w:type="page"/>
      </w:r>
    </w:p>
    <w:tbl>
      <w:tblPr>
        <w:tblStyle w:val="Tabellrutnt"/>
        <w:tblpPr w:leftFromText="141" w:rightFromText="141" w:vertAnchor="page" w:horzAnchor="margin" w:tblpY="20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BD7986" w14:paraId="216263B5" w14:textId="77777777" w:rsidTr="00776DA0">
        <w:trPr>
          <w:trHeight w:val="6941"/>
        </w:trPr>
        <w:tc>
          <w:tcPr>
            <w:tcW w:w="8647" w:type="dxa"/>
          </w:tcPr>
          <w:p w14:paraId="4036F272" w14:textId="0C1A94D2" w:rsidR="003F7B69" w:rsidRDefault="003F7B69" w:rsidP="003F7B69">
            <w:pPr>
              <w:pStyle w:val="Ingress"/>
              <w:tabs>
                <w:tab w:val="left" w:pos="5670"/>
              </w:tabs>
              <w:spacing w:line="276" w:lineRule="auto"/>
              <w:rPr>
                <w:rFonts w:ascii="Garamond" w:hAnsi="Garamond"/>
                <w:b w:val="0"/>
                <w:color w:val="auto"/>
                <w:sz w:val="24"/>
                <w:szCs w:val="24"/>
              </w:rPr>
            </w:pPr>
            <w:r w:rsidRPr="23BB9F7A">
              <w:rPr>
                <w:rFonts w:ascii="Garamond" w:hAnsi="Garamond"/>
                <w:b w:val="0"/>
                <w:color w:val="auto"/>
                <w:sz w:val="24"/>
                <w:szCs w:val="24"/>
              </w:rPr>
              <w:lastRenderedPageBreak/>
              <w:t>Detta är e</w:t>
            </w:r>
            <w:r>
              <w:rPr>
                <w:rFonts w:ascii="Garamond" w:hAnsi="Garamond"/>
                <w:b w:val="0"/>
                <w:color w:val="auto"/>
                <w:sz w:val="24"/>
                <w:szCs w:val="24"/>
              </w:rPr>
              <w:t>n</w:t>
            </w:r>
            <w:r w:rsidRPr="23BB9F7A">
              <w:rPr>
                <w:rFonts w:ascii="Garamond" w:hAnsi="Garamond"/>
                <w:b w:val="0"/>
                <w:color w:val="auto"/>
                <w:sz w:val="24"/>
                <w:szCs w:val="24"/>
              </w:rPr>
              <w:t xml:space="preserve"> </w:t>
            </w:r>
            <w:r>
              <w:rPr>
                <w:rFonts w:ascii="Garamond" w:hAnsi="Garamond"/>
                <w:b w:val="0"/>
                <w:color w:val="auto"/>
                <w:sz w:val="24"/>
                <w:szCs w:val="24"/>
              </w:rPr>
              <w:t>manual</w:t>
            </w:r>
            <w:r w:rsidRPr="23BB9F7A">
              <w:rPr>
                <w:rFonts w:ascii="Garamond" w:hAnsi="Garamond"/>
                <w:b w:val="0"/>
                <w:color w:val="auto"/>
                <w:sz w:val="24"/>
                <w:szCs w:val="24"/>
              </w:rPr>
              <w:t xml:space="preserve"> för</w:t>
            </w:r>
            <w:r>
              <w:rPr>
                <w:rFonts w:ascii="Garamond" w:hAnsi="Garamond"/>
                <w:b w:val="0"/>
                <w:color w:val="auto"/>
                <w:sz w:val="24"/>
                <w:szCs w:val="24"/>
              </w:rPr>
              <w:t xml:space="preserve"> vårdpersonal, främst behandlare,</w:t>
            </w:r>
            <w:r w:rsidRPr="23BB9F7A">
              <w:rPr>
                <w:rFonts w:ascii="Garamond" w:hAnsi="Garamond"/>
                <w:b w:val="0"/>
                <w:color w:val="auto"/>
                <w:sz w:val="24"/>
                <w:szCs w:val="24"/>
              </w:rPr>
              <w:t xml:space="preserve"> som arbetar med Min vårdplan </w:t>
            </w:r>
            <w:r>
              <w:rPr>
                <w:rFonts w:ascii="Garamond" w:hAnsi="Garamond"/>
                <w:b w:val="0"/>
                <w:color w:val="auto"/>
                <w:sz w:val="24"/>
                <w:szCs w:val="24"/>
              </w:rPr>
              <w:t xml:space="preserve">(barn) </w:t>
            </w:r>
            <w:r w:rsidRPr="23BB9F7A">
              <w:rPr>
                <w:rFonts w:ascii="Garamond" w:hAnsi="Garamond"/>
                <w:b w:val="0"/>
                <w:color w:val="auto"/>
                <w:sz w:val="24"/>
                <w:szCs w:val="24"/>
              </w:rPr>
              <w:t xml:space="preserve">via 1177. </w:t>
            </w:r>
          </w:p>
          <w:p w14:paraId="16FFDE20" w14:textId="54A01646" w:rsidR="003F7B69" w:rsidRDefault="003F7B69" w:rsidP="003F7B69">
            <w:pPr>
              <w:pStyle w:val="Ingress"/>
              <w:tabs>
                <w:tab w:val="left" w:pos="5670"/>
              </w:tabs>
              <w:spacing w:line="276" w:lineRule="auto"/>
              <w:rPr>
                <w:rFonts w:ascii="Garamond" w:hAnsi="Garamond"/>
                <w:b w:val="0"/>
                <w:color w:val="000000" w:themeColor="text1"/>
                <w:sz w:val="24"/>
                <w:szCs w:val="24"/>
              </w:rPr>
            </w:pPr>
            <w:r>
              <w:rPr>
                <w:rFonts w:ascii="Garamond" w:hAnsi="Garamond"/>
                <w:b w:val="0"/>
                <w:color w:val="000000" w:themeColor="text1"/>
                <w:sz w:val="24"/>
                <w:szCs w:val="24"/>
              </w:rPr>
              <w:t>Den bör kompletteras och redigeras före användning. Det finns mallar för komplettering inuti manualen</w:t>
            </w:r>
            <w:r w:rsidRPr="23BB9F7A">
              <w:rPr>
                <w:rFonts w:ascii="Garamond" w:hAnsi="Garamond"/>
                <w:b w:val="0"/>
                <w:color w:val="000000" w:themeColor="text1"/>
                <w:sz w:val="24"/>
                <w:szCs w:val="24"/>
              </w:rPr>
              <w:t>. Komplettering och redigering görs av respektive verksamhet utifrån hur verksamheterna väljer att arbeta med Min vårdplan</w:t>
            </w:r>
            <w:r>
              <w:rPr>
                <w:rFonts w:ascii="Garamond" w:hAnsi="Garamond"/>
                <w:b w:val="0"/>
                <w:color w:val="000000" w:themeColor="text1"/>
                <w:sz w:val="24"/>
                <w:szCs w:val="24"/>
              </w:rPr>
              <w:t xml:space="preserve"> (barn)</w:t>
            </w:r>
            <w:r w:rsidRPr="23BB9F7A">
              <w:rPr>
                <w:rFonts w:ascii="Garamond" w:hAnsi="Garamond"/>
                <w:b w:val="0"/>
                <w:color w:val="000000" w:themeColor="text1"/>
                <w:sz w:val="24"/>
                <w:szCs w:val="24"/>
              </w:rPr>
              <w:t xml:space="preserve"> via 1177.</w:t>
            </w:r>
            <w:r>
              <w:rPr>
                <w:rFonts w:ascii="Garamond" w:hAnsi="Garamond"/>
                <w:b w:val="0"/>
                <w:color w:val="000000" w:themeColor="text1"/>
                <w:sz w:val="24"/>
                <w:szCs w:val="24"/>
              </w:rPr>
              <w:t xml:space="preserve"> </w:t>
            </w:r>
          </w:p>
          <w:p w14:paraId="70F93BE0" w14:textId="10A52DB4" w:rsidR="003F7B69" w:rsidRDefault="003F7B69" w:rsidP="003F7B69">
            <w:pPr>
              <w:pStyle w:val="Ingress"/>
              <w:tabs>
                <w:tab w:val="left" w:pos="5670"/>
              </w:tabs>
              <w:spacing w:line="276" w:lineRule="auto"/>
              <w:rPr>
                <w:rFonts w:ascii="Garamond" w:hAnsi="Garamond"/>
                <w:b w:val="0"/>
                <w:color w:val="000000" w:themeColor="text1"/>
                <w:sz w:val="24"/>
                <w:szCs w:val="24"/>
              </w:rPr>
            </w:pPr>
            <w:r>
              <w:rPr>
                <w:rFonts w:ascii="Garamond" w:hAnsi="Garamond"/>
                <w:b w:val="0"/>
                <w:color w:val="000000" w:themeColor="text1"/>
                <w:sz w:val="24"/>
                <w:szCs w:val="24"/>
              </w:rPr>
              <w:t xml:space="preserve">De viktigaste stegen ur manualen finns sammanfattade på </w:t>
            </w:r>
            <w:hyperlink r:id="rId15" w:history="1">
              <w:r>
                <w:rPr>
                  <w:rStyle w:val="Hyperlnk"/>
                  <w:rFonts w:ascii="Garamond" w:hAnsi="Garamond"/>
                  <w:b w:val="0"/>
                  <w:sz w:val="24"/>
                  <w:szCs w:val="24"/>
                </w:rPr>
                <w:t>Cancercentrum</w:t>
              </w:r>
            </w:hyperlink>
            <w:r>
              <w:rPr>
                <w:rFonts w:ascii="Garamond" w:hAnsi="Garamond"/>
                <w:b w:val="0"/>
                <w:color w:val="000000" w:themeColor="text1"/>
                <w:sz w:val="24"/>
                <w:szCs w:val="24"/>
              </w:rPr>
              <w:t xml:space="preserve">, och i </w:t>
            </w:r>
            <w:r w:rsidRPr="0017544D">
              <w:rPr>
                <w:rFonts w:ascii="Garamond" w:hAnsi="Garamond"/>
                <w:b w:val="0"/>
                <w:i/>
                <w:iCs/>
                <w:color w:val="000000" w:themeColor="text1"/>
                <w:sz w:val="24"/>
                <w:szCs w:val="24"/>
              </w:rPr>
              <w:t>Checklistor hantering av Min vårdplan</w:t>
            </w:r>
            <w:r>
              <w:rPr>
                <w:rFonts w:ascii="Garamond" w:hAnsi="Garamond"/>
                <w:b w:val="0"/>
                <w:i/>
                <w:iCs/>
                <w:color w:val="000000" w:themeColor="text1"/>
                <w:sz w:val="24"/>
                <w:szCs w:val="24"/>
              </w:rPr>
              <w:t xml:space="preserve"> </w:t>
            </w:r>
            <w:r>
              <w:rPr>
                <w:rFonts w:ascii="Garamond" w:hAnsi="Garamond"/>
                <w:b w:val="0"/>
                <w:color w:val="000000" w:themeColor="text1"/>
                <w:sz w:val="24"/>
                <w:szCs w:val="24"/>
              </w:rPr>
              <w:t xml:space="preserve">som finns för varje publicerad diagnos samt för den icke diagnosspecifika </w:t>
            </w:r>
            <w:r w:rsidRPr="003F7B69">
              <w:rPr>
                <w:rFonts w:ascii="Garamond" w:hAnsi="Garamond"/>
                <w:b w:val="0"/>
                <w:i/>
                <w:iCs/>
                <w:color w:val="000000" w:themeColor="text1"/>
                <w:sz w:val="24"/>
                <w:szCs w:val="24"/>
              </w:rPr>
              <w:t>Min vårdplan i barncancervården</w:t>
            </w:r>
            <w:r>
              <w:rPr>
                <w:rFonts w:ascii="Garamond" w:hAnsi="Garamond"/>
                <w:b w:val="0"/>
                <w:color w:val="000000" w:themeColor="text1"/>
                <w:sz w:val="24"/>
                <w:szCs w:val="24"/>
              </w:rPr>
              <w:t xml:space="preserve">. </w:t>
            </w:r>
          </w:p>
          <w:p w14:paraId="633FCED3" w14:textId="230E0EAD" w:rsidR="000D3E6B" w:rsidRPr="00E751AF" w:rsidRDefault="000D3E6B" w:rsidP="000D3E6B">
            <w:r>
              <w:t>I manualen omfattas begreppet patient även av vårdnadshavare, när dessa är ombud för patienten.</w:t>
            </w:r>
          </w:p>
          <w:p w14:paraId="78E7D2C5" w14:textId="77777777" w:rsidR="000D3E6B" w:rsidRPr="00073191" w:rsidRDefault="000D3E6B" w:rsidP="003F7B69">
            <w:pPr>
              <w:pStyle w:val="Ingress"/>
              <w:tabs>
                <w:tab w:val="left" w:pos="5670"/>
              </w:tabs>
              <w:spacing w:line="276" w:lineRule="auto"/>
              <w:rPr>
                <w:rFonts w:ascii="Garamond" w:hAnsi="Garamond"/>
                <w:b w:val="0"/>
                <w:color w:val="000000" w:themeColor="text1"/>
                <w:sz w:val="24"/>
                <w:szCs w:val="24"/>
              </w:rPr>
            </w:pPr>
          </w:p>
          <w:p w14:paraId="03103F8B" w14:textId="77777777" w:rsidR="00776DA0" w:rsidRPr="00E94D7B" w:rsidRDefault="00776DA0" w:rsidP="00776DA0">
            <w:pPr>
              <w:pStyle w:val="Ingress"/>
              <w:tabs>
                <w:tab w:val="left" w:pos="5670"/>
              </w:tabs>
              <w:spacing w:line="276" w:lineRule="auto"/>
              <w:rPr>
                <w:rFonts w:ascii="Garamond" w:hAnsi="Garamond"/>
                <w:b w:val="0"/>
                <w:color w:val="auto"/>
                <w:sz w:val="24"/>
                <w:szCs w:val="24"/>
              </w:rPr>
            </w:pPr>
          </w:p>
        </w:tc>
      </w:tr>
      <w:tr w:rsidR="00BD7986" w14:paraId="192D56FD" w14:textId="77777777" w:rsidTr="00776DA0">
        <w:trPr>
          <w:trHeight w:val="1360"/>
        </w:trPr>
        <w:tc>
          <w:tcPr>
            <w:tcW w:w="8647" w:type="dxa"/>
          </w:tcPr>
          <w:p w14:paraId="5697D0AD" w14:textId="77777777" w:rsidR="00776DA0" w:rsidRPr="0031524A" w:rsidRDefault="00776DA0" w:rsidP="00776DA0">
            <w:pPr>
              <w:pStyle w:val="Ingetavstnd"/>
              <w:spacing w:line="276" w:lineRule="auto"/>
              <w:ind w:firstLine="0"/>
              <w:rPr>
                <w:color w:val="000000" w:themeColor="text1"/>
              </w:rPr>
            </w:pPr>
          </w:p>
        </w:tc>
      </w:tr>
    </w:tbl>
    <w:p w14:paraId="326469AD" w14:textId="77777777" w:rsidR="00E7453D" w:rsidRPr="0031524A" w:rsidRDefault="00E7453D" w:rsidP="005E3979">
      <w:pPr>
        <w:spacing w:line="276" w:lineRule="auto"/>
        <w:sectPr w:rsidR="00E7453D" w:rsidRPr="0031524A" w:rsidSect="00F5584B">
          <w:footerReference w:type="even" r:id="rId16"/>
          <w:footerReference w:type="default" r:id="rId17"/>
          <w:headerReference w:type="first" r:id="rId18"/>
          <w:footerReference w:type="first" r:id="rId19"/>
          <w:pgSz w:w="11900" w:h="16840"/>
          <w:pgMar w:top="2245" w:right="1418" w:bottom="1418" w:left="1418" w:header="709" w:footer="709" w:gutter="0"/>
          <w:cols w:space="708"/>
          <w:titlePg/>
          <w:docGrid w:linePitch="360"/>
        </w:sectPr>
      </w:pPr>
    </w:p>
    <w:tbl>
      <w:tblPr>
        <w:tblStyle w:val="Tabellrutnt"/>
        <w:tblpPr w:leftFromText="142" w:rightFromText="142" w:vertAnchor="page" w:horzAnchor="margin" w:tblpY="20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D7986" w14:paraId="7FE2539D" w14:textId="77777777" w:rsidTr="00D304D8">
        <w:trPr>
          <w:trHeight w:val="3829"/>
        </w:trPr>
        <w:tc>
          <w:tcPr>
            <w:tcW w:w="8644" w:type="dxa"/>
          </w:tcPr>
          <w:p w14:paraId="3D97A86D" w14:textId="77777777" w:rsidR="00D304D8" w:rsidRPr="0031524A" w:rsidRDefault="008766B3" w:rsidP="00D304D8">
            <w:pPr>
              <w:pStyle w:val="Tabellrubrik"/>
              <w:spacing w:line="276" w:lineRule="auto"/>
            </w:pPr>
            <w:r w:rsidRPr="0031524A">
              <w:lastRenderedPageBreak/>
              <w:t>Versionshantering</w:t>
            </w:r>
          </w:p>
          <w:tbl>
            <w:tblPr>
              <w:tblStyle w:val="RCC-tabell"/>
              <w:tblW w:w="0" w:type="auto"/>
              <w:tblLook w:val="04A0" w:firstRow="1" w:lastRow="0" w:firstColumn="1" w:lastColumn="0" w:noHBand="0" w:noVBand="1"/>
            </w:tblPr>
            <w:tblGrid>
              <w:gridCol w:w="4125"/>
              <w:gridCol w:w="4283"/>
            </w:tblGrid>
            <w:tr w:rsidR="00BD7986" w14:paraId="2AA35446" w14:textId="77777777" w:rsidTr="00BD7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7E2531BD" w14:textId="640451AF" w:rsidR="00D304D8" w:rsidRPr="0031524A" w:rsidRDefault="00940EBA" w:rsidP="009D0EB0">
                  <w:pPr>
                    <w:pStyle w:val="Tabellbrd"/>
                    <w:framePr w:hSpace="142" w:wrap="around" w:vAnchor="page" w:hAnchor="margin" w:y="2097"/>
                    <w:spacing w:line="276" w:lineRule="auto"/>
                    <w:suppressOverlap/>
                  </w:pPr>
                  <w:r>
                    <w:t>Ver</w:t>
                  </w:r>
                  <w:r w:rsidR="001A4229">
                    <w:t>sions</w:t>
                  </w:r>
                  <w:r>
                    <w:t>d</w:t>
                  </w:r>
                  <w:r w:rsidR="008766B3" w:rsidRPr="0031524A">
                    <w:t>atum</w:t>
                  </w:r>
                </w:p>
              </w:tc>
              <w:tc>
                <w:tcPr>
                  <w:tcW w:w="4283" w:type="dxa"/>
                </w:tcPr>
                <w:p w14:paraId="73F21F2F" w14:textId="77777777" w:rsidR="00D304D8" w:rsidRPr="0031524A" w:rsidRDefault="008766B3" w:rsidP="009D0EB0">
                  <w:pPr>
                    <w:pStyle w:val="Tabellbrd"/>
                    <w:framePr w:hSpace="142" w:wrap="around" w:vAnchor="page" w:hAnchor="margin" w:y="2097"/>
                    <w:spacing w:line="276" w:lineRule="auto"/>
                    <w:suppressOverlap/>
                    <w:cnfStyle w:val="100000000000" w:firstRow="1" w:lastRow="0" w:firstColumn="0" w:lastColumn="0" w:oddVBand="0" w:evenVBand="0" w:oddHBand="0" w:evenHBand="0" w:firstRowFirstColumn="0" w:firstRowLastColumn="0" w:lastRowFirstColumn="0" w:lastRowLastColumn="0"/>
                  </w:pPr>
                  <w:r w:rsidRPr="0031524A">
                    <w:t>Beskrivning av förändring</w:t>
                  </w:r>
                </w:p>
              </w:tc>
            </w:tr>
            <w:tr w:rsidR="00BD7986" w14:paraId="30F84C3C" w14:textId="77777777" w:rsidTr="00BD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56E4C131" w14:textId="77777777" w:rsidR="00D304D8" w:rsidRDefault="008766B3" w:rsidP="009D0EB0">
                  <w:pPr>
                    <w:pStyle w:val="Tabellbrd"/>
                    <w:framePr w:hSpace="142" w:wrap="around" w:vAnchor="page" w:hAnchor="margin" w:y="2097"/>
                    <w:spacing w:line="276" w:lineRule="auto"/>
                    <w:suppressOverlap/>
                  </w:pPr>
                  <w:r>
                    <w:t>2022-08-10</w:t>
                  </w:r>
                </w:p>
              </w:tc>
              <w:tc>
                <w:tcPr>
                  <w:tcW w:w="4283" w:type="dxa"/>
                </w:tcPr>
                <w:p w14:paraId="0F29B51A" w14:textId="000AADEE"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Version 1.0</w:t>
                  </w:r>
                </w:p>
                <w:p w14:paraId="4E156562"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 xml:space="preserve">Anpassat tidigare framtaget dokument så att det ska passa för barncancervården; </w:t>
                  </w:r>
                </w:p>
                <w:p w14:paraId="25DF509F"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 xml:space="preserve">Tagit bort information om formulär, som inte används i MVP barn. </w:t>
                  </w:r>
                </w:p>
                <w:p w14:paraId="0324AC72"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Ändrat beskrivningar av “patienten” till “patienten plus vårdnadshavare”</w:t>
                  </w:r>
                </w:p>
              </w:tc>
            </w:tr>
            <w:tr w:rsidR="00BD7986" w14:paraId="353FB76F" w14:textId="77777777" w:rsidTr="00BD79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409163D4" w14:textId="77777777" w:rsidR="00D304D8" w:rsidRDefault="008766B3" w:rsidP="009D0EB0">
                  <w:pPr>
                    <w:pStyle w:val="Tabellbrd"/>
                    <w:framePr w:hSpace="142" w:wrap="around" w:vAnchor="page" w:hAnchor="margin" w:y="2097"/>
                    <w:spacing w:line="276" w:lineRule="auto"/>
                    <w:suppressOverlap/>
                  </w:pPr>
                  <w:r>
                    <w:t>2022-11-08</w:t>
                  </w:r>
                </w:p>
              </w:tc>
              <w:tc>
                <w:tcPr>
                  <w:tcW w:w="4283" w:type="dxa"/>
                </w:tcPr>
                <w:p w14:paraId="24AF982E" w14:textId="77777777" w:rsidR="00D304D8" w:rsidRDefault="008766B3"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t>Version 1.1</w:t>
                  </w:r>
                </w:p>
                <w:p w14:paraId="7F6DE038" w14:textId="77777777" w:rsidR="00D304D8" w:rsidRDefault="008766B3"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t>Förtydligat information om aktiva överlämningar.</w:t>
                  </w:r>
                </w:p>
              </w:tc>
            </w:tr>
            <w:tr w:rsidR="00BD7986" w14:paraId="3393B71A" w14:textId="77777777" w:rsidTr="00BD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686CF729" w14:textId="77777777" w:rsidR="00D304D8" w:rsidRDefault="008766B3" w:rsidP="009D0EB0">
                  <w:pPr>
                    <w:pStyle w:val="Tabellbrd"/>
                    <w:framePr w:hSpace="142" w:wrap="around" w:vAnchor="page" w:hAnchor="margin" w:y="2097"/>
                    <w:spacing w:line="276" w:lineRule="auto"/>
                    <w:suppressOverlap/>
                  </w:pPr>
                  <w:r>
                    <w:t>2024-03-08</w:t>
                  </w:r>
                </w:p>
              </w:tc>
              <w:tc>
                <w:tcPr>
                  <w:tcW w:w="4283" w:type="dxa"/>
                </w:tcPr>
                <w:p w14:paraId="3752D7EE"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Version 1.2</w:t>
                  </w:r>
                </w:p>
                <w:p w14:paraId="00329EDB"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Mindre språkliga ändringar.</w:t>
                  </w:r>
                </w:p>
                <w:p w14:paraId="3104DF6C"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Uppdaterat informationen om ”Flaggor”.</w:t>
                  </w:r>
                </w:p>
                <w:p w14:paraId="22FBFDFE"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Anpassat en del bilder så att de ska passa för barncancervården.</w:t>
                  </w:r>
                </w:p>
                <w:p w14:paraId="384BAD46"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Lagt till information om Min vårdplan i barncancervården (icke diagnosspecifik).</w:t>
                  </w:r>
                </w:p>
                <w:p w14:paraId="0EF5D4DD" w14:textId="69D7349F"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Uppdaterat välkomsttexten.</w:t>
                  </w:r>
                </w:p>
                <w:p w14:paraId="07F3CCC6" w14:textId="77777777" w:rsidR="00D304D8" w:rsidRDefault="008766B3"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Lagt till information om skattningsformulären.</w:t>
                  </w:r>
                </w:p>
                <w:p w14:paraId="2F037B08" w14:textId="77777777" w:rsidR="00D304D8" w:rsidRDefault="00D304D8"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p>
              </w:tc>
            </w:tr>
            <w:tr w:rsidR="008D14ED" w14:paraId="7001286D" w14:textId="77777777" w:rsidTr="00BD79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6921979F" w14:textId="43DBC055" w:rsidR="008D14ED" w:rsidRDefault="008D14ED" w:rsidP="009D0EB0">
                  <w:pPr>
                    <w:pStyle w:val="Tabellbrd"/>
                    <w:framePr w:hSpace="142" w:wrap="around" w:vAnchor="page" w:hAnchor="margin" w:y="2097"/>
                    <w:spacing w:line="276" w:lineRule="auto"/>
                    <w:suppressOverlap/>
                  </w:pPr>
                  <w:r>
                    <w:t>2024-05-29</w:t>
                  </w:r>
                </w:p>
              </w:tc>
              <w:tc>
                <w:tcPr>
                  <w:tcW w:w="4283" w:type="dxa"/>
                </w:tcPr>
                <w:p w14:paraId="52994D0B" w14:textId="273D537D" w:rsidR="00C540F9" w:rsidRDefault="00C540F9"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t>Version 1.3</w:t>
                  </w:r>
                </w:p>
                <w:p w14:paraId="48C2B0B0" w14:textId="5819031D" w:rsidR="008D14ED" w:rsidRDefault="008D14ED"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t>Genomgående interimrevidering utifrån nya personalvyer med tillhörande funktioner och arbetssätt</w:t>
                  </w:r>
                </w:p>
              </w:tc>
            </w:tr>
            <w:tr w:rsidR="00C540F9" w14:paraId="78FE305F" w14:textId="77777777" w:rsidTr="00BD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2959C661" w14:textId="649EE2DD" w:rsidR="00C540F9" w:rsidRDefault="00C540F9" w:rsidP="009D0EB0">
                  <w:pPr>
                    <w:pStyle w:val="Tabellbrd"/>
                    <w:framePr w:hSpace="142" w:wrap="around" w:vAnchor="page" w:hAnchor="margin" w:y="2097"/>
                    <w:spacing w:line="276" w:lineRule="auto"/>
                    <w:suppressOverlap/>
                  </w:pPr>
                  <w:r>
                    <w:t>2024-06-25</w:t>
                  </w:r>
                </w:p>
              </w:tc>
              <w:tc>
                <w:tcPr>
                  <w:tcW w:w="4283" w:type="dxa"/>
                </w:tcPr>
                <w:p w14:paraId="23B099E3" w14:textId="77777777" w:rsidR="00C540F9" w:rsidRDefault="00C540F9"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Version 1.4</w:t>
                  </w:r>
                </w:p>
                <w:p w14:paraId="741C33DA" w14:textId="6A698F89" w:rsidR="00C540F9" w:rsidRDefault="00C540F9"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Tillägg Öppna Min vårdplan, navigering tillbaka till Mina- och Allafliken, Hantera moduler, Händelser, Resultatfliken, uppdaterade skärmdumpar Överlämninngar</w:t>
                  </w:r>
                </w:p>
              </w:tc>
            </w:tr>
            <w:tr w:rsidR="00B37373" w14:paraId="4311E524" w14:textId="77777777" w:rsidTr="00BD79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71EF57C1" w14:textId="0EBEA064" w:rsidR="00B37373" w:rsidRDefault="00B37373" w:rsidP="009D0EB0">
                  <w:pPr>
                    <w:pStyle w:val="Tabellbrd"/>
                    <w:framePr w:hSpace="142" w:wrap="around" w:vAnchor="page" w:hAnchor="margin" w:y="2097"/>
                    <w:spacing w:line="276" w:lineRule="auto"/>
                    <w:suppressOverlap/>
                  </w:pPr>
                  <w:r>
                    <w:t>2024-09-0</w:t>
                  </w:r>
                  <w:r w:rsidR="009763DF">
                    <w:t>6</w:t>
                  </w:r>
                </w:p>
              </w:tc>
              <w:tc>
                <w:tcPr>
                  <w:tcW w:w="4283" w:type="dxa"/>
                </w:tcPr>
                <w:p w14:paraId="6995938F" w14:textId="77777777" w:rsidR="00B37373" w:rsidRDefault="00B37373"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t>Version 1.5</w:t>
                  </w:r>
                </w:p>
                <w:p w14:paraId="06068466" w14:textId="4765FE7C" w:rsidR="009763DF" w:rsidRDefault="009763DF" w:rsidP="009D0EB0">
                  <w:pPr>
                    <w:pStyle w:val="Tabellbrd"/>
                    <w:framePr w:hSpace="142" w:wrap="around" w:vAnchor="page" w:hAnchor="margin" w:y="2097"/>
                    <w:suppressOverlap/>
                    <w:cnfStyle w:val="000000010000" w:firstRow="0" w:lastRow="0" w:firstColumn="0" w:lastColumn="0" w:oddVBand="0" w:evenVBand="0" w:oddHBand="0" w:evenHBand="1" w:firstRowFirstColumn="0" w:firstRowLastColumn="0" w:lastRowFirstColumn="0" w:lastRowLastColumn="0"/>
                  </w:pPr>
                  <w:r>
                    <w:rPr>
                      <w:sz w:val="18"/>
                      <w:szCs w:val="18"/>
                    </w:rPr>
                    <w:t>Ny bild profil vårdpersonal. Upddaterade avsnitt Sammanfattning av min vård och Min uppföljning. Uppdaterat avsnitt Markera meddelande som oläst. Nytt avsnitt Tidslinje. Uppdaterat avsnitt Kontakter. Nytt avsnitt om flik- formulär samt avisering av formulär till behandlare: Förtydligad info om resultat.</w:t>
                  </w:r>
                </w:p>
              </w:tc>
            </w:tr>
            <w:tr w:rsidR="009D0EB0" w14:paraId="3FB7030D" w14:textId="77777777" w:rsidTr="00BD7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23A91EBA" w14:textId="0B34BBB8" w:rsidR="009D0EB0" w:rsidRDefault="009D0EB0" w:rsidP="009D0EB0">
                  <w:pPr>
                    <w:pStyle w:val="Tabellbrd"/>
                    <w:framePr w:hSpace="142" w:wrap="around" w:vAnchor="page" w:hAnchor="margin" w:y="2097"/>
                    <w:spacing w:line="276" w:lineRule="auto"/>
                    <w:suppressOverlap/>
                  </w:pPr>
                  <w:r>
                    <w:t>2024-09-27</w:t>
                  </w:r>
                </w:p>
              </w:tc>
              <w:tc>
                <w:tcPr>
                  <w:tcW w:w="4283" w:type="dxa"/>
                </w:tcPr>
                <w:p w14:paraId="1C8E4ECF" w14:textId="77777777" w:rsidR="009D0EB0" w:rsidRDefault="009D0EB0"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Version 1.6</w:t>
                  </w:r>
                </w:p>
                <w:p w14:paraId="2A0C94D9" w14:textId="656A56C5" w:rsidR="009D0EB0" w:rsidRDefault="009D0EB0" w:rsidP="009D0EB0">
                  <w:pPr>
                    <w:pStyle w:val="Tabellbrd"/>
                    <w:framePr w:hSpace="142" w:wrap="around" w:vAnchor="page" w:hAnchor="margin" w:y="2097"/>
                    <w:suppressOverlap/>
                    <w:cnfStyle w:val="000000100000" w:firstRow="0" w:lastRow="0" w:firstColumn="0" w:lastColumn="0" w:oddVBand="0" w:evenVBand="0" w:oddHBand="1" w:evenHBand="0" w:firstRowFirstColumn="0" w:firstRowLastColumn="0" w:lastRowFirstColumn="0" w:lastRowLastColumn="0"/>
                  </w:pPr>
                  <w:r>
                    <w:t>Uppdaterat utifrån nya modulknappar</w:t>
                  </w:r>
                  <w:r w:rsidR="000041E3">
                    <w:t>.</w:t>
                  </w:r>
                </w:p>
              </w:tc>
            </w:tr>
          </w:tbl>
          <w:p w14:paraId="44E42814" w14:textId="77777777" w:rsidR="00D304D8" w:rsidRPr="0031524A" w:rsidRDefault="00D304D8" w:rsidP="00D304D8">
            <w:pPr>
              <w:spacing w:line="276" w:lineRule="auto"/>
              <w:rPr>
                <w:sz w:val="22"/>
                <w:szCs w:val="22"/>
              </w:rPr>
            </w:pPr>
          </w:p>
        </w:tc>
      </w:tr>
    </w:tbl>
    <w:p w14:paraId="195ABCFE" w14:textId="77777777" w:rsidR="007B303D" w:rsidRDefault="007B303D" w:rsidP="005E3979">
      <w:pPr>
        <w:pStyle w:val="Ingetavstnd"/>
        <w:spacing w:line="276" w:lineRule="auto"/>
      </w:pPr>
    </w:p>
    <w:p w14:paraId="6714E6A7" w14:textId="6CE80554" w:rsidR="00591130" w:rsidRPr="0031524A" w:rsidRDefault="00591130" w:rsidP="005E3979">
      <w:pPr>
        <w:pStyle w:val="Ingetavstnd"/>
        <w:spacing w:line="276" w:lineRule="auto"/>
        <w:sectPr w:rsidR="00591130" w:rsidRPr="0031524A" w:rsidSect="00F5584B">
          <w:footerReference w:type="even" r:id="rId20"/>
          <w:footerReference w:type="default" r:id="rId21"/>
          <w:pgSz w:w="11900" w:h="16840"/>
          <w:pgMar w:top="1281" w:right="1417" w:bottom="1417" w:left="1417" w:header="708" w:footer="708" w:gutter="0"/>
          <w:cols w:space="708"/>
          <w:docGrid w:linePitch="360"/>
        </w:sectPr>
      </w:pPr>
    </w:p>
    <w:sdt>
      <w:sdtPr>
        <w:rPr>
          <w:rFonts w:ascii="Garamond" w:eastAsiaTheme="minorEastAsia" w:hAnsi="Garamond" w:cstheme="minorBidi"/>
          <w:b w:val="0"/>
          <w:i/>
          <w:iCs/>
          <w:color w:val="auto"/>
          <w:sz w:val="24"/>
          <w:szCs w:val="24"/>
          <w:shd w:val="clear" w:color="auto" w:fill="FFFFFF"/>
        </w:rPr>
        <w:id w:val="1398707803"/>
        <w:docPartObj>
          <w:docPartGallery w:val="Table of Contents"/>
          <w:docPartUnique/>
        </w:docPartObj>
      </w:sdtPr>
      <w:sdtEndPr>
        <w:rPr>
          <w:rFonts w:ascii="Arial" w:hAnsi="Arial"/>
          <w:bCs/>
          <w:noProof/>
          <w:sz w:val="20"/>
          <w:szCs w:val="20"/>
        </w:rPr>
      </w:sdtEndPr>
      <w:sdtContent>
        <w:p w14:paraId="27E18EE1" w14:textId="7D3B7442" w:rsidR="006A3023" w:rsidRPr="0031524A" w:rsidRDefault="008766B3" w:rsidP="005E3979">
          <w:pPr>
            <w:pStyle w:val="Innehllsfrteckningsrubrik"/>
          </w:pPr>
          <w:r w:rsidRPr="0031524A">
            <w:t>Innehållsförteckning</w:t>
          </w:r>
        </w:p>
        <w:p w14:paraId="391E9DE3" w14:textId="78988B69" w:rsidR="00993122" w:rsidRDefault="008766B3">
          <w:pPr>
            <w:pStyle w:val="Innehll1"/>
            <w:tabs>
              <w:tab w:val="right" w:leader="dot" w:pos="9913"/>
            </w:tabs>
            <w:rPr>
              <w:rFonts w:asciiTheme="minorHAnsi" w:hAnsiTheme="minorHAnsi"/>
              <w:b w:val="0"/>
              <w:bCs w:val="0"/>
              <w:caps w:val="0"/>
              <w:noProof/>
              <w:kern w:val="2"/>
              <w:shd w:val="clear" w:color="auto" w:fill="auto"/>
              <w14:ligatures w14:val="standardContextual"/>
            </w:rPr>
          </w:pPr>
          <w:r w:rsidRPr="00DB7165">
            <w:rPr>
              <w:rFonts w:cs="Arial"/>
              <w:bCs w:val="0"/>
              <w:sz w:val="20"/>
              <w:szCs w:val="20"/>
            </w:rPr>
            <w:fldChar w:fldCharType="begin"/>
          </w:r>
          <w:r w:rsidRPr="00DB7165">
            <w:rPr>
              <w:rFonts w:cs="Arial"/>
              <w:bCs w:val="0"/>
              <w:sz w:val="20"/>
              <w:szCs w:val="20"/>
            </w:rPr>
            <w:instrText xml:space="preserve"> TOC \o "1-3" </w:instrText>
          </w:r>
          <w:r w:rsidRPr="00DB7165">
            <w:rPr>
              <w:rFonts w:cs="Arial"/>
              <w:bCs w:val="0"/>
              <w:sz w:val="20"/>
              <w:szCs w:val="20"/>
            </w:rPr>
            <w:fldChar w:fldCharType="separate"/>
          </w:r>
          <w:r w:rsidR="00993122">
            <w:rPr>
              <w:noProof/>
            </w:rPr>
            <w:t>Min vårdplan</w:t>
          </w:r>
          <w:r w:rsidR="00993122">
            <w:rPr>
              <w:noProof/>
            </w:rPr>
            <w:tab/>
          </w:r>
          <w:r w:rsidR="00993122">
            <w:rPr>
              <w:noProof/>
            </w:rPr>
            <w:fldChar w:fldCharType="begin"/>
          </w:r>
          <w:r w:rsidR="00993122">
            <w:rPr>
              <w:noProof/>
            </w:rPr>
            <w:instrText xml:space="preserve"> PAGEREF _Toc178342359 \h </w:instrText>
          </w:r>
          <w:r w:rsidR="00993122">
            <w:rPr>
              <w:noProof/>
            </w:rPr>
          </w:r>
          <w:r w:rsidR="00993122">
            <w:rPr>
              <w:noProof/>
            </w:rPr>
            <w:fldChar w:fldCharType="separate"/>
          </w:r>
          <w:r w:rsidR="00993122">
            <w:rPr>
              <w:noProof/>
            </w:rPr>
            <w:t>7</w:t>
          </w:r>
          <w:r w:rsidR="00993122">
            <w:rPr>
              <w:noProof/>
            </w:rPr>
            <w:fldChar w:fldCharType="end"/>
          </w:r>
        </w:p>
        <w:p w14:paraId="669BF0F8" w14:textId="34559EB0"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Roller i Stöd och behandling</w:t>
          </w:r>
          <w:r>
            <w:rPr>
              <w:noProof/>
            </w:rPr>
            <w:tab/>
          </w:r>
          <w:r>
            <w:rPr>
              <w:noProof/>
            </w:rPr>
            <w:fldChar w:fldCharType="begin"/>
          </w:r>
          <w:r>
            <w:rPr>
              <w:noProof/>
            </w:rPr>
            <w:instrText xml:space="preserve"> PAGEREF _Toc178342360 \h </w:instrText>
          </w:r>
          <w:r>
            <w:rPr>
              <w:noProof/>
            </w:rPr>
          </w:r>
          <w:r>
            <w:rPr>
              <w:noProof/>
            </w:rPr>
            <w:fldChar w:fldCharType="separate"/>
          </w:r>
          <w:r>
            <w:rPr>
              <w:noProof/>
            </w:rPr>
            <w:t>7</w:t>
          </w:r>
          <w:r>
            <w:rPr>
              <w:noProof/>
            </w:rPr>
            <w:fldChar w:fldCharType="end"/>
          </w:r>
        </w:p>
        <w:p w14:paraId="077847CB" w14:textId="529D8266"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Logga in i systemet</w:t>
          </w:r>
          <w:r>
            <w:rPr>
              <w:noProof/>
            </w:rPr>
            <w:tab/>
          </w:r>
          <w:r>
            <w:rPr>
              <w:noProof/>
            </w:rPr>
            <w:fldChar w:fldCharType="begin"/>
          </w:r>
          <w:r>
            <w:rPr>
              <w:noProof/>
            </w:rPr>
            <w:instrText xml:space="preserve"> PAGEREF _Toc178342361 \h </w:instrText>
          </w:r>
          <w:r>
            <w:rPr>
              <w:noProof/>
            </w:rPr>
          </w:r>
          <w:r>
            <w:rPr>
              <w:noProof/>
            </w:rPr>
            <w:fldChar w:fldCharType="separate"/>
          </w:r>
          <w:r>
            <w:rPr>
              <w:noProof/>
            </w:rPr>
            <w:t>8</w:t>
          </w:r>
          <w:r>
            <w:rPr>
              <w:noProof/>
            </w:rPr>
            <w:fldChar w:fldCharType="end"/>
          </w:r>
        </w:p>
        <w:p w14:paraId="2C66E73A" w14:textId="50639715"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Behandlarvyn</w:t>
          </w:r>
          <w:r>
            <w:rPr>
              <w:noProof/>
            </w:rPr>
            <w:tab/>
          </w:r>
          <w:r>
            <w:rPr>
              <w:noProof/>
            </w:rPr>
            <w:fldChar w:fldCharType="begin"/>
          </w:r>
          <w:r>
            <w:rPr>
              <w:noProof/>
            </w:rPr>
            <w:instrText xml:space="preserve"> PAGEREF _Toc178342362 \h </w:instrText>
          </w:r>
          <w:r>
            <w:rPr>
              <w:noProof/>
            </w:rPr>
          </w:r>
          <w:r>
            <w:rPr>
              <w:noProof/>
            </w:rPr>
            <w:fldChar w:fldCharType="separate"/>
          </w:r>
          <w:r>
            <w:rPr>
              <w:noProof/>
            </w:rPr>
            <w:t>9</w:t>
          </w:r>
          <w:r>
            <w:rPr>
              <w:noProof/>
            </w:rPr>
            <w:fldChar w:fldCharType="end"/>
          </w:r>
        </w:p>
        <w:p w14:paraId="02C1638E" w14:textId="6B5F1DF4" w:rsidR="00993122" w:rsidRDefault="00993122">
          <w:pPr>
            <w:pStyle w:val="Innehll2"/>
            <w:rPr>
              <w:rFonts w:asciiTheme="minorHAnsi" w:hAnsiTheme="minorHAnsi"/>
              <w:noProof/>
              <w:kern w:val="2"/>
              <w:shd w:val="clear" w:color="auto" w:fill="auto"/>
              <w14:ligatures w14:val="standardContextual"/>
            </w:rPr>
          </w:pPr>
          <w:r>
            <w:rPr>
              <w:noProof/>
            </w:rPr>
            <w:t>Översikt</w:t>
          </w:r>
          <w:r>
            <w:rPr>
              <w:noProof/>
            </w:rPr>
            <w:tab/>
          </w:r>
          <w:r>
            <w:rPr>
              <w:noProof/>
            </w:rPr>
            <w:fldChar w:fldCharType="begin"/>
          </w:r>
          <w:r>
            <w:rPr>
              <w:noProof/>
            </w:rPr>
            <w:instrText xml:space="preserve"> PAGEREF _Toc178342363 \h </w:instrText>
          </w:r>
          <w:r>
            <w:rPr>
              <w:noProof/>
            </w:rPr>
          </w:r>
          <w:r>
            <w:rPr>
              <w:noProof/>
            </w:rPr>
            <w:fldChar w:fldCharType="separate"/>
          </w:r>
          <w:r>
            <w:rPr>
              <w:noProof/>
            </w:rPr>
            <w:t>9</w:t>
          </w:r>
          <w:r>
            <w:rPr>
              <w:noProof/>
            </w:rPr>
            <w:fldChar w:fldCharType="end"/>
          </w:r>
        </w:p>
        <w:p w14:paraId="5014FD00" w14:textId="488A7E92" w:rsidR="00993122" w:rsidRDefault="00993122">
          <w:pPr>
            <w:pStyle w:val="Innehll2"/>
            <w:rPr>
              <w:rFonts w:asciiTheme="minorHAnsi" w:hAnsiTheme="minorHAnsi"/>
              <w:noProof/>
              <w:kern w:val="2"/>
              <w:shd w:val="clear" w:color="auto" w:fill="auto"/>
              <w14:ligatures w14:val="standardContextual"/>
            </w:rPr>
          </w:pPr>
          <w:r>
            <w:rPr>
              <w:noProof/>
            </w:rPr>
            <w:t>Servicemeddelanden</w:t>
          </w:r>
          <w:r>
            <w:rPr>
              <w:noProof/>
            </w:rPr>
            <w:tab/>
          </w:r>
          <w:r>
            <w:rPr>
              <w:noProof/>
            </w:rPr>
            <w:fldChar w:fldCharType="begin"/>
          </w:r>
          <w:r>
            <w:rPr>
              <w:noProof/>
            </w:rPr>
            <w:instrText xml:space="preserve"> PAGEREF _Toc178342364 \h </w:instrText>
          </w:r>
          <w:r>
            <w:rPr>
              <w:noProof/>
            </w:rPr>
          </w:r>
          <w:r>
            <w:rPr>
              <w:noProof/>
            </w:rPr>
            <w:fldChar w:fldCharType="separate"/>
          </w:r>
          <w:r>
            <w:rPr>
              <w:noProof/>
            </w:rPr>
            <w:t>9</w:t>
          </w:r>
          <w:r>
            <w:rPr>
              <w:noProof/>
            </w:rPr>
            <w:fldChar w:fldCharType="end"/>
          </w:r>
        </w:p>
        <w:p w14:paraId="503ACE9B" w14:textId="46E4458B" w:rsidR="00993122" w:rsidRDefault="00993122">
          <w:pPr>
            <w:pStyle w:val="Innehll2"/>
            <w:rPr>
              <w:rFonts w:asciiTheme="minorHAnsi" w:hAnsiTheme="minorHAnsi"/>
              <w:noProof/>
              <w:kern w:val="2"/>
              <w:shd w:val="clear" w:color="auto" w:fill="auto"/>
              <w14:ligatures w14:val="standardContextual"/>
            </w:rPr>
          </w:pPr>
          <w:r>
            <w:rPr>
              <w:noProof/>
            </w:rPr>
            <w:t>Söka efter, filtrera och sortera vårdplaner</w:t>
          </w:r>
          <w:r>
            <w:rPr>
              <w:noProof/>
            </w:rPr>
            <w:tab/>
          </w:r>
          <w:r>
            <w:rPr>
              <w:noProof/>
            </w:rPr>
            <w:fldChar w:fldCharType="begin"/>
          </w:r>
          <w:r>
            <w:rPr>
              <w:noProof/>
            </w:rPr>
            <w:instrText xml:space="preserve"> PAGEREF _Toc178342365 \h </w:instrText>
          </w:r>
          <w:r>
            <w:rPr>
              <w:noProof/>
            </w:rPr>
          </w:r>
          <w:r>
            <w:rPr>
              <w:noProof/>
            </w:rPr>
            <w:fldChar w:fldCharType="separate"/>
          </w:r>
          <w:r>
            <w:rPr>
              <w:noProof/>
            </w:rPr>
            <w:t>10</w:t>
          </w:r>
          <w:r>
            <w:rPr>
              <w:noProof/>
            </w:rPr>
            <w:fldChar w:fldCharType="end"/>
          </w:r>
        </w:p>
        <w:p w14:paraId="7B14E679" w14:textId="0246AF59" w:rsidR="00993122" w:rsidRDefault="00993122">
          <w:pPr>
            <w:pStyle w:val="Innehll3"/>
            <w:rPr>
              <w:rFonts w:asciiTheme="minorHAnsi" w:hAnsiTheme="minorHAnsi"/>
              <w:i w:val="0"/>
              <w:iCs w:val="0"/>
              <w:noProof/>
              <w:kern w:val="2"/>
              <w:shd w:val="clear" w:color="auto" w:fill="auto"/>
              <w14:ligatures w14:val="standardContextual"/>
            </w:rPr>
          </w:pPr>
          <w:r>
            <w:rPr>
              <w:noProof/>
            </w:rPr>
            <w:t>Sortera på antal patienter i listan</w:t>
          </w:r>
          <w:r>
            <w:rPr>
              <w:noProof/>
            </w:rPr>
            <w:tab/>
          </w:r>
          <w:r>
            <w:rPr>
              <w:noProof/>
            </w:rPr>
            <w:fldChar w:fldCharType="begin"/>
          </w:r>
          <w:r>
            <w:rPr>
              <w:noProof/>
            </w:rPr>
            <w:instrText xml:space="preserve"> PAGEREF _Toc178342366 \h </w:instrText>
          </w:r>
          <w:r>
            <w:rPr>
              <w:noProof/>
            </w:rPr>
          </w:r>
          <w:r>
            <w:rPr>
              <w:noProof/>
            </w:rPr>
            <w:fldChar w:fldCharType="separate"/>
          </w:r>
          <w:r>
            <w:rPr>
              <w:noProof/>
            </w:rPr>
            <w:t>11</w:t>
          </w:r>
          <w:r>
            <w:rPr>
              <w:noProof/>
            </w:rPr>
            <w:fldChar w:fldCharType="end"/>
          </w:r>
        </w:p>
        <w:p w14:paraId="6BDAABD0" w14:textId="59E51A30"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Flaggor och Aviseringar</w:t>
          </w:r>
          <w:r>
            <w:rPr>
              <w:noProof/>
            </w:rPr>
            <w:tab/>
          </w:r>
          <w:r>
            <w:rPr>
              <w:noProof/>
            </w:rPr>
            <w:fldChar w:fldCharType="begin"/>
          </w:r>
          <w:r>
            <w:rPr>
              <w:noProof/>
            </w:rPr>
            <w:instrText xml:space="preserve"> PAGEREF _Toc178342367 \h </w:instrText>
          </w:r>
          <w:r>
            <w:rPr>
              <w:noProof/>
            </w:rPr>
          </w:r>
          <w:r>
            <w:rPr>
              <w:noProof/>
            </w:rPr>
            <w:fldChar w:fldCharType="separate"/>
          </w:r>
          <w:r>
            <w:rPr>
              <w:noProof/>
            </w:rPr>
            <w:t>11</w:t>
          </w:r>
          <w:r>
            <w:rPr>
              <w:noProof/>
            </w:rPr>
            <w:fldChar w:fldCharType="end"/>
          </w:r>
        </w:p>
        <w:p w14:paraId="3EFE2E25" w14:textId="6CFD923C" w:rsidR="00993122" w:rsidRDefault="00993122">
          <w:pPr>
            <w:pStyle w:val="Innehll2"/>
            <w:rPr>
              <w:rFonts w:asciiTheme="minorHAnsi" w:hAnsiTheme="minorHAnsi"/>
              <w:noProof/>
              <w:kern w:val="2"/>
              <w:shd w:val="clear" w:color="auto" w:fill="auto"/>
              <w14:ligatures w14:val="standardContextual"/>
            </w:rPr>
          </w:pPr>
          <w:r>
            <w:rPr>
              <w:noProof/>
            </w:rPr>
            <w:t>Aviseringar via flaggor</w:t>
          </w:r>
          <w:r>
            <w:rPr>
              <w:noProof/>
            </w:rPr>
            <w:tab/>
          </w:r>
          <w:r>
            <w:rPr>
              <w:noProof/>
            </w:rPr>
            <w:fldChar w:fldCharType="begin"/>
          </w:r>
          <w:r>
            <w:rPr>
              <w:noProof/>
            </w:rPr>
            <w:instrText xml:space="preserve"> PAGEREF _Toc178342368 \h </w:instrText>
          </w:r>
          <w:r>
            <w:rPr>
              <w:noProof/>
            </w:rPr>
          </w:r>
          <w:r>
            <w:rPr>
              <w:noProof/>
            </w:rPr>
            <w:fldChar w:fldCharType="separate"/>
          </w:r>
          <w:r>
            <w:rPr>
              <w:noProof/>
            </w:rPr>
            <w:t>11</w:t>
          </w:r>
          <w:r>
            <w:rPr>
              <w:noProof/>
            </w:rPr>
            <w:fldChar w:fldCharType="end"/>
          </w:r>
        </w:p>
        <w:p w14:paraId="383D045A" w14:textId="580B3BBE" w:rsidR="00993122" w:rsidRDefault="00993122">
          <w:pPr>
            <w:pStyle w:val="Innehll3"/>
            <w:rPr>
              <w:rFonts w:asciiTheme="minorHAnsi" w:hAnsiTheme="minorHAnsi"/>
              <w:i w:val="0"/>
              <w:iCs w:val="0"/>
              <w:noProof/>
              <w:kern w:val="2"/>
              <w:shd w:val="clear" w:color="auto" w:fill="auto"/>
              <w14:ligatures w14:val="standardContextual"/>
            </w:rPr>
          </w:pPr>
          <w:r>
            <w:rPr>
              <w:noProof/>
            </w:rPr>
            <w:t>Sortering på flaggor i listan</w:t>
          </w:r>
          <w:r>
            <w:rPr>
              <w:noProof/>
            </w:rPr>
            <w:tab/>
          </w:r>
          <w:r>
            <w:rPr>
              <w:noProof/>
            </w:rPr>
            <w:fldChar w:fldCharType="begin"/>
          </w:r>
          <w:r>
            <w:rPr>
              <w:noProof/>
            </w:rPr>
            <w:instrText xml:space="preserve"> PAGEREF _Toc178342369 \h </w:instrText>
          </w:r>
          <w:r>
            <w:rPr>
              <w:noProof/>
            </w:rPr>
          </w:r>
          <w:r>
            <w:rPr>
              <w:noProof/>
            </w:rPr>
            <w:fldChar w:fldCharType="separate"/>
          </w:r>
          <w:r>
            <w:rPr>
              <w:noProof/>
            </w:rPr>
            <w:t>11</w:t>
          </w:r>
          <w:r>
            <w:rPr>
              <w:noProof/>
            </w:rPr>
            <w:fldChar w:fldCharType="end"/>
          </w:r>
        </w:p>
        <w:p w14:paraId="17DCD268" w14:textId="0A404E25" w:rsidR="00993122" w:rsidRDefault="00993122">
          <w:pPr>
            <w:pStyle w:val="Innehll3"/>
            <w:rPr>
              <w:rFonts w:asciiTheme="minorHAnsi" w:hAnsiTheme="minorHAnsi"/>
              <w:i w:val="0"/>
              <w:iCs w:val="0"/>
              <w:noProof/>
              <w:kern w:val="2"/>
              <w:shd w:val="clear" w:color="auto" w:fill="auto"/>
              <w14:ligatures w14:val="standardContextual"/>
            </w:rPr>
          </w:pPr>
          <w:r w:rsidRPr="003D0B00">
            <w:rPr>
              <w:noProof/>
            </w:rPr>
            <w:t>Flaggor och aviseringar i Min vårdplan</w:t>
          </w:r>
          <w:r>
            <w:rPr>
              <w:noProof/>
            </w:rPr>
            <w:tab/>
          </w:r>
          <w:r>
            <w:rPr>
              <w:noProof/>
            </w:rPr>
            <w:fldChar w:fldCharType="begin"/>
          </w:r>
          <w:r>
            <w:rPr>
              <w:noProof/>
            </w:rPr>
            <w:instrText xml:space="preserve"> PAGEREF _Toc178342370 \h </w:instrText>
          </w:r>
          <w:r>
            <w:rPr>
              <w:noProof/>
            </w:rPr>
          </w:r>
          <w:r>
            <w:rPr>
              <w:noProof/>
            </w:rPr>
            <w:fldChar w:fldCharType="separate"/>
          </w:r>
          <w:r>
            <w:rPr>
              <w:noProof/>
            </w:rPr>
            <w:t>12</w:t>
          </w:r>
          <w:r>
            <w:rPr>
              <w:noProof/>
            </w:rPr>
            <w:fldChar w:fldCharType="end"/>
          </w:r>
        </w:p>
        <w:p w14:paraId="0D808DDE" w14:textId="24528C1A" w:rsidR="00993122" w:rsidRDefault="00993122">
          <w:pPr>
            <w:pStyle w:val="Innehll2"/>
            <w:rPr>
              <w:rFonts w:asciiTheme="minorHAnsi" w:hAnsiTheme="minorHAnsi"/>
              <w:noProof/>
              <w:kern w:val="2"/>
              <w:shd w:val="clear" w:color="auto" w:fill="auto"/>
              <w14:ligatures w14:val="standardContextual"/>
            </w:rPr>
          </w:pPr>
          <w:r>
            <w:rPr>
              <w:noProof/>
            </w:rPr>
            <w:t>Aviseringar till behandlare</w:t>
          </w:r>
          <w:r>
            <w:rPr>
              <w:noProof/>
            </w:rPr>
            <w:tab/>
          </w:r>
          <w:r>
            <w:rPr>
              <w:noProof/>
            </w:rPr>
            <w:fldChar w:fldCharType="begin"/>
          </w:r>
          <w:r>
            <w:rPr>
              <w:noProof/>
            </w:rPr>
            <w:instrText xml:space="preserve"> PAGEREF _Toc178342371 \h </w:instrText>
          </w:r>
          <w:r>
            <w:rPr>
              <w:noProof/>
            </w:rPr>
          </w:r>
          <w:r>
            <w:rPr>
              <w:noProof/>
            </w:rPr>
            <w:fldChar w:fldCharType="separate"/>
          </w:r>
          <w:r>
            <w:rPr>
              <w:noProof/>
            </w:rPr>
            <w:t>13</w:t>
          </w:r>
          <w:r>
            <w:rPr>
              <w:noProof/>
            </w:rPr>
            <w:fldChar w:fldCharType="end"/>
          </w:r>
        </w:p>
        <w:p w14:paraId="17CF25F6" w14:textId="5E7CCBA5" w:rsidR="00993122" w:rsidRDefault="00993122">
          <w:pPr>
            <w:pStyle w:val="Innehll2"/>
            <w:rPr>
              <w:rFonts w:asciiTheme="minorHAnsi" w:hAnsiTheme="minorHAnsi"/>
              <w:noProof/>
              <w:kern w:val="2"/>
              <w:shd w:val="clear" w:color="auto" w:fill="auto"/>
              <w14:ligatures w14:val="standardContextual"/>
            </w:rPr>
          </w:pPr>
          <w:r>
            <w:rPr>
              <w:noProof/>
            </w:rPr>
            <w:t>Aviseringar till patient/vårdnadshavare</w:t>
          </w:r>
          <w:r>
            <w:rPr>
              <w:noProof/>
            </w:rPr>
            <w:tab/>
          </w:r>
          <w:r>
            <w:rPr>
              <w:noProof/>
            </w:rPr>
            <w:fldChar w:fldCharType="begin"/>
          </w:r>
          <w:r>
            <w:rPr>
              <w:noProof/>
            </w:rPr>
            <w:instrText xml:space="preserve"> PAGEREF _Toc178342372 \h </w:instrText>
          </w:r>
          <w:r>
            <w:rPr>
              <w:noProof/>
            </w:rPr>
          </w:r>
          <w:r>
            <w:rPr>
              <w:noProof/>
            </w:rPr>
            <w:fldChar w:fldCharType="separate"/>
          </w:r>
          <w:r>
            <w:rPr>
              <w:noProof/>
            </w:rPr>
            <w:t>14</w:t>
          </w:r>
          <w:r>
            <w:rPr>
              <w:noProof/>
            </w:rPr>
            <w:fldChar w:fldCharType="end"/>
          </w:r>
        </w:p>
        <w:p w14:paraId="00F01D92" w14:textId="14885A4B"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Starta Min vårdplan</w:t>
          </w:r>
          <w:r>
            <w:rPr>
              <w:noProof/>
            </w:rPr>
            <w:tab/>
          </w:r>
          <w:r>
            <w:rPr>
              <w:noProof/>
            </w:rPr>
            <w:fldChar w:fldCharType="begin"/>
          </w:r>
          <w:r>
            <w:rPr>
              <w:noProof/>
            </w:rPr>
            <w:instrText xml:space="preserve"> PAGEREF _Toc178342373 \h </w:instrText>
          </w:r>
          <w:r>
            <w:rPr>
              <w:noProof/>
            </w:rPr>
          </w:r>
          <w:r>
            <w:rPr>
              <w:noProof/>
            </w:rPr>
            <w:fldChar w:fldCharType="separate"/>
          </w:r>
          <w:r>
            <w:rPr>
              <w:noProof/>
            </w:rPr>
            <w:t>15</w:t>
          </w:r>
          <w:r>
            <w:rPr>
              <w:noProof/>
            </w:rPr>
            <w:fldChar w:fldCharType="end"/>
          </w:r>
        </w:p>
        <w:p w14:paraId="16AB1D4B" w14:textId="1409A768" w:rsidR="00993122" w:rsidRDefault="00993122">
          <w:pPr>
            <w:pStyle w:val="Innehll2"/>
            <w:rPr>
              <w:rFonts w:asciiTheme="minorHAnsi" w:hAnsiTheme="minorHAnsi"/>
              <w:noProof/>
              <w:kern w:val="2"/>
              <w:shd w:val="clear" w:color="auto" w:fill="auto"/>
              <w14:ligatures w14:val="standardContextual"/>
            </w:rPr>
          </w:pPr>
          <w:r>
            <w:rPr>
              <w:noProof/>
            </w:rPr>
            <w:t>Starta Min vårdplan</w:t>
          </w:r>
          <w:r>
            <w:rPr>
              <w:noProof/>
            </w:rPr>
            <w:tab/>
          </w:r>
          <w:r>
            <w:rPr>
              <w:noProof/>
            </w:rPr>
            <w:fldChar w:fldCharType="begin"/>
          </w:r>
          <w:r>
            <w:rPr>
              <w:noProof/>
            </w:rPr>
            <w:instrText xml:space="preserve"> PAGEREF _Toc178342374 \h </w:instrText>
          </w:r>
          <w:r>
            <w:rPr>
              <w:noProof/>
            </w:rPr>
          </w:r>
          <w:r>
            <w:rPr>
              <w:noProof/>
            </w:rPr>
            <w:fldChar w:fldCharType="separate"/>
          </w:r>
          <w:r>
            <w:rPr>
              <w:noProof/>
            </w:rPr>
            <w:t>15</w:t>
          </w:r>
          <w:r>
            <w:rPr>
              <w:noProof/>
            </w:rPr>
            <w:fldChar w:fldCharType="end"/>
          </w:r>
        </w:p>
        <w:p w14:paraId="3D8F8304" w14:textId="65B800C0" w:rsidR="00993122" w:rsidRDefault="00993122">
          <w:pPr>
            <w:pStyle w:val="Innehll2"/>
            <w:rPr>
              <w:rFonts w:asciiTheme="minorHAnsi" w:hAnsiTheme="minorHAnsi"/>
              <w:noProof/>
              <w:kern w:val="2"/>
              <w:shd w:val="clear" w:color="auto" w:fill="auto"/>
              <w14:ligatures w14:val="standardContextual"/>
            </w:rPr>
          </w:pPr>
          <w:r>
            <w:rPr>
              <w:noProof/>
            </w:rPr>
            <w:t>Öppna min vårdplan</w:t>
          </w:r>
          <w:r>
            <w:rPr>
              <w:noProof/>
            </w:rPr>
            <w:tab/>
          </w:r>
          <w:r>
            <w:rPr>
              <w:noProof/>
            </w:rPr>
            <w:fldChar w:fldCharType="begin"/>
          </w:r>
          <w:r>
            <w:rPr>
              <w:noProof/>
            </w:rPr>
            <w:instrText xml:space="preserve"> PAGEREF _Toc178342375 \h </w:instrText>
          </w:r>
          <w:r>
            <w:rPr>
              <w:noProof/>
            </w:rPr>
          </w:r>
          <w:r>
            <w:rPr>
              <w:noProof/>
            </w:rPr>
            <w:fldChar w:fldCharType="separate"/>
          </w:r>
          <w:r>
            <w:rPr>
              <w:noProof/>
            </w:rPr>
            <w:t>16</w:t>
          </w:r>
          <w:r>
            <w:rPr>
              <w:noProof/>
            </w:rPr>
            <w:fldChar w:fldCharType="end"/>
          </w:r>
        </w:p>
        <w:p w14:paraId="45A1FB58" w14:textId="541582B6" w:rsidR="00993122" w:rsidRDefault="00993122">
          <w:pPr>
            <w:pStyle w:val="Innehll2"/>
            <w:rPr>
              <w:rFonts w:asciiTheme="minorHAnsi" w:hAnsiTheme="minorHAnsi"/>
              <w:noProof/>
              <w:kern w:val="2"/>
              <w:shd w:val="clear" w:color="auto" w:fill="auto"/>
              <w14:ligatures w14:val="standardContextual"/>
            </w:rPr>
          </w:pPr>
          <w:r>
            <w:rPr>
              <w:noProof/>
            </w:rPr>
            <w:t>Hitta tillbaka till listan</w:t>
          </w:r>
          <w:r>
            <w:rPr>
              <w:noProof/>
            </w:rPr>
            <w:tab/>
          </w:r>
          <w:r>
            <w:rPr>
              <w:noProof/>
            </w:rPr>
            <w:fldChar w:fldCharType="begin"/>
          </w:r>
          <w:r>
            <w:rPr>
              <w:noProof/>
            </w:rPr>
            <w:instrText xml:space="preserve"> PAGEREF _Toc178342376 \h </w:instrText>
          </w:r>
          <w:r>
            <w:rPr>
              <w:noProof/>
            </w:rPr>
          </w:r>
          <w:r>
            <w:rPr>
              <w:noProof/>
            </w:rPr>
            <w:fldChar w:fldCharType="separate"/>
          </w:r>
          <w:r>
            <w:rPr>
              <w:noProof/>
            </w:rPr>
            <w:t>17</w:t>
          </w:r>
          <w:r>
            <w:rPr>
              <w:noProof/>
            </w:rPr>
            <w:fldChar w:fldCharType="end"/>
          </w:r>
        </w:p>
        <w:p w14:paraId="58BC0BA3" w14:textId="3DA76D71" w:rsidR="00993122" w:rsidRDefault="00993122">
          <w:pPr>
            <w:pStyle w:val="Innehll2"/>
            <w:rPr>
              <w:rFonts w:asciiTheme="minorHAnsi" w:hAnsiTheme="minorHAnsi"/>
              <w:noProof/>
              <w:kern w:val="2"/>
              <w:shd w:val="clear" w:color="auto" w:fill="auto"/>
              <w14:ligatures w14:val="standardContextual"/>
            </w:rPr>
          </w:pPr>
          <w:r>
            <w:rPr>
              <w:noProof/>
            </w:rPr>
            <w:t>Tips när du frågar patienten</w:t>
          </w:r>
          <w:r>
            <w:rPr>
              <w:noProof/>
            </w:rPr>
            <w:tab/>
          </w:r>
          <w:r>
            <w:rPr>
              <w:noProof/>
            </w:rPr>
            <w:fldChar w:fldCharType="begin"/>
          </w:r>
          <w:r>
            <w:rPr>
              <w:noProof/>
            </w:rPr>
            <w:instrText xml:space="preserve"> PAGEREF _Toc178342378 \h </w:instrText>
          </w:r>
          <w:r>
            <w:rPr>
              <w:noProof/>
            </w:rPr>
          </w:r>
          <w:r>
            <w:rPr>
              <w:noProof/>
            </w:rPr>
            <w:fldChar w:fldCharType="separate"/>
          </w:r>
          <w:r>
            <w:rPr>
              <w:noProof/>
            </w:rPr>
            <w:t>17</w:t>
          </w:r>
          <w:r>
            <w:rPr>
              <w:noProof/>
            </w:rPr>
            <w:fldChar w:fldCharType="end"/>
          </w:r>
        </w:p>
        <w:p w14:paraId="411751BE" w14:textId="4BD282AD" w:rsidR="00993122" w:rsidRDefault="00993122">
          <w:pPr>
            <w:pStyle w:val="Innehll2"/>
            <w:rPr>
              <w:rFonts w:asciiTheme="minorHAnsi" w:hAnsiTheme="minorHAnsi"/>
              <w:noProof/>
              <w:kern w:val="2"/>
              <w:shd w:val="clear" w:color="auto" w:fill="auto"/>
              <w14:ligatures w14:val="standardContextual"/>
            </w:rPr>
          </w:pPr>
          <w:r>
            <w:rPr>
              <w:noProof/>
            </w:rPr>
            <w:t>Rutiner för att starta Min vårdplan</w:t>
          </w:r>
          <w:r>
            <w:rPr>
              <w:noProof/>
            </w:rPr>
            <w:tab/>
          </w:r>
          <w:r>
            <w:rPr>
              <w:noProof/>
            </w:rPr>
            <w:fldChar w:fldCharType="begin"/>
          </w:r>
          <w:r>
            <w:rPr>
              <w:noProof/>
            </w:rPr>
            <w:instrText xml:space="preserve"> PAGEREF _Toc178342379 \h </w:instrText>
          </w:r>
          <w:r>
            <w:rPr>
              <w:noProof/>
            </w:rPr>
          </w:r>
          <w:r>
            <w:rPr>
              <w:noProof/>
            </w:rPr>
            <w:fldChar w:fldCharType="separate"/>
          </w:r>
          <w:r>
            <w:rPr>
              <w:noProof/>
            </w:rPr>
            <w:t>17</w:t>
          </w:r>
          <w:r>
            <w:rPr>
              <w:noProof/>
            </w:rPr>
            <w:fldChar w:fldCharType="end"/>
          </w:r>
        </w:p>
        <w:p w14:paraId="36A7C495" w14:textId="3945FEEC"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Välkomsttext till invånaren</w:t>
          </w:r>
          <w:r>
            <w:rPr>
              <w:noProof/>
            </w:rPr>
            <w:tab/>
          </w:r>
          <w:r>
            <w:rPr>
              <w:noProof/>
            </w:rPr>
            <w:fldChar w:fldCharType="begin"/>
          </w:r>
          <w:r>
            <w:rPr>
              <w:noProof/>
            </w:rPr>
            <w:instrText xml:space="preserve"> PAGEREF _Toc178342380 \h </w:instrText>
          </w:r>
          <w:r>
            <w:rPr>
              <w:noProof/>
            </w:rPr>
          </w:r>
          <w:r>
            <w:rPr>
              <w:noProof/>
            </w:rPr>
            <w:fldChar w:fldCharType="separate"/>
          </w:r>
          <w:r>
            <w:rPr>
              <w:noProof/>
            </w:rPr>
            <w:t>18</w:t>
          </w:r>
          <w:r>
            <w:rPr>
              <w:noProof/>
            </w:rPr>
            <w:fldChar w:fldCharType="end"/>
          </w:r>
        </w:p>
        <w:p w14:paraId="5D2D6ACF" w14:textId="622F6688" w:rsidR="00993122" w:rsidRDefault="00993122">
          <w:pPr>
            <w:pStyle w:val="Innehll2"/>
            <w:rPr>
              <w:rFonts w:asciiTheme="minorHAnsi" w:hAnsiTheme="minorHAnsi"/>
              <w:noProof/>
              <w:kern w:val="2"/>
              <w:shd w:val="clear" w:color="auto" w:fill="auto"/>
              <w14:ligatures w14:val="standardContextual"/>
            </w:rPr>
          </w:pPr>
          <w:r>
            <w:rPr>
              <w:noProof/>
            </w:rPr>
            <w:t>Redigera Välkomsttext till invånaren:</w:t>
          </w:r>
          <w:r>
            <w:rPr>
              <w:noProof/>
            </w:rPr>
            <w:tab/>
          </w:r>
          <w:r>
            <w:rPr>
              <w:noProof/>
            </w:rPr>
            <w:fldChar w:fldCharType="begin"/>
          </w:r>
          <w:r>
            <w:rPr>
              <w:noProof/>
            </w:rPr>
            <w:instrText xml:space="preserve"> PAGEREF _Toc178342381 \h </w:instrText>
          </w:r>
          <w:r>
            <w:rPr>
              <w:noProof/>
            </w:rPr>
          </w:r>
          <w:r>
            <w:rPr>
              <w:noProof/>
            </w:rPr>
            <w:fldChar w:fldCharType="separate"/>
          </w:r>
          <w:r>
            <w:rPr>
              <w:noProof/>
            </w:rPr>
            <w:t>19</w:t>
          </w:r>
          <w:r>
            <w:rPr>
              <w:noProof/>
            </w:rPr>
            <w:fldChar w:fldCharType="end"/>
          </w:r>
        </w:p>
        <w:p w14:paraId="32676982" w14:textId="1710708D" w:rsidR="00993122" w:rsidRDefault="00993122">
          <w:pPr>
            <w:pStyle w:val="Innehll2"/>
            <w:rPr>
              <w:rFonts w:asciiTheme="minorHAnsi" w:hAnsiTheme="minorHAnsi"/>
              <w:noProof/>
              <w:kern w:val="2"/>
              <w:shd w:val="clear" w:color="auto" w:fill="auto"/>
              <w14:ligatures w14:val="standardContextual"/>
            </w:rPr>
          </w:pPr>
          <w:r>
            <w:rPr>
              <w:noProof/>
            </w:rPr>
            <w:t>Rutiner för att redigera välkomsttext till invånaren</w:t>
          </w:r>
          <w:r>
            <w:rPr>
              <w:noProof/>
            </w:rPr>
            <w:tab/>
          </w:r>
          <w:r>
            <w:rPr>
              <w:noProof/>
            </w:rPr>
            <w:fldChar w:fldCharType="begin"/>
          </w:r>
          <w:r>
            <w:rPr>
              <w:noProof/>
            </w:rPr>
            <w:instrText xml:space="preserve"> PAGEREF _Toc178342382 \h </w:instrText>
          </w:r>
          <w:r>
            <w:rPr>
              <w:noProof/>
            </w:rPr>
          </w:r>
          <w:r>
            <w:rPr>
              <w:noProof/>
            </w:rPr>
            <w:fldChar w:fldCharType="separate"/>
          </w:r>
          <w:r>
            <w:rPr>
              <w:noProof/>
            </w:rPr>
            <w:t>20</w:t>
          </w:r>
          <w:r>
            <w:rPr>
              <w:noProof/>
            </w:rPr>
            <w:fldChar w:fldCharType="end"/>
          </w:r>
        </w:p>
        <w:p w14:paraId="44475FB1" w14:textId="6E425664"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Visa och dölja innehåll</w:t>
          </w:r>
          <w:r>
            <w:rPr>
              <w:noProof/>
            </w:rPr>
            <w:tab/>
          </w:r>
          <w:r>
            <w:rPr>
              <w:noProof/>
            </w:rPr>
            <w:fldChar w:fldCharType="begin"/>
          </w:r>
          <w:r>
            <w:rPr>
              <w:noProof/>
            </w:rPr>
            <w:instrText xml:space="preserve"> PAGEREF _Toc178342383 \h </w:instrText>
          </w:r>
          <w:r>
            <w:rPr>
              <w:noProof/>
            </w:rPr>
          </w:r>
          <w:r>
            <w:rPr>
              <w:noProof/>
            </w:rPr>
            <w:fldChar w:fldCharType="separate"/>
          </w:r>
          <w:r>
            <w:rPr>
              <w:noProof/>
            </w:rPr>
            <w:t>20</w:t>
          </w:r>
          <w:r>
            <w:rPr>
              <w:noProof/>
            </w:rPr>
            <w:fldChar w:fldCharType="end"/>
          </w:r>
        </w:p>
        <w:p w14:paraId="012EDD60" w14:textId="733E3631" w:rsidR="00993122" w:rsidRDefault="00993122">
          <w:pPr>
            <w:pStyle w:val="Innehll2"/>
            <w:rPr>
              <w:rFonts w:asciiTheme="minorHAnsi" w:hAnsiTheme="minorHAnsi"/>
              <w:noProof/>
              <w:kern w:val="2"/>
              <w:shd w:val="clear" w:color="auto" w:fill="auto"/>
              <w14:ligatures w14:val="standardContextual"/>
            </w:rPr>
          </w:pPr>
          <w:r>
            <w:rPr>
              <w:noProof/>
            </w:rPr>
            <w:t>Tre rubriknivåer</w:t>
          </w:r>
          <w:r>
            <w:rPr>
              <w:noProof/>
            </w:rPr>
            <w:tab/>
          </w:r>
          <w:r>
            <w:rPr>
              <w:noProof/>
            </w:rPr>
            <w:fldChar w:fldCharType="begin"/>
          </w:r>
          <w:r>
            <w:rPr>
              <w:noProof/>
            </w:rPr>
            <w:instrText xml:space="preserve"> PAGEREF _Toc178342384 \h </w:instrText>
          </w:r>
          <w:r>
            <w:rPr>
              <w:noProof/>
            </w:rPr>
          </w:r>
          <w:r>
            <w:rPr>
              <w:noProof/>
            </w:rPr>
            <w:fldChar w:fldCharType="separate"/>
          </w:r>
          <w:r>
            <w:rPr>
              <w:noProof/>
            </w:rPr>
            <w:t>20</w:t>
          </w:r>
          <w:r>
            <w:rPr>
              <w:noProof/>
            </w:rPr>
            <w:fldChar w:fldCharType="end"/>
          </w:r>
        </w:p>
        <w:p w14:paraId="7DEF57B4" w14:textId="709A900D" w:rsidR="00993122" w:rsidRDefault="00993122">
          <w:pPr>
            <w:pStyle w:val="Innehll2"/>
            <w:rPr>
              <w:rFonts w:asciiTheme="minorHAnsi" w:hAnsiTheme="minorHAnsi"/>
              <w:noProof/>
              <w:kern w:val="2"/>
              <w:shd w:val="clear" w:color="auto" w:fill="auto"/>
              <w14:ligatures w14:val="standardContextual"/>
            </w:rPr>
          </w:pPr>
          <w:r>
            <w:rPr>
              <w:noProof/>
            </w:rPr>
            <w:t>Avsnitt</w:t>
          </w:r>
          <w:r>
            <w:rPr>
              <w:noProof/>
            </w:rPr>
            <w:tab/>
          </w:r>
          <w:r>
            <w:rPr>
              <w:noProof/>
            </w:rPr>
            <w:fldChar w:fldCharType="begin"/>
          </w:r>
          <w:r>
            <w:rPr>
              <w:noProof/>
            </w:rPr>
            <w:instrText xml:space="preserve"> PAGEREF _Toc178342385 \h </w:instrText>
          </w:r>
          <w:r>
            <w:rPr>
              <w:noProof/>
            </w:rPr>
          </w:r>
          <w:r>
            <w:rPr>
              <w:noProof/>
            </w:rPr>
            <w:fldChar w:fldCharType="separate"/>
          </w:r>
          <w:r>
            <w:rPr>
              <w:noProof/>
            </w:rPr>
            <w:t>21</w:t>
          </w:r>
          <w:r>
            <w:rPr>
              <w:noProof/>
            </w:rPr>
            <w:fldChar w:fldCharType="end"/>
          </w:r>
        </w:p>
        <w:p w14:paraId="62049E8F" w14:textId="3B35A9CD" w:rsidR="00993122" w:rsidRDefault="00993122">
          <w:pPr>
            <w:pStyle w:val="Innehll2"/>
            <w:rPr>
              <w:rFonts w:asciiTheme="minorHAnsi" w:hAnsiTheme="minorHAnsi"/>
              <w:noProof/>
              <w:kern w:val="2"/>
              <w:shd w:val="clear" w:color="auto" w:fill="auto"/>
              <w14:ligatures w14:val="standardContextual"/>
            </w:rPr>
          </w:pPr>
          <w:r>
            <w:rPr>
              <w:noProof/>
            </w:rPr>
            <w:t>Visa eller dölja steg</w:t>
          </w:r>
          <w:r>
            <w:rPr>
              <w:noProof/>
            </w:rPr>
            <w:tab/>
          </w:r>
          <w:r>
            <w:rPr>
              <w:noProof/>
            </w:rPr>
            <w:fldChar w:fldCharType="begin"/>
          </w:r>
          <w:r>
            <w:rPr>
              <w:noProof/>
            </w:rPr>
            <w:instrText xml:space="preserve"> PAGEREF _Toc178342386 \h </w:instrText>
          </w:r>
          <w:r>
            <w:rPr>
              <w:noProof/>
            </w:rPr>
          </w:r>
          <w:r>
            <w:rPr>
              <w:noProof/>
            </w:rPr>
            <w:fldChar w:fldCharType="separate"/>
          </w:r>
          <w:r>
            <w:rPr>
              <w:noProof/>
            </w:rPr>
            <w:t>21</w:t>
          </w:r>
          <w:r>
            <w:rPr>
              <w:noProof/>
            </w:rPr>
            <w:fldChar w:fldCharType="end"/>
          </w:r>
        </w:p>
        <w:p w14:paraId="6643B73A" w14:textId="24008D04" w:rsidR="00993122" w:rsidRDefault="00993122">
          <w:pPr>
            <w:pStyle w:val="Innehll2"/>
            <w:rPr>
              <w:rFonts w:asciiTheme="minorHAnsi" w:hAnsiTheme="minorHAnsi"/>
              <w:noProof/>
              <w:kern w:val="2"/>
              <w:shd w:val="clear" w:color="auto" w:fill="auto"/>
              <w14:ligatures w14:val="standardContextual"/>
            </w:rPr>
          </w:pPr>
          <w:r>
            <w:rPr>
              <w:noProof/>
            </w:rPr>
            <w:t>Moduler</w:t>
          </w:r>
          <w:r>
            <w:rPr>
              <w:noProof/>
            </w:rPr>
            <w:tab/>
          </w:r>
          <w:r>
            <w:rPr>
              <w:noProof/>
            </w:rPr>
            <w:fldChar w:fldCharType="begin"/>
          </w:r>
          <w:r>
            <w:rPr>
              <w:noProof/>
            </w:rPr>
            <w:instrText xml:space="preserve"> PAGEREF _Toc178342387 \h </w:instrText>
          </w:r>
          <w:r>
            <w:rPr>
              <w:noProof/>
            </w:rPr>
          </w:r>
          <w:r>
            <w:rPr>
              <w:noProof/>
            </w:rPr>
            <w:fldChar w:fldCharType="separate"/>
          </w:r>
          <w:r>
            <w:rPr>
              <w:noProof/>
            </w:rPr>
            <w:t>22</w:t>
          </w:r>
          <w:r>
            <w:rPr>
              <w:noProof/>
            </w:rPr>
            <w:fldChar w:fldCharType="end"/>
          </w:r>
        </w:p>
        <w:p w14:paraId="4ED91FC2" w14:textId="1BDFE15A" w:rsidR="00993122" w:rsidRDefault="00993122">
          <w:pPr>
            <w:pStyle w:val="Innehll2"/>
            <w:rPr>
              <w:rFonts w:asciiTheme="minorHAnsi" w:hAnsiTheme="minorHAnsi"/>
              <w:noProof/>
              <w:kern w:val="2"/>
              <w:shd w:val="clear" w:color="auto" w:fill="auto"/>
              <w14:ligatures w14:val="standardContextual"/>
            </w:rPr>
          </w:pPr>
          <w:r>
            <w:rPr>
              <w:noProof/>
            </w:rPr>
            <w:t>Hantera moduler</w:t>
          </w:r>
          <w:r>
            <w:rPr>
              <w:noProof/>
            </w:rPr>
            <w:tab/>
          </w:r>
          <w:r>
            <w:rPr>
              <w:noProof/>
            </w:rPr>
            <w:fldChar w:fldCharType="begin"/>
          </w:r>
          <w:r>
            <w:rPr>
              <w:noProof/>
            </w:rPr>
            <w:instrText xml:space="preserve"> PAGEREF _Toc178342388 \h </w:instrText>
          </w:r>
          <w:r>
            <w:rPr>
              <w:noProof/>
            </w:rPr>
          </w:r>
          <w:r>
            <w:rPr>
              <w:noProof/>
            </w:rPr>
            <w:fldChar w:fldCharType="separate"/>
          </w:r>
          <w:r>
            <w:rPr>
              <w:noProof/>
            </w:rPr>
            <w:t>23</w:t>
          </w:r>
          <w:r>
            <w:rPr>
              <w:noProof/>
            </w:rPr>
            <w:fldChar w:fldCharType="end"/>
          </w:r>
        </w:p>
        <w:p w14:paraId="7AA440B2" w14:textId="552A1C6B" w:rsidR="00993122" w:rsidRDefault="00993122">
          <w:pPr>
            <w:pStyle w:val="Innehll3"/>
            <w:rPr>
              <w:rFonts w:asciiTheme="minorHAnsi" w:hAnsiTheme="minorHAnsi"/>
              <w:i w:val="0"/>
              <w:iCs w:val="0"/>
              <w:noProof/>
              <w:kern w:val="2"/>
              <w:shd w:val="clear" w:color="auto" w:fill="auto"/>
              <w14:ligatures w14:val="standardContextual"/>
            </w:rPr>
          </w:pPr>
          <w:r>
            <w:rPr>
              <w:noProof/>
            </w:rPr>
            <w:t>Dölj modul</w:t>
          </w:r>
          <w:r>
            <w:rPr>
              <w:noProof/>
            </w:rPr>
            <w:tab/>
          </w:r>
          <w:r>
            <w:rPr>
              <w:noProof/>
            </w:rPr>
            <w:fldChar w:fldCharType="begin"/>
          </w:r>
          <w:r>
            <w:rPr>
              <w:noProof/>
            </w:rPr>
            <w:instrText xml:space="preserve"> PAGEREF _Toc178342389 \h </w:instrText>
          </w:r>
          <w:r>
            <w:rPr>
              <w:noProof/>
            </w:rPr>
          </w:r>
          <w:r>
            <w:rPr>
              <w:noProof/>
            </w:rPr>
            <w:fldChar w:fldCharType="separate"/>
          </w:r>
          <w:r>
            <w:rPr>
              <w:noProof/>
            </w:rPr>
            <w:t>23</w:t>
          </w:r>
          <w:r>
            <w:rPr>
              <w:noProof/>
            </w:rPr>
            <w:fldChar w:fldCharType="end"/>
          </w:r>
        </w:p>
        <w:p w14:paraId="0A52EA19" w14:textId="01731E2B" w:rsidR="00993122" w:rsidRDefault="00993122">
          <w:pPr>
            <w:pStyle w:val="Innehll3"/>
            <w:rPr>
              <w:rFonts w:asciiTheme="minorHAnsi" w:hAnsiTheme="minorHAnsi"/>
              <w:i w:val="0"/>
              <w:iCs w:val="0"/>
              <w:noProof/>
              <w:kern w:val="2"/>
              <w:shd w:val="clear" w:color="auto" w:fill="auto"/>
              <w14:ligatures w14:val="standardContextual"/>
            </w:rPr>
          </w:pPr>
          <w:r>
            <w:rPr>
              <w:noProof/>
            </w:rPr>
            <w:t>Visa modul som klar</w:t>
          </w:r>
          <w:r>
            <w:rPr>
              <w:noProof/>
            </w:rPr>
            <w:tab/>
          </w:r>
          <w:r>
            <w:rPr>
              <w:noProof/>
            </w:rPr>
            <w:fldChar w:fldCharType="begin"/>
          </w:r>
          <w:r>
            <w:rPr>
              <w:noProof/>
            </w:rPr>
            <w:instrText xml:space="preserve"> PAGEREF _Toc178342390 \h </w:instrText>
          </w:r>
          <w:r>
            <w:rPr>
              <w:noProof/>
            </w:rPr>
          </w:r>
          <w:r>
            <w:rPr>
              <w:noProof/>
            </w:rPr>
            <w:fldChar w:fldCharType="separate"/>
          </w:r>
          <w:r>
            <w:rPr>
              <w:noProof/>
            </w:rPr>
            <w:t>23</w:t>
          </w:r>
          <w:r>
            <w:rPr>
              <w:noProof/>
            </w:rPr>
            <w:fldChar w:fldCharType="end"/>
          </w:r>
        </w:p>
        <w:p w14:paraId="29EB7742" w14:textId="6456E6DF" w:rsidR="00993122" w:rsidRDefault="00993122">
          <w:pPr>
            <w:pStyle w:val="Innehll3"/>
            <w:rPr>
              <w:rFonts w:asciiTheme="minorHAnsi" w:hAnsiTheme="minorHAnsi"/>
              <w:i w:val="0"/>
              <w:iCs w:val="0"/>
              <w:noProof/>
              <w:kern w:val="2"/>
              <w:shd w:val="clear" w:color="auto" w:fill="auto"/>
              <w14:ligatures w14:val="standardContextual"/>
            </w:rPr>
          </w:pPr>
          <w:r>
            <w:rPr>
              <w:noProof/>
            </w:rPr>
            <w:t>Starta kommande (eller ev avslutade) moduler</w:t>
          </w:r>
          <w:r>
            <w:rPr>
              <w:noProof/>
            </w:rPr>
            <w:tab/>
          </w:r>
          <w:r>
            <w:rPr>
              <w:noProof/>
            </w:rPr>
            <w:fldChar w:fldCharType="begin"/>
          </w:r>
          <w:r>
            <w:rPr>
              <w:noProof/>
            </w:rPr>
            <w:instrText xml:space="preserve"> PAGEREF _Toc178342391 \h </w:instrText>
          </w:r>
          <w:r>
            <w:rPr>
              <w:noProof/>
            </w:rPr>
          </w:r>
          <w:r>
            <w:rPr>
              <w:noProof/>
            </w:rPr>
            <w:fldChar w:fldCharType="separate"/>
          </w:r>
          <w:r>
            <w:rPr>
              <w:noProof/>
            </w:rPr>
            <w:t>25</w:t>
          </w:r>
          <w:r>
            <w:rPr>
              <w:noProof/>
            </w:rPr>
            <w:fldChar w:fldCharType="end"/>
          </w:r>
        </w:p>
        <w:p w14:paraId="494ADEF7" w14:textId="1C8A2364" w:rsidR="00993122" w:rsidRDefault="00993122">
          <w:pPr>
            <w:pStyle w:val="Innehll2"/>
            <w:rPr>
              <w:rFonts w:asciiTheme="minorHAnsi" w:hAnsiTheme="minorHAnsi"/>
              <w:noProof/>
              <w:kern w:val="2"/>
              <w:shd w:val="clear" w:color="auto" w:fill="auto"/>
              <w14:ligatures w14:val="standardContextual"/>
            </w:rPr>
          </w:pPr>
          <w:r>
            <w:rPr>
              <w:noProof/>
            </w:rPr>
            <w:t>Rutiner för att hantera moduler</w:t>
          </w:r>
          <w:r>
            <w:rPr>
              <w:noProof/>
            </w:rPr>
            <w:tab/>
          </w:r>
          <w:r>
            <w:rPr>
              <w:noProof/>
            </w:rPr>
            <w:fldChar w:fldCharType="begin"/>
          </w:r>
          <w:r>
            <w:rPr>
              <w:noProof/>
            </w:rPr>
            <w:instrText xml:space="preserve"> PAGEREF _Toc178342392 \h </w:instrText>
          </w:r>
          <w:r>
            <w:rPr>
              <w:noProof/>
            </w:rPr>
          </w:r>
          <w:r>
            <w:rPr>
              <w:noProof/>
            </w:rPr>
            <w:fldChar w:fldCharType="separate"/>
          </w:r>
          <w:r>
            <w:rPr>
              <w:noProof/>
            </w:rPr>
            <w:t>25</w:t>
          </w:r>
          <w:r>
            <w:rPr>
              <w:noProof/>
            </w:rPr>
            <w:fldChar w:fldCharType="end"/>
          </w:r>
        </w:p>
        <w:p w14:paraId="58588837" w14:textId="6BB9493C" w:rsidR="00993122" w:rsidRDefault="00993122">
          <w:pPr>
            <w:pStyle w:val="Innehll2"/>
            <w:rPr>
              <w:rFonts w:asciiTheme="minorHAnsi" w:hAnsiTheme="minorHAnsi"/>
              <w:noProof/>
              <w:kern w:val="2"/>
              <w:shd w:val="clear" w:color="auto" w:fill="auto"/>
              <w14:ligatures w14:val="standardContextual"/>
            </w:rPr>
          </w:pPr>
          <w:r>
            <w:rPr>
              <w:noProof/>
            </w:rPr>
            <w:t>Rutiner för att hantera steg</w:t>
          </w:r>
          <w:r>
            <w:rPr>
              <w:noProof/>
            </w:rPr>
            <w:tab/>
          </w:r>
          <w:r>
            <w:rPr>
              <w:noProof/>
            </w:rPr>
            <w:fldChar w:fldCharType="begin"/>
          </w:r>
          <w:r>
            <w:rPr>
              <w:noProof/>
            </w:rPr>
            <w:instrText xml:space="preserve"> PAGEREF _Toc178342393 \h </w:instrText>
          </w:r>
          <w:r>
            <w:rPr>
              <w:noProof/>
            </w:rPr>
          </w:r>
          <w:r>
            <w:rPr>
              <w:noProof/>
            </w:rPr>
            <w:fldChar w:fldCharType="separate"/>
          </w:r>
          <w:r>
            <w:rPr>
              <w:noProof/>
            </w:rPr>
            <w:t>25</w:t>
          </w:r>
          <w:r>
            <w:rPr>
              <w:noProof/>
            </w:rPr>
            <w:fldChar w:fldCharType="end"/>
          </w:r>
        </w:p>
        <w:p w14:paraId="576E81B1" w14:textId="65576B62" w:rsidR="00993122" w:rsidRDefault="00993122">
          <w:pPr>
            <w:pStyle w:val="Innehll3"/>
            <w:rPr>
              <w:rFonts w:asciiTheme="minorHAnsi" w:hAnsiTheme="minorHAnsi"/>
              <w:i w:val="0"/>
              <w:iCs w:val="0"/>
              <w:noProof/>
              <w:kern w:val="2"/>
              <w:shd w:val="clear" w:color="auto" w:fill="auto"/>
              <w14:ligatures w14:val="standardContextual"/>
            </w:rPr>
          </w:pPr>
          <w:r>
            <w:rPr>
              <w:noProof/>
            </w:rPr>
            <w:t>Min rehabiliteringsplan</w:t>
          </w:r>
          <w:r>
            <w:rPr>
              <w:noProof/>
            </w:rPr>
            <w:tab/>
          </w:r>
          <w:r>
            <w:rPr>
              <w:noProof/>
            </w:rPr>
            <w:fldChar w:fldCharType="begin"/>
          </w:r>
          <w:r>
            <w:rPr>
              <w:noProof/>
            </w:rPr>
            <w:instrText xml:space="preserve"> PAGEREF _Toc178342394 \h </w:instrText>
          </w:r>
          <w:r>
            <w:rPr>
              <w:noProof/>
            </w:rPr>
          </w:r>
          <w:r>
            <w:rPr>
              <w:noProof/>
            </w:rPr>
            <w:fldChar w:fldCharType="separate"/>
          </w:r>
          <w:r>
            <w:rPr>
              <w:noProof/>
            </w:rPr>
            <w:t>25</w:t>
          </w:r>
          <w:r>
            <w:rPr>
              <w:noProof/>
            </w:rPr>
            <w:fldChar w:fldCharType="end"/>
          </w:r>
        </w:p>
        <w:p w14:paraId="457249BA" w14:textId="1DE77F26" w:rsidR="00993122" w:rsidRDefault="00993122">
          <w:pPr>
            <w:pStyle w:val="Innehll3"/>
            <w:rPr>
              <w:rFonts w:asciiTheme="minorHAnsi" w:hAnsiTheme="minorHAnsi"/>
              <w:i w:val="0"/>
              <w:iCs w:val="0"/>
              <w:noProof/>
              <w:kern w:val="2"/>
              <w:shd w:val="clear" w:color="auto" w:fill="auto"/>
              <w14:ligatures w14:val="standardContextual"/>
            </w:rPr>
          </w:pPr>
          <w:r>
            <w:rPr>
              <w:noProof/>
            </w:rPr>
            <w:t>Sammanfattning av min vård</w:t>
          </w:r>
          <w:r>
            <w:rPr>
              <w:noProof/>
            </w:rPr>
            <w:tab/>
          </w:r>
          <w:r>
            <w:rPr>
              <w:noProof/>
            </w:rPr>
            <w:fldChar w:fldCharType="begin"/>
          </w:r>
          <w:r>
            <w:rPr>
              <w:noProof/>
            </w:rPr>
            <w:instrText xml:space="preserve"> PAGEREF _Toc178342395 \h </w:instrText>
          </w:r>
          <w:r>
            <w:rPr>
              <w:noProof/>
            </w:rPr>
          </w:r>
          <w:r>
            <w:rPr>
              <w:noProof/>
            </w:rPr>
            <w:fldChar w:fldCharType="separate"/>
          </w:r>
          <w:r>
            <w:rPr>
              <w:noProof/>
            </w:rPr>
            <w:t>26</w:t>
          </w:r>
          <w:r>
            <w:rPr>
              <w:noProof/>
            </w:rPr>
            <w:fldChar w:fldCharType="end"/>
          </w:r>
        </w:p>
        <w:p w14:paraId="4C834A06" w14:textId="79B478E7" w:rsidR="00993122" w:rsidRDefault="00993122">
          <w:pPr>
            <w:pStyle w:val="Innehll3"/>
            <w:rPr>
              <w:rFonts w:asciiTheme="minorHAnsi" w:hAnsiTheme="minorHAnsi"/>
              <w:i w:val="0"/>
              <w:iCs w:val="0"/>
              <w:noProof/>
              <w:kern w:val="2"/>
              <w:shd w:val="clear" w:color="auto" w:fill="auto"/>
              <w14:ligatures w14:val="standardContextual"/>
            </w:rPr>
          </w:pPr>
          <w:r>
            <w:rPr>
              <w:noProof/>
            </w:rPr>
            <w:t>Min uppföljning</w:t>
          </w:r>
          <w:r>
            <w:rPr>
              <w:noProof/>
            </w:rPr>
            <w:tab/>
          </w:r>
          <w:r>
            <w:rPr>
              <w:noProof/>
            </w:rPr>
            <w:fldChar w:fldCharType="begin"/>
          </w:r>
          <w:r>
            <w:rPr>
              <w:noProof/>
            </w:rPr>
            <w:instrText xml:space="preserve"> PAGEREF _Toc178342396 \h </w:instrText>
          </w:r>
          <w:r>
            <w:rPr>
              <w:noProof/>
            </w:rPr>
          </w:r>
          <w:r>
            <w:rPr>
              <w:noProof/>
            </w:rPr>
            <w:fldChar w:fldCharType="separate"/>
          </w:r>
          <w:r>
            <w:rPr>
              <w:noProof/>
            </w:rPr>
            <w:t>27</w:t>
          </w:r>
          <w:r>
            <w:rPr>
              <w:noProof/>
            </w:rPr>
            <w:fldChar w:fldCharType="end"/>
          </w:r>
        </w:p>
        <w:p w14:paraId="63BB9FC5" w14:textId="7FB7A2A7"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Meddelanden och sidkommentarer</w:t>
          </w:r>
          <w:r>
            <w:rPr>
              <w:noProof/>
            </w:rPr>
            <w:tab/>
          </w:r>
          <w:r>
            <w:rPr>
              <w:noProof/>
            </w:rPr>
            <w:fldChar w:fldCharType="begin"/>
          </w:r>
          <w:r>
            <w:rPr>
              <w:noProof/>
            </w:rPr>
            <w:instrText xml:space="preserve"> PAGEREF _Toc178342397 \h </w:instrText>
          </w:r>
          <w:r>
            <w:rPr>
              <w:noProof/>
            </w:rPr>
          </w:r>
          <w:r>
            <w:rPr>
              <w:noProof/>
            </w:rPr>
            <w:fldChar w:fldCharType="separate"/>
          </w:r>
          <w:r>
            <w:rPr>
              <w:noProof/>
            </w:rPr>
            <w:t>29</w:t>
          </w:r>
          <w:r>
            <w:rPr>
              <w:noProof/>
            </w:rPr>
            <w:fldChar w:fldCharType="end"/>
          </w:r>
        </w:p>
        <w:p w14:paraId="2FED2F5F" w14:textId="1EF0600C" w:rsidR="00993122" w:rsidRDefault="00993122">
          <w:pPr>
            <w:pStyle w:val="Innehll2"/>
            <w:rPr>
              <w:rFonts w:asciiTheme="minorHAnsi" w:hAnsiTheme="minorHAnsi"/>
              <w:noProof/>
              <w:kern w:val="2"/>
              <w:shd w:val="clear" w:color="auto" w:fill="auto"/>
              <w14:ligatures w14:val="standardContextual"/>
            </w:rPr>
          </w:pPr>
          <w:r>
            <w:rPr>
              <w:noProof/>
            </w:rPr>
            <w:t>Skicka och svara på meddelanden</w:t>
          </w:r>
          <w:r>
            <w:rPr>
              <w:noProof/>
            </w:rPr>
            <w:tab/>
          </w:r>
          <w:r>
            <w:rPr>
              <w:noProof/>
            </w:rPr>
            <w:fldChar w:fldCharType="begin"/>
          </w:r>
          <w:r>
            <w:rPr>
              <w:noProof/>
            </w:rPr>
            <w:instrText xml:space="preserve"> PAGEREF _Toc178342398 \h </w:instrText>
          </w:r>
          <w:r>
            <w:rPr>
              <w:noProof/>
            </w:rPr>
          </w:r>
          <w:r>
            <w:rPr>
              <w:noProof/>
            </w:rPr>
            <w:fldChar w:fldCharType="separate"/>
          </w:r>
          <w:r>
            <w:rPr>
              <w:noProof/>
            </w:rPr>
            <w:t>29</w:t>
          </w:r>
          <w:r>
            <w:rPr>
              <w:noProof/>
            </w:rPr>
            <w:fldChar w:fldCharType="end"/>
          </w:r>
        </w:p>
        <w:p w14:paraId="393F0B15" w14:textId="36DF0AF9" w:rsidR="00993122" w:rsidRDefault="00993122">
          <w:pPr>
            <w:pStyle w:val="Innehll2"/>
            <w:rPr>
              <w:rFonts w:asciiTheme="minorHAnsi" w:hAnsiTheme="minorHAnsi"/>
              <w:noProof/>
              <w:kern w:val="2"/>
              <w:shd w:val="clear" w:color="auto" w:fill="auto"/>
              <w14:ligatures w14:val="standardContextual"/>
            </w:rPr>
          </w:pPr>
          <w:r>
            <w:rPr>
              <w:noProof/>
            </w:rPr>
            <w:t>Skicka och svara på sidkommentarer</w:t>
          </w:r>
          <w:r>
            <w:rPr>
              <w:noProof/>
            </w:rPr>
            <w:tab/>
          </w:r>
          <w:r>
            <w:rPr>
              <w:noProof/>
            </w:rPr>
            <w:fldChar w:fldCharType="begin"/>
          </w:r>
          <w:r>
            <w:rPr>
              <w:noProof/>
            </w:rPr>
            <w:instrText xml:space="preserve"> PAGEREF _Toc178342399 \h </w:instrText>
          </w:r>
          <w:r>
            <w:rPr>
              <w:noProof/>
            </w:rPr>
          </w:r>
          <w:r>
            <w:rPr>
              <w:noProof/>
            </w:rPr>
            <w:fldChar w:fldCharType="separate"/>
          </w:r>
          <w:r>
            <w:rPr>
              <w:noProof/>
            </w:rPr>
            <w:t>31</w:t>
          </w:r>
          <w:r>
            <w:rPr>
              <w:noProof/>
            </w:rPr>
            <w:fldChar w:fldCharType="end"/>
          </w:r>
        </w:p>
        <w:p w14:paraId="4298E79D" w14:textId="19124AB5" w:rsidR="00993122" w:rsidRDefault="00993122">
          <w:pPr>
            <w:pStyle w:val="Innehll2"/>
            <w:rPr>
              <w:rFonts w:asciiTheme="minorHAnsi" w:hAnsiTheme="minorHAnsi"/>
              <w:noProof/>
              <w:kern w:val="2"/>
              <w:shd w:val="clear" w:color="auto" w:fill="auto"/>
              <w14:ligatures w14:val="standardContextual"/>
            </w:rPr>
          </w:pPr>
          <w:r>
            <w:rPr>
              <w:noProof/>
            </w:rPr>
            <w:t>Markera ett läst meddelande som oläst</w:t>
          </w:r>
          <w:r>
            <w:rPr>
              <w:noProof/>
            </w:rPr>
            <w:tab/>
          </w:r>
          <w:r>
            <w:rPr>
              <w:noProof/>
            </w:rPr>
            <w:fldChar w:fldCharType="begin"/>
          </w:r>
          <w:r>
            <w:rPr>
              <w:noProof/>
            </w:rPr>
            <w:instrText xml:space="preserve"> PAGEREF _Toc178342400 \h </w:instrText>
          </w:r>
          <w:r>
            <w:rPr>
              <w:noProof/>
            </w:rPr>
          </w:r>
          <w:r>
            <w:rPr>
              <w:noProof/>
            </w:rPr>
            <w:fldChar w:fldCharType="separate"/>
          </w:r>
          <w:r>
            <w:rPr>
              <w:noProof/>
            </w:rPr>
            <w:t>32</w:t>
          </w:r>
          <w:r>
            <w:rPr>
              <w:noProof/>
            </w:rPr>
            <w:fldChar w:fldCharType="end"/>
          </w:r>
        </w:p>
        <w:p w14:paraId="7EFA5AB5" w14:textId="27606D05" w:rsidR="00993122" w:rsidRDefault="00993122">
          <w:pPr>
            <w:pStyle w:val="Innehll2"/>
            <w:rPr>
              <w:rFonts w:asciiTheme="minorHAnsi" w:hAnsiTheme="minorHAnsi"/>
              <w:noProof/>
              <w:kern w:val="2"/>
              <w:shd w:val="clear" w:color="auto" w:fill="auto"/>
              <w14:ligatures w14:val="standardContextual"/>
            </w:rPr>
          </w:pPr>
          <w:r>
            <w:rPr>
              <w:noProof/>
            </w:rPr>
            <w:t>Rutiner för att besvara på meddelanden</w:t>
          </w:r>
          <w:r>
            <w:rPr>
              <w:noProof/>
            </w:rPr>
            <w:tab/>
          </w:r>
          <w:r>
            <w:rPr>
              <w:noProof/>
            </w:rPr>
            <w:fldChar w:fldCharType="begin"/>
          </w:r>
          <w:r>
            <w:rPr>
              <w:noProof/>
            </w:rPr>
            <w:instrText xml:space="preserve"> PAGEREF _Toc178342401 \h </w:instrText>
          </w:r>
          <w:r>
            <w:rPr>
              <w:noProof/>
            </w:rPr>
          </w:r>
          <w:r>
            <w:rPr>
              <w:noProof/>
            </w:rPr>
            <w:fldChar w:fldCharType="separate"/>
          </w:r>
          <w:r>
            <w:rPr>
              <w:noProof/>
            </w:rPr>
            <w:t>33</w:t>
          </w:r>
          <w:r>
            <w:rPr>
              <w:noProof/>
            </w:rPr>
            <w:fldChar w:fldCharType="end"/>
          </w:r>
        </w:p>
        <w:p w14:paraId="6576C870" w14:textId="7F807A3A"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TIDSLINJE</w:t>
          </w:r>
          <w:r>
            <w:rPr>
              <w:noProof/>
            </w:rPr>
            <w:tab/>
          </w:r>
          <w:r>
            <w:rPr>
              <w:noProof/>
            </w:rPr>
            <w:fldChar w:fldCharType="begin"/>
          </w:r>
          <w:r>
            <w:rPr>
              <w:noProof/>
            </w:rPr>
            <w:instrText xml:space="preserve"> PAGEREF _Toc178342402 \h </w:instrText>
          </w:r>
          <w:r>
            <w:rPr>
              <w:noProof/>
            </w:rPr>
          </w:r>
          <w:r>
            <w:rPr>
              <w:noProof/>
            </w:rPr>
            <w:fldChar w:fldCharType="separate"/>
          </w:r>
          <w:r>
            <w:rPr>
              <w:noProof/>
            </w:rPr>
            <w:t>33</w:t>
          </w:r>
          <w:r>
            <w:rPr>
              <w:noProof/>
            </w:rPr>
            <w:fldChar w:fldCharType="end"/>
          </w:r>
        </w:p>
        <w:p w14:paraId="18F4661A" w14:textId="06D5F4FE"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Skapa kategorier</w:t>
          </w:r>
          <w:r>
            <w:rPr>
              <w:noProof/>
            </w:rPr>
            <w:tab/>
          </w:r>
          <w:r>
            <w:rPr>
              <w:noProof/>
            </w:rPr>
            <w:fldChar w:fldCharType="begin"/>
          </w:r>
          <w:r>
            <w:rPr>
              <w:noProof/>
            </w:rPr>
            <w:instrText xml:space="preserve"> PAGEREF _Toc178342403 \h </w:instrText>
          </w:r>
          <w:r>
            <w:rPr>
              <w:noProof/>
            </w:rPr>
          </w:r>
          <w:r>
            <w:rPr>
              <w:noProof/>
            </w:rPr>
            <w:fldChar w:fldCharType="separate"/>
          </w:r>
          <w:r>
            <w:rPr>
              <w:noProof/>
            </w:rPr>
            <w:t>34</w:t>
          </w:r>
          <w:r>
            <w:rPr>
              <w:noProof/>
            </w:rPr>
            <w:fldChar w:fldCharType="end"/>
          </w:r>
        </w:p>
        <w:p w14:paraId="72FDBF1F" w14:textId="6DBE1E84" w:rsidR="00993122" w:rsidRDefault="00993122">
          <w:pPr>
            <w:pStyle w:val="Innehll2"/>
            <w:rPr>
              <w:rFonts w:asciiTheme="minorHAnsi" w:hAnsiTheme="minorHAnsi"/>
              <w:noProof/>
              <w:kern w:val="2"/>
              <w:shd w:val="clear" w:color="auto" w:fill="auto"/>
              <w14:ligatures w14:val="standardContextual"/>
            </w:rPr>
          </w:pPr>
          <w:r>
            <w:rPr>
              <w:noProof/>
            </w:rPr>
            <w:t>Rutiner för att skapa kategorier</w:t>
          </w:r>
          <w:r>
            <w:rPr>
              <w:noProof/>
            </w:rPr>
            <w:tab/>
          </w:r>
          <w:r>
            <w:rPr>
              <w:noProof/>
            </w:rPr>
            <w:fldChar w:fldCharType="begin"/>
          </w:r>
          <w:r>
            <w:rPr>
              <w:noProof/>
            </w:rPr>
            <w:instrText xml:space="preserve"> PAGEREF _Toc178342404 \h </w:instrText>
          </w:r>
          <w:r>
            <w:rPr>
              <w:noProof/>
            </w:rPr>
          </w:r>
          <w:r>
            <w:rPr>
              <w:noProof/>
            </w:rPr>
            <w:fldChar w:fldCharType="separate"/>
          </w:r>
          <w:r>
            <w:rPr>
              <w:noProof/>
            </w:rPr>
            <w:t>36</w:t>
          </w:r>
          <w:r>
            <w:rPr>
              <w:noProof/>
            </w:rPr>
            <w:fldChar w:fldCharType="end"/>
          </w:r>
        </w:p>
        <w:p w14:paraId="0B99F3A3" w14:textId="604B988E"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Kontakter</w:t>
          </w:r>
          <w:r>
            <w:rPr>
              <w:noProof/>
            </w:rPr>
            <w:tab/>
          </w:r>
          <w:r>
            <w:rPr>
              <w:noProof/>
            </w:rPr>
            <w:fldChar w:fldCharType="begin"/>
          </w:r>
          <w:r>
            <w:rPr>
              <w:noProof/>
            </w:rPr>
            <w:instrText xml:space="preserve"> PAGEREF _Toc178342405 \h </w:instrText>
          </w:r>
          <w:r>
            <w:rPr>
              <w:noProof/>
            </w:rPr>
          </w:r>
          <w:r>
            <w:rPr>
              <w:noProof/>
            </w:rPr>
            <w:fldChar w:fldCharType="separate"/>
          </w:r>
          <w:r>
            <w:rPr>
              <w:noProof/>
            </w:rPr>
            <w:t>36</w:t>
          </w:r>
          <w:r>
            <w:rPr>
              <w:noProof/>
            </w:rPr>
            <w:fldChar w:fldCharType="end"/>
          </w:r>
        </w:p>
        <w:p w14:paraId="2C2472EE" w14:textId="54AAA776" w:rsidR="00993122" w:rsidRDefault="00993122">
          <w:pPr>
            <w:pStyle w:val="Innehll2"/>
            <w:rPr>
              <w:rFonts w:asciiTheme="minorHAnsi" w:hAnsiTheme="minorHAnsi"/>
              <w:noProof/>
              <w:kern w:val="2"/>
              <w:shd w:val="clear" w:color="auto" w:fill="auto"/>
              <w14:ligatures w14:val="standardContextual"/>
            </w:rPr>
          </w:pPr>
          <w:r>
            <w:rPr>
              <w:noProof/>
            </w:rPr>
            <w:t>Lägga till en kontaktuppgift i Kontakter</w:t>
          </w:r>
          <w:r>
            <w:rPr>
              <w:noProof/>
            </w:rPr>
            <w:tab/>
          </w:r>
          <w:r>
            <w:rPr>
              <w:noProof/>
            </w:rPr>
            <w:fldChar w:fldCharType="begin"/>
          </w:r>
          <w:r>
            <w:rPr>
              <w:noProof/>
            </w:rPr>
            <w:instrText xml:space="preserve"> PAGEREF _Toc178342406 \h </w:instrText>
          </w:r>
          <w:r>
            <w:rPr>
              <w:noProof/>
            </w:rPr>
          </w:r>
          <w:r>
            <w:rPr>
              <w:noProof/>
            </w:rPr>
            <w:fldChar w:fldCharType="separate"/>
          </w:r>
          <w:r>
            <w:rPr>
              <w:noProof/>
            </w:rPr>
            <w:t>37</w:t>
          </w:r>
          <w:r>
            <w:rPr>
              <w:noProof/>
            </w:rPr>
            <w:fldChar w:fldCharType="end"/>
          </w:r>
        </w:p>
        <w:p w14:paraId="0D59EF94" w14:textId="092AF8F5" w:rsidR="00993122" w:rsidRDefault="00993122">
          <w:pPr>
            <w:pStyle w:val="Innehll2"/>
            <w:rPr>
              <w:rFonts w:asciiTheme="minorHAnsi" w:hAnsiTheme="minorHAnsi"/>
              <w:noProof/>
              <w:kern w:val="2"/>
              <w:shd w:val="clear" w:color="auto" w:fill="auto"/>
              <w14:ligatures w14:val="standardContextual"/>
            </w:rPr>
          </w:pPr>
          <w:r>
            <w:rPr>
              <w:noProof/>
            </w:rPr>
            <w:t>Rutiner för att använda Kontakter</w:t>
          </w:r>
          <w:r>
            <w:rPr>
              <w:noProof/>
            </w:rPr>
            <w:tab/>
          </w:r>
          <w:r>
            <w:rPr>
              <w:noProof/>
            </w:rPr>
            <w:fldChar w:fldCharType="begin"/>
          </w:r>
          <w:r>
            <w:rPr>
              <w:noProof/>
            </w:rPr>
            <w:instrText xml:space="preserve"> PAGEREF _Toc178342407 \h </w:instrText>
          </w:r>
          <w:r>
            <w:rPr>
              <w:noProof/>
            </w:rPr>
          </w:r>
          <w:r>
            <w:rPr>
              <w:noProof/>
            </w:rPr>
            <w:fldChar w:fldCharType="separate"/>
          </w:r>
          <w:r>
            <w:rPr>
              <w:noProof/>
            </w:rPr>
            <w:t>37</w:t>
          </w:r>
          <w:r>
            <w:rPr>
              <w:noProof/>
            </w:rPr>
            <w:fldChar w:fldCharType="end"/>
          </w:r>
        </w:p>
        <w:p w14:paraId="4E48AF72" w14:textId="51705328"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Planering</w:t>
          </w:r>
          <w:r>
            <w:rPr>
              <w:noProof/>
            </w:rPr>
            <w:tab/>
          </w:r>
          <w:r>
            <w:rPr>
              <w:noProof/>
            </w:rPr>
            <w:fldChar w:fldCharType="begin"/>
          </w:r>
          <w:r>
            <w:rPr>
              <w:noProof/>
            </w:rPr>
            <w:instrText xml:space="preserve"> PAGEREF _Toc178342408 \h </w:instrText>
          </w:r>
          <w:r>
            <w:rPr>
              <w:noProof/>
            </w:rPr>
          </w:r>
          <w:r>
            <w:rPr>
              <w:noProof/>
            </w:rPr>
            <w:fldChar w:fldCharType="separate"/>
          </w:r>
          <w:r>
            <w:rPr>
              <w:noProof/>
            </w:rPr>
            <w:t>37</w:t>
          </w:r>
          <w:r>
            <w:rPr>
              <w:noProof/>
            </w:rPr>
            <w:fldChar w:fldCharType="end"/>
          </w:r>
        </w:p>
        <w:p w14:paraId="557F8879" w14:textId="2B530406" w:rsidR="00993122" w:rsidRDefault="00993122">
          <w:pPr>
            <w:pStyle w:val="Innehll2"/>
            <w:rPr>
              <w:rFonts w:asciiTheme="minorHAnsi" w:hAnsiTheme="minorHAnsi"/>
              <w:noProof/>
              <w:kern w:val="2"/>
              <w:shd w:val="clear" w:color="auto" w:fill="auto"/>
              <w14:ligatures w14:val="standardContextual"/>
            </w:rPr>
          </w:pPr>
          <w:r>
            <w:rPr>
              <w:noProof/>
            </w:rPr>
            <w:t>Lägga till och ändra händelser i Planering:</w:t>
          </w:r>
          <w:r>
            <w:rPr>
              <w:noProof/>
            </w:rPr>
            <w:tab/>
          </w:r>
          <w:r>
            <w:rPr>
              <w:noProof/>
            </w:rPr>
            <w:fldChar w:fldCharType="begin"/>
          </w:r>
          <w:r>
            <w:rPr>
              <w:noProof/>
            </w:rPr>
            <w:instrText xml:space="preserve"> PAGEREF _Toc178342409 \h </w:instrText>
          </w:r>
          <w:r>
            <w:rPr>
              <w:noProof/>
            </w:rPr>
          </w:r>
          <w:r>
            <w:rPr>
              <w:noProof/>
            </w:rPr>
            <w:fldChar w:fldCharType="separate"/>
          </w:r>
          <w:r>
            <w:rPr>
              <w:noProof/>
            </w:rPr>
            <w:t>38</w:t>
          </w:r>
          <w:r>
            <w:rPr>
              <w:noProof/>
            </w:rPr>
            <w:fldChar w:fldCharType="end"/>
          </w:r>
        </w:p>
        <w:p w14:paraId="18A35E8E" w14:textId="46F1BD78" w:rsidR="00993122" w:rsidRDefault="00993122">
          <w:pPr>
            <w:pStyle w:val="Innehll2"/>
            <w:rPr>
              <w:rFonts w:asciiTheme="minorHAnsi" w:hAnsiTheme="minorHAnsi"/>
              <w:noProof/>
              <w:kern w:val="2"/>
              <w:shd w:val="clear" w:color="auto" w:fill="auto"/>
              <w14:ligatures w14:val="standardContextual"/>
            </w:rPr>
          </w:pPr>
          <w:r>
            <w:rPr>
              <w:noProof/>
            </w:rPr>
            <w:t>Rutiner för att använda Planering</w:t>
          </w:r>
          <w:r>
            <w:rPr>
              <w:noProof/>
            </w:rPr>
            <w:tab/>
          </w:r>
          <w:r>
            <w:rPr>
              <w:noProof/>
            </w:rPr>
            <w:fldChar w:fldCharType="begin"/>
          </w:r>
          <w:r>
            <w:rPr>
              <w:noProof/>
            </w:rPr>
            <w:instrText xml:space="preserve"> PAGEREF _Toc178342410 \h </w:instrText>
          </w:r>
          <w:r>
            <w:rPr>
              <w:noProof/>
            </w:rPr>
          </w:r>
          <w:r>
            <w:rPr>
              <w:noProof/>
            </w:rPr>
            <w:fldChar w:fldCharType="separate"/>
          </w:r>
          <w:r>
            <w:rPr>
              <w:noProof/>
            </w:rPr>
            <w:t>39</w:t>
          </w:r>
          <w:r>
            <w:rPr>
              <w:noProof/>
            </w:rPr>
            <w:fldChar w:fldCharType="end"/>
          </w:r>
        </w:p>
        <w:p w14:paraId="4E6F23D5" w14:textId="3EB1D66D"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Formulär för skattning av mående</w:t>
          </w:r>
          <w:r>
            <w:rPr>
              <w:noProof/>
            </w:rPr>
            <w:tab/>
          </w:r>
          <w:r>
            <w:rPr>
              <w:noProof/>
            </w:rPr>
            <w:fldChar w:fldCharType="begin"/>
          </w:r>
          <w:r>
            <w:rPr>
              <w:noProof/>
            </w:rPr>
            <w:instrText xml:space="preserve"> PAGEREF _Toc178342411 \h </w:instrText>
          </w:r>
          <w:r>
            <w:rPr>
              <w:noProof/>
            </w:rPr>
          </w:r>
          <w:r>
            <w:rPr>
              <w:noProof/>
            </w:rPr>
            <w:fldChar w:fldCharType="separate"/>
          </w:r>
          <w:r>
            <w:rPr>
              <w:noProof/>
            </w:rPr>
            <w:t>39</w:t>
          </w:r>
          <w:r>
            <w:rPr>
              <w:noProof/>
            </w:rPr>
            <w:fldChar w:fldCharType="end"/>
          </w:r>
        </w:p>
        <w:p w14:paraId="18BE8FB4" w14:textId="082353B8" w:rsidR="00993122" w:rsidRDefault="00993122">
          <w:pPr>
            <w:pStyle w:val="Innehll2"/>
            <w:rPr>
              <w:rFonts w:asciiTheme="minorHAnsi" w:hAnsiTheme="minorHAnsi"/>
              <w:noProof/>
              <w:kern w:val="2"/>
              <w:shd w:val="clear" w:color="auto" w:fill="auto"/>
              <w14:ligatures w14:val="standardContextual"/>
            </w:rPr>
          </w:pPr>
          <w:r>
            <w:rPr>
              <w:noProof/>
            </w:rPr>
            <w:t>Formuläret Vad är viktigt för mig</w:t>
          </w:r>
          <w:r>
            <w:rPr>
              <w:noProof/>
            </w:rPr>
            <w:tab/>
          </w:r>
          <w:r>
            <w:rPr>
              <w:noProof/>
            </w:rPr>
            <w:fldChar w:fldCharType="begin"/>
          </w:r>
          <w:r>
            <w:rPr>
              <w:noProof/>
            </w:rPr>
            <w:instrText xml:space="preserve"> PAGEREF _Toc178342412 \h </w:instrText>
          </w:r>
          <w:r>
            <w:rPr>
              <w:noProof/>
            </w:rPr>
          </w:r>
          <w:r>
            <w:rPr>
              <w:noProof/>
            </w:rPr>
            <w:fldChar w:fldCharType="separate"/>
          </w:r>
          <w:r>
            <w:rPr>
              <w:noProof/>
            </w:rPr>
            <w:t>39</w:t>
          </w:r>
          <w:r>
            <w:rPr>
              <w:noProof/>
            </w:rPr>
            <w:fldChar w:fldCharType="end"/>
          </w:r>
        </w:p>
        <w:p w14:paraId="619BA064" w14:textId="084952A4" w:rsidR="00993122" w:rsidRDefault="00993122">
          <w:pPr>
            <w:pStyle w:val="Innehll2"/>
            <w:rPr>
              <w:rFonts w:asciiTheme="minorHAnsi" w:hAnsiTheme="minorHAnsi"/>
              <w:noProof/>
              <w:kern w:val="2"/>
              <w:shd w:val="clear" w:color="auto" w:fill="auto"/>
              <w14:ligatures w14:val="standardContextual"/>
            </w:rPr>
          </w:pPr>
          <w:r>
            <w:rPr>
              <w:noProof/>
            </w:rPr>
            <w:t>Inställningar i formulär</w:t>
          </w:r>
          <w:r>
            <w:rPr>
              <w:noProof/>
            </w:rPr>
            <w:tab/>
          </w:r>
          <w:r>
            <w:rPr>
              <w:noProof/>
            </w:rPr>
            <w:fldChar w:fldCharType="begin"/>
          </w:r>
          <w:r>
            <w:rPr>
              <w:noProof/>
            </w:rPr>
            <w:instrText xml:space="preserve"> PAGEREF _Toc178342413 \h </w:instrText>
          </w:r>
          <w:r>
            <w:rPr>
              <w:noProof/>
            </w:rPr>
          </w:r>
          <w:r>
            <w:rPr>
              <w:noProof/>
            </w:rPr>
            <w:fldChar w:fldCharType="separate"/>
          </w:r>
          <w:r>
            <w:rPr>
              <w:noProof/>
            </w:rPr>
            <w:t>39</w:t>
          </w:r>
          <w:r>
            <w:rPr>
              <w:noProof/>
            </w:rPr>
            <w:fldChar w:fldCharType="end"/>
          </w:r>
        </w:p>
        <w:p w14:paraId="2A64F86B" w14:textId="340F61C3" w:rsidR="00993122" w:rsidRDefault="00993122">
          <w:pPr>
            <w:pStyle w:val="Innehll3"/>
            <w:rPr>
              <w:rFonts w:asciiTheme="minorHAnsi" w:hAnsiTheme="minorHAnsi"/>
              <w:i w:val="0"/>
              <w:iCs w:val="0"/>
              <w:noProof/>
              <w:kern w:val="2"/>
              <w:shd w:val="clear" w:color="auto" w:fill="auto"/>
              <w14:ligatures w14:val="standardContextual"/>
            </w:rPr>
          </w:pPr>
          <w:r>
            <w:rPr>
              <w:noProof/>
            </w:rPr>
            <w:t>Avisering till patienten</w:t>
          </w:r>
          <w:r>
            <w:rPr>
              <w:noProof/>
            </w:rPr>
            <w:tab/>
          </w:r>
          <w:r>
            <w:rPr>
              <w:noProof/>
            </w:rPr>
            <w:fldChar w:fldCharType="begin"/>
          </w:r>
          <w:r>
            <w:rPr>
              <w:noProof/>
            </w:rPr>
            <w:instrText xml:space="preserve"> PAGEREF _Toc178342414 \h </w:instrText>
          </w:r>
          <w:r>
            <w:rPr>
              <w:noProof/>
            </w:rPr>
          </w:r>
          <w:r>
            <w:rPr>
              <w:noProof/>
            </w:rPr>
            <w:fldChar w:fldCharType="separate"/>
          </w:r>
          <w:r>
            <w:rPr>
              <w:noProof/>
            </w:rPr>
            <w:t>39</w:t>
          </w:r>
          <w:r>
            <w:rPr>
              <w:noProof/>
            </w:rPr>
            <w:fldChar w:fldCharType="end"/>
          </w:r>
        </w:p>
        <w:p w14:paraId="7E9ADD69" w14:textId="04F90369" w:rsidR="00993122" w:rsidRDefault="00993122">
          <w:pPr>
            <w:pStyle w:val="Innehll3"/>
            <w:rPr>
              <w:rFonts w:asciiTheme="minorHAnsi" w:hAnsiTheme="minorHAnsi"/>
              <w:i w:val="0"/>
              <w:iCs w:val="0"/>
              <w:noProof/>
              <w:kern w:val="2"/>
              <w:shd w:val="clear" w:color="auto" w:fill="auto"/>
              <w14:ligatures w14:val="standardContextual"/>
            </w:rPr>
          </w:pPr>
          <w:r>
            <w:rPr>
              <w:noProof/>
            </w:rPr>
            <w:t>Reglera användning</w:t>
          </w:r>
          <w:r>
            <w:rPr>
              <w:noProof/>
            </w:rPr>
            <w:tab/>
          </w:r>
          <w:r>
            <w:rPr>
              <w:noProof/>
            </w:rPr>
            <w:fldChar w:fldCharType="begin"/>
          </w:r>
          <w:r>
            <w:rPr>
              <w:noProof/>
            </w:rPr>
            <w:instrText xml:space="preserve"> PAGEREF _Toc178342415 \h </w:instrText>
          </w:r>
          <w:r>
            <w:rPr>
              <w:noProof/>
            </w:rPr>
          </w:r>
          <w:r>
            <w:rPr>
              <w:noProof/>
            </w:rPr>
            <w:fldChar w:fldCharType="separate"/>
          </w:r>
          <w:r>
            <w:rPr>
              <w:noProof/>
            </w:rPr>
            <w:t>40</w:t>
          </w:r>
          <w:r>
            <w:rPr>
              <w:noProof/>
            </w:rPr>
            <w:fldChar w:fldCharType="end"/>
          </w:r>
        </w:p>
        <w:p w14:paraId="162CFC5C" w14:textId="55804A46" w:rsidR="00993122" w:rsidRDefault="00993122">
          <w:pPr>
            <w:pStyle w:val="Innehll3"/>
            <w:rPr>
              <w:rFonts w:asciiTheme="minorHAnsi" w:hAnsiTheme="minorHAnsi"/>
              <w:i w:val="0"/>
              <w:iCs w:val="0"/>
              <w:noProof/>
              <w:kern w:val="2"/>
              <w:shd w:val="clear" w:color="auto" w:fill="auto"/>
              <w14:ligatures w14:val="standardContextual"/>
            </w:rPr>
          </w:pPr>
          <w:r>
            <w:rPr>
              <w:noProof/>
            </w:rPr>
            <w:t>Avisering till behandlare</w:t>
          </w:r>
          <w:r>
            <w:rPr>
              <w:noProof/>
            </w:rPr>
            <w:tab/>
          </w:r>
          <w:r>
            <w:rPr>
              <w:noProof/>
            </w:rPr>
            <w:fldChar w:fldCharType="begin"/>
          </w:r>
          <w:r>
            <w:rPr>
              <w:noProof/>
            </w:rPr>
            <w:instrText xml:space="preserve"> PAGEREF _Toc178342416 \h </w:instrText>
          </w:r>
          <w:r>
            <w:rPr>
              <w:noProof/>
            </w:rPr>
          </w:r>
          <w:r>
            <w:rPr>
              <w:noProof/>
            </w:rPr>
            <w:fldChar w:fldCharType="separate"/>
          </w:r>
          <w:r>
            <w:rPr>
              <w:noProof/>
            </w:rPr>
            <w:t>40</w:t>
          </w:r>
          <w:r>
            <w:rPr>
              <w:noProof/>
            </w:rPr>
            <w:fldChar w:fldCharType="end"/>
          </w:r>
        </w:p>
        <w:p w14:paraId="56DA0899" w14:textId="151465D5" w:rsidR="00993122" w:rsidRDefault="00993122">
          <w:pPr>
            <w:pStyle w:val="Innehll3"/>
            <w:rPr>
              <w:rFonts w:asciiTheme="minorHAnsi" w:hAnsiTheme="minorHAnsi"/>
              <w:i w:val="0"/>
              <w:iCs w:val="0"/>
              <w:noProof/>
              <w:kern w:val="2"/>
              <w:shd w:val="clear" w:color="auto" w:fill="auto"/>
              <w14:ligatures w14:val="standardContextual"/>
            </w:rPr>
          </w:pPr>
          <w:r>
            <w:rPr>
              <w:noProof/>
            </w:rPr>
            <w:t>Hitta hanterade formulär</w:t>
          </w:r>
          <w:r>
            <w:rPr>
              <w:noProof/>
            </w:rPr>
            <w:tab/>
          </w:r>
          <w:r>
            <w:rPr>
              <w:noProof/>
            </w:rPr>
            <w:fldChar w:fldCharType="begin"/>
          </w:r>
          <w:r>
            <w:rPr>
              <w:noProof/>
            </w:rPr>
            <w:instrText xml:space="preserve"> PAGEREF _Toc178342417 \h </w:instrText>
          </w:r>
          <w:r>
            <w:rPr>
              <w:noProof/>
            </w:rPr>
          </w:r>
          <w:r>
            <w:rPr>
              <w:noProof/>
            </w:rPr>
            <w:fldChar w:fldCharType="separate"/>
          </w:r>
          <w:r>
            <w:rPr>
              <w:noProof/>
            </w:rPr>
            <w:t>41</w:t>
          </w:r>
          <w:r>
            <w:rPr>
              <w:noProof/>
            </w:rPr>
            <w:fldChar w:fldCharType="end"/>
          </w:r>
        </w:p>
        <w:p w14:paraId="0588B1BF" w14:textId="6EC10164" w:rsidR="00993122" w:rsidRDefault="00993122">
          <w:pPr>
            <w:pStyle w:val="Innehll2"/>
            <w:rPr>
              <w:rFonts w:asciiTheme="minorHAnsi" w:hAnsiTheme="minorHAnsi"/>
              <w:noProof/>
              <w:kern w:val="2"/>
              <w:shd w:val="clear" w:color="auto" w:fill="auto"/>
              <w14:ligatures w14:val="standardContextual"/>
            </w:rPr>
          </w:pPr>
          <w:r>
            <w:rPr>
              <w:noProof/>
            </w:rPr>
            <w:t>Flikformulär</w:t>
          </w:r>
          <w:r>
            <w:rPr>
              <w:noProof/>
            </w:rPr>
            <w:tab/>
          </w:r>
          <w:r>
            <w:rPr>
              <w:noProof/>
            </w:rPr>
            <w:fldChar w:fldCharType="begin"/>
          </w:r>
          <w:r>
            <w:rPr>
              <w:noProof/>
            </w:rPr>
            <w:instrText xml:space="preserve"> PAGEREF _Toc178342418 \h </w:instrText>
          </w:r>
          <w:r>
            <w:rPr>
              <w:noProof/>
            </w:rPr>
          </w:r>
          <w:r>
            <w:rPr>
              <w:noProof/>
            </w:rPr>
            <w:fldChar w:fldCharType="separate"/>
          </w:r>
          <w:r>
            <w:rPr>
              <w:noProof/>
            </w:rPr>
            <w:t>41</w:t>
          </w:r>
          <w:r>
            <w:rPr>
              <w:noProof/>
            </w:rPr>
            <w:fldChar w:fldCharType="end"/>
          </w:r>
        </w:p>
        <w:p w14:paraId="6817AFE5" w14:textId="6686F07C" w:rsidR="00993122" w:rsidRDefault="00993122">
          <w:pPr>
            <w:pStyle w:val="Innehll2"/>
            <w:rPr>
              <w:rFonts w:asciiTheme="minorHAnsi" w:hAnsiTheme="minorHAnsi"/>
              <w:noProof/>
              <w:kern w:val="2"/>
              <w:shd w:val="clear" w:color="auto" w:fill="auto"/>
              <w14:ligatures w14:val="standardContextual"/>
            </w:rPr>
          </w:pPr>
          <w:r>
            <w:rPr>
              <w:noProof/>
            </w:rPr>
            <w:t>Markera ett formulär som oläst</w:t>
          </w:r>
          <w:r>
            <w:rPr>
              <w:noProof/>
            </w:rPr>
            <w:tab/>
          </w:r>
          <w:r>
            <w:rPr>
              <w:noProof/>
            </w:rPr>
            <w:fldChar w:fldCharType="begin"/>
          </w:r>
          <w:r>
            <w:rPr>
              <w:noProof/>
            </w:rPr>
            <w:instrText xml:space="preserve"> PAGEREF _Toc178342419 \h </w:instrText>
          </w:r>
          <w:r>
            <w:rPr>
              <w:noProof/>
            </w:rPr>
          </w:r>
          <w:r>
            <w:rPr>
              <w:noProof/>
            </w:rPr>
            <w:fldChar w:fldCharType="separate"/>
          </w:r>
          <w:r>
            <w:rPr>
              <w:noProof/>
            </w:rPr>
            <w:t>42</w:t>
          </w:r>
          <w:r>
            <w:rPr>
              <w:noProof/>
            </w:rPr>
            <w:fldChar w:fldCharType="end"/>
          </w:r>
        </w:p>
        <w:p w14:paraId="6FC3D747" w14:textId="12A005BC" w:rsidR="00993122" w:rsidRDefault="00993122">
          <w:pPr>
            <w:pStyle w:val="Innehll2"/>
            <w:rPr>
              <w:rFonts w:asciiTheme="minorHAnsi" w:hAnsiTheme="minorHAnsi"/>
              <w:noProof/>
              <w:kern w:val="2"/>
              <w:shd w:val="clear" w:color="auto" w:fill="auto"/>
              <w14:ligatures w14:val="standardContextual"/>
            </w:rPr>
          </w:pPr>
          <w:r>
            <w:rPr>
              <w:noProof/>
            </w:rPr>
            <w:t>Resultat</w:t>
          </w:r>
          <w:r>
            <w:rPr>
              <w:noProof/>
            </w:rPr>
            <w:tab/>
          </w:r>
          <w:r>
            <w:rPr>
              <w:noProof/>
            </w:rPr>
            <w:fldChar w:fldCharType="begin"/>
          </w:r>
          <w:r>
            <w:rPr>
              <w:noProof/>
            </w:rPr>
            <w:instrText xml:space="preserve"> PAGEREF _Toc178342420 \h </w:instrText>
          </w:r>
          <w:r>
            <w:rPr>
              <w:noProof/>
            </w:rPr>
          </w:r>
          <w:r>
            <w:rPr>
              <w:noProof/>
            </w:rPr>
            <w:fldChar w:fldCharType="separate"/>
          </w:r>
          <w:r>
            <w:rPr>
              <w:noProof/>
            </w:rPr>
            <w:t>42</w:t>
          </w:r>
          <w:r>
            <w:rPr>
              <w:noProof/>
            </w:rPr>
            <w:fldChar w:fldCharType="end"/>
          </w:r>
        </w:p>
        <w:p w14:paraId="4726BEFF" w14:textId="5DB2F157" w:rsidR="00993122" w:rsidRDefault="00993122">
          <w:pPr>
            <w:pStyle w:val="Innehll2"/>
            <w:rPr>
              <w:rFonts w:asciiTheme="minorHAnsi" w:hAnsiTheme="minorHAnsi"/>
              <w:noProof/>
              <w:kern w:val="2"/>
              <w:shd w:val="clear" w:color="auto" w:fill="auto"/>
              <w14:ligatures w14:val="standardContextual"/>
            </w:rPr>
          </w:pPr>
          <w:r w:rsidRPr="003D0B00">
            <w:rPr>
              <w:rFonts w:ascii="Garamond" w:hAnsi="Garamond" w:cstheme="minorHAnsi"/>
              <w:noProof/>
            </w:rPr>
            <w:t>Om ett formulär har beräknade resultat visas de också som länkar högst upp i ett besvarat formulär.</w:t>
          </w:r>
          <w:r>
            <w:rPr>
              <w:noProof/>
            </w:rPr>
            <w:tab/>
          </w:r>
          <w:r>
            <w:rPr>
              <w:noProof/>
            </w:rPr>
            <w:fldChar w:fldCharType="begin"/>
          </w:r>
          <w:r>
            <w:rPr>
              <w:noProof/>
            </w:rPr>
            <w:instrText xml:space="preserve"> PAGEREF _Toc178342421 \h </w:instrText>
          </w:r>
          <w:r>
            <w:rPr>
              <w:noProof/>
            </w:rPr>
          </w:r>
          <w:r>
            <w:rPr>
              <w:noProof/>
            </w:rPr>
            <w:fldChar w:fldCharType="separate"/>
          </w:r>
          <w:r>
            <w:rPr>
              <w:noProof/>
            </w:rPr>
            <w:t>44</w:t>
          </w:r>
          <w:r>
            <w:rPr>
              <w:noProof/>
            </w:rPr>
            <w:fldChar w:fldCharType="end"/>
          </w:r>
        </w:p>
        <w:p w14:paraId="347A0E62" w14:textId="207F3259" w:rsidR="00993122" w:rsidRDefault="00993122">
          <w:pPr>
            <w:pStyle w:val="Innehll2"/>
            <w:rPr>
              <w:rFonts w:asciiTheme="minorHAnsi" w:hAnsiTheme="minorHAnsi"/>
              <w:noProof/>
              <w:kern w:val="2"/>
              <w:shd w:val="clear" w:color="auto" w:fill="auto"/>
              <w14:ligatures w14:val="standardContextual"/>
            </w:rPr>
          </w:pPr>
          <w:r>
            <w:rPr>
              <w:noProof/>
            </w:rPr>
            <w:t>Rutiner för att aktivera och följa upp formulär via 1177</w:t>
          </w:r>
          <w:r>
            <w:rPr>
              <w:noProof/>
            </w:rPr>
            <w:tab/>
          </w:r>
          <w:r>
            <w:rPr>
              <w:noProof/>
            </w:rPr>
            <w:fldChar w:fldCharType="begin"/>
          </w:r>
          <w:r>
            <w:rPr>
              <w:noProof/>
            </w:rPr>
            <w:instrText xml:space="preserve"> PAGEREF _Toc178342422 \h </w:instrText>
          </w:r>
          <w:r>
            <w:rPr>
              <w:noProof/>
            </w:rPr>
          </w:r>
          <w:r>
            <w:rPr>
              <w:noProof/>
            </w:rPr>
            <w:fldChar w:fldCharType="separate"/>
          </w:r>
          <w:r>
            <w:rPr>
              <w:noProof/>
            </w:rPr>
            <w:t>44</w:t>
          </w:r>
          <w:r>
            <w:rPr>
              <w:noProof/>
            </w:rPr>
            <w:fldChar w:fldCharType="end"/>
          </w:r>
        </w:p>
        <w:p w14:paraId="4986A5F6" w14:textId="1D2B5A22" w:rsidR="00993122" w:rsidRDefault="00993122">
          <w:pPr>
            <w:pStyle w:val="Innehll3"/>
            <w:rPr>
              <w:rFonts w:asciiTheme="minorHAnsi" w:hAnsiTheme="minorHAnsi"/>
              <w:i w:val="0"/>
              <w:iCs w:val="0"/>
              <w:noProof/>
              <w:kern w:val="2"/>
              <w:shd w:val="clear" w:color="auto" w:fill="auto"/>
              <w14:ligatures w14:val="standardContextual"/>
            </w:rPr>
          </w:pPr>
          <w:r>
            <w:rPr>
              <w:noProof/>
            </w:rPr>
            <w:t>Vad är viktigt för mig</w:t>
          </w:r>
          <w:r>
            <w:rPr>
              <w:noProof/>
            </w:rPr>
            <w:tab/>
          </w:r>
          <w:r>
            <w:rPr>
              <w:noProof/>
            </w:rPr>
            <w:fldChar w:fldCharType="begin"/>
          </w:r>
          <w:r>
            <w:rPr>
              <w:noProof/>
            </w:rPr>
            <w:instrText xml:space="preserve"> PAGEREF _Toc178342423 \h </w:instrText>
          </w:r>
          <w:r>
            <w:rPr>
              <w:noProof/>
            </w:rPr>
          </w:r>
          <w:r>
            <w:rPr>
              <w:noProof/>
            </w:rPr>
            <w:fldChar w:fldCharType="separate"/>
          </w:r>
          <w:r>
            <w:rPr>
              <w:noProof/>
            </w:rPr>
            <w:t>44</w:t>
          </w:r>
          <w:r>
            <w:rPr>
              <w:noProof/>
            </w:rPr>
            <w:fldChar w:fldCharType="end"/>
          </w:r>
        </w:p>
        <w:p w14:paraId="4D999879" w14:textId="2EA7AEE3" w:rsidR="00993122" w:rsidRDefault="00993122">
          <w:pPr>
            <w:pStyle w:val="Innehll3"/>
            <w:rPr>
              <w:rFonts w:asciiTheme="minorHAnsi" w:hAnsiTheme="minorHAnsi"/>
              <w:i w:val="0"/>
              <w:iCs w:val="0"/>
              <w:noProof/>
              <w:kern w:val="2"/>
              <w:shd w:val="clear" w:color="auto" w:fill="auto"/>
              <w14:ligatures w14:val="standardContextual"/>
            </w:rPr>
          </w:pPr>
          <w:r>
            <w:rPr>
              <w:noProof/>
            </w:rPr>
            <w:t>Hur sover jag och hur påverkas min dag?</w:t>
          </w:r>
          <w:r>
            <w:rPr>
              <w:noProof/>
            </w:rPr>
            <w:tab/>
          </w:r>
          <w:r>
            <w:rPr>
              <w:noProof/>
            </w:rPr>
            <w:fldChar w:fldCharType="begin"/>
          </w:r>
          <w:r>
            <w:rPr>
              <w:noProof/>
            </w:rPr>
            <w:instrText xml:space="preserve"> PAGEREF _Toc178342424 \h </w:instrText>
          </w:r>
          <w:r>
            <w:rPr>
              <w:noProof/>
            </w:rPr>
          </w:r>
          <w:r>
            <w:rPr>
              <w:noProof/>
            </w:rPr>
            <w:fldChar w:fldCharType="separate"/>
          </w:r>
          <w:r>
            <w:rPr>
              <w:noProof/>
            </w:rPr>
            <w:t>44</w:t>
          </w:r>
          <w:r>
            <w:rPr>
              <w:noProof/>
            </w:rPr>
            <w:fldChar w:fldCharType="end"/>
          </w:r>
        </w:p>
        <w:p w14:paraId="187B2616" w14:textId="2D3CBBF0" w:rsidR="00993122" w:rsidRDefault="00993122">
          <w:pPr>
            <w:pStyle w:val="Innehll3"/>
            <w:rPr>
              <w:rFonts w:asciiTheme="minorHAnsi" w:hAnsiTheme="minorHAnsi"/>
              <w:i w:val="0"/>
              <w:iCs w:val="0"/>
              <w:noProof/>
              <w:kern w:val="2"/>
              <w:shd w:val="clear" w:color="auto" w:fill="auto"/>
              <w14:ligatures w14:val="standardContextual"/>
            </w:rPr>
          </w:pPr>
          <w:r>
            <w:rPr>
              <w:noProof/>
            </w:rPr>
            <w:t>PROMIS-25 Hur mår jag?</w:t>
          </w:r>
          <w:r>
            <w:rPr>
              <w:noProof/>
            </w:rPr>
            <w:tab/>
          </w:r>
          <w:r>
            <w:rPr>
              <w:noProof/>
            </w:rPr>
            <w:fldChar w:fldCharType="begin"/>
          </w:r>
          <w:r>
            <w:rPr>
              <w:noProof/>
            </w:rPr>
            <w:instrText xml:space="preserve"> PAGEREF _Toc178342425 \h </w:instrText>
          </w:r>
          <w:r>
            <w:rPr>
              <w:noProof/>
            </w:rPr>
          </w:r>
          <w:r>
            <w:rPr>
              <w:noProof/>
            </w:rPr>
            <w:fldChar w:fldCharType="separate"/>
          </w:r>
          <w:r>
            <w:rPr>
              <w:noProof/>
            </w:rPr>
            <w:t>45</w:t>
          </w:r>
          <w:r>
            <w:rPr>
              <w:noProof/>
            </w:rPr>
            <w:fldChar w:fldCharType="end"/>
          </w:r>
        </w:p>
        <w:p w14:paraId="4770E273" w14:textId="4433B66A" w:rsidR="00993122" w:rsidRDefault="00993122">
          <w:pPr>
            <w:pStyle w:val="Innehll3"/>
            <w:rPr>
              <w:rFonts w:asciiTheme="minorHAnsi" w:hAnsiTheme="minorHAnsi"/>
              <w:i w:val="0"/>
              <w:iCs w:val="0"/>
              <w:noProof/>
              <w:kern w:val="2"/>
              <w:shd w:val="clear" w:color="auto" w:fill="auto"/>
              <w14:ligatures w14:val="standardContextual"/>
            </w:rPr>
          </w:pPr>
          <w:r>
            <w:rPr>
              <w:noProof/>
            </w:rPr>
            <w:t>Min livslista</w:t>
          </w:r>
          <w:r>
            <w:rPr>
              <w:noProof/>
            </w:rPr>
            <w:tab/>
          </w:r>
          <w:r>
            <w:rPr>
              <w:noProof/>
            </w:rPr>
            <w:fldChar w:fldCharType="begin"/>
          </w:r>
          <w:r>
            <w:rPr>
              <w:noProof/>
            </w:rPr>
            <w:instrText xml:space="preserve"> PAGEREF _Toc178342426 \h </w:instrText>
          </w:r>
          <w:r>
            <w:rPr>
              <w:noProof/>
            </w:rPr>
          </w:r>
          <w:r>
            <w:rPr>
              <w:noProof/>
            </w:rPr>
            <w:fldChar w:fldCharType="separate"/>
          </w:r>
          <w:r>
            <w:rPr>
              <w:noProof/>
            </w:rPr>
            <w:t>45</w:t>
          </w:r>
          <w:r>
            <w:rPr>
              <w:noProof/>
            </w:rPr>
            <w:fldChar w:fldCharType="end"/>
          </w:r>
        </w:p>
        <w:p w14:paraId="50AC220E" w14:textId="165679F0"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Aktivitetsplaner</w:t>
          </w:r>
          <w:r>
            <w:rPr>
              <w:noProof/>
            </w:rPr>
            <w:tab/>
          </w:r>
          <w:r>
            <w:rPr>
              <w:noProof/>
            </w:rPr>
            <w:fldChar w:fldCharType="begin"/>
          </w:r>
          <w:r>
            <w:rPr>
              <w:noProof/>
            </w:rPr>
            <w:instrText xml:space="preserve"> PAGEREF _Toc178342427 \h </w:instrText>
          </w:r>
          <w:r>
            <w:rPr>
              <w:noProof/>
            </w:rPr>
          </w:r>
          <w:r>
            <w:rPr>
              <w:noProof/>
            </w:rPr>
            <w:fldChar w:fldCharType="separate"/>
          </w:r>
          <w:r>
            <w:rPr>
              <w:noProof/>
            </w:rPr>
            <w:t>45</w:t>
          </w:r>
          <w:r>
            <w:rPr>
              <w:noProof/>
            </w:rPr>
            <w:fldChar w:fldCharType="end"/>
          </w:r>
        </w:p>
        <w:p w14:paraId="76A3497A" w14:textId="0E93C740" w:rsidR="00993122" w:rsidRDefault="00993122">
          <w:pPr>
            <w:pStyle w:val="Innehll2"/>
            <w:rPr>
              <w:rFonts w:asciiTheme="minorHAnsi" w:hAnsiTheme="minorHAnsi"/>
              <w:noProof/>
              <w:kern w:val="2"/>
              <w:shd w:val="clear" w:color="auto" w:fill="auto"/>
              <w14:ligatures w14:val="standardContextual"/>
            </w:rPr>
          </w:pPr>
          <w:r>
            <w:rPr>
              <w:noProof/>
            </w:rPr>
            <w:t>Skapa en aktivitetsplan</w:t>
          </w:r>
          <w:r>
            <w:rPr>
              <w:noProof/>
            </w:rPr>
            <w:tab/>
          </w:r>
          <w:r>
            <w:rPr>
              <w:noProof/>
            </w:rPr>
            <w:fldChar w:fldCharType="begin"/>
          </w:r>
          <w:r>
            <w:rPr>
              <w:noProof/>
            </w:rPr>
            <w:instrText xml:space="preserve"> PAGEREF _Toc178342428 \h </w:instrText>
          </w:r>
          <w:r>
            <w:rPr>
              <w:noProof/>
            </w:rPr>
          </w:r>
          <w:r>
            <w:rPr>
              <w:noProof/>
            </w:rPr>
            <w:fldChar w:fldCharType="separate"/>
          </w:r>
          <w:r>
            <w:rPr>
              <w:noProof/>
            </w:rPr>
            <w:t>46</w:t>
          </w:r>
          <w:r>
            <w:rPr>
              <w:noProof/>
            </w:rPr>
            <w:fldChar w:fldCharType="end"/>
          </w:r>
        </w:p>
        <w:p w14:paraId="7146B7B7" w14:textId="39945452" w:rsidR="00993122" w:rsidRDefault="00993122">
          <w:pPr>
            <w:pStyle w:val="Innehll2"/>
            <w:rPr>
              <w:rFonts w:asciiTheme="minorHAnsi" w:hAnsiTheme="minorHAnsi"/>
              <w:noProof/>
              <w:kern w:val="2"/>
              <w:shd w:val="clear" w:color="auto" w:fill="auto"/>
              <w14:ligatures w14:val="standardContextual"/>
            </w:rPr>
          </w:pPr>
          <w:r>
            <w:rPr>
              <w:noProof/>
            </w:rPr>
            <w:t>Inaktivera en aktivitetsplan</w:t>
          </w:r>
          <w:r>
            <w:rPr>
              <w:noProof/>
            </w:rPr>
            <w:tab/>
          </w:r>
          <w:r>
            <w:rPr>
              <w:noProof/>
            </w:rPr>
            <w:fldChar w:fldCharType="begin"/>
          </w:r>
          <w:r>
            <w:rPr>
              <w:noProof/>
            </w:rPr>
            <w:instrText xml:space="preserve"> PAGEREF _Toc178342429 \h </w:instrText>
          </w:r>
          <w:r>
            <w:rPr>
              <w:noProof/>
            </w:rPr>
          </w:r>
          <w:r>
            <w:rPr>
              <w:noProof/>
            </w:rPr>
            <w:fldChar w:fldCharType="separate"/>
          </w:r>
          <w:r>
            <w:rPr>
              <w:noProof/>
            </w:rPr>
            <w:t>47</w:t>
          </w:r>
          <w:r>
            <w:rPr>
              <w:noProof/>
            </w:rPr>
            <w:fldChar w:fldCharType="end"/>
          </w:r>
        </w:p>
        <w:p w14:paraId="4102E4FC" w14:textId="7CA06A41" w:rsidR="00993122" w:rsidRDefault="00993122">
          <w:pPr>
            <w:pStyle w:val="Innehll2"/>
            <w:rPr>
              <w:rFonts w:asciiTheme="minorHAnsi" w:hAnsiTheme="minorHAnsi"/>
              <w:noProof/>
              <w:kern w:val="2"/>
              <w:shd w:val="clear" w:color="auto" w:fill="auto"/>
              <w14:ligatures w14:val="standardContextual"/>
            </w:rPr>
          </w:pPr>
          <w:r>
            <w:rPr>
              <w:noProof/>
            </w:rPr>
            <w:t>Rutiner för aktivitetsplaner</w:t>
          </w:r>
          <w:r>
            <w:rPr>
              <w:noProof/>
            </w:rPr>
            <w:tab/>
          </w:r>
          <w:r>
            <w:rPr>
              <w:noProof/>
            </w:rPr>
            <w:fldChar w:fldCharType="begin"/>
          </w:r>
          <w:r>
            <w:rPr>
              <w:noProof/>
            </w:rPr>
            <w:instrText xml:space="preserve"> PAGEREF _Toc178342430 \h </w:instrText>
          </w:r>
          <w:r>
            <w:rPr>
              <w:noProof/>
            </w:rPr>
          </w:r>
          <w:r>
            <w:rPr>
              <w:noProof/>
            </w:rPr>
            <w:fldChar w:fldCharType="separate"/>
          </w:r>
          <w:r>
            <w:rPr>
              <w:noProof/>
            </w:rPr>
            <w:t>48</w:t>
          </w:r>
          <w:r>
            <w:rPr>
              <w:noProof/>
            </w:rPr>
            <w:fldChar w:fldCharType="end"/>
          </w:r>
        </w:p>
        <w:p w14:paraId="27177AFB" w14:textId="581DFEB8"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Byta behandlare</w:t>
          </w:r>
          <w:r>
            <w:rPr>
              <w:noProof/>
            </w:rPr>
            <w:tab/>
          </w:r>
          <w:r>
            <w:rPr>
              <w:noProof/>
            </w:rPr>
            <w:fldChar w:fldCharType="begin"/>
          </w:r>
          <w:r>
            <w:rPr>
              <w:noProof/>
            </w:rPr>
            <w:instrText xml:space="preserve"> PAGEREF _Toc178342431 \h </w:instrText>
          </w:r>
          <w:r>
            <w:rPr>
              <w:noProof/>
            </w:rPr>
          </w:r>
          <w:r>
            <w:rPr>
              <w:noProof/>
            </w:rPr>
            <w:fldChar w:fldCharType="separate"/>
          </w:r>
          <w:r>
            <w:rPr>
              <w:noProof/>
            </w:rPr>
            <w:t>48</w:t>
          </w:r>
          <w:r>
            <w:rPr>
              <w:noProof/>
            </w:rPr>
            <w:fldChar w:fldCharType="end"/>
          </w:r>
        </w:p>
        <w:p w14:paraId="4AD5A415" w14:textId="2AA6FFA0" w:rsidR="00993122" w:rsidRDefault="00993122">
          <w:pPr>
            <w:pStyle w:val="Innehll2"/>
            <w:rPr>
              <w:rFonts w:asciiTheme="minorHAnsi" w:hAnsiTheme="minorHAnsi"/>
              <w:noProof/>
              <w:kern w:val="2"/>
              <w:shd w:val="clear" w:color="auto" w:fill="auto"/>
              <w14:ligatures w14:val="standardContextual"/>
            </w:rPr>
          </w:pPr>
          <w:r>
            <w:rPr>
              <w:noProof/>
            </w:rPr>
            <w:t>Byta behandlare</w:t>
          </w:r>
          <w:r>
            <w:rPr>
              <w:noProof/>
            </w:rPr>
            <w:tab/>
          </w:r>
          <w:r>
            <w:rPr>
              <w:noProof/>
            </w:rPr>
            <w:fldChar w:fldCharType="begin"/>
          </w:r>
          <w:r>
            <w:rPr>
              <w:noProof/>
            </w:rPr>
            <w:instrText xml:space="preserve"> PAGEREF _Toc178342432 \h </w:instrText>
          </w:r>
          <w:r>
            <w:rPr>
              <w:noProof/>
            </w:rPr>
          </w:r>
          <w:r>
            <w:rPr>
              <w:noProof/>
            </w:rPr>
            <w:fldChar w:fldCharType="separate"/>
          </w:r>
          <w:r>
            <w:rPr>
              <w:noProof/>
            </w:rPr>
            <w:t>48</w:t>
          </w:r>
          <w:r>
            <w:rPr>
              <w:noProof/>
            </w:rPr>
            <w:fldChar w:fldCharType="end"/>
          </w:r>
        </w:p>
        <w:p w14:paraId="01049C9D" w14:textId="3ACF3078" w:rsidR="00993122" w:rsidRDefault="00993122">
          <w:pPr>
            <w:pStyle w:val="Innehll2"/>
            <w:rPr>
              <w:rFonts w:asciiTheme="minorHAnsi" w:hAnsiTheme="minorHAnsi"/>
              <w:noProof/>
              <w:kern w:val="2"/>
              <w:shd w:val="clear" w:color="auto" w:fill="auto"/>
              <w14:ligatures w14:val="standardContextual"/>
            </w:rPr>
          </w:pPr>
          <w:r>
            <w:rPr>
              <w:noProof/>
            </w:rPr>
            <w:t>Rutiner för att byta behandlare</w:t>
          </w:r>
          <w:r>
            <w:rPr>
              <w:noProof/>
            </w:rPr>
            <w:tab/>
          </w:r>
          <w:r>
            <w:rPr>
              <w:noProof/>
            </w:rPr>
            <w:fldChar w:fldCharType="begin"/>
          </w:r>
          <w:r>
            <w:rPr>
              <w:noProof/>
            </w:rPr>
            <w:instrText xml:space="preserve"> PAGEREF _Toc178342433 \h </w:instrText>
          </w:r>
          <w:r>
            <w:rPr>
              <w:noProof/>
            </w:rPr>
          </w:r>
          <w:r>
            <w:rPr>
              <w:noProof/>
            </w:rPr>
            <w:fldChar w:fldCharType="separate"/>
          </w:r>
          <w:r>
            <w:rPr>
              <w:noProof/>
            </w:rPr>
            <w:t>49</w:t>
          </w:r>
          <w:r>
            <w:rPr>
              <w:noProof/>
            </w:rPr>
            <w:fldChar w:fldCharType="end"/>
          </w:r>
        </w:p>
        <w:p w14:paraId="28F8E47D" w14:textId="00DDA256"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Överlämna en vårdplan till en annan vårdenhet eller Vårdgivare</w:t>
          </w:r>
          <w:r>
            <w:rPr>
              <w:noProof/>
            </w:rPr>
            <w:tab/>
          </w:r>
          <w:r>
            <w:rPr>
              <w:noProof/>
            </w:rPr>
            <w:fldChar w:fldCharType="begin"/>
          </w:r>
          <w:r>
            <w:rPr>
              <w:noProof/>
            </w:rPr>
            <w:instrText xml:space="preserve"> PAGEREF _Toc178342434 \h </w:instrText>
          </w:r>
          <w:r>
            <w:rPr>
              <w:noProof/>
            </w:rPr>
          </w:r>
          <w:r>
            <w:rPr>
              <w:noProof/>
            </w:rPr>
            <w:fldChar w:fldCharType="separate"/>
          </w:r>
          <w:r>
            <w:rPr>
              <w:noProof/>
            </w:rPr>
            <w:t>50</w:t>
          </w:r>
          <w:r>
            <w:rPr>
              <w:noProof/>
            </w:rPr>
            <w:fldChar w:fldCharType="end"/>
          </w:r>
        </w:p>
        <w:p w14:paraId="6F6264C1" w14:textId="201BE536" w:rsidR="00993122" w:rsidRDefault="00993122">
          <w:pPr>
            <w:pStyle w:val="Innehll2"/>
            <w:rPr>
              <w:rFonts w:asciiTheme="minorHAnsi" w:hAnsiTheme="minorHAnsi"/>
              <w:noProof/>
              <w:kern w:val="2"/>
              <w:shd w:val="clear" w:color="auto" w:fill="auto"/>
              <w14:ligatures w14:val="standardContextual"/>
            </w:rPr>
          </w:pPr>
          <w:r>
            <w:rPr>
              <w:noProof/>
            </w:rPr>
            <w:t>Överlämna en Min vårdplan</w:t>
          </w:r>
          <w:r>
            <w:rPr>
              <w:noProof/>
            </w:rPr>
            <w:tab/>
          </w:r>
          <w:r>
            <w:rPr>
              <w:noProof/>
            </w:rPr>
            <w:fldChar w:fldCharType="begin"/>
          </w:r>
          <w:r>
            <w:rPr>
              <w:noProof/>
            </w:rPr>
            <w:instrText xml:space="preserve"> PAGEREF _Toc178342435 \h </w:instrText>
          </w:r>
          <w:r>
            <w:rPr>
              <w:noProof/>
            </w:rPr>
          </w:r>
          <w:r>
            <w:rPr>
              <w:noProof/>
            </w:rPr>
            <w:fldChar w:fldCharType="separate"/>
          </w:r>
          <w:r>
            <w:rPr>
              <w:noProof/>
            </w:rPr>
            <w:t>50</w:t>
          </w:r>
          <w:r>
            <w:rPr>
              <w:noProof/>
            </w:rPr>
            <w:fldChar w:fldCharType="end"/>
          </w:r>
        </w:p>
        <w:p w14:paraId="2CC0212F" w14:textId="47C12A68" w:rsidR="00993122" w:rsidRDefault="00993122">
          <w:pPr>
            <w:pStyle w:val="Innehll2"/>
            <w:rPr>
              <w:rFonts w:asciiTheme="minorHAnsi" w:hAnsiTheme="minorHAnsi"/>
              <w:noProof/>
              <w:kern w:val="2"/>
              <w:shd w:val="clear" w:color="auto" w:fill="auto"/>
              <w14:ligatures w14:val="standardContextual"/>
            </w:rPr>
          </w:pPr>
          <w:r>
            <w:rPr>
              <w:noProof/>
            </w:rPr>
            <w:t>Godkänn eller avböj en överlämnad Min vårdplan</w:t>
          </w:r>
          <w:r>
            <w:rPr>
              <w:noProof/>
            </w:rPr>
            <w:tab/>
          </w:r>
          <w:r>
            <w:rPr>
              <w:noProof/>
            </w:rPr>
            <w:fldChar w:fldCharType="begin"/>
          </w:r>
          <w:r>
            <w:rPr>
              <w:noProof/>
            </w:rPr>
            <w:instrText xml:space="preserve"> PAGEREF _Toc178342436 \h </w:instrText>
          </w:r>
          <w:r>
            <w:rPr>
              <w:noProof/>
            </w:rPr>
          </w:r>
          <w:r>
            <w:rPr>
              <w:noProof/>
            </w:rPr>
            <w:fldChar w:fldCharType="separate"/>
          </w:r>
          <w:r>
            <w:rPr>
              <w:noProof/>
            </w:rPr>
            <w:t>52</w:t>
          </w:r>
          <w:r>
            <w:rPr>
              <w:noProof/>
            </w:rPr>
            <w:fldChar w:fldCharType="end"/>
          </w:r>
        </w:p>
        <w:p w14:paraId="61C5DADE" w14:textId="01A61A1B" w:rsidR="00993122" w:rsidRDefault="00993122">
          <w:pPr>
            <w:pStyle w:val="Innehll3"/>
            <w:rPr>
              <w:rFonts w:asciiTheme="minorHAnsi" w:hAnsiTheme="minorHAnsi"/>
              <w:i w:val="0"/>
              <w:iCs w:val="0"/>
              <w:noProof/>
              <w:kern w:val="2"/>
              <w:shd w:val="clear" w:color="auto" w:fill="auto"/>
              <w14:ligatures w14:val="standardContextual"/>
            </w:rPr>
          </w:pPr>
          <w:r>
            <w:rPr>
              <w:noProof/>
            </w:rPr>
            <w:t>Godkänn en överlämning</w:t>
          </w:r>
          <w:r>
            <w:rPr>
              <w:noProof/>
            </w:rPr>
            <w:tab/>
          </w:r>
          <w:r>
            <w:rPr>
              <w:noProof/>
            </w:rPr>
            <w:fldChar w:fldCharType="begin"/>
          </w:r>
          <w:r>
            <w:rPr>
              <w:noProof/>
            </w:rPr>
            <w:instrText xml:space="preserve"> PAGEREF _Toc178342437 \h </w:instrText>
          </w:r>
          <w:r>
            <w:rPr>
              <w:noProof/>
            </w:rPr>
          </w:r>
          <w:r>
            <w:rPr>
              <w:noProof/>
            </w:rPr>
            <w:fldChar w:fldCharType="separate"/>
          </w:r>
          <w:r>
            <w:rPr>
              <w:noProof/>
            </w:rPr>
            <w:t>53</w:t>
          </w:r>
          <w:r>
            <w:rPr>
              <w:noProof/>
            </w:rPr>
            <w:fldChar w:fldCharType="end"/>
          </w:r>
        </w:p>
        <w:p w14:paraId="7E6A6BD5" w14:textId="5A513456" w:rsidR="00993122" w:rsidRDefault="00993122">
          <w:pPr>
            <w:pStyle w:val="Innehll3"/>
            <w:rPr>
              <w:rFonts w:asciiTheme="minorHAnsi" w:hAnsiTheme="minorHAnsi"/>
              <w:i w:val="0"/>
              <w:iCs w:val="0"/>
              <w:noProof/>
              <w:kern w:val="2"/>
              <w:shd w:val="clear" w:color="auto" w:fill="auto"/>
              <w14:ligatures w14:val="standardContextual"/>
            </w:rPr>
          </w:pPr>
          <w:r>
            <w:rPr>
              <w:noProof/>
            </w:rPr>
            <w:t>Avböj en överlämning</w:t>
          </w:r>
          <w:r>
            <w:rPr>
              <w:noProof/>
            </w:rPr>
            <w:tab/>
          </w:r>
          <w:r>
            <w:rPr>
              <w:noProof/>
            </w:rPr>
            <w:fldChar w:fldCharType="begin"/>
          </w:r>
          <w:r>
            <w:rPr>
              <w:noProof/>
            </w:rPr>
            <w:instrText xml:space="preserve"> PAGEREF _Toc178342438 \h </w:instrText>
          </w:r>
          <w:r>
            <w:rPr>
              <w:noProof/>
            </w:rPr>
          </w:r>
          <w:r>
            <w:rPr>
              <w:noProof/>
            </w:rPr>
            <w:fldChar w:fldCharType="separate"/>
          </w:r>
          <w:r>
            <w:rPr>
              <w:noProof/>
            </w:rPr>
            <w:t>53</w:t>
          </w:r>
          <w:r>
            <w:rPr>
              <w:noProof/>
            </w:rPr>
            <w:fldChar w:fldCharType="end"/>
          </w:r>
        </w:p>
        <w:p w14:paraId="53B7CDE1" w14:textId="0F92CF77" w:rsidR="00993122" w:rsidRDefault="00993122">
          <w:pPr>
            <w:pStyle w:val="Innehll2"/>
            <w:rPr>
              <w:rFonts w:asciiTheme="minorHAnsi" w:hAnsiTheme="minorHAnsi"/>
              <w:noProof/>
              <w:kern w:val="2"/>
              <w:shd w:val="clear" w:color="auto" w:fill="auto"/>
              <w14:ligatures w14:val="standardContextual"/>
            </w:rPr>
          </w:pPr>
          <w:r>
            <w:rPr>
              <w:noProof/>
            </w:rPr>
            <w:t>Patientens vy</w:t>
          </w:r>
          <w:r>
            <w:rPr>
              <w:noProof/>
            </w:rPr>
            <w:tab/>
          </w:r>
          <w:r>
            <w:rPr>
              <w:noProof/>
            </w:rPr>
            <w:fldChar w:fldCharType="begin"/>
          </w:r>
          <w:r>
            <w:rPr>
              <w:noProof/>
            </w:rPr>
            <w:instrText xml:space="preserve"> PAGEREF _Toc178342439 \h </w:instrText>
          </w:r>
          <w:r>
            <w:rPr>
              <w:noProof/>
            </w:rPr>
          </w:r>
          <w:r>
            <w:rPr>
              <w:noProof/>
            </w:rPr>
            <w:fldChar w:fldCharType="separate"/>
          </w:r>
          <w:r>
            <w:rPr>
              <w:noProof/>
            </w:rPr>
            <w:t>53</w:t>
          </w:r>
          <w:r>
            <w:rPr>
              <w:noProof/>
            </w:rPr>
            <w:fldChar w:fldCharType="end"/>
          </w:r>
        </w:p>
        <w:p w14:paraId="4D62022F" w14:textId="6B797C4E" w:rsidR="00993122" w:rsidRDefault="00993122">
          <w:pPr>
            <w:pStyle w:val="Innehll2"/>
            <w:rPr>
              <w:rFonts w:asciiTheme="minorHAnsi" w:hAnsiTheme="minorHAnsi"/>
              <w:noProof/>
              <w:kern w:val="2"/>
              <w:shd w:val="clear" w:color="auto" w:fill="auto"/>
              <w14:ligatures w14:val="standardContextual"/>
            </w:rPr>
          </w:pPr>
          <w:r>
            <w:rPr>
              <w:noProof/>
            </w:rPr>
            <w:t>Rutiner för att överlämna Min vårdplan</w:t>
          </w:r>
          <w:r>
            <w:rPr>
              <w:noProof/>
            </w:rPr>
            <w:tab/>
          </w:r>
          <w:r>
            <w:rPr>
              <w:noProof/>
            </w:rPr>
            <w:fldChar w:fldCharType="begin"/>
          </w:r>
          <w:r>
            <w:rPr>
              <w:noProof/>
            </w:rPr>
            <w:instrText xml:space="preserve"> PAGEREF _Toc178342440 \h </w:instrText>
          </w:r>
          <w:r>
            <w:rPr>
              <w:noProof/>
            </w:rPr>
          </w:r>
          <w:r>
            <w:rPr>
              <w:noProof/>
            </w:rPr>
            <w:fldChar w:fldCharType="separate"/>
          </w:r>
          <w:r>
            <w:rPr>
              <w:noProof/>
            </w:rPr>
            <w:t>53</w:t>
          </w:r>
          <w:r>
            <w:rPr>
              <w:noProof/>
            </w:rPr>
            <w:fldChar w:fldCharType="end"/>
          </w:r>
        </w:p>
        <w:p w14:paraId="43FAAFEC" w14:textId="1F096CBF"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Avsluta och gallra en vårdplan</w:t>
          </w:r>
          <w:r>
            <w:rPr>
              <w:noProof/>
            </w:rPr>
            <w:tab/>
          </w:r>
          <w:r>
            <w:rPr>
              <w:noProof/>
            </w:rPr>
            <w:fldChar w:fldCharType="begin"/>
          </w:r>
          <w:r>
            <w:rPr>
              <w:noProof/>
            </w:rPr>
            <w:instrText xml:space="preserve"> PAGEREF _Toc178342441 \h </w:instrText>
          </w:r>
          <w:r>
            <w:rPr>
              <w:noProof/>
            </w:rPr>
          </w:r>
          <w:r>
            <w:rPr>
              <w:noProof/>
            </w:rPr>
            <w:fldChar w:fldCharType="separate"/>
          </w:r>
          <w:r>
            <w:rPr>
              <w:noProof/>
            </w:rPr>
            <w:t>54</w:t>
          </w:r>
          <w:r>
            <w:rPr>
              <w:noProof/>
            </w:rPr>
            <w:fldChar w:fldCharType="end"/>
          </w:r>
        </w:p>
        <w:p w14:paraId="033BCB54" w14:textId="54A68FED" w:rsidR="00993122" w:rsidRDefault="00993122">
          <w:pPr>
            <w:pStyle w:val="Innehll2"/>
            <w:rPr>
              <w:rFonts w:asciiTheme="minorHAnsi" w:hAnsiTheme="minorHAnsi"/>
              <w:noProof/>
              <w:kern w:val="2"/>
              <w:shd w:val="clear" w:color="auto" w:fill="auto"/>
              <w14:ligatures w14:val="standardContextual"/>
            </w:rPr>
          </w:pPr>
          <w:r>
            <w:rPr>
              <w:noProof/>
            </w:rPr>
            <w:t>Avsluta och gallra en vårdplan</w:t>
          </w:r>
          <w:r>
            <w:rPr>
              <w:noProof/>
            </w:rPr>
            <w:tab/>
          </w:r>
          <w:r>
            <w:rPr>
              <w:noProof/>
            </w:rPr>
            <w:fldChar w:fldCharType="begin"/>
          </w:r>
          <w:r>
            <w:rPr>
              <w:noProof/>
            </w:rPr>
            <w:instrText xml:space="preserve"> PAGEREF _Toc178342442 \h </w:instrText>
          </w:r>
          <w:r>
            <w:rPr>
              <w:noProof/>
            </w:rPr>
          </w:r>
          <w:r>
            <w:rPr>
              <w:noProof/>
            </w:rPr>
            <w:fldChar w:fldCharType="separate"/>
          </w:r>
          <w:r>
            <w:rPr>
              <w:noProof/>
            </w:rPr>
            <w:t>54</w:t>
          </w:r>
          <w:r>
            <w:rPr>
              <w:noProof/>
            </w:rPr>
            <w:fldChar w:fldCharType="end"/>
          </w:r>
        </w:p>
        <w:p w14:paraId="27F3F9C8" w14:textId="3DC50D39" w:rsidR="00993122" w:rsidRDefault="00993122">
          <w:pPr>
            <w:pStyle w:val="Innehll2"/>
            <w:rPr>
              <w:rFonts w:asciiTheme="minorHAnsi" w:hAnsiTheme="minorHAnsi"/>
              <w:noProof/>
              <w:kern w:val="2"/>
              <w:shd w:val="clear" w:color="auto" w:fill="auto"/>
              <w14:ligatures w14:val="standardContextual"/>
            </w:rPr>
          </w:pPr>
          <w:r>
            <w:rPr>
              <w:noProof/>
            </w:rPr>
            <w:t>Rutiner för att avsluta och gallra Min vårdplan</w:t>
          </w:r>
          <w:r>
            <w:rPr>
              <w:noProof/>
            </w:rPr>
            <w:tab/>
          </w:r>
          <w:r>
            <w:rPr>
              <w:noProof/>
            </w:rPr>
            <w:fldChar w:fldCharType="begin"/>
          </w:r>
          <w:r>
            <w:rPr>
              <w:noProof/>
            </w:rPr>
            <w:instrText xml:space="preserve"> PAGEREF _Toc178342443 \h </w:instrText>
          </w:r>
          <w:r>
            <w:rPr>
              <w:noProof/>
            </w:rPr>
          </w:r>
          <w:r>
            <w:rPr>
              <w:noProof/>
            </w:rPr>
            <w:fldChar w:fldCharType="separate"/>
          </w:r>
          <w:r>
            <w:rPr>
              <w:noProof/>
            </w:rPr>
            <w:t>56</w:t>
          </w:r>
          <w:r>
            <w:rPr>
              <w:noProof/>
            </w:rPr>
            <w:fldChar w:fldCharType="end"/>
          </w:r>
        </w:p>
        <w:p w14:paraId="55C24433" w14:textId="0B883D97" w:rsidR="00993122" w:rsidRDefault="00993122">
          <w:pPr>
            <w:pStyle w:val="Innehll1"/>
            <w:tabs>
              <w:tab w:val="right" w:leader="dot" w:pos="9913"/>
            </w:tabs>
            <w:rPr>
              <w:rFonts w:asciiTheme="minorHAnsi" w:hAnsiTheme="minorHAnsi"/>
              <w:b w:val="0"/>
              <w:bCs w:val="0"/>
              <w:caps w:val="0"/>
              <w:noProof/>
              <w:kern w:val="2"/>
              <w:shd w:val="clear" w:color="auto" w:fill="auto"/>
              <w14:ligatures w14:val="standardContextual"/>
            </w:rPr>
          </w:pPr>
          <w:r>
            <w:rPr>
              <w:noProof/>
            </w:rPr>
            <w:t>Support och underhåll</w:t>
          </w:r>
          <w:r>
            <w:rPr>
              <w:noProof/>
            </w:rPr>
            <w:tab/>
          </w:r>
          <w:r>
            <w:rPr>
              <w:noProof/>
            </w:rPr>
            <w:fldChar w:fldCharType="begin"/>
          </w:r>
          <w:r>
            <w:rPr>
              <w:noProof/>
            </w:rPr>
            <w:instrText xml:space="preserve"> PAGEREF _Toc178342444 \h </w:instrText>
          </w:r>
          <w:r>
            <w:rPr>
              <w:noProof/>
            </w:rPr>
          </w:r>
          <w:r>
            <w:rPr>
              <w:noProof/>
            </w:rPr>
            <w:fldChar w:fldCharType="separate"/>
          </w:r>
          <w:r>
            <w:rPr>
              <w:noProof/>
            </w:rPr>
            <w:t>57</w:t>
          </w:r>
          <w:r>
            <w:rPr>
              <w:noProof/>
            </w:rPr>
            <w:fldChar w:fldCharType="end"/>
          </w:r>
        </w:p>
        <w:p w14:paraId="18BF4181" w14:textId="3CA9D18C" w:rsidR="00993122" w:rsidRDefault="00993122">
          <w:pPr>
            <w:pStyle w:val="Innehll2"/>
            <w:rPr>
              <w:rFonts w:asciiTheme="minorHAnsi" w:hAnsiTheme="minorHAnsi"/>
              <w:noProof/>
              <w:kern w:val="2"/>
              <w:shd w:val="clear" w:color="auto" w:fill="auto"/>
              <w14:ligatures w14:val="standardContextual"/>
            </w:rPr>
          </w:pPr>
          <w:r>
            <w:rPr>
              <w:noProof/>
            </w:rPr>
            <w:t>Rensa cachen varje vecka</w:t>
          </w:r>
          <w:r>
            <w:rPr>
              <w:noProof/>
            </w:rPr>
            <w:tab/>
          </w:r>
          <w:r>
            <w:rPr>
              <w:noProof/>
            </w:rPr>
            <w:fldChar w:fldCharType="begin"/>
          </w:r>
          <w:r>
            <w:rPr>
              <w:noProof/>
            </w:rPr>
            <w:instrText xml:space="preserve"> PAGEREF _Toc178342445 \h </w:instrText>
          </w:r>
          <w:r>
            <w:rPr>
              <w:noProof/>
            </w:rPr>
          </w:r>
          <w:r>
            <w:rPr>
              <w:noProof/>
            </w:rPr>
            <w:fldChar w:fldCharType="separate"/>
          </w:r>
          <w:r>
            <w:rPr>
              <w:noProof/>
            </w:rPr>
            <w:t>57</w:t>
          </w:r>
          <w:r>
            <w:rPr>
              <w:noProof/>
            </w:rPr>
            <w:fldChar w:fldCharType="end"/>
          </w:r>
        </w:p>
        <w:p w14:paraId="7C40B7B1" w14:textId="2A420011" w:rsidR="00993122" w:rsidRDefault="00993122">
          <w:pPr>
            <w:pStyle w:val="Innehll2"/>
            <w:rPr>
              <w:rFonts w:asciiTheme="minorHAnsi" w:hAnsiTheme="minorHAnsi"/>
              <w:noProof/>
              <w:kern w:val="2"/>
              <w:shd w:val="clear" w:color="auto" w:fill="auto"/>
              <w14:ligatures w14:val="standardContextual"/>
            </w:rPr>
          </w:pPr>
          <w:r>
            <w:rPr>
              <w:noProof/>
            </w:rPr>
            <w:t>Tips vid tekniska problem</w:t>
          </w:r>
          <w:r>
            <w:rPr>
              <w:noProof/>
            </w:rPr>
            <w:tab/>
          </w:r>
          <w:r>
            <w:rPr>
              <w:noProof/>
            </w:rPr>
            <w:fldChar w:fldCharType="begin"/>
          </w:r>
          <w:r>
            <w:rPr>
              <w:noProof/>
            </w:rPr>
            <w:instrText xml:space="preserve"> PAGEREF _Toc178342446 \h </w:instrText>
          </w:r>
          <w:r>
            <w:rPr>
              <w:noProof/>
            </w:rPr>
          </w:r>
          <w:r>
            <w:rPr>
              <w:noProof/>
            </w:rPr>
            <w:fldChar w:fldCharType="separate"/>
          </w:r>
          <w:r>
            <w:rPr>
              <w:noProof/>
            </w:rPr>
            <w:t>57</w:t>
          </w:r>
          <w:r>
            <w:rPr>
              <w:noProof/>
            </w:rPr>
            <w:fldChar w:fldCharType="end"/>
          </w:r>
        </w:p>
        <w:p w14:paraId="59D40C97" w14:textId="3F31D1F1" w:rsidR="00993122" w:rsidRDefault="00993122">
          <w:pPr>
            <w:pStyle w:val="Innehll2"/>
            <w:rPr>
              <w:rFonts w:asciiTheme="minorHAnsi" w:hAnsiTheme="minorHAnsi"/>
              <w:noProof/>
              <w:kern w:val="2"/>
              <w:shd w:val="clear" w:color="auto" w:fill="auto"/>
              <w14:ligatures w14:val="standardContextual"/>
            </w:rPr>
          </w:pPr>
          <w:r>
            <w:rPr>
              <w:noProof/>
            </w:rPr>
            <w:t>Regional förvaltning för 1177 och Stöd och behandling</w:t>
          </w:r>
          <w:r>
            <w:rPr>
              <w:noProof/>
            </w:rPr>
            <w:tab/>
          </w:r>
          <w:r>
            <w:rPr>
              <w:noProof/>
            </w:rPr>
            <w:fldChar w:fldCharType="begin"/>
          </w:r>
          <w:r>
            <w:rPr>
              <w:noProof/>
            </w:rPr>
            <w:instrText xml:space="preserve"> PAGEREF _Toc178342447 \h </w:instrText>
          </w:r>
          <w:r>
            <w:rPr>
              <w:noProof/>
            </w:rPr>
          </w:r>
          <w:r>
            <w:rPr>
              <w:noProof/>
            </w:rPr>
            <w:fldChar w:fldCharType="separate"/>
          </w:r>
          <w:r>
            <w:rPr>
              <w:noProof/>
            </w:rPr>
            <w:t>58</w:t>
          </w:r>
          <w:r>
            <w:rPr>
              <w:noProof/>
            </w:rPr>
            <w:fldChar w:fldCharType="end"/>
          </w:r>
        </w:p>
        <w:p w14:paraId="36F3F078" w14:textId="400E061A" w:rsidR="00993122" w:rsidRDefault="00993122">
          <w:pPr>
            <w:pStyle w:val="Innehll2"/>
            <w:rPr>
              <w:rFonts w:asciiTheme="minorHAnsi" w:hAnsiTheme="minorHAnsi"/>
              <w:noProof/>
              <w:kern w:val="2"/>
              <w:shd w:val="clear" w:color="auto" w:fill="auto"/>
              <w14:ligatures w14:val="standardContextual"/>
            </w:rPr>
          </w:pPr>
          <w:r>
            <w:rPr>
              <w:noProof/>
            </w:rPr>
            <w:t>Förvaltning för 1177 och Stöd och behandling</w:t>
          </w:r>
          <w:r>
            <w:rPr>
              <w:noProof/>
            </w:rPr>
            <w:tab/>
          </w:r>
          <w:r>
            <w:rPr>
              <w:noProof/>
            </w:rPr>
            <w:fldChar w:fldCharType="begin"/>
          </w:r>
          <w:r>
            <w:rPr>
              <w:noProof/>
            </w:rPr>
            <w:instrText xml:space="preserve"> PAGEREF _Toc178342448 \h </w:instrText>
          </w:r>
          <w:r>
            <w:rPr>
              <w:noProof/>
            </w:rPr>
          </w:r>
          <w:r>
            <w:rPr>
              <w:noProof/>
            </w:rPr>
            <w:fldChar w:fldCharType="separate"/>
          </w:r>
          <w:r>
            <w:rPr>
              <w:noProof/>
            </w:rPr>
            <w:t>58</w:t>
          </w:r>
          <w:r>
            <w:rPr>
              <w:noProof/>
            </w:rPr>
            <w:fldChar w:fldCharType="end"/>
          </w:r>
        </w:p>
        <w:p w14:paraId="475D0FD9" w14:textId="6FC18040" w:rsidR="00993122" w:rsidRDefault="00993122">
          <w:pPr>
            <w:pStyle w:val="Innehll2"/>
            <w:rPr>
              <w:rFonts w:asciiTheme="minorHAnsi" w:hAnsiTheme="minorHAnsi"/>
              <w:noProof/>
              <w:kern w:val="2"/>
              <w:shd w:val="clear" w:color="auto" w:fill="auto"/>
              <w14:ligatures w14:val="standardContextual"/>
            </w:rPr>
          </w:pPr>
          <w:r>
            <w:rPr>
              <w:noProof/>
            </w:rPr>
            <w:t xml:space="preserve">Rutin för att lämna synpunkter på innehållet och stödmaterial för Min vårdplan </w:t>
          </w:r>
          <w:r>
            <w:rPr>
              <w:noProof/>
            </w:rPr>
            <w:tab/>
          </w:r>
          <w:r>
            <w:rPr>
              <w:noProof/>
            </w:rPr>
            <w:fldChar w:fldCharType="begin"/>
          </w:r>
          <w:r>
            <w:rPr>
              <w:noProof/>
            </w:rPr>
            <w:instrText xml:space="preserve"> PAGEREF _Toc178342449 \h </w:instrText>
          </w:r>
          <w:r>
            <w:rPr>
              <w:noProof/>
            </w:rPr>
          </w:r>
          <w:r>
            <w:rPr>
              <w:noProof/>
            </w:rPr>
            <w:fldChar w:fldCharType="separate"/>
          </w:r>
          <w:r>
            <w:rPr>
              <w:noProof/>
            </w:rPr>
            <w:t>58</w:t>
          </w:r>
          <w:r>
            <w:rPr>
              <w:noProof/>
            </w:rPr>
            <w:fldChar w:fldCharType="end"/>
          </w:r>
        </w:p>
        <w:p w14:paraId="5835D305" w14:textId="1A77EDB9" w:rsidR="00993122" w:rsidRDefault="00993122">
          <w:pPr>
            <w:pStyle w:val="Innehll2"/>
            <w:rPr>
              <w:rFonts w:asciiTheme="minorHAnsi" w:hAnsiTheme="minorHAnsi"/>
              <w:noProof/>
              <w:kern w:val="2"/>
              <w:shd w:val="clear" w:color="auto" w:fill="auto"/>
              <w14:ligatures w14:val="standardContextual"/>
            </w:rPr>
          </w:pPr>
          <w:r>
            <w:rPr>
              <w:noProof/>
            </w:rPr>
            <w:t xml:space="preserve">Rutin för att sprida information om nya versioner </w:t>
          </w:r>
          <w:r>
            <w:rPr>
              <w:noProof/>
            </w:rPr>
            <w:tab/>
          </w:r>
          <w:r>
            <w:rPr>
              <w:noProof/>
            </w:rPr>
            <w:fldChar w:fldCharType="begin"/>
          </w:r>
          <w:r>
            <w:rPr>
              <w:noProof/>
            </w:rPr>
            <w:instrText xml:space="preserve"> PAGEREF _Toc178342450 \h </w:instrText>
          </w:r>
          <w:r>
            <w:rPr>
              <w:noProof/>
            </w:rPr>
          </w:r>
          <w:r>
            <w:rPr>
              <w:noProof/>
            </w:rPr>
            <w:fldChar w:fldCharType="separate"/>
          </w:r>
          <w:r>
            <w:rPr>
              <w:noProof/>
            </w:rPr>
            <w:t>59</w:t>
          </w:r>
          <w:r>
            <w:rPr>
              <w:noProof/>
            </w:rPr>
            <w:fldChar w:fldCharType="end"/>
          </w:r>
        </w:p>
        <w:p w14:paraId="23ED42D5" w14:textId="03190694" w:rsidR="00993122" w:rsidRDefault="00993122">
          <w:pPr>
            <w:pStyle w:val="Innehll2"/>
            <w:rPr>
              <w:rFonts w:asciiTheme="minorHAnsi" w:hAnsiTheme="minorHAnsi"/>
              <w:noProof/>
              <w:kern w:val="2"/>
              <w:shd w:val="clear" w:color="auto" w:fill="auto"/>
              <w14:ligatures w14:val="standardContextual"/>
            </w:rPr>
          </w:pPr>
          <w:r>
            <w:rPr>
              <w:noProof/>
            </w:rPr>
            <w:t>Bra länkar</w:t>
          </w:r>
          <w:r>
            <w:rPr>
              <w:noProof/>
            </w:rPr>
            <w:tab/>
          </w:r>
          <w:r>
            <w:rPr>
              <w:noProof/>
            </w:rPr>
            <w:fldChar w:fldCharType="begin"/>
          </w:r>
          <w:r>
            <w:rPr>
              <w:noProof/>
            </w:rPr>
            <w:instrText xml:space="preserve"> PAGEREF _Toc178342451 \h </w:instrText>
          </w:r>
          <w:r>
            <w:rPr>
              <w:noProof/>
            </w:rPr>
          </w:r>
          <w:r>
            <w:rPr>
              <w:noProof/>
            </w:rPr>
            <w:fldChar w:fldCharType="separate"/>
          </w:r>
          <w:r>
            <w:rPr>
              <w:noProof/>
            </w:rPr>
            <w:t>59</w:t>
          </w:r>
          <w:r>
            <w:rPr>
              <w:noProof/>
            </w:rPr>
            <w:fldChar w:fldCharType="end"/>
          </w:r>
        </w:p>
        <w:p w14:paraId="3BDCE0BD" w14:textId="60299AF3" w:rsidR="005A4D9C" w:rsidRPr="00DB7165" w:rsidRDefault="008766B3" w:rsidP="000520E5">
          <w:pPr>
            <w:pStyle w:val="Innehll3"/>
            <w:spacing w:line="276" w:lineRule="auto"/>
            <w:rPr>
              <w:bCs/>
              <w:noProof/>
              <w:sz w:val="20"/>
              <w:szCs w:val="20"/>
            </w:rPr>
          </w:pPr>
          <w:r w:rsidRPr="00DB7165">
            <w:rPr>
              <w:sz w:val="20"/>
              <w:szCs w:val="20"/>
            </w:rPr>
            <w:fldChar w:fldCharType="end"/>
          </w:r>
        </w:p>
      </w:sdtContent>
    </w:sdt>
    <w:p w14:paraId="2F313CE9" w14:textId="7A68093A" w:rsidR="00F21013" w:rsidRDefault="008766B3" w:rsidP="00C94A5F">
      <w:pPr>
        <w:pStyle w:val="Rubrik1"/>
      </w:pPr>
      <w:bookmarkStart w:id="1" w:name="_Toc520728486"/>
      <w:bookmarkStart w:id="2" w:name="_Toc517955499"/>
      <w:bookmarkStart w:id="3" w:name="_Toc178342359"/>
      <w:r w:rsidRPr="00FF1293">
        <w:lastRenderedPageBreak/>
        <w:t>Min vårdplan</w:t>
      </w:r>
      <w:bookmarkEnd w:id="3"/>
      <w:r w:rsidRPr="00FF1293">
        <w:t xml:space="preserve"> </w:t>
      </w:r>
    </w:p>
    <w:p w14:paraId="1443AD0D" w14:textId="1BCCF1CC" w:rsidR="005134B9" w:rsidRDefault="008766B3" w:rsidP="00E751AF">
      <w:r>
        <w:t xml:space="preserve">Läs om vad Min vårdplan är och ska innehålla på </w:t>
      </w:r>
      <w:r w:rsidR="008D14ED">
        <w:t>C</w:t>
      </w:r>
      <w:r>
        <w:t>ancercentrum:</w:t>
      </w:r>
    </w:p>
    <w:p w14:paraId="777D727D" w14:textId="469DD2F9" w:rsidR="00E751AF" w:rsidRDefault="00993122" w:rsidP="00E751AF">
      <w:hyperlink r:id="rId22" w:history="1">
        <w:r w:rsidR="008766B3" w:rsidRPr="002947BD">
          <w:rPr>
            <w:rStyle w:val="Hyperlnk"/>
          </w:rPr>
          <w:t>Min vårdplan</w:t>
        </w:r>
      </w:hyperlink>
      <w:r w:rsidR="008766B3">
        <w:t>.</w:t>
      </w:r>
    </w:p>
    <w:p w14:paraId="23A68409" w14:textId="4333A441" w:rsidR="00520050" w:rsidRPr="00F21013" w:rsidRDefault="008766B3" w:rsidP="0016183C">
      <w:pPr>
        <w:pStyle w:val="Rubrik1"/>
      </w:pPr>
      <w:bookmarkStart w:id="4" w:name="_Toc178342360"/>
      <w:r w:rsidRPr="00F21013">
        <w:t>Roller i Stöd och behandling</w:t>
      </w:r>
      <w:bookmarkEnd w:id="4"/>
    </w:p>
    <w:p w14:paraId="688C686C" w14:textId="77777777" w:rsidR="00DC1A1B" w:rsidRPr="00FF1293" w:rsidRDefault="008766B3" w:rsidP="00DC1A1B">
      <w:pPr>
        <w:tabs>
          <w:tab w:val="left" w:pos="5670"/>
        </w:tabs>
        <w:spacing w:line="276" w:lineRule="auto"/>
        <w:rPr>
          <w:rFonts w:cs="Arial"/>
          <w:strike/>
        </w:rPr>
      </w:pPr>
      <w:r w:rsidRPr="00471240">
        <w:rPr>
          <w:rFonts w:cs="Arial"/>
        </w:rPr>
        <w:t xml:space="preserve">I </w:t>
      </w:r>
      <w:r w:rsidRPr="002B53A3">
        <w:rPr>
          <w:rFonts w:cs="Arial"/>
        </w:rPr>
        <w:t>Stöd och behandling styr de roller du har i systemet din behörighet. Behörigheterna i er verksamhet fördelas av en eller flera behörighetsadministratörer. Du som ska starta, uppdatera och avsluta Min vårdplan åt patienter rekommenderas att ha rolle</w:t>
      </w:r>
      <w:r>
        <w:rPr>
          <w:rFonts w:cs="Arial"/>
        </w:rPr>
        <w:t>rna</w:t>
      </w:r>
      <w:r w:rsidRPr="002B53A3">
        <w:rPr>
          <w:rFonts w:cs="Arial"/>
        </w:rPr>
        <w:t xml:space="preserve"> behandlare, invånaradministratör och dataadministratör. </w:t>
      </w:r>
    </w:p>
    <w:p w14:paraId="315E63EE" w14:textId="514C0B7E" w:rsidR="000F24A0" w:rsidRDefault="008766B3" w:rsidP="000F24A0">
      <w:pPr>
        <w:pStyle w:val="Beskrivning"/>
        <w:keepNext/>
      </w:pPr>
      <w:r>
        <w:t xml:space="preserve">Tabell </w:t>
      </w:r>
      <w:r w:rsidR="00F25138">
        <w:rPr>
          <w:noProof/>
        </w:rPr>
        <w:fldChar w:fldCharType="begin"/>
      </w:r>
      <w:r w:rsidR="00F25138">
        <w:rPr>
          <w:noProof/>
        </w:rPr>
        <w:instrText xml:space="preserve"> SEQ Tabell \* ARABIC </w:instrText>
      </w:r>
      <w:r w:rsidR="00F25138">
        <w:rPr>
          <w:noProof/>
        </w:rPr>
        <w:fldChar w:fldCharType="separate"/>
      </w:r>
      <w:r>
        <w:rPr>
          <w:noProof/>
        </w:rPr>
        <w:t>1</w:t>
      </w:r>
      <w:r w:rsidR="00F25138">
        <w:rPr>
          <w:noProof/>
        </w:rPr>
        <w:fldChar w:fldCharType="end"/>
      </w:r>
      <w:r>
        <w:t xml:space="preserve"> Roller och behörigheter i Stöd och behandling</w:t>
      </w:r>
    </w:p>
    <w:tbl>
      <w:tblPr>
        <w:tblStyle w:val="Tabellrutnt"/>
        <w:tblW w:w="8975" w:type="dxa"/>
        <w:tblLook w:val="04A0" w:firstRow="1" w:lastRow="0" w:firstColumn="1" w:lastColumn="0" w:noHBand="0" w:noVBand="1"/>
      </w:tblPr>
      <w:tblGrid>
        <w:gridCol w:w="2733"/>
        <w:gridCol w:w="3250"/>
        <w:gridCol w:w="2992"/>
      </w:tblGrid>
      <w:tr w:rsidR="00BD7986" w14:paraId="4F829A05" w14:textId="77777777" w:rsidTr="43FDA419">
        <w:trPr>
          <w:trHeight w:val="699"/>
        </w:trPr>
        <w:tc>
          <w:tcPr>
            <w:tcW w:w="2733" w:type="dxa"/>
          </w:tcPr>
          <w:p w14:paraId="6CB59270" w14:textId="77777777" w:rsidR="00997C83" w:rsidRPr="00D2378D" w:rsidRDefault="008766B3" w:rsidP="002343EA">
            <w:pPr>
              <w:tabs>
                <w:tab w:val="left" w:pos="5670"/>
              </w:tabs>
              <w:spacing w:line="276" w:lineRule="auto"/>
              <w:rPr>
                <w:rFonts w:cs="Arial"/>
                <w:b/>
              </w:rPr>
            </w:pPr>
            <w:r w:rsidRPr="00D2378D">
              <w:rPr>
                <w:rFonts w:cs="Arial"/>
                <w:b/>
              </w:rPr>
              <w:t>Roll i Stöd och Behandling</w:t>
            </w:r>
          </w:p>
        </w:tc>
        <w:tc>
          <w:tcPr>
            <w:tcW w:w="3250" w:type="dxa"/>
          </w:tcPr>
          <w:p w14:paraId="0CBFC0FC" w14:textId="77777777" w:rsidR="00997C83" w:rsidRPr="00D2378D" w:rsidRDefault="008766B3" w:rsidP="002343EA">
            <w:pPr>
              <w:tabs>
                <w:tab w:val="left" w:pos="5670"/>
              </w:tabs>
              <w:spacing w:line="276" w:lineRule="auto"/>
              <w:rPr>
                <w:rFonts w:cs="Arial"/>
                <w:b/>
              </w:rPr>
            </w:pPr>
            <w:r w:rsidRPr="00D2378D">
              <w:rPr>
                <w:rFonts w:cs="Arial"/>
                <w:b/>
              </w:rPr>
              <w:t>Behörighet i Stöd och Behandling</w:t>
            </w:r>
          </w:p>
        </w:tc>
        <w:tc>
          <w:tcPr>
            <w:tcW w:w="2992" w:type="dxa"/>
          </w:tcPr>
          <w:p w14:paraId="335B4569" w14:textId="3B65032E" w:rsidR="00997C83" w:rsidRPr="00D2378D" w:rsidRDefault="008766B3" w:rsidP="002343EA">
            <w:pPr>
              <w:tabs>
                <w:tab w:val="left" w:pos="5670"/>
              </w:tabs>
              <w:spacing w:line="276" w:lineRule="auto"/>
              <w:rPr>
                <w:rFonts w:cs="Arial"/>
                <w:b/>
              </w:rPr>
            </w:pPr>
            <w:r w:rsidRPr="00D2378D">
              <w:rPr>
                <w:rFonts w:cs="Arial"/>
                <w:b/>
              </w:rPr>
              <w:t>Ex</w:t>
            </w:r>
            <w:r w:rsidR="00DC1A1B" w:rsidRPr="00D2378D">
              <w:rPr>
                <w:rFonts w:cs="Arial"/>
                <w:b/>
              </w:rPr>
              <w:t>empel</w:t>
            </w:r>
            <w:r w:rsidRPr="00D2378D">
              <w:rPr>
                <w:rFonts w:cs="Arial"/>
                <w:b/>
              </w:rPr>
              <w:t xml:space="preserve"> på befintlig roll i verksamheten</w:t>
            </w:r>
          </w:p>
        </w:tc>
      </w:tr>
      <w:tr w:rsidR="00BD7986" w14:paraId="1DFC7B99" w14:textId="77777777" w:rsidTr="43FDA419">
        <w:trPr>
          <w:trHeight w:val="778"/>
        </w:trPr>
        <w:tc>
          <w:tcPr>
            <w:tcW w:w="2733" w:type="dxa"/>
          </w:tcPr>
          <w:p w14:paraId="605B9997" w14:textId="77777777" w:rsidR="00997C83" w:rsidRPr="00D2378D" w:rsidRDefault="008766B3" w:rsidP="002343EA">
            <w:pPr>
              <w:tabs>
                <w:tab w:val="left" w:pos="5670"/>
              </w:tabs>
              <w:spacing w:line="276" w:lineRule="auto"/>
              <w:rPr>
                <w:rFonts w:cs="Arial"/>
              </w:rPr>
            </w:pPr>
            <w:r w:rsidRPr="00D2378D">
              <w:rPr>
                <w:rFonts w:cs="Arial"/>
              </w:rPr>
              <w:t>Behörighetsadministratör</w:t>
            </w:r>
          </w:p>
        </w:tc>
        <w:tc>
          <w:tcPr>
            <w:tcW w:w="3250" w:type="dxa"/>
          </w:tcPr>
          <w:p w14:paraId="352025A6" w14:textId="0263E815" w:rsidR="00997C83" w:rsidRPr="00D2378D" w:rsidRDefault="008766B3" w:rsidP="002343EA">
            <w:pPr>
              <w:tabs>
                <w:tab w:val="left" w:pos="5670"/>
              </w:tabs>
              <w:spacing w:line="276" w:lineRule="auto"/>
              <w:rPr>
                <w:rFonts w:cs="Arial"/>
              </w:rPr>
            </w:pPr>
            <w:r w:rsidRPr="00D2378D">
              <w:rPr>
                <w:rFonts w:cs="Arial"/>
              </w:rPr>
              <w:t>Fördelar behörigheter i verksamheten</w:t>
            </w:r>
            <w:r w:rsidR="000F67DB">
              <w:rPr>
                <w:rFonts w:cs="Arial"/>
              </w:rPr>
              <w:t>.</w:t>
            </w:r>
          </w:p>
        </w:tc>
        <w:tc>
          <w:tcPr>
            <w:tcW w:w="2992" w:type="dxa"/>
          </w:tcPr>
          <w:p w14:paraId="2D512B72" w14:textId="2064DC54" w:rsidR="00997C83" w:rsidRPr="00D2378D" w:rsidRDefault="008766B3" w:rsidP="002343EA">
            <w:pPr>
              <w:tabs>
                <w:tab w:val="left" w:pos="5670"/>
              </w:tabs>
              <w:spacing w:line="276" w:lineRule="auto"/>
              <w:rPr>
                <w:rFonts w:cs="Arial"/>
              </w:rPr>
            </w:pPr>
            <w:r w:rsidRPr="00D2378D">
              <w:rPr>
                <w:rFonts w:cs="Arial"/>
              </w:rPr>
              <w:t>Kontaktsjuksköterska, administratör, superuser</w:t>
            </w:r>
            <w:r w:rsidR="00E751AF" w:rsidRPr="00D2378D">
              <w:rPr>
                <w:rFonts w:cs="Arial"/>
              </w:rPr>
              <w:t>, lokal processledare, samordnare</w:t>
            </w:r>
            <w:r w:rsidR="000F67DB">
              <w:rPr>
                <w:rFonts w:cs="Arial"/>
              </w:rPr>
              <w:t>.</w:t>
            </w:r>
          </w:p>
        </w:tc>
      </w:tr>
      <w:tr w:rsidR="00BD7986" w14:paraId="09C56704" w14:textId="77777777" w:rsidTr="43FDA419">
        <w:trPr>
          <w:trHeight w:val="2024"/>
        </w:trPr>
        <w:tc>
          <w:tcPr>
            <w:tcW w:w="2733" w:type="dxa"/>
          </w:tcPr>
          <w:p w14:paraId="7A1E657C" w14:textId="77777777" w:rsidR="00997C83" w:rsidRPr="00D2378D" w:rsidRDefault="008766B3" w:rsidP="002343EA">
            <w:pPr>
              <w:tabs>
                <w:tab w:val="left" w:pos="5670"/>
              </w:tabs>
              <w:spacing w:line="276" w:lineRule="auto"/>
              <w:rPr>
                <w:rFonts w:cs="Arial"/>
              </w:rPr>
            </w:pPr>
            <w:r w:rsidRPr="00D2378D">
              <w:rPr>
                <w:rFonts w:cs="Arial"/>
              </w:rPr>
              <w:t>Behandlare</w:t>
            </w:r>
          </w:p>
        </w:tc>
        <w:tc>
          <w:tcPr>
            <w:tcW w:w="3250" w:type="dxa"/>
          </w:tcPr>
          <w:p w14:paraId="7B283C21" w14:textId="2277F547" w:rsidR="00997C83" w:rsidRPr="00D2378D" w:rsidRDefault="008766B3" w:rsidP="002343EA">
            <w:pPr>
              <w:tabs>
                <w:tab w:val="left" w:pos="5670"/>
              </w:tabs>
              <w:spacing w:line="276" w:lineRule="auto"/>
              <w:rPr>
                <w:rFonts w:cs="Arial"/>
              </w:rPr>
            </w:pPr>
            <w:r w:rsidRPr="00D2378D">
              <w:rPr>
                <w:rFonts w:cs="Arial"/>
              </w:rPr>
              <w:t>Startar och uppdatera</w:t>
            </w:r>
            <w:r w:rsidR="002343EA" w:rsidRPr="00D2378D">
              <w:rPr>
                <w:rFonts w:cs="Arial"/>
              </w:rPr>
              <w:t>r</w:t>
            </w:r>
            <w:r w:rsidRPr="00D2378D">
              <w:rPr>
                <w:rFonts w:cs="Arial"/>
              </w:rPr>
              <w:t xml:space="preserve"> vårdplaner</w:t>
            </w:r>
            <w:r w:rsidR="001C5BFF">
              <w:rPr>
                <w:rFonts w:cs="Arial"/>
              </w:rPr>
              <w:t>.</w:t>
            </w:r>
            <w:r w:rsidRPr="00D2378D">
              <w:rPr>
                <w:rFonts w:cs="Arial"/>
              </w:rPr>
              <w:t xml:space="preserve"> </w:t>
            </w:r>
          </w:p>
          <w:p w14:paraId="5197C861" w14:textId="313D23FA" w:rsidR="00997C83" w:rsidRPr="00D2378D" w:rsidRDefault="008D14ED" w:rsidP="002343EA">
            <w:pPr>
              <w:tabs>
                <w:tab w:val="left" w:pos="5670"/>
              </w:tabs>
              <w:spacing w:line="276" w:lineRule="auto"/>
              <w:rPr>
                <w:rFonts w:cs="Arial"/>
              </w:rPr>
            </w:pPr>
            <w:r>
              <w:rPr>
                <w:rFonts w:cs="Arial"/>
              </w:rPr>
              <w:t>Är a</w:t>
            </w:r>
            <w:r w:rsidR="008766B3" w:rsidRPr="00D2378D">
              <w:rPr>
                <w:rFonts w:cs="Arial"/>
              </w:rPr>
              <w:t>nsvarig behandlare</w:t>
            </w:r>
            <w:r w:rsidR="001C5BFF">
              <w:rPr>
                <w:rFonts w:cs="Arial"/>
              </w:rPr>
              <w:t>.</w:t>
            </w:r>
          </w:p>
          <w:p w14:paraId="46EF1DF6" w14:textId="3575D832" w:rsidR="00997C83" w:rsidRPr="00D2378D" w:rsidRDefault="008766B3" w:rsidP="002343EA">
            <w:pPr>
              <w:tabs>
                <w:tab w:val="left" w:pos="5670"/>
              </w:tabs>
              <w:spacing w:line="276" w:lineRule="auto"/>
              <w:rPr>
                <w:rFonts w:cs="Arial"/>
              </w:rPr>
            </w:pPr>
            <w:r>
              <w:rPr>
                <w:rFonts w:cs="Arial"/>
              </w:rPr>
              <w:t xml:space="preserve">Kan läsa och skicka </w:t>
            </w:r>
            <w:r w:rsidRPr="00D2378D">
              <w:rPr>
                <w:rFonts w:cs="Arial"/>
              </w:rPr>
              <w:t>meddelanden</w:t>
            </w:r>
            <w:r>
              <w:rPr>
                <w:rFonts w:cs="Arial"/>
              </w:rPr>
              <w:t xml:space="preserve"> och sidkommentarer.</w:t>
            </w:r>
          </w:p>
          <w:p w14:paraId="5E5D2F59" w14:textId="73F4D5E5" w:rsidR="00997C83" w:rsidRPr="00D2378D" w:rsidRDefault="008766B3" w:rsidP="002343EA">
            <w:pPr>
              <w:tabs>
                <w:tab w:val="left" w:pos="5670"/>
              </w:tabs>
              <w:spacing w:line="276" w:lineRule="auto"/>
              <w:rPr>
                <w:rFonts w:cs="Arial"/>
              </w:rPr>
            </w:pPr>
            <w:r w:rsidRPr="00D2378D">
              <w:rPr>
                <w:rFonts w:cs="Arial"/>
              </w:rPr>
              <w:t>Avslutar vårdplaner</w:t>
            </w:r>
            <w:r w:rsidR="001C5BFF">
              <w:rPr>
                <w:rFonts w:cs="Arial"/>
              </w:rPr>
              <w:t>.</w:t>
            </w:r>
          </w:p>
          <w:p w14:paraId="37EE4006" w14:textId="4B7DC7F8" w:rsidR="00997C83" w:rsidRPr="00D2378D" w:rsidRDefault="008766B3" w:rsidP="43FDA419">
            <w:pPr>
              <w:tabs>
                <w:tab w:val="left" w:pos="5670"/>
              </w:tabs>
              <w:rPr>
                <w:rFonts w:cs="Arial"/>
              </w:rPr>
            </w:pPr>
            <w:r>
              <w:t>Överlämnar vårdplaner</w:t>
            </w:r>
            <w:r w:rsidR="001C5BFF">
              <w:t>.</w:t>
            </w:r>
          </w:p>
        </w:tc>
        <w:tc>
          <w:tcPr>
            <w:tcW w:w="2992" w:type="dxa"/>
          </w:tcPr>
          <w:p w14:paraId="4A1B0616" w14:textId="12A3976A" w:rsidR="00997C83" w:rsidRPr="00D2378D" w:rsidRDefault="008766B3" w:rsidP="002343EA">
            <w:pPr>
              <w:tabs>
                <w:tab w:val="left" w:pos="5670"/>
              </w:tabs>
              <w:spacing w:line="276" w:lineRule="auto"/>
              <w:rPr>
                <w:rFonts w:cs="Arial"/>
              </w:rPr>
            </w:pPr>
            <w:r w:rsidRPr="00D2378D">
              <w:rPr>
                <w:rFonts w:cs="Arial"/>
              </w:rPr>
              <w:t>(Kontakt)sjuksköterska, läkare, fysioterapeut, arbetsterapeut</w:t>
            </w:r>
            <w:r w:rsidR="008D14ED">
              <w:rPr>
                <w:rFonts w:cs="Arial"/>
              </w:rPr>
              <w:t xml:space="preserve"> (all legitimerad personal)</w:t>
            </w:r>
            <w:r w:rsidR="000F67DB">
              <w:rPr>
                <w:rFonts w:cs="Arial"/>
              </w:rPr>
              <w:t>.</w:t>
            </w:r>
          </w:p>
        </w:tc>
      </w:tr>
      <w:tr w:rsidR="00BD7986" w14:paraId="36EA4F23" w14:textId="77777777" w:rsidTr="43FDA419">
        <w:trPr>
          <w:trHeight w:val="1170"/>
        </w:trPr>
        <w:tc>
          <w:tcPr>
            <w:tcW w:w="2733" w:type="dxa"/>
          </w:tcPr>
          <w:p w14:paraId="750DC2F1" w14:textId="77777777" w:rsidR="00997C83" w:rsidRPr="00D2378D" w:rsidRDefault="008766B3" w:rsidP="002343EA">
            <w:pPr>
              <w:tabs>
                <w:tab w:val="left" w:pos="5670"/>
              </w:tabs>
              <w:spacing w:line="276" w:lineRule="auto"/>
              <w:rPr>
                <w:rFonts w:cs="Arial"/>
              </w:rPr>
            </w:pPr>
            <w:r w:rsidRPr="00D2378D">
              <w:rPr>
                <w:rFonts w:cs="Arial"/>
              </w:rPr>
              <w:t>Invånaradministratör</w:t>
            </w:r>
          </w:p>
        </w:tc>
        <w:tc>
          <w:tcPr>
            <w:tcW w:w="3250" w:type="dxa"/>
          </w:tcPr>
          <w:p w14:paraId="2BFC8420" w14:textId="105F5F6D" w:rsidR="00997C83" w:rsidRDefault="008766B3" w:rsidP="002343EA">
            <w:pPr>
              <w:tabs>
                <w:tab w:val="left" w:pos="5670"/>
              </w:tabs>
              <w:spacing w:line="276" w:lineRule="auto"/>
              <w:rPr>
                <w:rFonts w:cs="Arial"/>
              </w:rPr>
            </w:pPr>
            <w:r w:rsidRPr="00D2378D">
              <w:rPr>
                <w:rFonts w:cs="Arial"/>
              </w:rPr>
              <w:t>Kan byta ansvarig behandlare</w:t>
            </w:r>
            <w:r w:rsidR="001C5BFF">
              <w:rPr>
                <w:rFonts w:cs="Arial"/>
              </w:rPr>
              <w:t>.</w:t>
            </w:r>
          </w:p>
          <w:p w14:paraId="512A78F6" w14:textId="53F3C716" w:rsidR="001C5BFF" w:rsidRPr="00D2378D" w:rsidRDefault="008766B3" w:rsidP="002343EA">
            <w:pPr>
              <w:tabs>
                <w:tab w:val="left" w:pos="5670"/>
              </w:tabs>
              <w:spacing w:line="276" w:lineRule="auto"/>
              <w:rPr>
                <w:rFonts w:cs="Arial"/>
              </w:rPr>
            </w:pPr>
            <w:r>
              <w:rPr>
                <w:rFonts w:cs="Arial"/>
              </w:rPr>
              <w:t>Kan se Mina- och Allalistan inklusive flaggor.</w:t>
            </w:r>
          </w:p>
          <w:p w14:paraId="11657ABF" w14:textId="4006C9C5" w:rsidR="00997C83" w:rsidRPr="00D2378D" w:rsidRDefault="008766B3" w:rsidP="002343EA">
            <w:pPr>
              <w:tabs>
                <w:tab w:val="left" w:pos="5670"/>
              </w:tabs>
              <w:spacing w:line="276" w:lineRule="auto"/>
              <w:rPr>
                <w:rFonts w:cs="Arial"/>
              </w:rPr>
            </w:pPr>
            <w:r w:rsidRPr="00D2378D">
              <w:rPr>
                <w:rFonts w:cs="Arial"/>
              </w:rPr>
              <w:t>Tar emot överlämnade vårdplaner och</w:t>
            </w:r>
            <w:r w:rsidR="00B37373">
              <w:rPr>
                <w:rFonts w:cs="Arial"/>
              </w:rPr>
              <w:t xml:space="preserve"> kan</w:t>
            </w:r>
            <w:r w:rsidRPr="00D2378D">
              <w:rPr>
                <w:rFonts w:cs="Arial"/>
              </w:rPr>
              <w:t xml:space="preserve"> utse ansvariga behandlare</w:t>
            </w:r>
            <w:r w:rsidR="001C5BFF">
              <w:rPr>
                <w:rFonts w:cs="Arial"/>
              </w:rPr>
              <w:t>.</w:t>
            </w:r>
          </w:p>
        </w:tc>
        <w:tc>
          <w:tcPr>
            <w:tcW w:w="2992" w:type="dxa"/>
          </w:tcPr>
          <w:p w14:paraId="7D22B0EC" w14:textId="37FD6741" w:rsidR="00997C83" w:rsidRPr="00D2378D" w:rsidRDefault="008766B3" w:rsidP="002343EA">
            <w:pPr>
              <w:tabs>
                <w:tab w:val="left" w:pos="5670"/>
              </w:tabs>
              <w:spacing w:line="276" w:lineRule="auto"/>
              <w:rPr>
                <w:rFonts w:cs="Arial"/>
              </w:rPr>
            </w:pPr>
            <w:r w:rsidRPr="00D2378D">
              <w:rPr>
                <w:rFonts w:cs="Arial"/>
              </w:rPr>
              <w:t>(Kontakt)sjuksköterska, läkare, fysioterapeut, arbetsterapeut, administratör</w:t>
            </w:r>
            <w:r w:rsidR="000F67DB">
              <w:rPr>
                <w:rFonts w:cs="Arial"/>
              </w:rPr>
              <w:t>.</w:t>
            </w:r>
          </w:p>
        </w:tc>
      </w:tr>
      <w:tr w:rsidR="00BD7986" w14:paraId="5E5345BE" w14:textId="77777777" w:rsidTr="43FDA419">
        <w:trPr>
          <w:trHeight w:val="699"/>
        </w:trPr>
        <w:tc>
          <w:tcPr>
            <w:tcW w:w="2733" w:type="dxa"/>
          </w:tcPr>
          <w:p w14:paraId="55EABFDD" w14:textId="7F8EEC8A" w:rsidR="00997C83" w:rsidRPr="00D2378D" w:rsidRDefault="008766B3" w:rsidP="002343EA">
            <w:pPr>
              <w:tabs>
                <w:tab w:val="left" w:pos="5670"/>
              </w:tabs>
              <w:spacing w:line="276" w:lineRule="auto"/>
              <w:rPr>
                <w:rFonts w:cs="Arial"/>
              </w:rPr>
            </w:pPr>
            <w:r w:rsidRPr="00D2378D">
              <w:rPr>
                <w:rFonts w:cs="Arial"/>
              </w:rPr>
              <w:t>Dataadministratör</w:t>
            </w:r>
          </w:p>
        </w:tc>
        <w:tc>
          <w:tcPr>
            <w:tcW w:w="3250" w:type="dxa"/>
          </w:tcPr>
          <w:p w14:paraId="29CF6C6F" w14:textId="7370A47B" w:rsidR="00997C83" w:rsidRPr="00D2378D" w:rsidRDefault="008766B3" w:rsidP="002343EA">
            <w:pPr>
              <w:tabs>
                <w:tab w:val="left" w:pos="5670"/>
              </w:tabs>
              <w:spacing w:line="276" w:lineRule="auto"/>
              <w:rPr>
                <w:rFonts w:cs="Arial"/>
              </w:rPr>
            </w:pPr>
            <w:r w:rsidRPr="00D2378D">
              <w:rPr>
                <w:rFonts w:cs="Arial"/>
              </w:rPr>
              <w:t>Gallrar avslutade vårdplaner</w:t>
            </w:r>
            <w:r w:rsidR="001C5BFF">
              <w:rPr>
                <w:rFonts w:cs="Arial"/>
              </w:rPr>
              <w:t>.</w:t>
            </w:r>
          </w:p>
        </w:tc>
        <w:tc>
          <w:tcPr>
            <w:tcW w:w="2992" w:type="dxa"/>
          </w:tcPr>
          <w:p w14:paraId="157FAE6D" w14:textId="0C96DF8A" w:rsidR="00997C83" w:rsidRPr="00D2378D" w:rsidRDefault="008766B3" w:rsidP="002343EA">
            <w:pPr>
              <w:tabs>
                <w:tab w:val="left" w:pos="5670"/>
              </w:tabs>
              <w:spacing w:line="276" w:lineRule="auto"/>
              <w:rPr>
                <w:rFonts w:cs="Arial"/>
              </w:rPr>
            </w:pPr>
            <w:r w:rsidRPr="00D2378D">
              <w:rPr>
                <w:rFonts w:cs="Arial"/>
              </w:rPr>
              <w:t>(Kontakt)sjuksköterska, administratör, superuser</w:t>
            </w:r>
            <w:r w:rsidR="00E751AF" w:rsidRPr="00D2378D">
              <w:rPr>
                <w:rFonts w:cs="Arial"/>
              </w:rPr>
              <w:t>, lokal processledare, samordnare</w:t>
            </w:r>
            <w:r w:rsidR="000F67DB">
              <w:rPr>
                <w:rFonts w:cs="Arial"/>
              </w:rPr>
              <w:t>.</w:t>
            </w:r>
          </w:p>
        </w:tc>
      </w:tr>
    </w:tbl>
    <w:p w14:paraId="4F7C4018" w14:textId="15456953" w:rsidR="00B254CC" w:rsidRPr="005F37FD" w:rsidRDefault="008766B3" w:rsidP="00B254CC">
      <w:pPr>
        <w:spacing w:line="276" w:lineRule="auto"/>
      </w:pPr>
      <w:r w:rsidRPr="005F37FD">
        <w:lastRenderedPageBreak/>
        <w:t>Observera att du aldrig ska exportera invånaruppgifter från Min vårdplan även om du som dataadmin</w:t>
      </w:r>
      <w:r w:rsidR="00DD32C8">
        <w:t>i</w:t>
      </w:r>
      <w:r w:rsidRPr="005F37FD">
        <w:t>stratör kan göra det.</w:t>
      </w:r>
    </w:p>
    <w:p w14:paraId="5A099DFC" w14:textId="6F9A4302" w:rsidR="000F67DB" w:rsidRDefault="008766B3" w:rsidP="00773177">
      <w:pPr>
        <w:spacing w:line="276" w:lineRule="auto"/>
      </w:pPr>
      <w:r>
        <w:t>För mer information, se manualerna för de olika rollerna</w:t>
      </w:r>
      <w:r w:rsidR="008D14ED">
        <w:t xml:space="preserve"> (ej uppdaterade utifrån nya personalvyer)</w:t>
      </w:r>
      <w:r>
        <w:t>:</w:t>
      </w:r>
    </w:p>
    <w:p w14:paraId="44389745" w14:textId="51D013F4" w:rsidR="00773177" w:rsidRPr="000F67DB" w:rsidRDefault="00993122" w:rsidP="00773177">
      <w:pPr>
        <w:spacing w:line="276" w:lineRule="auto"/>
        <w:rPr>
          <w:rStyle w:val="Hyperlnk"/>
          <w:color w:val="auto"/>
          <w:u w:val="none"/>
        </w:rPr>
      </w:pPr>
      <w:hyperlink r:id="rId23" w:history="1">
        <w:r w:rsidR="00C111C2">
          <w:rPr>
            <w:rStyle w:val="Hyperlnk"/>
          </w:rPr>
          <w:t>Manual behandlare</w:t>
        </w:r>
      </w:hyperlink>
    </w:p>
    <w:p w14:paraId="17D207CF" w14:textId="32801FCF" w:rsidR="00C111C2" w:rsidRPr="00B3129F" w:rsidRDefault="00993122" w:rsidP="00B3129F">
      <w:pPr>
        <w:spacing w:line="276" w:lineRule="auto"/>
      </w:pPr>
      <w:hyperlink r:id="rId24" w:history="1">
        <w:r w:rsidR="008766B3" w:rsidRPr="00C111C2">
          <w:rPr>
            <w:rStyle w:val="Hyperlnk"/>
          </w:rPr>
          <w:t>Manual behörighetsadmin, invånaradmin, dataadmin</w:t>
        </w:r>
      </w:hyperlink>
    </w:p>
    <w:p w14:paraId="6FBE9FBA" w14:textId="258CA861" w:rsidR="007F5040" w:rsidRPr="005F53F8" w:rsidRDefault="008766B3" w:rsidP="00C94A5F">
      <w:pPr>
        <w:pStyle w:val="Rubrik1"/>
      </w:pPr>
      <w:bookmarkStart w:id="5" w:name="_Toc178342361"/>
      <w:r w:rsidRPr="005F53F8">
        <w:t>Logga in i systemet</w:t>
      </w:r>
      <w:bookmarkEnd w:id="1"/>
      <w:bookmarkEnd w:id="5"/>
    </w:p>
    <w:p w14:paraId="1A106938" w14:textId="1F9D5342" w:rsidR="00DC1A1B" w:rsidRDefault="008766B3" w:rsidP="00DC1A1B">
      <w:pPr>
        <w:spacing w:line="276" w:lineRule="auto"/>
      </w:pPr>
      <w:r>
        <w:t xml:space="preserve">Som behandlare loggar du in i systemet via </w:t>
      </w:r>
      <w:hyperlink r:id="rId25" w:history="1">
        <w:r w:rsidRPr="43FDA419">
          <w:rPr>
            <w:color w:val="249BFF" w:themeColor="accent3" w:themeTint="99"/>
          </w:rPr>
          <w:t>https://personal.sob.1177.se/</w:t>
        </w:r>
      </w:hyperlink>
      <w:r w:rsidRPr="43FDA419">
        <w:rPr>
          <w:color w:val="249BFF" w:themeColor="accent3" w:themeTint="99"/>
        </w:rPr>
        <w:t>.</w:t>
      </w:r>
      <w:r>
        <w:t xml:space="preserve"> Sätt i ditt SITHS-kort eller</w:t>
      </w:r>
      <w:r w:rsidR="001C5BFF">
        <w:t xml:space="preserve"> använd SITHS</w:t>
      </w:r>
      <w:r w:rsidR="00534577">
        <w:t xml:space="preserve"> eID </w:t>
      </w:r>
      <w:r>
        <w:t xml:space="preserve">och klicka på </w:t>
      </w:r>
      <w:r w:rsidRPr="008D14ED">
        <w:rPr>
          <w:i/>
          <w:iCs/>
        </w:rPr>
        <w:t>Logga in i Stöd och behandling</w:t>
      </w:r>
      <w:r>
        <w:t>. Du använder din vanliga kod för legitimering för att logga in.</w:t>
      </w:r>
    </w:p>
    <w:p w14:paraId="60F24F4A" w14:textId="4FF65A3F" w:rsidR="001C5BFF" w:rsidRDefault="008766B3" w:rsidP="00DC1A1B">
      <w:pPr>
        <w:spacing w:line="276" w:lineRule="auto"/>
      </w:pPr>
      <w:r>
        <w:t xml:space="preserve">Du kan också logga in via </w:t>
      </w:r>
      <w:hyperlink r:id="rId26" w:anchor="section-772" w:history="1">
        <w:r w:rsidRPr="001C5BFF">
          <w:rPr>
            <w:rStyle w:val="Hyperlnk"/>
          </w:rPr>
          <w:t>Ineras sida för Stöd och behandling</w:t>
        </w:r>
      </w:hyperlink>
      <w:r>
        <w:t>.</w:t>
      </w:r>
    </w:p>
    <w:p w14:paraId="522CB0E2" w14:textId="2A549679" w:rsidR="001C5BFF" w:rsidRDefault="008766B3" w:rsidP="00DC1A1B">
      <w:pPr>
        <w:spacing w:line="276" w:lineRule="auto"/>
      </w:pPr>
      <w:r>
        <w:rPr>
          <w:noProof/>
          <w:shd w:val="clear" w:color="auto" w:fill="auto"/>
        </w:rPr>
        <mc:AlternateContent>
          <mc:Choice Requires="wps">
            <w:drawing>
              <wp:anchor distT="0" distB="0" distL="114300" distR="114300" simplePos="0" relativeHeight="251683840" behindDoc="0" locked="0" layoutInCell="1" allowOverlap="1" wp14:anchorId="0CE383AA" wp14:editId="145A147F">
                <wp:simplePos x="0" y="0"/>
                <wp:positionH relativeFrom="margin">
                  <wp:posOffset>2827655</wp:posOffset>
                </wp:positionH>
                <wp:positionV relativeFrom="paragraph">
                  <wp:posOffset>1950085</wp:posOffset>
                </wp:positionV>
                <wp:extent cx="1054100" cy="222250"/>
                <wp:effectExtent l="57150" t="19050" r="69850" b="101600"/>
                <wp:wrapNone/>
                <wp:docPr id="229" name="Rektangel 229"/>
                <wp:cNvGraphicFramePr/>
                <a:graphic xmlns:a="http://schemas.openxmlformats.org/drawingml/2006/main">
                  <a:graphicData uri="http://schemas.microsoft.com/office/word/2010/wordprocessingShape">
                    <wps:wsp>
                      <wps:cNvSpPr/>
                      <wps:spPr>
                        <a:xfrm>
                          <a:off x="0" y="0"/>
                          <a:ext cx="1054100" cy="2222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2BF2C3" id="Rektangel 229" o:spid="_x0000_s1026" style="position:absolute;margin-left:222.65pt;margin-top:153.55pt;width:83pt;height:1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" filled="f" strokecolor="#00b050" strokeweight="1.5pt">
                <v:shadow on="t" color="black" opacity="22937f" origin=",.5" offset="0,.63889mm"/>
                <w10:wrap anchorx="margin"/>
              </v:rect>
            </w:pict>
          </mc:Fallback>
        </mc:AlternateContent>
      </w:r>
      <w:r>
        <w:rPr>
          <w:noProof/>
          <w:shd w:val="clear" w:color="auto" w:fill="auto"/>
        </w:rPr>
        <mc:AlternateContent>
          <mc:Choice Requires="wps">
            <w:drawing>
              <wp:anchor distT="0" distB="0" distL="114300" distR="114300" simplePos="0" relativeHeight="251681792" behindDoc="0" locked="0" layoutInCell="1" allowOverlap="1" wp14:anchorId="75C745CB" wp14:editId="2B12943F">
                <wp:simplePos x="0" y="0"/>
                <wp:positionH relativeFrom="column">
                  <wp:posOffset>300355</wp:posOffset>
                </wp:positionH>
                <wp:positionV relativeFrom="paragraph">
                  <wp:posOffset>495935</wp:posOffset>
                </wp:positionV>
                <wp:extent cx="1720850" cy="292100"/>
                <wp:effectExtent l="57150" t="19050" r="69850" b="88900"/>
                <wp:wrapNone/>
                <wp:docPr id="226" name="Rektangel 226"/>
                <wp:cNvGraphicFramePr/>
                <a:graphic xmlns:a="http://schemas.openxmlformats.org/drawingml/2006/main">
                  <a:graphicData uri="http://schemas.microsoft.com/office/word/2010/wordprocessingShape">
                    <wps:wsp>
                      <wps:cNvSpPr/>
                      <wps:spPr>
                        <a:xfrm>
                          <a:off x="0" y="0"/>
                          <a:ext cx="1720850" cy="2921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9269A6" id="Rektangel 226" o:spid="_x0000_s1026" style="position:absolute;margin-left:23.65pt;margin-top:39.05pt;width:135.5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" filled="f" strokecolor="#00b050" strokeweight="1.5pt">
                <v:shadow on="t" color="black" opacity="22937f" origin=",.5" offset="0,.63889mm"/>
              </v:rect>
            </w:pict>
          </mc:Fallback>
        </mc:AlternateContent>
      </w:r>
      <w:r>
        <w:rPr>
          <w:noProof/>
        </w:rPr>
        <w:drawing>
          <wp:inline distT="0" distB="0" distL="0" distR="0" wp14:anchorId="7DCC4D32" wp14:editId="21BA62FD">
            <wp:extent cx="3987800" cy="2806700"/>
            <wp:effectExtent l="152400" t="114300" r="146050" b="16510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20417" name=""/>
                    <pic:cNvPicPr/>
                  </pic:nvPicPr>
                  <pic:blipFill>
                    <a:blip r:embed="rId27"/>
                    <a:srcRect l="23078" t="11465" r="13635" b="9351"/>
                    <a:stretch>
                      <a:fillRect/>
                    </a:stretch>
                  </pic:blipFill>
                  <pic:spPr bwMode="auto">
                    <a:xfrm>
                      <a:off x="0" y="0"/>
                      <a:ext cx="3987800" cy="2806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95ED978" w14:textId="746E4A9A" w:rsidR="006F01F4" w:rsidRDefault="006F01F4" w:rsidP="009B025A">
      <w:pPr>
        <w:spacing w:after="0"/>
        <w:rPr>
          <w:bCs/>
          <w:noProof/>
          <w:sz w:val="22"/>
          <w:szCs w:val="22"/>
        </w:rPr>
      </w:pPr>
      <w:bookmarkStart w:id="6" w:name="_Toc520728487"/>
    </w:p>
    <w:p w14:paraId="75C2E4EE" w14:textId="0C80B140" w:rsidR="004A3820" w:rsidRPr="004A3820" w:rsidRDefault="008766B3" w:rsidP="004A3820">
      <w:pPr>
        <w:tabs>
          <w:tab w:val="left" w:pos="5670"/>
        </w:tabs>
        <w:spacing w:line="276" w:lineRule="auto"/>
        <w:rPr>
          <w:rFonts w:ascii="Arial" w:hAnsi="Arial" w:cs="Arial"/>
          <w:i/>
          <w:sz w:val="20"/>
          <w:szCs w:val="20"/>
        </w:rPr>
      </w:pPr>
      <w:bookmarkStart w:id="7" w:name="_Toc520728488"/>
      <w:bookmarkEnd w:id="6"/>
      <w:r>
        <w:rPr>
          <w:i/>
          <w:noProof/>
        </w:rPr>
        <w:t xml:space="preserve">Exempel, redigeras av </w:t>
      </w:r>
      <w:commentRangeStart w:id="8"/>
      <w:r>
        <w:rPr>
          <w:i/>
          <w:noProof/>
        </w:rPr>
        <w:t>verksamheten</w:t>
      </w:r>
      <w:commentRangeEnd w:id="8"/>
      <w:r>
        <w:rPr>
          <w:rStyle w:val="Kommentarsreferens"/>
          <w:rFonts w:eastAsia="Times New Roman" w:cs="Times New Roman"/>
          <w:shd w:val="clear" w:color="auto" w:fill="auto"/>
        </w:rPr>
        <w:commentReference w:id="8"/>
      </w:r>
    </w:p>
    <w:p w14:paraId="0884044A" w14:textId="1C4748DC" w:rsidR="00612415" w:rsidRDefault="008766B3" w:rsidP="000835CC">
      <w:r w:rsidRPr="00927A1F">
        <w:rPr>
          <w:highlight w:val="yellow"/>
        </w:rPr>
        <w:t>Länken till inloggningssidan hittar du…..</w:t>
      </w:r>
    </w:p>
    <w:p w14:paraId="5E5EC7BA" w14:textId="5E33E924" w:rsidR="007F5040" w:rsidRPr="005F53F8" w:rsidRDefault="008766B3" w:rsidP="00C94A5F">
      <w:pPr>
        <w:pStyle w:val="Rubrik1"/>
      </w:pPr>
      <w:bookmarkStart w:id="9" w:name="_Toc178342362"/>
      <w:r w:rsidRPr="005F53F8">
        <w:t>Behandlarvyn</w:t>
      </w:r>
      <w:bookmarkEnd w:id="7"/>
      <w:bookmarkEnd w:id="9"/>
    </w:p>
    <w:p w14:paraId="29E5BA0C" w14:textId="0BE32C4F" w:rsidR="00471240" w:rsidRPr="00A44C22" w:rsidRDefault="008766B3" w:rsidP="00635C96">
      <w:pPr>
        <w:pStyle w:val="Rubrik2"/>
      </w:pPr>
      <w:bookmarkStart w:id="10" w:name="_Toc178342363"/>
      <w:r w:rsidRPr="00A44C22">
        <w:t>Översikt</w:t>
      </w:r>
      <w:bookmarkEnd w:id="10"/>
    </w:p>
    <w:p w14:paraId="752124B4" w14:textId="11298AFD" w:rsidR="007F5040" w:rsidRDefault="008766B3" w:rsidP="005E3979">
      <w:pPr>
        <w:spacing w:line="276" w:lineRule="auto"/>
        <w:rPr>
          <w:noProof/>
        </w:rPr>
      </w:pPr>
      <w:r>
        <w:rPr>
          <w:noProof/>
        </w:rPr>
        <w:t xml:space="preserve">När du loggar in i </w:t>
      </w:r>
      <w:r w:rsidR="00972BA4">
        <w:rPr>
          <w:noProof/>
        </w:rPr>
        <w:t>systemet möts du av följande vy:</w:t>
      </w:r>
    </w:p>
    <w:p w14:paraId="03ED5C81" w14:textId="25BEBE34" w:rsidR="00612415" w:rsidRDefault="005E3568" w:rsidP="00612415">
      <w:pPr>
        <w:keepNext/>
        <w:spacing w:line="276" w:lineRule="auto"/>
      </w:pPr>
      <w:r>
        <w:rPr>
          <w:noProof/>
        </w:rPr>
        <w:lastRenderedPageBreak/>
        <w:drawing>
          <wp:inline distT="0" distB="0" distL="0" distR="0" wp14:anchorId="21938D23" wp14:editId="349A2CB1">
            <wp:extent cx="5584190" cy="2121535"/>
            <wp:effectExtent l="0" t="0" r="0" b="0"/>
            <wp:docPr id="912" name="Bildobjekt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4190" cy="2121535"/>
                    </a:xfrm>
                    <a:prstGeom prst="rect">
                      <a:avLst/>
                    </a:prstGeom>
                    <a:noFill/>
                  </pic:spPr>
                </pic:pic>
              </a:graphicData>
            </a:graphic>
          </wp:inline>
        </w:drawing>
      </w:r>
    </w:p>
    <w:p w14:paraId="68CD8668" w14:textId="77777777" w:rsidR="005E3568" w:rsidRPr="005E3568" w:rsidRDefault="005E3568" w:rsidP="00804FE8">
      <w:pPr>
        <w:pStyle w:val="Liststycke"/>
        <w:numPr>
          <w:ilvl w:val="0"/>
          <w:numId w:val="42"/>
        </w:numPr>
        <w:spacing w:line="276" w:lineRule="auto"/>
        <w:rPr>
          <w:noProof/>
          <w:color w:val="000000" w:themeColor="text1"/>
        </w:rPr>
      </w:pPr>
      <w:bookmarkStart w:id="11" w:name="_Toc517955516"/>
      <w:bookmarkStart w:id="12" w:name="_Toc514767323"/>
      <w:r w:rsidRPr="005E3568">
        <w:rPr>
          <w:color w:val="000000" w:themeColor="text1"/>
        </w:rPr>
        <w:t xml:space="preserve">Längst upp ligger olika administrativa funktioner utifrån vilken behörighet du har. </w:t>
      </w:r>
      <w:r w:rsidRPr="005E3568">
        <w:rPr>
          <w:noProof/>
          <w:color w:val="000000" w:themeColor="text1"/>
        </w:rPr>
        <w:t xml:space="preserve">Under fliken </w:t>
      </w:r>
      <w:r w:rsidRPr="005E3568">
        <w:rPr>
          <w:i/>
          <w:noProof/>
          <w:color w:val="000000" w:themeColor="text1"/>
        </w:rPr>
        <w:t>Min profil</w:t>
      </w:r>
      <w:r w:rsidRPr="005E3568">
        <w:rPr>
          <w:iCs/>
          <w:noProof/>
          <w:color w:val="000000" w:themeColor="text1"/>
        </w:rPr>
        <w:t xml:space="preserve"> </w:t>
      </w:r>
      <w:r w:rsidRPr="005E3568">
        <w:rPr>
          <w:noProof/>
          <w:color w:val="000000" w:themeColor="text1"/>
        </w:rPr>
        <w:t xml:space="preserve"> kan du ändra dina aviseringsinställningar.  </w:t>
      </w:r>
    </w:p>
    <w:p w14:paraId="2FAA4542" w14:textId="77777777" w:rsidR="005E3568" w:rsidRPr="005E3568" w:rsidRDefault="005E3568" w:rsidP="00804FE8">
      <w:pPr>
        <w:pStyle w:val="Liststycke"/>
        <w:numPr>
          <w:ilvl w:val="0"/>
          <w:numId w:val="42"/>
        </w:numPr>
        <w:spacing w:line="276" w:lineRule="auto"/>
        <w:rPr>
          <w:noProof/>
          <w:color w:val="000000" w:themeColor="text1"/>
        </w:rPr>
      </w:pPr>
      <w:r w:rsidRPr="005E3568">
        <w:rPr>
          <w:noProof/>
          <w:color w:val="000000" w:themeColor="text1"/>
        </w:rPr>
        <w:t xml:space="preserve">Under fliken </w:t>
      </w:r>
      <w:r w:rsidRPr="005E3568">
        <w:rPr>
          <w:i/>
          <w:noProof/>
          <w:color w:val="000000" w:themeColor="text1"/>
        </w:rPr>
        <w:t>Mina</w:t>
      </w:r>
      <w:r w:rsidRPr="005E3568">
        <w:rPr>
          <w:noProof/>
          <w:color w:val="000000" w:themeColor="text1"/>
        </w:rPr>
        <w:t xml:space="preserve"> listas alla patienters Min vårdplan som du är ansvarig behandlare för. </w:t>
      </w:r>
    </w:p>
    <w:p w14:paraId="322FCA05" w14:textId="5F77671A" w:rsidR="005E3568" w:rsidRPr="005E3568" w:rsidRDefault="005E3568" w:rsidP="00804FE8">
      <w:pPr>
        <w:pStyle w:val="Liststycke"/>
        <w:numPr>
          <w:ilvl w:val="0"/>
          <w:numId w:val="42"/>
        </w:numPr>
        <w:spacing w:line="276" w:lineRule="auto"/>
        <w:rPr>
          <w:strike/>
          <w:noProof/>
          <w:color w:val="000000" w:themeColor="text1"/>
        </w:rPr>
      </w:pPr>
      <w:r w:rsidRPr="005E3568">
        <w:rPr>
          <w:noProof/>
          <w:color w:val="000000" w:themeColor="text1"/>
        </w:rPr>
        <w:t xml:space="preserve">Under fliken </w:t>
      </w:r>
      <w:r w:rsidRPr="005E3568">
        <w:rPr>
          <w:i/>
          <w:noProof/>
          <w:color w:val="000000" w:themeColor="text1"/>
        </w:rPr>
        <w:t>Alla</w:t>
      </w:r>
      <w:r w:rsidRPr="005E3568">
        <w:rPr>
          <w:noProof/>
          <w:color w:val="000000" w:themeColor="text1"/>
        </w:rPr>
        <w:t xml:space="preserve"> listas alla patienters Min vårdplan i verksamheten. De Min vårdplan som du är ansvarig behandlare för ser du i både Mina- och Alla-fliken. Är du inte ansvarig behandlare för någon Min vårdplan finns det ingen Min vårdplan i Mina-fliken. </w:t>
      </w:r>
    </w:p>
    <w:p w14:paraId="6E6601DF" w14:textId="77777777" w:rsidR="005E3568" w:rsidRPr="005E3568" w:rsidRDefault="005E3568" w:rsidP="00804FE8">
      <w:pPr>
        <w:pStyle w:val="Liststycke"/>
        <w:numPr>
          <w:ilvl w:val="0"/>
          <w:numId w:val="42"/>
        </w:numPr>
        <w:spacing w:line="276" w:lineRule="auto"/>
        <w:rPr>
          <w:noProof/>
          <w:color w:val="000000" w:themeColor="text1"/>
        </w:rPr>
      </w:pPr>
      <w:r w:rsidRPr="005E3568">
        <w:rPr>
          <w:noProof/>
          <w:color w:val="000000" w:themeColor="text1"/>
        </w:rPr>
        <w:t xml:space="preserve">Under fliken </w:t>
      </w:r>
      <w:r w:rsidRPr="005E3568">
        <w:rPr>
          <w:i/>
          <w:noProof/>
          <w:color w:val="000000" w:themeColor="text1"/>
        </w:rPr>
        <w:t>Avslutade</w:t>
      </w:r>
      <w:r w:rsidRPr="005E3568">
        <w:rPr>
          <w:noProof/>
          <w:color w:val="000000" w:themeColor="text1"/>
        </w:rPr>
        <w:t xml:space="preserve"> listas alla patienters Min vårdplan som är avslutade och alltså inte används längre. </w:t>
      </w:r>
    </w:p>
    <w:p w14:paraId="5A62C2F8" w14:textId="77777777" w:rsidR="005E3568" w:rsidRPr="005E3568" w:rsidRDefault="005E3568" w:rsidP="00804FE8">
      <w:pPr>
        <w:pStyle w:val="Liststycke"/>
        <w:numPr>
          <w:ilvl w:val="0"/>
          <w:numId w:val="42"/>
        </w:numPr>
        <w:spacing w:line="276" w:lineRule="auto"/>
        <w:rPr>
          <w:noProof/>
          <w:color w:val="000000" w:themeColor="text1"/>
        </w:rPr>
      </w:pPr>
      <w:r w:rsidRPr="005E3568">
        <w:rPr>
          <w:noProof/>
          <w:color w:val="000000" w:themeColor="text1"/>
        </w:rPr>
        <w:t xml:space="preserve">Om du klickar på ett namn på fliken </w:t>
      </w:r>
      <w:r w:rsidRPr="005E3568">
        <w:rPr>
          <w:i/>
          <w:iCs/>
          <w:noProof/>
          <w:color w:val="000000" w:themeColor="text1"/>
        </w:rPr>
        <w:t>Mina, Alla</w:t>
      </w:r>
      <w:r w:rsidRPr="005E3568">
        <w:rPr>
          <w:noProof/>
          <w:color w:val="000000" w:themeColor="text1"/>
        </w:rPr>
        <w:t xml:space="preserve"> eller </w:t>
      </w:r>
      <w:r w:rsidRPr="005E3568">
        <w:rPr>
          <w:i/>
          <w:iCs/>
          <w:noProof/>
          <w:color w:val="000000" w:themeColor="text1"/>
        </w:rPr>
        <w:t>Avslutade</w:t>
      </w:r>
      <w:r w:rsidRPr="005E3568">
        <w:rPr>
          <w:noProof/>
          <w:color w:val="000000" w:themeColor="text1"/>
        </w:rPr>
        <w:t xml:space="preserve"> öppnas en detaljerad vy för den patientens Min vårdplan. </w:t>
      </w:r>
    </w:p>
    <w:p w14:paraId="702D63B6" w14:textId="77777777" w:rsidR="005E3568" w:rsidRPr="0084662C" w:rsidRDefault="005E3568" w:rsidP="005E3568">
      <w:pPr>
        <w:pStyle w:val="Rubrik2"/>
      </w:pPr>
      <w:bookmarkStart w:id="13" w:name="_Toc167914952"/>
      <w:bookmarkStart w:id="14" w:name="_Toc48140799"/>
      <w:bookmarkStart w:id="15" w:name="_Toc178342364"/>
      <w:bookmarkEnd w:id="11"/>
      <w:bookmarkEnd w:id="12"/>
      <w:r w:rsidRPr="0084662C">
        <w:t>Servicemeddelanden</w:t>
      </w:r>
      <w:bookmarkEnd w:id="13"/>
      <w:bookmarkEnd w:id="15"/>
    </w:p>
    <w:p w14:paraId="18571E74" w14:textId="77777777" w:rsidR="005E3568" w:rsidRPr="00F21013" w:rsidRDefault="005E3568" w:rsidP="005E3568">
      <w:pPr>
        <w:spacing w:line="276" w:lineRule="auto"/>
      </w:pPr>
      <w:r w:rsidRPr="00A33CF2">
        <w:t>När du loggar in kan det finnas</w:t>
      </w:r>
      <w:r>
        <w:t xml:space="preserve"> så kallade</w:t>
      </w:r>
      <w:r w:rsidRPr="00A33CF2">
        <w:t xml:space="preserve"> servicemeddelanden som aviseras i ett gult fält längst upp i fönstret, se bild nedan. </w:t>
      </w:r>
      <w:r w:rsidRPr="000E1A95">
        <w:t>Ett servicemeddelande kan t</w:t>
      </w:r>
      <w:r>
        <w:t xml:space="preserve">ill </w:t>
      </w:r>
      <w:r w:rsidRPr="000E1A95">
        <w:t>ex</w:t>
      </w:r>
      <w:r>
        <w:t>empel</w:t>
      </w:r>
      <w:r w:rsidRPr="000E1A95">
        <w:t xml:space="preserve"> handla om driftstörningar eller att Stöd och behandling planeras vara avstängt. Ta för vana att alltid läsa </w:t>
      </w:r>
      <w:r w:rsidRPr="00A33CF2">
        <w:t xml:space="preserve">meddelandet när du loggar in. Det går att ta fram det igen om du har klickat bort det. </w:t>
      </w:r>
      <w:r>
        <w:t xml:space="preserve">Klicka på </w:t>
      </w:r>
      <w:r w:rsidRPr="00D87928">
        <w:rPr>
          <w:i/>
          <w:iCs/>
        </w:rPr>
        <w:t>Visa mer</w:t>
      </w:r>
      <w:r>
        <w:t>.</w:t>
      </w:r>
    </w:p>
    <w:p w14:paraId="6137F9D1" w14:textId="77777777" w:rsidR="005E3568" w:rsidRDefault="005E3568" w:rsidP="005E3568">
      <w:pPr>
        <w:keepNext/>
        <w:spacing w:line="276" w:lineRule="auto"/>
      </w:pPr>
      <w:r>
        <w:rPr>
          <w:noProof/>
        </w:rPr>
        <w:drawing>
          <wp:inline distT="0" distB="0" distL="0" distR="0" wp14:anchorId="166797FA" wp14:editId="1F3E207F">
            <wp:extent cx="6100740" cy="667579"/>
            <wp:effectExtent l="114300" t="114300" r="109855" b="15176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55" t="17502" b="63660"/>
                    <a:stretch/>
                  </pic:blipFill>
                  <pic:spPr bwMode="auto">
                    <a:xfrm>
                      <a:off x="0" y="0"/>
                      <a:ext cx="6102313" cy="6677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B77B12D" w14:textId="77777777" w:rsidR="005E3568" w:rsidRPr="00FB67CC" w:rsidRDefault="005E3568" w:rsidP="005E3568">
      <w:pPr>
        <w:pStyle w:val="Rubrik2"/>
      </w:pPr>
      <w:bookmarkStart w:id="16" w:name="_Toc167914953"/>
      <w:bookmarkStart w:id="17" w:name="_Toc178342365"/>
      <w:r>
        <w:t>S</w:t>
      </w:r>
      <w:r w:rsidRPr="00FB67CC">
        <w:t>öka efter</w:t>
      </w:r>
      <w:r>
        <w:t>, filtrera och sortera vårdplaner</w:t>
      </w:r>
      <w:bookmarkEnd w:id="16"/>
      <w:bookmarkEnd w:id="17"/>
      <w:r w:rsidRPr="00FB67CC">
        <w:t xml:space="preserve"> </w:t>
      </w:r>
    </w:p>
    <w:p w14:paraId="79D4D48D" w14:textId="77777777" w:rsidR="005E3568" w:rsidRDefault="005E3568" w:rsidP="005E3568">
      <w:pPr>
        <w:spacing w:line="276" w:lineRule="auto"/>
      </w:pPr>
      <w:r w:rsidRPr="00B178C9">
        <w:t xml:space="preserve">Det finns olika sätt att söka fram </w:t>
      </w:r>
      <w:r w:rsidRPr="00110CFB">
        <w:rPr>
          <w:color w:val="000000" w:themeColor="text1"/>
        </w:rPr>
        <w:t>patienters Min vårdplan</w:t>
      </w:r>
      <w:r>
        <w:t xml:space="preserve">. </w:t>
      </w:r>
    </w:p>
    <w:p w14:paraId="74EB10D1" w14:textId="77777777" w:rsidR="005E3568" w:rsidRDefault="005E3568" w:rsidP="00804FE8">
      <w:pPr>
        <w:pStyle w:val="Liststycke"/>
        <w:numPr>
          <w:ilvl w:val="0"/>
          <w:numId w:val="8"/>
        </w:numPr>
        <w:spacing w:line="276" w:lineRule="auto"/>
      </w:pPr>
      <w:r>
        <w:t xml:space="preserve">Klicka på fliken </w:t>
      </w:r>
      <w:r w:rsidRPr="00D87928">
        <w:rPr>
          <w:i/>
          <w:iCs/>
        </w:rPr>
        <w:t>Mina</w:t>
      </w:r>
      <w:r>
        <w:t xml:space="preserve"> eller </w:t>
      </w:r>
      <w:r w:rsidRPr="00D87928">
        <w:rPr>
          <w:i/>
          <w:iCs/>
        </w:rPr>
        <w:t>Alla</w:t>
      </w:r>
      <w:r>
        <w:t xml:space="preserve">. I fritextfältet under </w:t>
      </w:r>
      <w:r w:rsidRPr="00D87928">
        <w:rPr>
          <w:i/>
          <w:iCs/>
        </w:rPr>
        <w:t>Mina moment</w:t>
      </w:r>
      <w:r>
        <w:t xml:space="preserve"> kan du till exempel söka upp en specifik patient genom att skriva namn eller personnummer. Klicka på frågetecknet bredvid fritextfältet för mer information.</w:t>
      </w:r>
    </w:p>
    <w:p w14:paraId="78F11BD5" w14:textId="134CC154" w:rsidR="005E3568" w:rsidRDefault="000520E5" w:rsidP="00804FE8">
      <w:pPr>
        <w:pStyle w:val="Liststycke"/>
        <w:keepNext/>
        <w:numPr>
          <w:ilvl w:val="0"/>
          <w:numId w:val="8"/>
        </w:numPr>
        <w:spacing w:line="276" w:lineRule="auto"/>
      </w:pPr>
      <w:r>
        <w:rPr>
          <w:noProof/>
          <w:shd w:val="clear" w:color="auto" w:fill="auto"/>
        </w:rPr>
        <w:lastRenderedPageBreak/>
        <mc:AlternateContent>
          <mc:Choice Requires="wps">
            <w:drawing>
              <wp:anchor distT="0" distB="0" distL="114300" distR="114300" simplePos="0" relativeHeight="251697152" behindDoc="0" locked="0" layoutInCell="1" allowOverlap="1" wp14:anchorId="2D717756" wp14:editId="592497E3">
                <wp:simplePos x="0" y="0"/>
                <wp:positionH relativeFrom="column">
                  <wp:posOffset>4910455</wp:posOffset>
                </wp:positionH>
                <wp:positionV relativeFrom="paragraph">
                  <wp:posOffset>1909738</wp:posOffset>
                </wp:positionV>
                <wp:extent cx="1008518" cy="289918"/>
                <wp:effectExtent l="57150" t="19050" r="77470" b="91440"/>
                <wp:wrapNone/>
                <wp:docPr id="241" name="Rektangel 241"/>
                <wp:cNvGraphicFramePr/>
                <a:graphic xmlns:a="http://schemas.openxmlformats.org/drawingml/2006/main">
                  <a:graphicData uri="http://schemas.microsoft.com/office/word/2010/wordprocessingShape">
                    <wps:wsp>
                      <wps:cNvSpPr/>
                      <wps:spPr>
                        <a:xfrm>
                          <a:off x="0" y="0"/>
                          <a:ext cx="1008518" cy="289918"/>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CABB69B" id="Rektangel 241" o:spid="_x0000_s1026" style="position:absolute;margin-left:386.65pt;margin-top:150.35pt;width:79.4pt;height:2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" filled="f" strokecolor="#00b050" strokeweight="1.5pt">
                <v:shadow on="t" color="black" opacity="22937f" origin=",.5" offset="0,.63889mm"/>
              </v:rect>
            </w:pict>
          </mc:Fallback>
        </mc:AlternateContent>
      </w:r>
      <w:r w:rsidR="005E3568">
        <w:t xml:space="preserve">Klicka på </w:t>
      </w:r>
      <w:r w:rsidR="005E3568" w:rsidRPr="00B204D8">
        <w:rPr>
          <w:i/>
          <w:iCs/>
        </w:rPr>
        <w:t>Filtrera sökträffar</w:t>
      </w:r>
      <w:r w:rsidR="005E3568">
        <w:t>. Välj</w:t>
      </w:r>
      <w:r w:rsidR="005E3568" w:rsidRPr="00B204D8">
        <w:rPr>
          <w:color w:val="FF0000"/>
        </w:rPr>
        <w:t xml:space="preserve"> </w:t>
      </w:r>
      <w:r w:rsidR="005E3568" w:rsidRPr="00FD291C">
        <w:t>vad du vill filtrera på</w:t>
      </w:r>
      <w:r w:rsidR="005E3568">
        <w:t>:</w:t>
      </w:r>
      <w:r w:rsidR="005E3568" w:rsidRPr="00FD291C">
        <w:t xml:space="preserve"> </w:t>
      </w:r>
      <w:r w:rsidR="005E3568" w:rsidRPr="00B204D8">
        <w:rPr>
          <w:i/>
          <w:iCs/>
        </w:rPr>
        <w:t>Moment, Ansvarig, Flaggor, Kategorier</w:t>
      </w:r>
      <w:r w:rsidR="005E3568">
        <w:t xml:space="preserve"> (om de finns uppsatta). Från Alla-fliken kan du även filtrera fram </w:t>
      </w:r>
      <w:r w:rsidR="005E3568" w:rsidRPr="00B204D8">
        <w:rPr>
          <w:i/>
          <w:iCs/>
        </w:rPr>
        <w:t>Ansvarig</w:t>
      </w:r>
      <w:r w:rsidR="005E3568">
        <w:t xml:space="preserve"> </w:t>
      </w:r>
      <w:r w:rsidR="005E3568" w:rsidRPr="00B204D8">
        <w:rPr>
          <w:i/>
          <w:iCs/>
        </w:rPr>
        <w:t>behandlare</w:t>
      </w:r>
      <w:r w:rsidR="005E3568">
        <w:t>.</w:t>
      </w:r>
      <w:r w:rsidR="005E3568" w:rsidRPr="00B60BC5">
        <w:t xml:space="preserve"> Du kan välja flera komponenter i samma filter.</w:t>
      </w:r>
      <w:r w:rsidR="005E3568">
        <w:t xml:space="preserve"> </w:t>
      </w:r>
      <w:r w:rsidR="005E3568" w:rsidRPr="00FD291C">
        <w:t xml:space="preserve">Momenten sorteras nu i </w:t>
      </w:r>
      <w:r w:rsidR="005E3568">
        <w:t>listan</w:t>
      </w:r>
      <w:r w:rsidR="005E3568" w:rsidRPr="00FD291C">
        <w:t xml:space="preserve"> enligt de valda filtren.</w:t>
      </w:r>
      <w:r w:rsidR="005E3568">
        <w:rPr>
          <w:noProof/>
        </w:rPr>
        <w:drawing>
          <wp:inline distT="0" distB="0" distL="0" distR="0" wp14:anchorId="01606FB1" wp14:editId="6BA998C3">
            <wp:extent cx="5499100" cy="2495296"/>
            <wp:effectExtent l="133350" t="114300" r="139700" b="17208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9843" t="17947" r="12280" b="19235"/>
                    <a:stretch/>
                  </pic:blipFill>
                  <pic:spPr bwMode="auto">
                    <a:xfrm>
                      <a:off x="0" y="0"/>
                      <a:ext cx="5580624" cy="25322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C5A899" w14:textId="77777777" w:rsidR="005E3568" w:rsidRPr="00D2378D" w:rsidRDefault="005E3568" w:rsidP="005E3568">
      <w:pPr>
        <w:pStyle w:val="Beskrivning"/>
      </w:pPr>
      <w:r>
        <w:t xml:space="preserve">            </w:t>
      </w:r>
    </w:p>
    <w:p w14:paraId="3DE1D6EA" w14:textId="77777777" w:rsidR="005E3568" w:rsidRDefault="005E3568" w:rsidP="00804FE8">
      <w:pPr>
        <w:pStyle w:val="Liststycke"/>
        <w:numPr>
          <w:ilvl w:val="0"/>
          <w:numId w:val="8"/>
        </w:numPr>
        <w:spacing w:line="276" w:lineRule="auto"/>
      </w:pPr>
      <w:r>
        <w:t xml:space="preserve">För att nollställa filter-inställningen klickar du på </w:t>
      </w:r>
      <w:r w:rsidRPr="00D87928">
        <w:rPr>
          <w:i/>
          <w:iCs/>
        </w:rPr>
        <w:t>Nollställ alla filter</w:t>
      </w:r>
      <w:r>
        <w:t>. Filtret nollställs automatiskt när du loggar ut.</w:t>
      </w:r>
    </w:p>
    <w:p w14:paraId="1BFEA6FA" w14:textId="77777777" w:rsidR="005E3568" w:rsidRDefault="005E3568" w:rsidP="005E3568">
      <w:pPr>
        <w:keepNext/>
        <w:spacing w:line="276" w:lineRule="auto"/>
        <w:ind w:left="360"/>
      </w:pPr>
      <w:r>
        <w:rPr>
          <w:noProof/>
          <w:shd w:val="clear" w:color="auto" w:fill="auto"/>
        </w:rPr>
        <mc:AlternateContent>
          <mc:Choice Requires="wps">
            <w:drawing>
              <wp:anchor distT="0" distB="0" distL="114300" distR="114300" simplePos="0" relativeHeight="251698176" behindDoc="0" locked="0" layoutInCell="1" allowOverlap="1" wp14:anchorId="64566B46" wp14:editId="625E3A2A">
                <wp:simplePos x="0" y="0"/>
                <wp:positionH relativeFrom="column">
                  <wp:posOffset>4787127</wp:posOffset>
                </wp:positionH>
                <wp:positionV relativeFrom="paragraph">
                  <wp:posOffset>119546</wp:posOffset>
                </wp:positionV>
                <wp:extent cx="1008518" cy="289918"/>
                <wp:effectExtent l="57150" t="19050" r="77470" b="91440"/>
                <wp:wrapNone/>
                <wp:docPr id="245" name="Rektangel 245"/>
                <wp:cNvGraphicFramePr/>
                <a:graphic xmlns:a="http://schemas.openxmlformats.org/drawingml/2006/main">
                  <a:graphicData uri="http://schemas.microsoft.com/office/word/2010/wordprocessingShape">
                    <wps:wsp>
                      <wps:cNvSpPr/>
                      <wps:spPr>
                        <a:xfrm>
                          <a:off x="0" y="0"/>
                          <a:ext cx="1008518" cy="289918"/>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00F17FA" id="Rektangel 245" o:spid="_x0000_s1026" style="position:absolute;margin-left:376.95pt;margin-top:9.4pt;width:79.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" filled="f" strokecolor="#00b050" strokeweight="1.5pt">
                <v:shadow on="t" color="black" opacity="22937f" origin=",.5" offset="0,.63889mm"/>
              </v:rect>
            </w:pict>
          </mc:Fallback>
        </mc:AlternateContent>
      </w:r>
      <w:r>
        <w:rPr>
          <w:noProof/>
        </w:rPr>
        <w:drawing>
          <wp:inline distT="0" distB="0" distL="0" distR="0" wp14:anchorId="53EA4003" wp14:editId="5CA69C5D">
            <wp:extent cx="5593375" cy="1086346"/>
            <wp:effectExtent l="133350" t="114300" r="140970" b="171450"/>
            <wp:docPr id="244" name="Bildobjekt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9216" t="52051" r="11542" b="20590"/>
                    <a:stretch/>
                  </pic:blipFill>
                  <pic:spPr bwMode="auto">
                    <a:xfrm>
                      <a:off x="0" y="0"/>
                      <a:ext cx="5622036" cy="1091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35881BD" w14:textId="77777777" w:rsidR="005E3568" w:rsidRDefault="005E3568" w:rsidP="005E3568">
      <w:pPr>
        <w:pStyle w:val="Rubrik3"/>
      </w:pPr>
      <w:bookmarkStart w:id="18" w:name="_Toc167914954"/>
      <w:bookmarkStart w:id="19" w:name="_Toc178342366"/>
      <w:r>
        <w:t>Sortera på antal patienter i listan</w:t>
      </w:r>
      <w:bookmarkEnd w:id="18"/>
      <w:bookmarkEnd w:id="19"/>
    </w:p>
    <w:p w14:paraId="4575FCFC" w14:textId="77777777" w:rsidR="005E3568" w:rsidRDefault="005E3568" w:rsidP="005E3568">
      <w:r>
        <w:t xml:space="preserve">Per automatik visas endast 15 pågående Min vårdplan per momentgrupp (Min vårdplan x eller y). Om antalet överstiger 15, behöver du klicka dig vidare längst ner i den listan. </w:t>
      </w:r>
    </w:p>
    <w:p w14:paraId="5A773AC5" w14:textId="77777777" w:rsidR="005E3568" w:rsidRDefault="005E3568" w:rsidP="005E3568">
      <w:r>
        <w:rPr>
          <w:noProof/>
        </w:rPr>
        <w:drawing>
          <wp:inline distT="0" distB="0" distL="0" distR="0" wp14:anchorId="7EC97D7D" wp14:editId="12E01F39">
            <wp:extent cx="5554980" cy="713989"/>
            <wp:effectExtent l="133350" t="114300" r="140970" b="162560"/>
            <wp:docPr id="247" name="Bildobjekt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0606" t="72681" r="6873" b="8464"/>
                    <a:stretch/>
                  </pic:blipFill>
                  <pic:spPr bwMode="auto">
                    <a:xfrm>
                      <a:off x="0" y="0"/>
                      <a:ext cx="5585045" cy="7178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B166EA2" w14:textId="77777777" w:rsidR="005E3568" w:rsidRDefault="005E3568" w:rsidP="005E3568"/>
    <w:p w14:paraId="169F193E" w14:textId="77777777" w:rsidR="005E3568" w:rsidRDefault="005E3568" w:rsidP="005E3568"/>
    <w:p w14:paraId="70981193" w14:textId="77777777" w:rsidR="005E3568" w:rsidRDefault="005E3568" w:rsidP="005E3568"/>
    <w:p w14:paraId="4256869E" w14:textId="77777777" w:rsidR="005E3568" w:rsidRDefault="005E3568" w:rsidP="005E3568">
      <w:r>
        <w:lastRenderedPageBreak/>
        <w:t xml:space="preserve">Välj </w:t>
      </w:r>
      <w:r w:rsidRPr="00D87928">
        <w:rPr>
          <w:i/>
          <w:iCs/>
        </w:rPr>
        <w:t>Alla</w:t>
      </w:r>
      <w:r>
        <w:t xml:space="preserve"> för att visa samtliga startade (pågående) Min vårdplan på enheten i samma vy (rekommenderas).</w:t>
      </w:r>
    </w:p>
    <w:p w14:paraId="0C773F95" w14:textId="77777777" w:rsidR="005E3568" w:rsidRDefault="005E3568" w:rsidP="005E3568">
      <w:r>
        <w:rPr>
          <w:noProof/>
        </w:rPr>
        <w:drawing>
          <wp:inline distT="0" distB="0" distL="0" distR="0" wp14:anchorId="3B1A7618" wp14:editId="01314CE4">
            <wp:extent cx="5101756" cy="947186"/>
            <wp:effectExtent l="114300" t="114300" r="99060" b="139065"/>
            <wp:docPr id="246" name="Bildobjekt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9843" t="12787" r="9270" b="60517"/>
                    <a:stretch/>
                  </pic:blipFill>
                  <pic:spPr bwMode="auto">
                    <a:xfrm>
                      <a:off x="0" y="0"/>
                      <a:ext cx="5105717" cy="947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5CEF073" w14:textId="77777777" w:rsidR="005E3568" w:rsidRDefault="005E3568" w:rsidP="005E3568">
      <w:pPr>
        <w:rPr>
          <w:i/>
          <w:iCs/>
          <w:color w:val="0070C0"/>
          <w:sz w:val="18"/>
          <w:szCs w:val="18"/>
        </w:rPr>
      </w:pPr>
    </w:p>
    <w:p w14:paraId="7EEB43E4" w14:textId="77777777" w:rsidR="005E3568" w:rsidRPr="005F53F8" w:rsidRDefault="005E3568" w:rsidP="005E3568">
      <w:pPr>
        <w:pStyle w:val="Rubrik1"/>
      </w:pPr>
      <w:bookmarkStart w:id="20" w:name="_Toc167914955"/>
      <w:bookmarkStart w:id="21" w:name="_Toc178342367"/>
      <w:r w:rsidRPr="005F53F8">
        <w:t>F</w:t>
      </w:r>
      <w:r>
        <w:t>laggor</w:t>
      </w:r>
      <w:r w:rsidRPr="005F53F8">
        <w:t xml:space="preserve"> och Aviseringar</w:t>
      </w:r>
      <w:bookmarkEnd w:id="20"/>
      <w:bookmarkEnd w:id="21"/>
    </w:p>
    <w:p w14:paraId="2298730C" w14:textId="77777777" w:rsidR="005E3568" w:rsidRPr="006B3F3E" w:rsidRDefault="005E3568" w:rsidP="005E3568">
      <w:pPr>
        <w:pStyle w:val="Rubrik2"/>
      </w:pPr>
      <w:bookmarkStart w:id="22" w:name="_Toc167914956"/>
      <w:bookmarkStart w:id="23" w:name="_Toc178342368"/>
      <w:r>
        <w:t>Aviseringar via flaggor</w:t>
      </w:r>
      <w:bookmarkEnd w:id="22"/>
      <w:bookmarkEnd w:id="23"/>
      <w:r>
        <w:t xml:space="preserve"> </w:t>
      </w:r>
    </w:p>
    <w:p w14:paraId="4D825885" w14:textId="77777777" w:rsidR="005E3568" w:rsidRDefault="005E3568" w:rsidP="005E3568">
      <w:pPr>
        <w:spacing w:line="276" w:lineRule="auto"/>
        <w:rPr>
          <w:noProof/>
        </w:rPr>
      </w:pPr>
      <w:r w:rsidRPr="008A2F2E">
        <w:t xml:space="preserve">Händelser i Min vårdplan aviseras dig som behandlare genom att </w:t>
      </w:r>
      <w:r>
        <w:t xml:space="preserve">så kallade </w:t>
      </w:r>
      <w:r w:rsidRPr="001D2F0D">
        <w:t>flaggor</w:t>
      </w:r>
      <w:r>
        <w:t>,</w:t>
      </w:r>
      <w:r w:rsidRPr="001D2F0D">
        <w:t xml:space="preserve"> ikoner, dyker </w:t>
      </w:r>
      <w:r w:rsidRPr="008A2F2E">
        <w:t>upp i raden för patientens Min vårdplan i listan över Mina</w:t>
      </w:r>
      <w:r>
        <w:t xml:space="preserve"> eller </w:t>
      </w:r>
      <w:r w:rsidRPr="008A2F2E">
        <w:t>Alla.</w:t>
      </w:r>
      <w:r w:rsidRPr="008A2F2E">
        <w:rPr>
          <w:noProof/>
        </w:rPr>
        <w:t xml:space="preserve"> </w:t>
      </w:r>
    </w:p>
    <w:p w14:paraId="1C8AB2E5" w14:textId="77777777" w:rsidR="005E3568" w:rsidRDefault="005E3568" w:rsidP="005E3568">
      <w:pPr>
        <w:pStyle w:val="Rubrik3"/>
      </w:pPr>
      <w:bookmarkStart w:id="24" w:name="_Toc167914957"/>
      <w:bookmarkStart w:id="25" w:name="_Toc178342369"/>
      <w:r>
        <w:t>Sortering på flaggor i listan</w:t>
      </w:r>
      <w:bookmarkEnd w:id="24"/>
      <w:bookmarkEnd w:id="25"/>
    </w:p>
    <w:p w14:paraId="0FFDC719" w14:textId="77777777" w:rsidR="005E3568" w:rsidRDefault="005E3568" w:rsidP="005E3568">
      <w:r>
        <w:t>Högst upp bredvid rubriken på Min vårdplan i listan visas totala antalet olästa flaggor för samtliga pågående Min vårdplan x eller y, oavsett hur många som visas i din aktuella vy.</w:t>
      </w:r>
    </w:p>
    <w:p w14:paraId="15CBBDA3" w14:textId="77777777" w:rsidR="005E3568" w:rsidRDefault="005E3568" w:rsidP="005E3568">
      <w:r>
        <w:rPr>
          <w:noProof/>
          <w:shd w:val="clear" w:color="auto" w:fill="auto"/>
        </w:rPr>
        <mc:AlternateContent>
          <mc:Choice Requires="wps">
            <w:drawing>
              <wp:anchor distT="0" distB="0" distL="114300" distR="114300" simplePos="0" relativeHeight="251699200" behindDoc="0" locked="0" layoutInCell="1" allowOverlap="1" wp14:anchorId="5B5F75F5" wp14:editId="783D1B82">
                <wp:simplePos x="0" y="0"/>
                <wp:positionH relativeFrom="column">
                  <wp:posOffset>4544695</wp:posOffset>
                </wp:positionH>
                <wp:positionV relativeFrom="paragraph">
                  <wp:posOffset>128270</wp:posOffset>
                </wp:positionV>
                <wp:extent cx="1065530" cy="378515"/>
                <wp:effectExtent l="57150" t="19050" r="77470" b="97790"/>
                <wp:wrapNone/>
                <wp:docPr id="48" name="Rektangel 48"/>
                <wp:cNvGraphicFramePr/>
                <a:graphic xmlns:a="http://schemas.openxmlformats.org/drawingml/2006/main">
                  <a:graphicData uri="http://schemas.microsoft.com/office/word/2010/wordprocessingShape">
                    <wps:wsp>
                      <wps:cNvSpPr/>
                      <wps:spPr>
                        <a:xfrm>
                          <a:off x="0" y="0"/>
                          <a:ext cx="1065530" cy="3785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A6A45A9" id="Rektangel 48" o:spid="_x0000_s1026" style="position:absolute;margin-left:357.85pt;margin-top:10.1pt;width:83.9pt;height:2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" filled="f" strokecolor="#00b050" strokeweight="1.5pt">
                <v:shadow on="t" color="black" opacity="22937f" origin=",.5" offset="0,.63889mm"/>
              </v:rect>
            </w:pict>
          </mc:Fallback>
        </mc:AlternateContent>
      </w:r>
      <w:r>
        <w:rPr>
          <w:noProof/>
        </w:rPr>
        <w:drawing>
          <wp:inline distT="0" distB="0" distL="0" distR="0" wp14:anchorId="5B5537EC" wp14:editId="6F4F2F93">
            <wp:extent cx="5600079" cy="521804"/>
            <wp:effectExtent l="133350" t="114300" r="133985" b="164465"/>
            <wp:docPr id="249" name="Bildobjekt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1358" t="12114" r="12709" b="75308"/>
                    <a:stretch/>
                  </pic:blipFill>
                  <pic:spPr bwMode="auto">
                    <a:xfrm>
                      <a:off x="0" y="0"/>
                      <a:ext cx="5698291" cy="530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436C87E" w14:textId="77777777" w:rsidR="005E3568" w:rsidRDefault="005E3568" w:rsidP="005E3568">
      <w:r>
        <w:t>Listan med pågående patienter sorteras automatiskt så att de patienter med (flest antal) olästa flaggor hamnar högst upp, där flaggor för meddelanden prioriteras högre än övriga flaggor.</w:t>
      </w:r>
    </w:p>
    <w:p w14:paraId="04B65F0C" w14:textId="77777777" w:rsidR="005E3568" w:rsidRDefault="005E3568" w:rsidP="005E3568">
      <w:pPr>
        <w:spacing w:line="276" w:lineRule="auto"/>
        <w:rPr>
          <w:noProof/>
        </w:rPr>
      </w:pPr>
      <w:r w:rsidRPr="00457900">
        <w:rPr>
          <w:noProof/>
        </w:rPr>
        <w:t xml:space="preserve">Alla behandlare </w:t>
      </w:r>
      <w:r>
        <w:rPr>
          <w:noProof/>
        </w:rPr>
        <w:t xml:space="preserve">samt övrig personal med rollen invånaradministratör </w:t>
      </w:r>
      <w:r w:rsidRPr="008A2F2E">
        <w:rPr>
          <w:noProof/>
        </w:rPr>
        <w:t xml:space="preserve">kan se alla flaggor i </w:t>
      </w:r>
      <w:r w:rsidRPr="00A230F8">
        <w:rPr>
          <w:noProof/>
        </w:rPr>
        <w:t xml:space="preserve">alla </w:t>
      </w:r>
      <w:r>
        <w:rPr>
          <w:noProof/>
        </w:rPr>
        <w:t>pågående</w:t>
      </w:r>
      <w:r w:rsidRPr="00A230F8">
        <w:rPr>
          <w:noProof/>
        </w:rPr>
        <w:t xml:space="preserve"> </w:t>
      </w:r>
      <w:r>
        <w:rPr>
          <w:noProof/>
        </w:rPr>
        <w:t>Min vårdplan</w:t>
      </w:r>
      <w:r w:rsidRPr="00A230F8">
        <w:rPr>
          <w:noProof/>
        </w:rPr>
        <w:t xml:space="preserve"> </w:t>
      </w:r>
      <w:r>
        <w:rPr>
          <w:noProof/>
        </w:rPr>
        <w:t>på enheten</w:t>
      </w:r>
      <w:r w:rsidRPr="00A230F8">
        <w:rPr>
          <w:noProof/>
        </w:rPr>
        <w:t xml:space="preserve"> under Alla-fliken. </w:t>
      </w:r>
      <w:r w:rsidRPr="00BD4E35">
        <w:rPr>
          <w:noProof/>
        </w:rPr>
        <w:t xml:space="preserve"> </w:t>
      </w:r>
    </w:p>
    <w:p w14:paraId="6368F798" w14:textId="77777777" w:rsidR="005E3568" w:rsidRDefault="005E3568" w:rsidP="005E3568">
      <w:pPr>
        <w:spacing w:line="276" w:lineRule="auto"/>
        <w:rPr>
          <w:noProof/>
        </w:rPr>
      </w:pPr>
      <w:r>
        <w:rPr>
          <w:noProof/>
        </w:rPr>
        <w:t>Alla flaggor som inte är meddelanden, samlas i en (1) flaggikon för respektive patient. Klicka på ikonen och fäll ut pilar för mer information och hantering av flaggorna.</w:t>
      </w:r>
    </w:p>
    <w:p w14:paraId="4CEF70D0" w14:textId="77777777" w:rsidR="005E3568" w:rsidRDefault="005E3568" w:rsidP="005E3568">
      <w:pPr>
        <w:spacing w:line="276" w:lineRule="auto"/>
        <w:rPr>
          <w:noProof/>
        </w:rPr>
      </w:pPr>
      <w:r>
        <w:rPr>
          <w:noProof/>
          <w:shd w:val="clear" w:color="auto" w:fill="auto"/>
        </w:rPr>
        <w:lastRenderedPageBreak/>
        <mc:AlternateContent>
          <mc:Choice Requires="wps">
            <w:drawing>
              <wp:anchor distT="0" distB="0" distL="114300" distR="114300" simplePos="0" relativeHeight="251700224" behindDoc="0" locked="0" layoutInCell="1" allowOverlap="1" wp14:anchorId="4BE1083F" wp14:editId="13063DD1">
                <wp:simplePos x="0" y="0"/>
                <wp:positionH relativeFrom="column">
                  <wp:posOffset>4189040</wp:posOffset>
                </wp:positionH>
                <wp:positionV relativeFrom="paragraph">
                  <wp:posOffset>24075</wp:posOffset>
                </wp:positionV>
                <wp:extent cx="349526" cy="378515"/>
                <wp:effectExtent l="57150" t="19050" r="69850" b="97790"/>
                <wp:wrapNone/>
                <wp:docPr id="75" name="Rektangel 75"/>
                <wp:cNvGraphicFramePr/>
                <a:graphic xmlns:a="http://schemas.openxmlformats.org/drawingml/2006/main">
                  <a:graphicData uri="http://schemas.microsoft.com/office/word/2010/wordprocessingShape">
                    <wps:wsp>
                      <wps:cNvSpPr/>
                      <wps:spPr>
                        <a:xfrm>
                          <a:off x="0" y="0"/>
                          <a:ext cx="349526" cy="3785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9956B4" id="Rektangel 75" o:spid="_x0000_s1026" style="position:absolute;margin-left:329.85pt;margin-top:1.9pt;width:27.5pt;height:29.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" filled="f" strokecolor="#00b050" strokeweight="1.5pt">
                <v:shadow on="t" color="black" opacity="22937f" origin=",.5" offset="0,.63889mm"/>
              </v:rect>
            </w:pict>
          </mc:Fallback>
        </mc:AlternateContent>
      </w:r>
      <w:r>
        <w:rPr>
          <w:noProof/>
        </w:rPr>
        <w:drawing>
          <wp:inline distT="0" distB="0" distL="0" distR="0" wp14:anchorId="717E4819" wp14:editId="14A0EABC">
            <wp:extent cx="4810540" cy="2862470"/>
            <wp:effectExtent l="0" t="0" r="0" b="0"/>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1106" t="11665" r="12534" b="7560"/>
                    <a:stretch/>
                  </pic:blipFill>
                  <pic:spPr bwMode="auto">
                    <a:xfrm>
                      <a:off x="0" y="0"/>
                      <a:ext cx="4811636" cy="2863122"/>
                    </a:xfrm>
                    <a:prstGeom prst="rect">
                      <a:avLst/>
                    </a:prstGeom>
                    <a:ln>
                      <a:noFill/>
                    </a:ln>
                    <a:extLst>
                      <a:ext uri="{53640926-AAD7-44D8-BBD7-CCE9431645EC}">
                        <a14:shadowObscured xmlns:a14="http://schemas.microsoft.com/office/drawing/2010/main"/>
                      </a:ext>
                    </a:extLst>
                  </pic:spPr>
                </pic:pic>
              </a:graphicData>
            </a:graphic>
          </wp:inline>
        </w:drawing>
      </w:r>
    </w:p>
    <w:p w14:paraId="18C7B94D" w14:textId="77777777" w:rsidR="005E3568" w:rsidRPr="007B721C" w:rsidRDefault="005E3568" w:rsidP="005E3568">
      <w:pPr>
        <w:pStyle w:val="Rubrik3"/>
        <w:rPr>
          <w:color w:val="auto"/>
        </w:rPr>
      </w:pPr>
      <w:bookmarkStart w:id="26" w:name="_Toc167914958"/>
      <w:bookmarkStart w:id="27" w:name="_Toc178342370"/>
      <w:r>
        <w:rPr>
          <w:color w:val="auto"/>
        </w:rPr>
        <w:t>Flaggor och a</w:t>
      </w:r>
      <w:r w:rsidRPr="007B721C">
        <w:rPr>
          <w:color w:val="auto"/>
        </w:rPr>
        <w:t>viseringar i Min vårdplan</w:t>
      </w:r>
      <w:bookmarkEnd w:id="26"/>
      <w:bookmarkEnd w:id="27"/>
    </w:p>
    <w:p w14:paraId="411C7B5D" w14:textId="407E9B58" w:rsidR="005E3568" w:rsidRPr="007B721C" w:rsidRDefault="005E3568" w:rsidP="005E3568">
      <w:r w:rsidRPr="007B721C">
        <w:t xml:space="preserve">Du kan se vilka </w:t>
      </w:r>
      <w:r>
        <w:t>flaggor</w:t>
      </w:r>
      <w:r w:rsidRPr="007B721C">
        <w:t xml:space="preserve"> </w:t>
      </w:r>
      <w:r w:rsidR="0011792D">
        <w:t>((riktade till behandlare eller patient)</w:t>
      </w:r>
      <w:r w:rsidR="0011792D" w:rsidRPr="007B721C">
        <w:t xml:space="preserve"> </w:t>
      </w:r>
      <w:r w:rsidRPr="007B721C">
        <w:t xml:space="preserve">som finns </w:t>
      </w:r>
      <w:r>
        <w:t xml:space="preserve">uppsatta </w:t>
      </w:r>
      <w:r w:rsidRPr="007B721C">
        <w:t>i Min vårdplan genom att klicka på</w:t>
      </w:r>
      <w:r>
        <w:t xml:space="preserve"> fliken</w:t>
      </w:r>
      <w:r w:rsidRPr="007B721C">
        <w:t xml:space="preserve"> </w:t>
      </w:r>
      <w:r w:rsidRPr="00D87928">
        <w:rPr>
          <w:i/>
          <w:iCs/>
        </w:rPr>
        <w:t>Flaggor och aktivitetsplaner</w:t>
      </w:r>
      <w:r>
        <w:t xml:space="preserve"> i patientens översikt</w:t>
      </w:r>
      <w:r w:rsidRPr="007B721C">
        <w:t xml:space="preserve">. Här kan du också skapa nya egna </w:t>
      </w:r>
      <w:r>
        <w:t>f</w:t>
      </w:r>
      <w:r w:rsidRPr="007B721C">
        <w:t>laggor.</w:t>
      </w:r>
    </w:p>
    <w:p w14:paraId="7CB5880E" w14:textId="77777777" w:rsidR="005E3568" w:rsidRDefault="005E3568" w:rsidP="005E3568">
      <w:pPr>
        <w:rPr>
          <w:color w:val="FF0000"/>
        </w:rPr>
      </w:pPr>
      <w:r>
        <w:rPr>
          <w:noProof/>
          <w:shd w:val="clear" w:color="auto" w:fill="auto"/>
        </w:rPr>
        <mc:AlternateContent>
          <mc:Choice Requires="wps">
            <w:drawing>
              <wp:anchor distT="0" distB="0" distL="114300" distR="114300" simplePos="0" relativeHeight="251701248" behindDoc="0" locked="0" layoutInCell="1" allowOverlap="1" wp14:anchorId="7C59E750" wp14:editId="200BF109">
                <wp:simplePos x="0" y="0"/>
                <wp:positionH relativeFrom="column">
                  <wp:posOffset>3102610</wp:posOffset>
                </wp:positionH>
                <wp:positionV relativeFrom="paragraph">
                  <wp:posOffset>1452245</wp:posOffset>
                </wp:positionV>
                <wp:extent cx="1065530" cy="378515"/>
                <wp:effectExtent l="57150" t="19050" r="77470" b="97790"/>
                <wp:wrapNone/>
                <wp:docPr id="77" name="Rektangel 77"/>
                <wp:cNvGraphicFramePr/>
                <a:graphic xmlns:a="http://schemas.openxmlformats.org/drawingml/2006/main">
                  <a:graphicData uri="http://schemas.microsoft.com/office/word/2010/wordprocessingShape">
                    <wps:wsp>
                      <wps:cNvSpPr/>
                      <wps:spPr>
                        <a:xfrm>
                          <a:off x="0" y="0"/>
                          <a:ext cx="1065530" cy="3785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75402D" id="Rektangel 77" o:spid="_x0000_s1026" style="position:absolute;margin-left:244.3pt;margin-top:114.35pt;width:83.9pt;height:2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" filled="f" strokecolor="#00b050" strokeweight="1.5pt">
                <v:shadow on="t" color="black" opacity="22937f" origin=",.5" offset="0,.63889mm"/>
              </v:rect>
            </w:pict>
          </mc:Fallback>
        </mc:AlternateContent>
      </w:r>
      <w:r>
        <w:rPr>
          <w:noProof/>
          <w:color w:val="FF0000"/>
        </w:rPr>
        <w:drawing>
          <wp:inline distT="0" distB="0" distL="0" distR="0" wp14:anchorId="052A9B3F" wp14:editId="4E928379">
            <wp:extent cx="5505450" cy="2072640"/>
            <wp:effectExtent l="0" t="0" r="0" b="381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05450" cy="2072640"/>
                    </a:xfrm>
                    <a:prstGeom prst="rect">
                      <a:avLst/>
                    </a:prstGeom>
                    <a:noFill/>
                  </pic:spPr>
                </pic:pic>
              </a:graphicData>
            </a:graphic>
          </wp:inline>
        </w:drawing>
      </w:r>
    </w:p>
    <w:p w14:paraId="5B318928" w14:textId="77777777" w:rsidR="005E3568" w:rsidRPr="00484C16" w:rsidRDefault="005E3568" w:rsidP="005E3568">
      <w:pPr>
        <w:rPr>
          <w:color w:val="FF0000"/>
        </w:rPr>
      </w:pPr>
    </w:p>
    <w:bookmarkEnd w:id="14"/>
    <w:p w14:paraId="76B6F37D" w14:textId="5D3A1574" w:rsidR="004D073B" w:rsidRPr="00D035BF" w:rsidRDefault="005E3568" w:rsidP="004D073B">
      <w:pPr>
        <w:spacing w:line="276" w:lineRule="auto"/>
      </w:pPr>
      <w:r>
        <w:t>Följande flaggor är förinställda i Min vårdplan (barn). I äldre versioner ser det lite annorlunda ut.</w:t>
      </w:r>
      <w:r w:rsidR="008766B3" w:rsidRPr="00D035BF">
        <w:t xml:space="preserve">   </w:t>
      </w:r>
    </w:p>
    <w:p w14:paraId="458CD2A0" w14:textId="3424681A" w:rsidR="00612415" w:rsidRDefault="005E3568" w:rsidP="00612415">
      <w:pPr>
        <w:pStyle w:val="Liststycke"/>
        <w:keepNext/>
        <w:numPr>
          <w:ilvl w:val="0"/>
          <w:numId w:val="0"/>
        </w:numPr>
        <w:spacing w:line="276" w:lineRule="auto"/>
        <w:ind w:left="360"/>
      </w:pPr>
      <w:r>
        <w:rPr>
          <w:noProof/>
        </w:rPr>
        <w:lastRenderedPageBreak/>
        <w:drawing>
          <wp:inline distT="0" distB="0" distL="0" distR="0" wp14:anchorId="0861E35E" wp14:editId="61F581B0">
            <wp:extent cx="3716254" cy="543560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4264" t="14981" r="36315" b="8522"/>
                    <a:stretch/>
                  </pic:blipFill>
                  <pic:spPr bwMode="auto">
                    <a:xfrm>
                      <a:off x="0" y="0"/>
                      <a:ext cx="3724042" cy="5446992"/>
                    </a:xfrm>
                    <a:prstGeom prst="rect">
                      <a:avLst/>
                    </a:prstGeom>
                    <a:ln>
                      <a:noFill/>
                    </a:ln>
                    <a:extLst>
                      <a:ext uri="{53640926-AAD7-44D8-BBD7-CCE9431645EC}">
                        <a14:shadowObscured xmlns:a14="http://schemas.microsoft.com/office/drawing/2010/main"/>
                      </a:ext>
                    </a:extLst>
                  </pic:spPr>
                </pic:pic>
              </a:graphicData>
            </a:graphic>
          </wp:inline>
        </w:drawing>
      </w:r>
    </w:p>
    <w:p w14:paraId="73BA7F7D" w14:textId="77777777" w:rsidR="005E3568" w:rsidRPr="007B721C" w:rsidRDefault="005E3568" w:rsidP="005E3568">
      <w:r>
        <w:t>Klicka på varje rubrik för att se hur flaggan är inställd och vad den kommunicerar samt till vem.</w:t>
      </w:r>
    </w:p>
    <w:p w14:paraId="54B9DAA4" w14:textId="02BB36CD" w:rsidR="005E3568" w:rsidRPr="00635C96" w:rsidRDefault="005E3568" w:rsidP="005E3568">
      <w:pPr>
        <w:pStyle w:val="Rubrik2"/>
      </w:pPr>
      <w:bookmarkStart w:id="28" w:name="_Toc167914959"/>
      <w:bookmarkStart w:id="29" w:name="_Toc178342371"/>
      <w:r w:rsidRPr="00635C96">
        <w:t xml:space="preserve">Aviseringar </w:t>
      </w:r>
      <w:r w:rsidR="0011792D">
        <w:t>till behandlare</w:t>
      </w:r>
      <w:bookmarkEnd w:id="28"/>
      <w:bookmarkEnd w:id="29"/>
    </w:p>
    <w:p w14:paraId="7905A5B5" w14:textId="77777777" w:rsidR="005E3568" w:rsidRPr="009F29FE" w:rsidRDefault="005E3568" w:rsidP="005E3568">
      <w:pPr>
        <w:spacing w:line="276" w:lineRule="auto"/>
        <w:rPr>
          <w:color w:val="000000" w:themeColor="text1"/>
        </w:rPr>
      </w:pPr>
      <w:r w:rsidRPr="009F29FE">
        <w:rPr>
          <w:color w:val="000000" w:themeColor="text1"/>
        </w:rPr>
        <w:t xml:space="preserve">Förutom </w:t>
      </w:r>
      <w:r>
        <w:rPr>
          <w:color w:val="000000" w:themeColor="text1"/>
        </w:rPr>
        <w:t xml:space="preserve">att få </w:t>
      </w:r>
      <w:r w:rsidRPr="009F29FE">
        <w:rPr>
          <w:color w:val="000000" w:themeColor="text1"/>
        </w:rPr>
        <w:t>flaggor i Min vårdplan kan du</w:t>
      </w:r>
      <w:r>
        <w:rPr>
          <w:color w:val="FF0000"/>
        </w:rPr>
        <w:t xml:space="preserve"> </w:t>
      </w:r>
      <w:r w:rsidRPr="009F29FE">
        <w:rPr>
          <w:color w:val="000000" w:themeColor="text1"/>
        </w:rPr>
        <w:t>bli aviserad via mejl</w:t>
      </w:r>
      <w:r>
        <w:rPr>
          <w:color w:val="000000" w:themeColor="text1"/>
        </w:rPr>
        <w:t xml:space="preserve"> eller sms</w:t>
      </w:r>
      <w:r w:rsidRPr="009F29FE">
        <w:rPr>
          <w:color w:val="000000" w:themeColor="text1"/>
        </w:rPr>
        <w:t xml:space="preserve"> om händelser i de vårdplaner du är ansvarig behandlare för. </w:t>
      </w:r>
      <w:r>
        <w:rPr>
          <w:color w:val="000000" w:themeColor="text1"/>
        </w:rPr>
        <w:t>Rekommenderat är att endast ställa in avisering för mejl.</w:t>
      </w:r>
    </w:p>
    <w:p w14:paraId="68B312AD" w14:textId="77777777" w:rsidR="005E3568" w:rsidRPr="00FC3221" w:rsidRDefault="005E3568" w:rsidP="005E3568">
      <w:pPr>
        <w:spacing w:line="276" w:lineRule="auto"/>
      </w:pPr>
      <w:r w:rsidRPr="00E3730D">
        <w:rPr>
          <w:color w:val="000000" w:themeColor="text1"/>
        </w:rPr>
        <w:t>För</w:t>
      </w:r>
      <w:r>
        <w:t xml:space="preserve"> att få aviseringar via mejl behöver du</w:t>
      </w:r>
      <w:r w:rsidRPr="00FC3221">
        <w:t xml:space="preserve"> ändra i </w:t>
      </w:r>
      <w:r>
        <w:t>d</w:t>
      </w:r>
      <w:r w:rsidRPr="00FC3221">
        <w:t>ina inst</w:t>
      </w:r>
      <w:r>
        <w:t xml:space="preserve">ällningar. </w:t>
      </w:r>
    </w:p>
    <w:p w14:paraId="38E075DA" w14:textId="77777777" w:rsidR="005E3568" w:rsidRPr="00C84D4E" w:rsidRDefault="005E3568" w:rsidP="00804FE8">
      <w:pPr>
        <w:pStyle w:val="Liststycke"/>
        <w:numPr>
          <w:ilvl w:val="0"/>
          <w:numId w:val="22"/>
        </w:numPr>
        <w:spacing w:line="276" w:lineRule="auto"/>
        <w:rPr>
          <w:noProof/>
        </w:rPr>
      </w:pPr>
      <w:r>
        <w:rPr>
          <w:noProof/>
        </w:rPr>
        <w:t xml:space="preserve">Klicka på fliken </w:t>
      </w:r>
      <w:r w:rsidRPr="009C0072">
        <w:rPr>
          <w:i/>
          <w:noProof/>
        </w:rPr>
        <w:t>Min profil</w:t>
      </w:r>
      <w:r>
        <w:rPr>
          <w:iCs/>
          <w:noProof/>
        </w:rPr>
        <w:t xml:space="preserve"> högst upp i översikten.</w:t>
      </w:r>
    </w:p>
    <w:p w14:paraId="654300D4" w14:textId="09D17FE5" w:rsidR="005E3568" w:rsidRDefault="005E3568" w:rsidP="00B37373">
      <w:pPr>
        <w:spacing w:line="276" w:lineRule="auto"/>
        <w:rPr>
          <w:noProof/>
        </w:rPr>
      </w:pPr>
      <w:r w:rsidRPr="00833C41">
        <w:rPr>
          <w:noProof/>
          <w:shd w:val="clear" w:color="auto" w:fill="auto"/>
        </w:rPr>
        <w:t xml:space="preserve"> </w:t>
      </w:r>
      <w:r w:rsidRPr="005B350C">
        <w:rPr>
          <w:noProof/>
        </w:rPr>
        <w:t xml:space="preserve">Klicka i rutan </w:t>
      </w:r>
      <w:r w:rsidRPr="00C02AAE">
        <w:rPr>
          <w:iCs/>
          <w:noProof/>
        </w:rPr>
        <w:t>Ta emot notifieringar</w:t>
      </w:r>
      <w:r w:rsidRPr="005B350C">
        <w:rPr>
          <w:noProof/>
        </w:rPr>
        <w:t xml:space="preserve">. Din </w:t>
      </w:r>
      <w:r>
        <w:rPr>
          <w:noProof/>
        </w:rPr>
        <w:t>mejl</w:t>
      </w:r>
      <w:r w:rsidRPr="005B350C">
        <w:rPr>
          <w:noProof/>
        </w:rPr>
        <w:t>adress har hämtats automatiskt från HSA-id som finns lagrat på ditt SITHS-kort</w:t>
      </w:r>
      <w:r w:rsidR="00734AD5">
        <w:rPr>
          <w:noProof/>
        </w:rPr>
        <w:t xml:space="preserve"> eller SITHS eID</w:t>
      </w:r>
      <w:r w:rsidRPr="005B350C">
        <w:rPr>
          <w:noProof/>
        </w:rPr>
        <w:t>.</w:t>
      </w:r>
      <w:r w:rsidR="00B37373">
        <w:rPr>
          <w:noProof/>
        </w:rPr>
        <w:t xml:space="preserve"> Kolla att den stämmer. Klicka på SPARA.</w:t>
      </w:r>
    </w:p>
    <w:p w14:paraId="6A375593" w14:textId="6E492E7B" w:rsidR="00B37373" w:rsidRDefault="00B37373" w:rsidP="009763DF">
      <w:pPr>
        <w:spacing w:line="276" w:lineRule="auto"/>
        <w:rPr>
          <w:noProof/>
        </w:rPr>
      </w:pPr>
      <w:r>
        <w:rPr>
          <w:noProof/>
          <w:shd w:val="clear" w:color="auto" w:fill="auto"/>
        </w:rPr>
        <w:lastRenderedPageBreak/>
        <mc:AlternateContent>
          <mc:Choice Requires="wps">
            <w:drawing>
              <wp:anchor distT="0" distB="0" distL="114300" distR="114300" simplePos="0" relativeHeight="251774976" behindDoc="0" locked="0" layoutInCell="1" allowOverlap="1" wp14:anchorId="2485A2D0" wp14:editId="179D2347">
                <wp:simplePos x="0" y="0"/>
                <wp:positionH relativeFrom="column">
                  <wp:posOffset>485970</wp:posOffset>
                </wp:positionH>
                <wp:positionV relativeFrom="paragraph">
                  <wp:posOffset>2950404</wp:posOffset>
                </wp:positionV>
                <wp:extent cx="677497" cy="132569"/>
                <wp:effectExtent l="57150" t="19050" r="85090" b="96520"/>
                <wp:wrapNone/>
                <wp:docPr id="1623552907" name="Rektangel 1623552907"/>
                <wp:cNvGraphicFramePr/>
                <a:graphic xmlns:a="http://schemas.openxmlformats.org/drawingml/2006/main">
                  <a:graphicData uri="http://schemas.microsoft.com/office/word/2010/wordprocessingShape">
                    <wps:wsp>
                      <wps:cNvSpPr/>
                      <wps:spPr>
                        <a:xfrm>
                          <a:off x="0" y="0"/>
                          <a:ext cx="677497" cy="13256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F49BA8" id="Rektangel 1623552907" o:spid="_x0000_s1026" style="position:absolute;margin-left:38.25pt;margin-top:232.3pt;width:53.35pt;height:10.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" filled="f" strokecolor="#00b050" strokeweight="1.5pt">
                <v:shadow on="t" color="black" opacity="22937f" origin=",.5" offset="0,.63889mm"/>
              </v:rect>
            </w:pict>
          </mc:Fallback>
        </mc:AlternateContent>
      </w:r>
      <w:r>
        <w:rPr>
          <w:noProof/>
          <w:shd w:val="clear" w:color="auto" w:fill="auto"/>
        </w:rPr>
        <mc:AlternateContent>
          <mc:Choice Requires="wps">
            <w:drawing>
              <wp:anchor distT="0" distB="0" distL="114300" distR="114300" simplePos="0" relativeHeight="251772928" behindDoc="0" locked="0" layoutInCell="1" allowOverlap="1" wp14:anchorId="516AB37A" wp14:editId="6021EDDF">
                <wp:simplePos x="0" y="0"/>
                <wp:positionH relativeFrom="column">
                  <wp:posOffset>1984326</wp:posOffset>
                </wp:positionH>
                <wp:positionV relativeFrom="paragraph">
                  <wp:posOffset>87044</wp:posOffset>
                </wp:positionV>
                <wp:extent cx="420811" cy="222195"/>
                <wp:effectExtent l="57150" t="19050" r="74930" b="102235"/>
                <wp:wrapNone/>
                <wp:docPr id="275405958" name="Rektangel 275405958"/>
                <wp:cNvGraphicFramePr/>
                <a:graphic xmlns:a="http://schemas.openxmlformats.org/drawingml/2006/main">
                  <a:graphicData uri="http://schemas.microsoft.com/office/word/2010/wordprocessingShape">
                    <wps:wsp>
                      <wps:cNvSpPr/>
                      <wps:spPr>
                        <a:xfrm>
                          <a:off x="0" y="0"/>
                          <a:ext cx="420811" cy="22219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F4E5D98" id="Rektangel 275405958" o:spid="_x0000_s1026" style="position:absolute;margin-left:156.25pt;margin-top:6.85pt;width:33.15pt;height:1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" filled="f" strokecolor="#00b050" strokeweight="1.5pt">
                <v:shadow on="t" color="black" opacity="22937f" origin=",.5" offset="0,.63889mm"/>
              </v:rect>
            </w:pict>
          </mc:Fallback>
        </mc:AlternateContent>
      </w:r>
      <w:r>
        <w:rPr>
          <w:noProof/>
        </w:rPr>
        <w:drawing>
          <wp:inline distT="0" distB="0" distL="0" distR="0" wp14:anchorId="56BD761C" wp14:editId="3D68F613">
            <wp:extent cx="3498850" cy="3375651"/>
            <wp:effectExtent l="133350" t="114300" r="120650" b="149225"/>
            <wp:docPr id="152171519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l="17334" t="5363" r="25425" b="17290"/>
                    <a:stretch/>
                  </pic:blipFill>
                  <pic:spPr bwMode="auto">
                    <a:xfrm>
                      <a:off x="0" y="0"/>
                      <a:ext cx="3508958" cy="33854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7637E52" w14:textId="5EAD9EC0" w:rsidR="0011792D" w:rsidRDefault="0011792D" w:rsidP="0011792D">
      <w:pPr>
        <w:pStyle w:val="Rubrik2"/>
      </w:pPr>
      <w:bookmarkStart w:id="30" w:name="_Toc178342372"/>
      <w:r w:rsidRPr="00635C96">
        <w:t xml:space="preserve">Aviseringar </w:t>
      </w:r>
      <w:r>
        <w:t>till patient/vårdnadshavare</w:t>
      </w:r>
      <w:bookmarkEnd w:id="30"/>
    </w:p>
    <w:p w14:paraId="0EF1C644" w14:textId="77777777" w:rsidR="0011792D" w:rsidRDefault="003E685A" w:rsidP="0011792D">
      <w:r w:rsidRPr="009B7BA9">
        <w:t xml:space="preserve">Patienten kan inloggad på 1177 ställa in aviseringar via mejl och/ eller sms om händelser i sin Min vårdplan. Påminn gärna patienten för att underlätta kommunikationen. </w:t>
      </w:r>
    </w:p>
    <w:p w14:paraId="6C4FD433" w14:textId="77777777" w:rsidR="0011792D" w:rsidRDefault="0011792D" w:rsidP="0011792D">
      <w:r>
        <w:rPr>
          <w:noProof/>
        </w:rPr>
        <mc:AlternateContent>
          <mc:Choice Requires="wps">
            <w:drawing>
              <wp:anchor distT="0" distB="0" distL="114300" distR="114300" simplePos="0" relativeHeight="251763712" behindDoc="0" locked="0" layoutInCell="1" allowOverlap="1" wp14:anchorId="266BB41E" wp14:editId="0D551AB1">
                <wp:simplePos x="0" y="0"/>
                <wp:positionH relativeFrom="column">
                  <wp:posOffset>564623</wp:posOffset>
                </wp:positionH>
                <wp:positionV relativeFrom="paragraph">
                  <wp:posOffset>222277</wp:posOffset>
                </wp:positionV>
                <wp:extent cx="545965" cy="207929"/>
                <wp:effectExtent l="57150" t="19050" r="83185" b="97155"/>
                <wp:wrapNone/>
                <wp:docPr id="6" name="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965" cy="20792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90C2CF0" id="Rektangel 6" o:spid="_x0000_s1026" style="position:absolute;margin-left:44.45pt;margin-top:17.5pt;width:43pt;height:16.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" filled="f" strokecolor="#00b050" strokeweight="1.5pt">
                <v:shadow on="t" color="black" opacity="22937f" origin=",.5" offset="0,.63889mm"/>
                <v:path arrowok="t"/>
              </v:rect>
            </w:pict>
          </mc:Fallback>
        </mc:AlternateContent>
      </w:r>
      <w:r>
        <w:rPr>
          <w:noProof/>
        </w:rPr>
        <w:drawing>
          <wp:inline distT="0" distB="0" distL="0" distR="0" wp14:anchorId="790C891A" wp14:editId="2A9B3954">
            <wp:extent cx="1841770" cy="521195"/>
            <wp:effectExtent l="0" t="0" r="6350" b="0"/>
            <wp:docPr id="4"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0"/>
                    <pic:cNvPicPr>
                      <a:picLocks noChangeAspect="1"/>
                    </pic:cNvPicPr>
                  </pic:nvPicPr>
                  <pic:blipFill>
                    <a:blip r:embed="rId39"/>
                    <a:stretch>
                      <a:fillRect/>
                    </a:stretch>
                  </pic:blipFill>
                  <pic:spPr>
                    <a:xfrm>
                      <a:off x="0" y="0"/>
                      <a:ext cx="1870665" cy="529372"/>
                    </a:xfrm>
                    <a:prstGeom prst="rect">
                      <a:avLst/>
                    </a:prstGeom>
                  </pic:spPr>
                </pic:pic>
              </a:graphicData>
            </a:graphic>
          </wp:inline>
        </w:drawing>
      </w:r>
    </w:p>
    <w:p w14:paraId="4D8C9CE4" w14:textId="77777777" w:rsidR="003E685A" w:rsidRPr="009B7BA9" w:rsidRDefault="0011792D" w:rsidP="0011792D">
      <w:pPr>
        <w:tabs>
          <w:tab w:val="num" w:pos="720"/>
        </w:tabs>
      </w:pPr>
      <w:r>
        <w:rPr>
          <w:noProof/>
        </w:rPr>
        <w:drawing>
          <wp:inline distT="0" distB="0" distL="0" distR="0" wp14:anchorId="761B0A6D" wp14:editId="578E3AE4">
            <wp:extent cx="3311074" cy="2786326"/>
            <wp:effectExtent l="0" t="0" r="3810" b="0"/>
            <wp:docPr id="8" name="Bildobjekt 7">
              <a:extLst xmlns:a="http://schemas.openxmlformats.org/drawingml/2006/main">
                <a:ext uri="{FF2B5EF4-FFF2-40B4-BE49-F238E27FC236}">
                  <a16:creationId xmlns:a16="http://schemas.microsoft.com/office/drawing/2014/main" id="{4750DAEF-F9BC-31E2-4D66-A9E91C1FD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7">
                      <a:extLst>
                        <a:ext uri="{FF2B5EF4-FFF2-40B4-BE49-F238E27FC236}">
                          <a16:creationId xmlns:a16="http://schemas.microsoft.com/office/drawing/2014/main" id="{4750DAEF-F9BC-31E2-4D66-A9E91C1FDFD1}"/>
                        </a:ext>
                      </a:extLst>
                    </pic:cNvPr>
                    <pic:cNvPicPr>
                      <a:picLocks noChangeAspect="1"/>
                    </pic:cNvPicPr>
                  </pic:nvPicPr>
                  <pic:blipFill rotWithShape="1">
                    <a:blip r:embed="rId40"/>
                    <a:srcRect l="26755" t="29088" r="29868" b="6018"/>
                    <a:stretch/>
                  </pic:blipFill>
                  <pic:spPr>
                    <a:xfrm>
                      <a:off x="0" y="0"/>
                      <a:ext cx="3316658" cy="2791025"/>
                    </a:xfrm>
                    <a:prstGeom prst="rect">
                      <a:avLst/>
                    </a:prstGeom>
                  </pic:spPr>
                </pic:pic>
              </a:graphicData>
            </a:graphic>
          </wp:inline>
        </w:drawing>
      </w:r>
    </w:p>
    <w:p w14:paraId="3E839D4A" w14:textId="77777777" w:rsidR="0011792D" w:rsidRDefault="0011792D" w:rsidP="009763DF">
      <w:pPr>
        <w:pStyle w:val="Liststycke"/>
        <w:numPr>
          <w:ilvl w:val="0"/>
          <w:numId w:val="0"/>
        </w:numPr>
        <w:spacing w:line="276" w:lineRule="auto"/>
        <w:ind w:left="360"/>
        <w:rPr>
          <w:noProof/>
        </w:rPr>
      </w:pPr>
    </w:p>
    <w:p w14:paraId="6E58429D" w14:textId="561D200D" w:rsidR="00EA52F9" w:rsidRDefault="008766B3" w:rsidP="00C94A5F">
      <w:pPr>
        <w:pStyle w:val="Rubrik1"/>
      </w:pPr>
      <w:bookmarkStart w:id="31" w:name="_Toc48140803"/>
      <w:bookmarkStart w:id="32" w:name="_Toc178342373"/>
      <w:r w:rsidRPr="005F53F8">
        <w:lastRenderedPageBreak/>
        <w:t>Starta Min vårdplan</w:t>
      </w:r>
      <w:bookmarkEnd w:id="31"/>
      <w:bookmarkEnd w:id="32"/>
      <w:r w:rsidRPr="005F53F8">
        <w:t xml:space="preserve"> </w:t>
      </w:r>
    </w:p>
    <w:p w14:paraId="126FAE09" w14:textId="77777777" w:rsidR="005C2649" w:rsidRPr="003F2921" w:rsidRDefault="005C2649" w:rsidP="005C2649">
      <w:pPr>
        <w:pStyle w:val="Rubrik2"/>
      </w:pPr>
      <w:bookmarkStart w:id="33" w:name="_Toc167914961"/>
      <w:bookmarkStart w:id="34" w:name="_Toc48140805"/>
      <w:bookmarkStart w:id="35" w:name="_Toc178342374"/>
      <w:r>
        <w:t>Starta</w:t>
      </w:r>
      <w:r w:rsidRPr="003F2921">
        <w:t xml:space="preserve"> Min vårdplan</w:t>
      </w:r>
      <w:bookmarkEnd w:id="33"/>
      <w:bookmarkEnd w:id="35"/>
    </w:p>
    <w:p w14:paraId="617447D7" w14:textId="77777777" w:rsidR="005C2649" w:rsidRPr="00FF1293" w:rsidRDefault="005C2649" w:rsidP="005C2649">
      <w:pPr>
        <w:spacing w:line="276" w:lineRule="auto"/>
      </w:pPr>
      <w:r>
        <w:t>Innan du startar Min vårdplan behöver patienten ha tillfrågats och tackat ja. Direkt när du har startat en vårdplan får patienten åtkomst till den när hen är inloggad på 1177.</w:t>
      </w:r>
    </w:p>
    <w:p w14:paraId="44F4E244" w14:textId="77777777" w:rsidR="005C2649" w:rsidRPr="00FD7907" w:rsidRDefault="005C2649" w:rsidP="00804FE8">
      <w:pPr>
        <w:pStyle w:val="Liststycke"/>
        <w:numPr>
          <w:ilvl w:val="0"/>
          <w:numId w:val="21"/>
        </w:numPr>
        <w:spacing w:line="276" w:lineRule="auto"/>
      </w:pPr>
      <w:r w:rsidRPr="00CA3341">
        <w:t xml:space="preserve">Gå </w:t>
      </w:r>
      <w:r w:rsidRPr="000E1A95">
        <w:rPr>
          <w:noProof/>
          <w:color w:val="000000" w:themeColor="text1"/>
        </w:rPr>
        <w:t>till</w:t>
      </w:r>
      <w:r w:rsidRPr="00CA3341">
        <w:t xml:space="preserve"> Mina- eller Alla-fliken</w:t>
      </w:r>
      <w:r>
        <w:t>.</w:t>
      </w:r>
    </w:p>
    <w:p w14:paraId="01991868" w14:textId="77777777" w:rsidR="005C2649" w:rsidRPr="00CA3341" w:rsidRDefault="005C2649" w:rsidP="00804FE8">
      <w:pPr>
        <w:pStyle w:val="Liststycke"/>
        <w:numPr>
          <w:ilvl w:val="0"/>
          <w:numId w:val="7"/>
        </w:numPr>
        <w:shd w:val="clear" w:color="auto" w:fill="FFFFFF"/>
        <w:spacing w:before="100" w:beforeAutospacing="1" w:after="100" w:afterAutospacing="1"/>
      </w:pPr>
      <w:r w:rsidRPr="00CA3341">
        <w:t xml:space="preserve">Startar du </w:t>
      </w:r>
      <w:r>
        <w:t>Min vårdplan</w:t>
      </w:r>
      <w:r w:rsidRPr="00CA3341">
        <w:t xml:space="preserve"> under fliken </w:t>
      </w:r>
      <w:r w:rsidRPr="00D87928">
        <w:rPr>
          <w:i/>
        </w:rPr>
        <w:t>Mina</w:t>
      </w:r>
      <w:r>
        <w:t> blir du automatis</w:t>
      </w:r>
      <w:r w:rsidRPr="00457900">
        <w:t xml:space="preserve">kt ansvarig </w:t>
      </w:r>
      <w:r>
        <w:t>behandlare</w:t>
      </w:r>
      <w:r w:rsidRPr="00CA3341">
        <w:t xml:space="preserve"> för momentet. </w:t>
      </w:r>
    </w:p>
    <w:p w14:paraId="694A0F1E" w14:textId="77777777" w:rsidR="005C2649" w:rsidRPr="0054065A" w:rsidRDefault="005C2649" w:rsidP="00804FE8">
      <w:pPr>
        <w:pStyle w:val="Liststycke"/>
        <w:numPr>
          <w:ilvl w:val="0"/>
          <w:numId w:val="7"/>
        </w:numPr>
        <w:shd w:val="clear" w:color="auto" w:fill="FFFFFF"/>
        <w:spacing w:before="100" w:beforeAutospacing="1" w:after="100" w:afterAutospacing="1"/>
      </w:pPr>
      <w:r w:rsidRPr="00CA3341">
        <w:t xml:space="preserve">Startar du </w:t>
      </w:r>
      <w:r>
        <w:t>Min vårdplan</w:t>
      </w:r>
      <w:r w:rsidRPr="00CA3341">
        <w:t xml:space="preserve"> under fliken </w:t>
      </w:r>
      <w:r w:rsidRPr="00D87928">
        <w:rPr>
          <w:i/>
        </w:rPr>
        <w:t>Alla</w:t>
      </w:r>
      <w:r w:rsidRPr="00CA3341">
        <w:t> måste du aktivt välja vem som är ansvarig behandlare. </w:t>
      </w:r>
    </w:p>
    <w:p w14:paraId="5932DAB9" w14:textId="77777777" w:rsidR="005C2649" w:rsidRDefault="005C2649" w:rsidP="005C2649">
      <w:pPr>
        <w:keepNext/>
        <w:spacing w:line="276" w:lineRule="auto"/>
        <w:ind w:left="360"/>
      </w:pPr>
      <w:r w:rsidRPr="00BF51B1">
        <w:t>Du kan starta e</w:t>
      </w:r>
      <w:r>
        <w:t>n</w:t>
      </w:r>
      <w:r w:rsidRPr="00BF51B1">
        <w:t xml:space="preserve"> n</w:t>
      </w:r>
      <w:r>
        <w:t>y Min vårdplan</w:t>
      </w:r>
      <w:r w:rsidRPr="00BF51B1">
        <w:t xml:space="preserve"> antingen genom att klicka på </w:t>
      </w:r>
      <w:r w:rsidRPr="00C02AAE">
        <w:rPr>
          <w:iCs/>
        </w:rPr>
        <w:t>S</w:t>
      </w:r>
      <w:r>
        <w:rPr>
          <w:iCs/>
        </w:rPr>
        <w:t>TARTA MOMENTET</w:t>
      </w:r>
      <w:r w:rsidRPr="00BF51B1">
        <w:t xml:space="preserve"> i rubriken för den Min vårdplan du ska starta</w:t>
      </w:r>
      <w:r>
        <w:t xml:space="preserve"> (kräver att det redan finns startade)</w:t>
      </w:r>
      <w:r w:rsidRPr="00BF51B1">
        <w:t xml:space="preserve">, eller på det fristående fältet </w:t>
      </w:r>
      <w:r w:rsidRPr="003C3801">
        <w:t>S</w:t>
      </w:r>
      <w:r>
        <w:t xml:space="preserve">TARTA NYTT MOMENT </w:t>
      </w:r>
      <w:r w:rsidRPr="00BF51B1">
        <w:t xml:space="preserve">ovanför </w:t>
      </w:r>
      <w:r>
        <w:t>listan</w:t>
      </w:r>
      <w:r w:rsidRPr="00BF51B1">
        <w:t xml:space="preserve">. </w:t>
      </w:r>
      <w:r>
        <w:t>Då behöver du välja moment (Min vårdplan).</w:t>
      </w:r>
    </w:p>
    <w:p w14:paraId="0EFDD4EF" w14:textId="77777777" w:rsidR="005C2649" w:rsidRDefault="005C2649" w:rsidP="005C2649">
      <w:pPr>
        <w:keepNext/>
        <w:spacing w:line="276" w:lineRule="auto"/>
        <w:ind w:left="360"/>
      </w:pPr>
      <w:r>
        <w:rPr>
          <w:noProof/>
          <w:shd w:val="clear" w:color="auto" w:fill="auto"/>
        </w:rPr>
        <mc:AlternateContent>
          <mc:Choice Requires="wps">
            <w:drawing>
              <wp:anchor distT="0" distB="0" distL="114300" distR="114300" simplePos="0" relativeHeight="251706368" behindDoc="0" locked="0" layoutInCell="1" allowOverlap="1" wp14:anchorId="1C001E1D" wp14:editId="4B900066">
                <wp:simplePos x="0" y="0"/>
                <wp:positionH relativeFrom="margin">
                  <wp:posOffset>3220472</wp:posOffset>
                </wp:positionH>
                <wp:positionV relativeFrom="paragraph">
                  <wp:posOffset>1074696</wp:posOffset>
                </wp:positionV>
                <wp:extent cx="1016276" cy="267197"/>
                <wp:effectExtent l="57150" t="19050" r="69850" b="95250"/>
                <wp:wrapNone/>
                <wp:docPr id="88" name="Rektangel 88"/>
                <wp:cNvGraphicFramePr/>
                <a:graphic xmlns:a="http://schemas.openxmlformats.org/drawingml/2006/main">
                  <a:graphicData uri="http://schemas.microsoft.com/office/word/2010/wordprocessingShape">
                    <wps:wsp>
                      <wps:cNvSpPr/>
                      <wps:spPr>
                        <a:xfrm>
                          <a:off x="0" y="0"/>
                          <a:ext cx="1016276" cy="267197"/>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00C3FBB" id="Rektangel 88" o:spid="_x0000_s1026" style="position:absolute;margin-left:253.6pt;margin-top:84.6pt;width:80pt;height:21.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" filled="f" strokecolor="#00b050" strokeweight="1.5pt">
                <v:shadow on="t" color="black" opacity="22937f" origin=",.5" offset="0,.63889mm"/>
                <w10:wrap anchorx="margin"/>
              </v:rect>
            </w:pict>
          </mc:Fallback>
        </mc:AlternateContent>
      </w:r>
      <w:r>
        <w:rPr>
          <w:noProof/>
          <w:shd w:val="clear" w:color="auto" w:fill="auto"/>
        </w:rPr>
        <mc:AlternateContent>
          <mc:Choice Requires="wps">
            <w:drawing>
              <wp:anchor distT="0" distB="0" distL="114300" distR="114300" simplePos="0" relativeHeight="251705344" behindDoc="0" locked="0" layoutInCell="1" allowOverlap="1" wp14:anchorId="6E6C15EE" wp14:editId="4392333D">
                <wp:simplePos x="0" y="0"/>
                <wp:positionH relativeFrom="margin">
                  <wp:posOffset>524979</wp:posOffset>
                </wp:positionH>
                <wp:positionV relativeFrom="paragraph">
                  <wp:posOffset>2630004</wp:posOffset>
                </wp:positionV>
                <wp:extent cx="897007" cy="218026"/>
                <wp:effectExtent l="57150" t="19050" r="74930" b="86995"/>
                <wp:wrapNone/>
                <wp:docPr id="87" name="Rektangel 87"/>
                <wp:cNvGraphicFramePr/>
                <a:graphic xmlns:a="http://schemas.openxmlformats.org/drawingml/2006/main">
                  <a:graphicData uri="http://schemas.microsoft.com/office/word/2010/wordprocessingShape">
                    <wps:wsp>
                      <wps:cNvSpPr/>
                      <wps:spPr>
                        <a:xfrm>
                          <a:off x="0" y="0"/>
                          <a:ext cx="897007" cy="218026"/>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14CFC2" id="Rektangel 87" o:spid="_x0000_s1026" style="position:absolute;margin-left:41.35pt;margin-top:207.1pt;width:70.65pt;height:17.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" filled="f" strokecolor="#00b050" strokeweight="1.5pt">
                <v:shadow on="t" color="black" opacity="22937f" origin=",.5" offset="0,.63889mm"/>
                <w10:wrap anchorx="margin"/>
              </v:rect>
            </w:pict>
          </mc:Fallback>
        </mc:AlternateContent>
      </w:r>
      <w:r>
        <w:rPr>
          <w:noProof/>
        </w:rPr>
        <w:drawing>
          <wp:inline distT="0" distB="0" distL="0" distR="0" wp14:anchorId="5AC474AA" wp14:editId="3DBC7EDE">
            <wp:extent cx="4245997" cy="3857933"/>
            <wp:effectExtent l="0" t="0" r="2540" b="0"/>
            <wp:docPr id="86" name="Bildobjekt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9912" t="15031" r="31479" b="22608"/>
                    <a:stretch/>
                  </pic:blipFill>
                  <pic:spPr bwMode="auto">
                    <a:xfrm>
                      <a:off x="0" y="0"/>
                      <a:ext cx="4254615" cy="3865763"/>
                    </a:xfrm>
                    <a:prstGeom prst="rect">
                      <a:avLst/>
                    </a:prstGeom>
                    <a:ln>
                      <a:noFill/>
                    </a:ln>
                    <a:extLst>
                      <a:ext uri="{53640926-AAD7-44D8-BBD7-CCE9431645EC}">
                        <a14:shadowObscured xmlns:a14="http://schemas.microsoft.com/office/drawing/2010/main"/>
                      </a:ext>
                    </a:extLst>
                  </pic:spPr>
                </pic:pic>
              </a:graphicData>
            </a:graphic>
          </wp:inline>
        </w:drawing>
      </w:r>
    </w:p>
    <w:p w14:paraId="3ADE939D" w14:textId="77777777" w:rsidR="005C2649" w:rsidRDefault="005C2649" w:rsidP="005C2649"/>
    <w:p w14:paraId="07D1D01F" w14:textId="77777777" w:rsidR="005C2649" w:rsidRDefault="005C2649" w:rsidP="005C2649">
      <w:r>
        <w:t>2. Klicka på Starta moment-knappen. Fyll i patientens personnummer. Klicka på Sök. Kolla att patientens namn stämmer.</w:t>
      </w:r>
    </w:p>
    <w:p w14:paraId="1729DFD3" w14:textId="77777777" w:rsidR="005C2649" w:rsidRDefault="005C2649" w:rsidP="005C2649">
      <w:r>
        <w:t xml:space="preserve">3. Nedanför kan det stå att invånaren inte har varit inloggad på 1177 eller att invånaren inte har aviseringar påslagna. Uppmuntra patienten att slå på aviseringar så att hen får information när det kommer meddelanden från systemet. </w:t>
      </w:r>
    </w:p>
    <w:p w14:paraId="3C7C5BB9" w14:textId="77777777" w:rsidR="005C2649" w:rsidRDefault="005C2649" w:rsidP="005C2649">
      <w:r>
        <w:t>4. Om du valt Starta-knappen som ligger högst upp till höger i vyn, klicka på pilen i fältet Välj moment och välj Min vårdplan x, eller skriv Min vårdplan i sökfältet.</w:t>
      </w:r>
    </w:p>
    <w:p w14:paraId="09D79948" w14:textId="77777777" w:rsidR="005C2649" w:rsidRDefault="005C2649" w:rsidP="005C2649">
      <w:pPr>
        <w:rPr>
          <w:noProof/>
        </w:rPr>
      </w:pPr>
      <w:r>
        <w:lastRenderedPageBreak/>
        <w:t>5. Klicka på STARTA NYTT MOMENT</w:t>
      </w:r>
      <w:r>
        <w:rPr>
          <w:noProof/>
        </w:rPr>
        <w:t>.</w:t>
      </w:r>
    </w:p>
    <w:p w14:paraId="2F20272A" w14:textId="77777777" w:rsidR="005C2649" w:rsidRPr="00BF51B1" w:rsidRDefault="005C2649" w:rsidP="005C2649">
      <w:pPr>
        <w:pStyle w:val="Liststycke"/>
        <w:numPr>
          <w:ilvl w:val="0"/>
          <w:numId w:val="0"/>
        </w:numPr>
        <w:shd w:val="clear" w:color="auto" w:fill="FFFFFF"/>
        <w:spacing w:before="100" w:beforeAutospacing="1" w:after="100" w:afterAutospacing="1"/>
        <w:ind w:left="720"/>
      </w:pPr>
      <w:r>
        <w:rPr>
          <w:noProof/>
          <w:shd w:val="clear" w:color="auto" w:fill="auto"/>
        </w:rPr>
        <mc:AlternateContent>
          <mc:Choice Requires="wps">
            <w:drawing>
              <wp:anchor distT="0" distB="0" distL="114300" distR="114300" simplePos="0" relativeHeight="251707392" behindDoc="0" locked="0" layoutInCell="1" allowOverlap="1" wp14:anchorId="035BCDB7" wp14:editId="73EF8865">
                <wp:simplePos x="0" y="0"/>
                <wp:positionH relativeFrom="margin">
                  <wp:posOffset>564543</wp:posOffset>
                </wp:positionH>
                <wp:positionV relativeFrom="paragraph">
                  <wp:posOffset>3080247</wp:posOffset>
                </wp:positionV>
                <wp:extent cx="3338057" cy="776080"/>
                <wp:effectExtent l="57150" t="19050" r="72390" b="100330"/>
                <wp:wrapNone/>
                <wp:docPr id="89" name="Rektangel 89"/>
                <wp:cNvGraphicFramePr/>
                <a:graphic xmlns:a="http://schemas.openxmlformats.org/drawingml/2006/main">
                  <a:graphicData uri="http://schemas.microsoft.com/office/word/2010/wordprocessingShape">
                    <wps:wsp>
                      <wps:cNvSpPr/>
                      <wps:spPr>
                        <a:xfrm>
                          <a:off x="0" y="0"/>
                          <a:ext cx="3338057" cy="77608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4D9937" id="Rektangel 89" o:spid="_x0000_s1026" style="position:absolute;margin-left:44.45pt;margin-top:242.55pt;width:262.85pt;height:61.1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" filled="f" strokecolor="#00b050" strokeweight="1.5pt">
                <v:shadow on="t" color="black" opacity="22937f" origin=",.5" offset="0,.63889mm"/>
                <w10:wrap anchorx="margin"/>
              </v:rect>
            </w:pict>
          </mc:Fallback>
        </mc:AlternateContent>
      </w:r>
      <w:r>
        <w:rPr>
          <w:noProof/>
        </w:rPr>
        <w:drawing>
          <wp:inline distT="0" distB="0" distL="0" distR="0" wp14:anchorId="47507D42" wp14:editId="75E21C79">
            <wp:extent cx="3567544" cy="3880237"/>
            <wp:effectExtent l="0" t="0" r="0" b="6350"/>
            <wp:docPr id="917" name="Bildobjekt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3107" t="20743" r="32836" b="13411"/>
                    <a:stretch/>
                  </pic:blipFill>
                  <pic:spPr bwMode="auto">
                    <a:xfrm>
                      <a:off x="0" y="0"/>
                      <a:ext cx="3590028" cy="3904691"/>
                    </a:xfrm>
                    <a:prstGeom prst="rect">
                      <a:avLst/>
                    </a:prstGeom>
                    <a:ln>
                      <a:noFill/>
                    </a:ln>
                    <a:extLst>
                      <a:ext uri="{53640926-AAD7-44D8-BBD7-CCE9431645EC}">
                        <a14:shadowObscured xmlns:a14="http://schemas.microsoft.com/office/drawing/2010/main"/>
                      </a:ext>
                    </a:extLst>
                  </pic:spPr>
                </pic:pic>
              </a:graphicData>
            </a:graphic>
          </wp:inline>
        </w:drawing>
      </w:r>
    </w:p>
    <w:p w14:paraId="1CDF5F84" w14:textId="183E59EC" w:rsidR="00534577" w:rsidRDefault="005C2649" w:rsidP="005C2649">
      <w:r w:rsidRPr="00BF51B1">
        <w:t xml:space="preserve">Om du har startat </w:t>
      </w:r>
      <w:r>
        <w:t>Min vårdplan</w:t>
      </w:r>
      <w:r w:rsidRPr="00BF51B1">
        <w:t xml:space="preserve"> under Alla-fliken, </w:t>
      </w:r>
      <w:r>
        <w:t xml:space="preserve">finns även fält för att </w:t>
      </w:r>
      <w:r w:rsidRPr="00BF51B1">
        <w:t>välj</w:t>
      </w:r>
      <w:r>
        <w:t>a</w:t>
      </w:r>
      <w:r w:rsidRPr="00BF51B1">
        <w:t xml:space="preserve"> behandlare som ska kopplas till momentet och </w:t>
      </w:r>
      <w:r>
        <w:t>patienten</w:t>
      </w:r>
      <w:r w:rsidRPr="00BF51B1">
        <w:t>.</w:t>
      </w:r>
      <w:r w:rsidRPr="00D2378D">
        <w:rPr>
          <w:noProof/>
        </w:rPr>
        <w:t xml:space="preserve"> </w:t>
      </w:r>
    </w:p>
    <w:p w14:paraId="5DDD05E4" w14:textId="77777777" w:rsidR="00534577" w:rsidRDefault="00534577" w:rsidP="00534577">
      <w:pPr>
        <w:pStyle w:val="Rubrik2"/>
      </w:pPr>
      <w:bookmarkStart w:id="36" w:name="_Toc178342375"/>
      <w:r>
        <w:t>Öppna min vårdplan</w:t>
      </w:r>
      <w:bookmarkEnd w:id="36"/>
    </w:p>
    <w:p w14:paraId="27708CBD" w14:textId="0337ECAD" w:rsidR="00534577" w:rsidRDefault="00534577" w:rsidP="00534577">
      <w:pPr>
        <w:rPr>
          <w:noProof/>
        </w:rPr>
      </w:pPr>
      <w:r>
        <w:rPr>
          <w:noProof/>
        </w:rPr>
        <w:t>När du startat Min vårdplan ser du patienten i listan under den Min vårdplan du startat. Klicka på patientens namn för att hantera och individanpassa patientens Min vårdplan.</w:t>
      </w:r>
    </w:p>
    <w:p w14:paraId="6B8BA10C" w14:textId="77777777" w:rsidR="00534577" w:rsidRDefault="00534577" w:rsidP="00534577">
      <w:pPr>
        <w:rPr>
          <w:noProof/>
        </w:rPr>
      </w:pPr>
    </w:p>
    <w:p w14:paraId="24BF900C" w14:textId="1800633D" w:rsidR="00534577" w:rsidRDefault="00534577" w:rsidP="00534577">
      <w:r>
        <w:rPr>
          <w:noProof/>
        </w:rPr>
        <mc:AlternateContent>
          <mc:Choice Requires="wps">
            <w:drawing>
              <wp:anchor distT="0" distB="0" distL="114300" distR="114300" simplePos="0" relativeHeight="251743232" behindDoc="0" locked="0" layoutInCell="1" allowOverlap="1" wp14:anchorId="61EBDC0C" wp14:editId="0E400E95">
                <wp:simplePos x="0" y="0"/>
                <wp:positionH relativeFrom="margin">
                  <wp:posOffset>183892</wp:posOffset>
                </wp:positionH>
                <wp:positionV relativeFrom="paragraph">
                  <wp:posOffset>1415359</wp:posOffset>
                </wp:positionV>
                <wp:extent cx="508000" cy="152400"/>
                <wp:effectExtent l="57150" t="19050" r="63500" b="76200"/>
                <wp:wrapNone/>
                <wp:docPr id="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B29A80" id="Rektangel 2" o:spid="_x0000_s1026" style="position:absolute;margin-left:14.5pt;margin-top:111.45pt;width:40pt;height:1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" filled="f" strokecolor="#00b050" strokeweight="1.5pt">
                <v:shadow on="t" color="black" opacity="22937f" origin=",.5" offset="0,.63889mm"/>
                <v:path arrowok="t"/>
                <w10:wrap anchorx="margin"/>
              </v:rect>
            </w:pict>
          </mc:Fallback>
        </mc:AlternateContent>
      </w:r>
      <w:r>
        <w:rPr>
          <w:noProof/>
        </w:rPr>
        <w:drawing>
          <wp:inline distT="0" distB="0" distL="0" distR="0" wp14:anchorId="65D96DE7" wp14:editId="615A2AAF">
            <wp:extent cx="5133069" cy="1668871"/>
            <wp:effectExtent l="0" t="0" r="0" b="762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4628" t="22726" r="15579" b="36936"/>
                    <a:stretch/>
                  </pic:blipFill>
                  <pic:spPr bwMode="auto">
                    <a:xfrm>
                      <a:off x="0" y="0"/>
                      <a:ext cx="5149749" cy="1674294"/>
                    </a:xfrm>
                    <a:prstGeom prst="rect">
                      <a:avLst/>
                    </a:prstGeom>
                    <a:ln>
                      <a:noFill/>
                    </a:ln>
                    <a:extLst>
                      <a:ext uri="{53640926-AAD7-44D8-BBD7-CCE9431645EC}">
                        <a14:shadowObscured xmlns:a14="http://schemas.microsoft.com/office/drawing/2010/main"/>
                      </a:ext>
                    </a:extLst>
                  </pic:spPr>
                </pic:pic>
              </a:graphicData>
            </a:graphic>
          </wp:inline>
        </w:drawing>
      </w:r>
    </w:p>
    <w:p w14:paraId="4613FE4F" w14:textId="77777777" w:rsidR="00534577" w:rsidRDefault="00534577" w:rsidP="00534577">
      <w:pPr>
        <w:pStyle w:val="Rubrik2"/>
      </w:pPr>
      <w:bookmarkStart w:id="37" w:name="_Toc170222442"/>
      <w:bookmarkStart w:id="38" w:name="_Toc178342376"/>
      <w:r>
        <w:lastRenderedPageBreak/>
        <w:t>Hitta tillbaka till listan</w:t>
      </w:r>
      <w:bookmarkEnd w:id="37"/>
      <w:bookmarkEnd w:id="38"/>
    </w:p>
    <w:p w14:paraId="0810011B" w14:textId="77777777" w:rsidR="00534577" w:rsidRDefault="00534577" w:rsidP="00534577">
      <w:r>
        <w:t>När du är inne i en patients Min vårdplan kan du alltid hitta tillbaka till Mina- eller Alla-listan genom att klicka på Hantera Moment högst upp i din vy.</w:t>
      </w:r>
    </w:p>
    <w:bookmarkStart w:id="39" w:name="_Toc170222628"/>
    <w:bookmarkStart w:id="40" w:name="_Toc170224955"/>
    <w:bookmarkStart w:id="41" w:name="_Toc176514164"/>
    <w:bookmarkStart w:id="42" w:name="_Toc178342377"/>
    <w:p w14:paraId="4F8D9DE4" w14:textId="07B43CC5" w:rsidR="00534577" w:rsidRDefault="00534577" w:rsidP="00635C96">
      <w:pPr>
        <w:pStyle w:val="Rubrik2"/>
      </w:pPr>
      <w:r>
        <mc:AlternateContent>
          <mc:Choice Requires="wps">
            <w:drawing>
              <wp:anchor distT="0" distB="0" distL="114300" distR="114300" simplePos="0" relativeHeight="251739136" behindDoc="0" locked="0" layoutInCell="1" allowOverlap="1" wp14:anchorId="1571A05D" wp14:editId="43114BCF">
                <wp:simplePos x="0" y="0"/>
                <wp:positionH relativeFrom="margin">
                  <wp:align>left</wp:align>
                </wp:positionH>
                <wp:positionV relativeFrom="paragraph">
                  <wp:posOffset>179097</wp:posOffset>
                </wp:positionV>
                <wp:extent cx="901065" cy="241935"/>
                <wp:effectExtent l="57150" t="19050" r="70485" b="100965"/>
                <wp:wrapNone/>
                <wp:docPr id="242" name="Rektangel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065" cy="24193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8AD9961" id="Rektangel 242" o:spid="_x0000_s1026" style="position:absolute;margin-left:0;margin-top:14.1pt;width:70.95pt;height:19.0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" filled="f" strokecolor="#00b050" strokeweight="1.5pt">
                <v:shadow on="t" color="black" opacity="22937f" origin=",.5" offset="0,.63889mm"/>
                <v:path arrowok="t"/>
                <w10:wrap anchorx="margin"/>
              </v:rect>
            </w:pict>
          </mc:Fallback>
        </mc:AlternateContent>
      </w:r>
      <w:r>
        <w:drawing>
          <wp:inline distT="0" distB="0" distL="0" distR="0" wp14:anchorId="34A08B8B" wp14:editId="60013FC8">
            <wp:extent cx="6117477" cy="537028"/>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4051" t="17609" r="15112" b="71337"/>
                    <a:stretch/>
                  </pic:blipFill>
                  <pic:spPr bwMode="auto">
                    <a:xfrm>
                      <a:off x="0" y="0"/>
                      <a:ext cx="6146162" cy="539546"/>
                    </a:xfrm>
                    <a:prstGeom prst="rect">
                      <a:avLst/>
                    </a:prstGeom>
                    <a:ln>
                      <a:noFill/>
                    </a:ln>
                    <a:extLst>
                      <a:ext uri="{53640926-AAD7-44D8-BBD7-CCE9431645EC}">
                        <a14:shadowObscured xmlns:a14="http://schemas.microsoft.com/office/drawing/2010/main"/>
                      </a:ext>
                    </a:extLst>
                  </pic:spPr>
                </pic:pic>
              </a:graphicData>
            </a:graphic>
          </wp:inline>
        </w:drawing>
      </w:r>
      <w:bookmarkEnd w:id="39"/>
      <w:bookmarkEnd w:id="40"/>
      <w:bookmarkEnd w:id="41"/>
      <w:bookmarkEnd w:id="42"/>
    </w:p>
    <w:p w14:paraId="3D57B13A" w14:textId="3044187E" w:rsidR="00EA52F9" w:rsidRPr="0043749E" w:rsidRDefault="008766B3" w:rsidP="00635C96">
      <w:pPr>
        <w:pStyle w:val="Rubrik2"/>
      </w:pPr>
      <w:bookmarkStart w:id="43" w:name="_Toc178342378"/>
      <w:r>
        <w:t>Tips när du frågar patienten</w:t>
      </w:r>
      <w:bookmarkEnd w:id="34"/>
      <w:bookmarkEnd w:id="43"/>
    </w:p>
    <w:p w14:paraId="58A7F0CF" w14:textId="12192100" w:rsidR="7086D12C" w:rsidRDefault="008766B3" w:rsidP="7086D12C">
      <w:pPr>
        <w:spacing w:line="276" w:lineRule="auto"/>
      </w:pPr>
      <w:r>
        <w:t xml:space="preserve">Min vårdplan är framtagen för att kunna erbjuda alla patienter och deras vårdnadshavare personcentrerat stöd, genom att </w:t>
      </w:r>
      <w:r w:rsidR="005C2649">
        <w:t>vårdpersonalen</w:t>
      </w:r>
      <w:r>
        <w:t xml:space="preserve"> tillsammans med patienten skräddarsyr innehållet. För att patienten ska vilja tacka ja behöver hen få en effektiv introduktion till hur Min vårdplan fungerar. Nedanstående tips kan underlätta i patientmötet.</w:t>
      </w:r>
    </w:p>
    <w:p w14:paraId="38C658C1" w14:textId="49E4E912" w:rsidR="005C2649" w:rsidRDefault="008766B3" w:rsidP="005C2649">
      <w:pPr>
        <w:rPr>
          <w:rFonts w:eastAsia="Garamond" w:cs="Garamond"/>
          <w:color w:val="000000" w:themeColor="text1"/>
        </w:rPr>
      </w:pPr>
      <w:r>
        <w:t xml:space="preserve">Berätta att patienten kan få Min vårdplan för att få information om det som ska hända och för att få möjlighet att kontakta dig. Om patienten har fyllt 13 år, fråga om hen har varit inloggad på 1177. Har patienten e-legitimation? Om patienten är ett yngre barn, vänd dig till vårdnadshavarna och ställ samma frågor. Förklara att de kan ta del av Min vårdplan via ombudsfunktionen och sedan samtala om informationen med sitt barn. Föräldrar till tonåringar bör uppmuntras att engagera sig i Min vårdplan även om det är barnet som äger vårdplanen. </w:t>
      </w:r>
      <w:r w:rsidR="005C2649" w:rsidRPr="26AFC6A5">
        <w:rPr>
          <w:rFonts w:eastAsia="Garamond" w:cs="Garamond"/>
          <w:color w:val="000000" w:themeColor="text1"/>
        </w:rPr>
        <w:t xml:space="preserve">Dela ut </w:t>
      </w:r>
      <w:r w:rsidR="005C2649" w:rsidRPr="26AFC6A5">
        <w:rPr>
          <w:rFonts w:eastAsia="Garamond" w:cs="Garamond"/>
          <w:i/>
          <w:iCs/>
          <w:color w:val="000000" w:themeColor="text1"/>
        </w:rPr>
        <w:t>Patientbroschyr</w:t>
      </w:r>
      <w:r w:rsidR="005C2649" w:rsidRPr="26AFC6A5">
        <w:rPr>
          <w:rFonts w:eastAsia="Garamond" w:cs="Garamond"/>
          <w:color w:val="000000" w:themeColor="text1"/>
        </w:rPr>
        <w:t xml:space="preserve"> som kan laddas ner </w:t>
      </w:r>
      <w:r w:rsidR="005C2649">
        <w:rPr>
          <w:rFonts w:eastAsia="Garamond" w:cs="Garamond"/>
          <w:color w:val="000000" w:themeColor="text1"/>
        </w:rPr>
        <w:t xml:space="preserve">längre ner på </w:t>
      </w:r>
      <w:hyperlink r:id="rId45" w:history="1">
        <w:r w:rsidR="005C2649" w:rsidRPr="000747A6">
          <w:rPr>
            <w:rStyle w:val="Hyperlnk"/>
            <w:rFonts w:eastAsia="Garamond" w:cs="Garamond"/>
          </w:rPr>
          <w:t>denna sida</w:t>
        </w:r>
      </w:hyperlink>
      <w:r w:rsidR="005C2649">
        <w:rPr>
          <w:rFonts w:eastAsia="Garamond" w:cs="Garamond"/>
          <w:color w:val="000000" w:themeColor="text1"/>
        </w:rPr>
        <w:t xml:space="preserve"> på C</w:t>
      </w:r>
      <w:r w:rsidR="005C2649" w:rsidRPr="26AFC6A5">
        <w:rPr>
          <w:rFonts w:eastAsia="Garamond" w:cs="Garamond"/>
          <w:color w:val="000000" w:themeColor="text1"/>
        </w:rPr>
        <w:t>ancercentrum.</w:t>
      </w:r>
    </w:p>
    <w:p w14:paraId="066F09C1" w14:textId="31482BD5" w:rsidR="00EA52F9" w:rsidRPr="005C2649" w:rsidRDefault="008766B3" w:rsidP="005C2649">
      <w:pPr>
        <w:pStyle w:val="Liststycke"/>
        <w:numPr>
          <w:ilvl w:val="1"/>
          <w:numId w:val="6"/>
        </w:numPr>
        <w:rPr>
          <w:rFonts w:eastAsia="Garamond" w:cs="Garamond"/>
          <w:color w:val="000000" w:themeColor="text1"/>
        </w:rPr>
      </w:pPr>
      <w:r>
        <w:t>Du kan starta Min vårdplan utan att patienten eller vårdnadshavaren har en e-legitimation. Det kan patienten eller vårdnadshavaren ordna vid ett senare tillfälle.</w:t>
      </w:r>
    </w:p>
    <w:p w14:paraId="58C6FCDD" w14:textId="798CD45A" w:rsidR="00EA52F9" w:rsidRDefault="008766B3" w:rsidP="7086D12C">
      <w:pPr>
        <w:pStyle w:val="Liststycke"/>
        <w:numPr>
          <w:ilvl w:val="1"/>
          <w:numId w:val="6"/>
        </w:numPr>
        <w:spacing w:line="276" w:lineRule="auto"/>
      </w:pPr>
      <w:r>
        <w:t xml:space="preserve">Ta för vana att </w:t>
      </w:r>
      <w:r w:rsidR="005C2649">
        <w:t>erbjuda</w:t>
      </w:r>
      <w:r>
        <w:t xml:space="preserve"> alla patienter eller vårdnadshavare om de vill ha Min vårdplan på 1177, oavsett </w:t>
      </w:r>
      <w:r w:rsidR="004F5FE5">
        <w:t xml:space="preserve">övriga förhållanden. </w:t>
      </w:r>
      <w:r>
        <w:t>Om patienten inte vill ha Min vårdplan via 1177, erbjud den i pappersformat i</w:t>
      </w:r>
      <w:r w:rsidR="005C2649">
        <w:t xml:space="preserve"> </w:t>
      </w:r>
      <w:r>
        <w:t>stället.</w:t>
      </w:r>
    </w:p>
    <w:p w14:paraId="64D1C4F9" w14:textId="2913908B" w:rsidR="00EA52F9" w:rsidRDefault="008766B3" w:rsidP="7086D12C">
      <w:pPr>
        <w:spacing w:line="276" w:lineRule="auto"/>
      </w:pPr>
      <w:r>
        <w:t xml:space="preserve">Lyft fram fördelarna med Min vårdplan </w:t>
      </w:r>
      <w:r w:rsidR="005C2649">
        <w:t>via</w:t>
      </w:r>
      <w:r>
        <w:t xml:space="preserve"> 1177: </w:t>
      </w:r>
    </w:p>
    <w:p w14:paraId="5E7E7945" w14:textId="73A23107" w:rsidR="00EA52F9" w:rsidRDefault="008766B3" w:rsidP="00BA65BC">
      <w:pPr>
        <w:pStyle w:val="Liststycke"/>
        <w:numPr>
          <w:ilvl w:val="1"/>
          <w:numId w:val="6"/>
        </w:numPr>
        <w:spacing w:line="276" w:lineRule="auto"/>
      </w:pPr>
      <w:r>
        <w:t>Patienten eller vårdnadshavaren kan kommunicera med dig via meddelanden oavsett tid på dygnet.</w:t>
      </w:r>
    </w:p>
    <w:p w14:paraId="34FF2CBA" w14:textId="303FDE64" w:rsidR="00EA52F9" w:rsidRDefault="008766B3" w:rsidP="00BA65BC">
      <w:pPr>
        <w:pStyle w:val="Liststycke"/>
        <w:numPr>
          <w:ilvl w:val="1"/>
          <w:numId w:val="6"/>
        </w:numPr>
        <w:spacing w:line="276" w:lineRule="auto"/>
      </w:pPr>
      <w:r>
        <w:t>V</w:t>
      </w:r>
      <w:r w:rsidRPr="008D3531">
        <w:t>årdplanen kan uppdateras på distans</w:t>
      </w:r>
      <w:r>
        <w:t>.</w:t>
      </w:r>
      <w:r w:rsidRPr="008D3531">
        <w:t xml:space="preserve"> </w:t>
      </w:r>
    </w:p>
    <w:p w14:paraId="3C639B2F" w14:textId="10FD54D7" w:rsidR="00EA52F9" w:rsidRDefault="008766B3" w:rsidP="00BA65BC">
      <w:pPr>
        <w:pStyle w:val="Liststycke"/>
        <w:numPr>
          <w:ilvl w:val="1"/>
          <w:numId w:val="6"/>
        </w:numPr>
        <w:spacing w:line="276" w:lineRule="auto"/>
      </w:pPr>
      <w:r>
        <w:t>P</w:t>
      </w:r>
      <w:r w:rsidR="6A5DE215">
        <w:t xml:space="preserve">atienten eller vårdnadshavaren har alltid </w:t>
      </w:r>
      <w:r w:rsidR="005C2649">
        <w:t>Min vårdplan</w:t>
      </w:r>
      <w:r w:rsidR="6A5DE215">
        <w:t xml:space="preserve"> tillgänglig i sin mobil, surfplatta eller dator och kan när</w:t>
      </w:r>
      <w:r>
        <w:t>- och var</w:t>
      </w:r>
      <w:r w:rsidR="6A5DE215">
        <w:t xml:space="preserve">somhelst </w:t>
      </w:r>
      <w:r>
        <w:t>ta del av den.</w:t>
      </w:r>
    </w:p>
    <w:p w14:paraId="54453C14" w14:textId="7A97DA65" w:rsidR="00EA52F9" w:rsidRDefault="008766B3" w:rsidP="00BA65BC">
      <w:pPr>
        <w:pStyle w:val="Liststycke"/>
        <w:numPr>
          <w:ilvl w:val="1"/>
          <w:numId w:val="6"/>
        </w:numPr>
        <w:spacing w:line="276" w:lineRule="auto"/>
      </w:pPr>
      <w:r>
        <w:t>Vårdplanen blir ett komplement till patientens övriga engagemang via 1177</w:t>
      </w:r>
      <w:r w:rsidR="009779E0">
        <w:t xml:space="preserve">. Lyft gärna fram fördelarna med att komma igång och använda e-tjänsterna, t ex Journalen, </w:t>
      </w:r>
      <w:r>
        <w:t>F</w:t>
      </w:r>
      <w:r w:rsidR="009779E0">
        <w:t>örnya recept</w:t>
      </w:r>
      <w:r>
        <w:t xml:space="preserve"> och Bokade tider</w:t>
      </w:r>
      <w:r w:rsidR="009779E0">
        <w:t>.</w:t>
      </w:r>
    </w:p>
    <w:p w14:paraId="7F1EBB94" w14:textId="2EA24862" w:rsidR="00EA52F9" w:rsidRDefault="008766B3" w:rsidP="00BA65BC">
      <w:pPr>
        <w:pStyle w:val="Liststycke"/>
        <w:numPr>
          <w:ilvl w:val="1"/>
          <w:numId w:val="6"/>
        </w:numPr>
        <w:spacing w:line="276" w:lineRule="auto"/>
      </w:pPr>
      <w:r>
        <w:t>P</w:t>
      </w:r>
      <w:r w:rsidR="6A5DE215">
        <w:t>atienten kan få fördjupad information via länkar</w:t>
      </w:r>
      <w:r>
        <w:t xml:space="preserve"> och fylla i formulär</w:t>
      </w:r>
      <w:r w:rsidR="6A5DE215">
        <w:t>.</w:t>
      </w:r>
    </w:p>
    <w:p w14:paraId="614B8822" w14:textId="77777777" w:rsidR="000A2954" w:rsidRDefault="008766B3" w:rsidP="000A2954">
      <w:pPr>
        <w:pStyle w:val="Rubrik2"/>
      </w:pPr>
      <w:bookmarkStart w:id="44" w:name="_Toc178342379"/>
      <w:r w:rsidRPr="00596EC1">
        <w:t>R</w:t>
      </w:r>
      <w:r>
        <w:t>utiner för att starta Min vårdplan</w:t>
      </w:r>
      <w:bookmarkEnd w:id="44"/>
      <w:r>
        <w:t xml:space="preserve"> </w:t>
      </w:r>
    </w:p>
    <w:p w14:paraId="29B27218" w14:textId="61AC6CF5" w:rsidR="000A2954" w:rsidRPr="004A3820" w:rsidRDefault="008766B3" w:rsidP="000A2954">
      <w:pPr>
        <w:tabs>
          <w:tab w:val="left" w:pos="5670"/>
        </w:tabs>
        <w:spacing w:line="276" w:lineRule="auto"/>
        <w:rPr>
          <w:rFonts w:ascii="Arial" w:hAnsi="Arial" w:cs="Arial"/>
          <w:i/>
          <w:sz w:val="20"/>
          <w:szCs w:val="20"/>
        </w:rPr>
      </w:pPr>
      <w:r>
        <w:rPr>
          <w:i/>
          <w:noProof/>
        </w:rPr>
        <w:t xml:space="preserve">Exempel, redigeras av </w:t>
      </w:r>
      <w:commentRangeStart w:id="45"/>
      <w:r>
        <w:rPr>
          <w:i/>
          <w:noProof/>
        </w:rPr>
        <w:t>verksamheten</w:t>
      </w:r>
      <w:commentRangeEnd w:id="45"/>
      <w:r>
        <w:rPr>
          <w:rStyle w:val="Kommentarsreferens"/>
          <w:rFonts w:eastAsia="Times New Roman" w:cs="Times New Roman"/>
          <w:shd w:val="clear" w:color="auto" w:fill="auto"/>
        </w:rPr>
        <w:commentReference w:id="45"/>
      </w:r>
      <w:r w:rsidR="005C2649">
        <w:rPr>
          <w:i/>
          <w:noProof/>
        </w:rPr>
        <w:t>:</w:t>
      </w:r>
    </w:p>
    <w:p w14:paraId="3DCFD238" w14:textId="44AE38FB" w:rsidR="000A2954" w:rsidRDefault="008766B3" w:rsidP="00804FE8">
      <w:pPr>
        <w:pStyle w:val="Liststycke"/>
        <w:numPr>
          <w:ilvl w:val="0"/>
          <w:numId w:val="36"/>
        </w:numPr>
        <w:rPr>
          <w:highlight w:val="yellow"/>
        </w:rPr>
      </w:pPr>
      <w:r>
        <w:t xml:space="preserve">Patienten eller vårdnadshavare tillfrågas om hen </w:t>
      </w:r>
      <w:r w:rsidR="005C2649">
        <w:t xml:space="preserve">har e-legitimation och erbjuds då </w:t>
      </w:r>
      <w:r>
        <w:t xml:space="preserve">en Min vårdplan </w:t>
      </w:r>
      <w:r w:rsidRPr="7086D12C">
        <w:rPr>
          <w:highlight w:val="yellow"/>
        </w:rPr>
        <w:t>av</w:t>
      </w:r>
      <w:r w:rsidRPr="7086D12C">
        <w:rPr>
          <w:i/>
          <w:iCs/>
          <w:highlight w:val="yellow"/>
        </w:rPr>
        <w:t xml:space="preserve"> ansvarig roll</w:t>
      </w:r>
      <w:r w:rsidRPr="7086D12C">
        <w:rPr>
          <w:highlight w:val="yellow"/>
        </w:rPr>
        <w:t>….</w:t>
      </w:r>
      <w:r>
        <w:t xml:space="preserve">, </w:t>
      </w:r>
      <w:r w:rsidRPr="7086D12C">
        <w:rPr>
          <w:highlight w:val="yellow"/>
        </w:rPr>
        <w:t xml:space="preserve">vid </w:t>
      </w:r>
      <w:r w:rsidRPr="7086D12C">
        <w:rPr>
          <w:i/>
          <w:iCs/>
          <w:highlight w:val="yellow"/>
        </w:rPr>
        <w:t>vilket besök</w:t>
      </w:r>
      <w:r w:rsidRPr="7086D12C">
        <w:rPr>
          <w:highlight w:val="yellow"/>
        </w:rPr>
        <w:t>….</w:t>
      </w:r>
    </w:p>
    <w:p w14:paraId="397A724C" w14:textId="77777777" w:rsidR="005C2649" w:rsidRDefault="008766B3" w:rsidP="005C2649">
      <w:pPr>
        <w:pStyle w:val="Liststycke"/>
        <w:numPr>
          <w:ilvl w:val="0"/>
          <w:numId w:val="6"/>
        </w:numPr>
        <w:spacing w:line="276" w:lineRule="auto"/>
      </w:pPr>
      <w:r>
        <w:lastRenderedPageBreak/>
        <w:t xml:space="preserve">Min vårdplan på 1177 startas tillsammans med patienten eller vårdnadshavaren. </w:t>
      </w:r>
      <w:r w:rsidR="005C2649">
        <w:t>Patienten loggar sedan in i 1177 och ser sin Min vårdplan där.</w:t>
      </w:r>
    </w:p>
    <w:p w14:paraId="3B9A373E" w14:textId="297FB1CA" w:rsidR="000A2954" w:rsidRDefault="008766B3" w:rsidP="000A2954">
      <w:pPr>
        <w:pStyle w:val="Liststycke"/>
        <w:numPr>
          <w:ilvl w:val="0"/>
          <w:numId w:val="6"/>
        </w:numPr>
        <w:spacing w:line="276" w:lineRule="auto"/>
      </w:pPr>
      <w:r w:rsidRPr="004D2FB5">
        <w:t xml:space="preserve">Checklista hantering Min vårdplan för diagnosen används som stöd i att individanpassa Min vårdplan. </w:t>
      </w:r>
      <w:r w:rsidR="008F583E" w:rsidRPr="008F583E">
        <w:t xml:space="preserve">OBS! Om det inte finns en diagnosspecifik Min vårdplan aktiveras </w:t>
      </w:r>
      <w:r w:rsidR="008F583E">
        <w:t>Min vårdplan i barncancervården</w:t>
      </w:r>
      <w:r w:rsidR="008F583E" w:rsidRPr="008F583E">
        <w:t xml:space="preserve"> och tillhörande checklista används. </w:t>
      </w:r>
      <w:r w:rsidR="008F583E">
        <w:t>Det är</w:t>
      </w:r>
      <w:r w:rsidR="008F583E" w:rsidRPr="008F583E">
        <w:t xml:space="preserve"> viktigt att informera om var och hur patienten då får tillgång till diagnosspecifik information. Individanpassning sk</w:t>
      </w:r>
      <w:r w:rsidR="00A02E15">
        <w:t>a</w:t>
      </w:r>
      <w:r w:rsidR="008F583E" w:rsidRPr="008F583E">
        <w:t xml:space="preserve"> alltid göras</w:t>
      </w:r>
      <w:r w:rsidR="00A02E15">
        <w:t>,</w:t>
      </w:r>
      <w:r w:rsidR="008F583E" w:rsidRPr="008F583E">
        <w:t xml:space="preserve"> även av det generella materialet.</w:t>
      </w:r>
    </w:p>
    <w:p w14:paraId="2646066A" w14:textId="711B0F5B" w:rsidR="000A2954" w:rsidRPr="00A95CCA" w:rsidRDefault="008766B3" w:rsidP="00A02E15">
      <w:pPr>
        <w:pStyle w:val="Liststycke"/>
        <w:numPr>
          <w:ilvl w:val="0"/>
          <w:numId w:val="6"/>
        </w:numPr>
        <w:spacing w:line="276" w:lineRule="auto"/>
      </w:pPr>
      <w:r>
        <w:t>Överlämna den nationella patientbroschyren med instruktioner om hur patienten hittar och loggar in i Min vårdplan. Patienten kan logga in i lugn och ro hemma.</w:t>
      </w:r>
    </w:p>
    <w:p w14:paraId="6770CF85" w14:textId="5DED13A2" w:rsidR="000A2954" w:rsidRPr="00A95CCA" w:rsidRDefault="008766B3" w:rsidP="000A2954">
      <w:pPr>
        <w:pStyle w:val="Liststycke"/>
        <w:numPr>
          <w:ilvl w:val="0"/>
          <w:numId w:val="6"/>
        </w:numPr>
        <w:spacing w:line="276" w:lineRule="auto"/>
        <w:rPr>
          <w:highlight w:val="yellow"/>
        </w:rPr>
      </w:pPr>
      <w:r w:rsidRPr="00A95CCA">
        <w:t>Dokumentera i journalen KVÅ-kod XV019 för upprättande av vårdplan samt att patienten fått en Min vårdplan på 1177 Vårdguiden.</w:t>
      </w:r>
      <w:r w:rsidR="00A02E15" w:rsidRPr="00A02E15">
        <w:t xml:space="preserve"> Tilläggskoden Telemedicin ZV051 bör användas för att det ska bli tydligt att vårdplanen är digital.</w:t>
      </w:r>
      <w:r w:rsidR="00A02E15">
        <w:t xml:space="preserve"> </w:t>
      </w:r>
      <w:r w:rsidRPr="00A95CCA">
        <w:t xml:space="preserve"> </w:t>
      </w:r>
      <w:r w:rsidRPr="00A95CCA">
        <w:rPr>
          <w:highlight w:val="yellow"/>
        </w:rPr>
        <w:t>Att patienten har fått Min vårdplan via 1177</w:t>
      </w:r>
      <w:r w:rsidR="00A02E15">
        <w:rPr>
          <w:highlight w:val="yellow"/>
        </w:rPr>
        <w:t>.</w:t>
      </w:r>
      <w:r w:rsidRPr="00A95CCA">
        <w:rPr>
          <w:highlight w:val="yellow"/>
        </w:rPr>
        <w:t>dokumenteras…</w:t>
      </w:r>
    </w:p>
    <w:p w14:paraId="6DD6184D" w14:textId="77777777" w:rsidR="000A2954" w:rsidRPr="00457900" w:rsidRDefault="008766B3" w:rsidP="000A2954">
      <w:pPr>
        <w:pStyle w:val="Liststycke"/>
        <w:numPr>
          <w:ilvl w:val="0"/>
          <w:numId w:val="6"/>
        </w:numPr>
        <w:spacing w:line="276" w:lineRule="auto"/>
      </w:pPr>
      <w:r w:rsidRPr="00457900">
        <w:t xml:space="preserve">Informera patienten om  </w:t>
      </w:r>
    </w:p>
    <w:p w14:paraId="496F2CE5" w14:textId="77777777" w:rsidR="000A2954" w:rsidRPr="00457900" w:rsidRDefault="008766B3" w:rsidP="000A2954">
      <w:pPr>
        <w:pStyle w:val="Liststycke"/>
        <w:numPr>
          <w:ilvl w:val="1"/>
          <w:numId w:val="6"/>
        </w:numPr>
        <w:spacing w:line="276" w:lineRule="auto"/>
      </w:pPr>
      <w:r w:rsidRPr="00457900">
        <w:t>vem som läser</w:t>
      </w:r>
      <w:r>
        <w:t xml:space="preserve"> och </w:t>
      </w:r>
      <w:r w:rsidRPr="00457900">
        <w:t>svarar på meddelanden i Min vårdplan</w:t>
      </w:r>
      <w:r w:rsidRPr="00457900">
        <w:rPr>
          <w:strike/>
        </w:rPr>
        <w:t xml:space="preserve"> </w:t>
      </w:r>
    </w:p>
    <w:p w14:paraId="491A2ED3" w14:textId="77777777" w:rsidR="000A2954" w:rsidRPr="00457900" w:rsidRDefault="008766B3" w:rsidP="000A2954">
      <w:pPr>
        <w:pStyle w:val="Liststycke"/>
        <w:numPr>
          <w:ilvl w:val="1"/>
          <w:numId w:val="6"/>
        </w:numPr>
        <w:spacing w:line="276" w:lineRule="auto"/>
      </w:pPr>
      <w:r w:rsidRPr="00457900">
        <w:t xml:space="preserve">vilka </w:t>
      </w:r>
      <w:r>
        <w:t>formulär</w:t>
      </w:r>
      <w:r w:rsidRPr="00457900">
        <w:t xml:space="preserve"> patienten förväntas fylla i och när</w:t>
      </w:r>
      <w:r>
        <w:t>,</w:t>
      </w:r>
      <w:r w:rsidRPr="00457900">
        <w:t xml:space="preserve"> och hur de kommer att följas upp</w:t>
      </w:r>
    </w:p>
    <w:p w14:paraId="6B8E3541" w14:textId="16744F42" w:rsidR="000A2954" w:rsidRDefault="008766B3" w:rsidP="42A84826">
      <w:pPr>
        <w:pStyle w:val="Liststycke"/>
        <w:numPr>
          <w:ilvl w:val="1"/>
          <w:numId w:val="6"/>
        </w:numPr>
        <w:spacing w:line="276" w:lineRule="auto"/>
      </w:pPr>
      <w:r>
        <w:t xml:space="preserve">att patienten kan bli aviserad via mejl och sms om händelser i Min vårdplan genom att ändra sina inställningar på 1177 </w:t>
      </w:r>
    </w:p>
    <w:p w14:paraId="0C0C88BE" w14:textId="51C9DD2B" w:rsidR="000A2954" w:rsidRPr="0054778E" w:rsidRDefault="008766B3" w:rsidP="000A2954">
      <w:pPr>
        <w:pStyle w:val="Liststycke"/>
        <w:numPr>
          <w:ilvl w:val="1"/>
          <w:numId w:val="6"/>
        </w:numPr>
        <w:spacing w:line="276" w:lineRule="auto"/>
      </w:pPr>
      <w:r>
        <w:t>att Min vårdplan kommer att avslutas inom två år och att patienten kan spara ner information som PDF-er om hen vill</w:t>
      </w:r>
    </w:p>
    <w:p w14:paraId="047E3051" w14:textId="646AD5BA" w:rsidR="000835CC" w:rsidRPr="007A3919" w:rsidRDefault="008766B3" w:rsidP="000A2954">
      <w:pPr>
        <w:pStyle w:val="Liststycke"/>
        <w:numPr>
          <w:ilvl w:val="1"/>
          <w:numId w:val="6"/>
        </w:numPr>
        <w:spacing w:line="276" w:lineRule="auto"/>
      </w:pPr>
      <w:r>
        <w:t>att verksamheten kan komma att överlämna Min vårdplan till en annan verksamhet, om patienten godkänner det.</w:t>
      </w:r>
      <w:bookmarkEnd w:id="2"/>
    </w:p>
    <w:p w14:paraId="3176456C" w14:textId="3D355027" w:rsidR="00F74AC6" w:rsidRPr="000835CC" w:rsidRDefault="008766B3" w:rsidP="000835CC">
      <w:pPr>
        <w:pStyle w:val="Rubrik1"/>
      </w:pPr>
      <w:bookmarkStart w:id="46" w:name="_Toc178342380"/>
      <w:r w:rsidRPr="000835CC">
        <w:t>Välkomsttext till invånaren</w:t>
      </w:r>
      <w:bookmarkEnd w:id="46"/>
    </w:p>
    <w:p w14:paraId="2CD43658" w14:textId="2AE025B7" w:rsidR="00C923DA" w:rsidRDefault="008766B3" w:rsidP="00C923DA">
      <w:pPr>
        <w:spacing w:line="276" w:lineRule="auto"/>
      </w:pPr>
      <w:r w:rsidRPr="00457900">
        <w:t xml:space="preserve">I </w:t>
      </w:r>
      <w:r w:rsidRPr="00015F53">
        <w:t>början av varje Min vårdplan finns fält</w:t>
      </w:r>
      <w:r>
        <w:t>et</w:t>
      </w:r>
      <w:r w:rsidRPr="00015F53">
        <w:t xml:space="preserve"> Välkomsttext till invånaren. När Min vårdplan startas finns en förifylld text i fältet. </w:t>
      </w:r>
    </w:p>
    <w:p w14:paraId="20B51E8F" w14:textId="77777777" w:rsidR="00734AD5" w:rsidRDefault="00734AD5" w:rsidP="00734AD5">
      <w:pPr>
        <w:spacing w:line="276" w:lineRule="auto"/>
        <w:rPr>
          <w:b/>
          <w:color w:val="000000" w:themeColor="text1"/>
        </w:rPr>
      </w:pPr>
    </w:p>
    <w:p w14:paraId="5D8C8F03" w14:textId="31C4ECF1" w:rsidR="00734AD5" w:rsidRDefault="00734AD5" w:rsidP="00734AD5">
      <w:pPr>
        <w:spacing w:line="276" w:lineRule="auto"/>
        <w:rPr>
          <w:b/>
          <w:color w:val="000000" w:themeColor="text1"/>
        </w:rPr>
      </w:pPr>
      <w:r>
        <w:rPr>
          <w:b/>
          <w:color w:val="000000" w:themeColor="text1"/>
        </w:rPr>
        <w:t>Förifylld Välkomsttext</w:t>
      </w:r>
      <w:r w:rsidRPr="00072C7A">
        <w:rPr>
          <w:b/>
          <w:color w:val="000000" w:themeColor="text1"/>
        </w:rPr>
        <w:t>:</w:t>
      </w:r>
    </w:p>
    <w:p w14:paraId="57A0F0AA" w14:textId="271B7FF6" w:rsidR="00EF6300" w:rsidRPr="00C923DA" w:rsidRDefault="00EF6300" w:rsidP="00C923DA">
      <w:pPr>
        <w:spacing w:line="276" w:lineRule="auto"/>
      </w:pPr>
      <w:r>
        <w:rPr>
          <w:noProof/>
        </w:rPr>
        <w:drawing>
          <wp:inline distT="0" distB="0" distL="0" distR="0" wp14:anchorId="4A2907B4" wp14:editId="657F8BAD">
            <wp:extent cx="3900386" cy="2309677"/>
            <wp:effectExtent l="133350" t="114300" r="138430" b="14795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1365" t="21020" r="20311" b="17583"/>
                    <a:stretch/>
                  </pic:blipFill>
                  <pic:spPr bwMode="auto">
                    <a:xfrm>
                      <a:off x="0" y="0"/>
                      <a:ext cx="3922007" cy="2322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4955AFD" w14:textId="77777777" w:rsidR="00EF6300" w:rsidRPr="00596EC1" w:rsidRDefault="00EF6300" w:rsidP="00EF6300">
      <w:pPr>
        <w:pStyle w:val="Rubrik2"/>
      </w:pPr>
      <w:bookmarkStart w:id="47" w:name="_Toc167914965"/>
      <w:bookmarkStart w:id="48" w:name="_Toc178342381"/>
      <w:r>
        <w:lastRenderedPageBreak/>
        <w:t>Redigera Välkomsttext till invånaren:</w:t>
      </w:r>
      <w:bookmarkEnd w:id="47"/>
      <w:bookmarkEnd w:id="48"/>
    </w:p>
    <w:p w14:paraId="10D05CE0" w14:textId="77777777" w:rsidR="00EF6300" w:rsidRDefault="00EF6300" w:rsidP="00804FE8">
      <w:pPr>
        <w:pStyle w:val="Liststycke"/>
        <w:numPr>
          <w:ilvl w:val="0"/>
          <w:numId w:val="23"/>
        </w:numPr>
        <w:spacing w:line="276" w:lineRule="auto"/>
      </w:pPr>
      <w:r>
        <w:t xml:space="preserve">Klicka på pennan vid </w:t>
      </w:r>
      <w:r w:rsidRPr="00E027AF">
        <w:rPr>
          <w:i/>
          <w:iCs/>
        </w:rPr>
        <w:t>Välkomsttext till invånaren</w:t>
      </w:r>
      <w:r>
        <w:t>.</w:t>
      </w:r>
    </w:p>
    <w:p w14:paraId="2487C35C" w14:textId="77777777" w:rsidR="00EF6300" w:rsidRDefault="00EF6300" w:rsidP="00EF6300">
      <w:pPr>
        <w:keepNext/>
      </w:pPr>
      <w:r>
        <w:rPr>
          <w:noProof/>
        </w:rPr>
        <w:drawing>
          <wp:inline distT="0" distB="0" distL="0" distR="0" wp14:anchorId="4804A597" wp14:editId="755168B2">
            <wp:extent cx="5050732" cy="1468009"/>
            <wp:effectExtent l="133350" t="114300" r="150495" b="170815"/>
            <wp:docPr id="92" name="Bildobjekt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6881" t="26021" r="28830" b="51095"/>
                    <a:stretch/>
                  </pic:blipFill>
                  <pic:spPr bwMode="auto">
                    <a:xfrm>
                      <a:off x="0" y="0"/>
                      <a:ext cx="5082372" cy="1477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75E6CED" w14:textId="77777777" w:rsidR="00EF6300" w:rsidRPr="00A60356" w:rsidRDefault="00EF6300" w:rsidP="00804FE8">
      <w:pPr>
        <w:pStyle w:val="Liststycke"/>
        <w:numPr>
          <w:ilvl w:val="0"/>
          <w:numId w:val="23"/>
        </w:numPr>
        <w:spacing w:line="276" w:lineRule="auto"/>
        <w:rPr>
          <w:noProof/>
        </w:rPr>
      </w:pPr>
      <w:r w:rsidRPr="26AFC6A5">
        <w:rPr>
          <w:noProof/>
        </w:rPr>
        <w:t>Redigera texten. Om du vill lägga in en länk till verksamhetens kontaktsida på 1177 eller annan webbsida med verksamhetens kontaktuppgifter:</w:t>
      </w:r>
    </w:p>
    <w:p w14:paraId="4C858508" w14:textId="77777777" w:rsidR="00EF6300" w:rsidRDefault="00EF6300" w:rsidP="00804FE8">
      <w:pPr>
        <w:pStyle w:val="Liststycke"/>
        <w:numPr>
          <w:ilvl w:val="1"/>
          <w:numId w:val="23"/>
        </w:numPr>
        <w:spacing w:line="276" w:lineRule="auto"/>
      </w:pPr>
      <w:r w:rsidRPr="000835CC">
        <w:rPr>
          <w:noProof/>
        </w:rPr>
        <w:t xml:space="preserve">Markera meningen </w:t>
      </w:r>
      <w:r w:rsidRPr="00A60356">
        <w:rPr>
          <w:noProof/>
        </w:rPr>
        <w:t xml:space="preserve">som du vill ska bli till en länk och </w:t>
      </w:r>
      <w:r>
        <w:rPr>
          <w:noProof/>
        </w:rPr>
        <w:t>klicka</w:t>
      </w:r>
      <w:r w:rsidRPr="000835CC">
        <w:rPr>
          <w:noProof/>
        </w:rPr>
        <w:t xml:space="preserve"> på symbolen för länk</w:t>
      </w:r>
      <w:r>
        <w:rPr>
          <w:noProof/>
        </w:rPr>
        <w:t xml:space="preserve"> längst upp</w:t>
      </w:r>
      <w:r w:rsidRPr="000835CC">
        <w:rPr>
          <w:noProof/>
        </w:rPr>
        <w:t>.</w:t>
      </w:r>
    </w:p>
    <w:p w14:paraId="394D61F1" w14:textId="77777777" w:rsidR="00EF6300" w:rsidRPr="000835CC" w:rsidRDefault="00EF6300" w:rsidP="00EF6300">
      <w:pPr>
        <w:pStyle w:val="Liststycke"/>
        <w:numPr>
          <w:ilvl w:val="0"/>
          <w:numId w:val="0"/>
        </w:numPr>
        <w:spacing w:line="276" w:lineRule="auto"/>
        <w:ind w:left="720"/>
      </w:pPr>
    </w:p>
    <w:p w14:paraId="68B332D0" w14:textId="77777777" w:rsidR="00EF6300" w:rsidRDefault="00EF6300" w:rsidP="00EF6300">
      <w:pPr>
        <w:pStyle w:val="Liststycke"/>
        <w:keepNext/>
        <w:numPr>
          <w:ilvl w:val="0"/>
          <w:numId w:val="0"/>
        </w:numPr>
        <w:spacing w:line="276" w:lineRule="auto"/>
        <w:ind w:left="360"/>
      </w:pPr>
      <w:r>
        <w:rPr>
          <w:noProof/>
          <w:shd w:val="clear" w:color="auto" w:fill="auto"/>
        </w:rPr>
        <mc:AlternateContent>
          <mc:Choice Requires="wps">
            <w:drawing>
              <wp:anchor distT="0" distB="0" distL="114300" distR="114300" simplePos="0" relativeHeight="251709440" behindDoc="0" locked="0" layoutInCell="1" allowOverlap="1" wp14:anchorId="4F2A6282" wp14:editId="2811FA28">
                <wp:simplePos x="0" y="0"/>
                <wp:positionH relativeFrom="margin">
                  <wp:posOffset>913019</wp:posOffset>
                </wp:positionH>
                <wp:positionV relativeFrom="paragraph">
                  <wp:posOffset>381524</wp:posOffset>
                </wp:positionV>
                <wp:extent cx="166812" cy="235392"/>
                <wp:effectExtent l="57150" t="19050" r="81280" b="88900"/>
                <wp:wrapNone/>
                <wp:docPr id="896" name="Rektangel 896"/>
                <wp:cNvGraphicFramePr/>
                <a:graphic xmlns:a="http://schemas.openxmlformats.org/drawingml/2006/main">
                  <a:graphicData uri="http://schemas.microsoft.com/office/word/2010/wordprocessingShape">
                    <wps:wsp>
                      <wps:cNvSpPr/>
                      <wps:spPr>
                        <a:xfrm>
                          <a:off x="0" y="0"/>
                          <a:ext cx="166812" cy="235392"/>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BB92CD9" id="Rektangel 896" o:spid="_x0000_s1026" style="position:absolute;margin-left:71.9pt;margin-top:30.05pt;width:13.15pt;height:18.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" filled="f" strokecolor="#00b050" strokeweight="1.5pt">
                <v:shadow on="t" color="black" opacity="22937f" origin=",.5" offset="0,.63889mm"/>
                <w10:wrap anchorx="margin"/>
              </v:rect>
            </w:pict>
          </mc:Fallback>
        </mc:AlternateContent>
      </w:r>
      <w:r>
        <w:rPr>
          <w:noProof/>
        </w:rPr>
        <w:drawing>
          <wp:inline distT="0" distB="0" distL="0" distR="0" wp14:anchorId="54B69DB5" wp14:editId="7CCD0609">
            <wp:extent cx="5512435" cy="4118556"/>
            <wp:effectExtent l="133350" t="114300" r="145415" b="168275"/>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7391" t="31415" r="28703" b="10270"/>
                    <a:stretch/>
                  </pic:blipFill>
                  <pic:spPr bwMode="auto">
                    <a:xfrm>
                      <a:off x="0" y="0"/>
                      <a:ext cx="5531802" cy="41330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DB154B7" w14:textId="77777777" w:rsidR="00EF6300" w:rsidRPr="00E027AF" w:rsidRDefault="00EF6300" w:rsidP="00804FE8">
      <w:pPr>
        <w:pStyle w:val="Liststycke"/>
        <w:numPr>
          <w:ilvl w:val="1"/>
          <w:numId w:val="23"/>
        </w:numPr>
        <w:rPr>
          <w:color w:val="000000" w:themeColor="text1"/>
        </w:rPr>
      </w:pPr>
      <w:r w:rsidRPr="00E027AF">
        <w:rPr>
          <w:color w:val="000000" w:themeColor="text1"/>
        </w:rPr>
        <w:t xml:space="preserve">Klistra in länken i fältet URL och klicka på den gröna bocken </w:t>
      </w:r>
      <w:r w:rsidRPr="00734AD5">
        <w:rPr>
          <w:i/>
          <w:iCs/>
          <w:color w:val="000000" w:themeColor="text1"/>
        </w:rPr>
        <w:t>Spara</w:t>
      </w:r>
      <w:r w:rsidRPr="00E027AF">
        <w:rPr>
          <w:color w:val="000000" w:themeColor="text1"/>
        </w:rPr>
        <w:t>.</w:t>
      </w:r>
    </w:p>
    <w:p w14:paraId="570BD3AF" w14:textId="77777777" w:rsidR="00EF6300" w:rsidRPr="00E027AF" w:rsidRDefault="00EF6300" w:rsidP="00EF6300">
      <w:pPr>
        <w:rPr>
          <w:color w:val="FF0000"/>
        </w:rPr>
      </w:pPr>
      <w:r w:rsidRPr="00E027AF">
        <w:rPr>
          <w:color w:val="000000" w:themeColor="text1"/>
        </w:rPr>
        <w:t>3. Klicka på P</w:t>
      </w:r>
      <w:r>
        <w:rPr>
          <w:color w:val="000000" w:themeColor="text1"/>
        </w:rPr>
        <w:t>UBLICERA</w:t>
      </w:r>
      <w:r w:rsidRPr="00E027AF">
        <w:rPr>
          <w:color w:val="000000" w:themeColor="text1"/>
        </w:rPr>
        <w:t xml:space="preserve"> när du är klar</w:t>
      </w:r>
      <w:r>
        <w:rPr>
          <w:color w:val="FF0000"/>
        </w:rPr>
        <w:t xml:space="preserve">. </w:t>
      </w:r>
    </w:p>
    <w:p w14:paraId="7BC4CD4B" w14:textId="77777777" w:rsidR="00EF6300" w:rsidRDefault="00EF6300" w:rsidP="00EF6300">
      <w:r w:rsidRPr="00591595">
        <w:rPr>
          <w:rFonts w:cs="Arial"/>
        </w:rPr>
        <w:lastRenderedPageBreak/>
        <w:t xml:space="preserve">Observera! Ändringar i välkomsttexten aviseras inte till patienten. För att meddela patienten om en ändring i välkomsttexten </w:t>
      </w:r>
      <w:r w:rsidRPr="007B0FFF">
        <w:rPr>
          <w:rFonts w:cs="Arial"/>
        </w:rPr>
        <w:t xml:space="preserve">måste du som gör ändringen skriva ett separat meddelande till patienten eller berätta det muntligen. Det kan till exempel vara när du tar emot en överlämnad Min vårdplan från en annan verksamhet och klipper in länken till din verksamhets kontaktsida. </w:t>
      </w:r>
    </w:p>
    <w:p w14:paraId="7BE6F7CB" w14:textId="77777777" w:rsidR="000A2954" w:rsidRDefault="008766B3" w:rsidP="000A2954">
      <w:pPr>
        <w:pStyle w:val="Rubrik2"/>
      </w:pPr>
      <w:bookmarkStart w:id="49" w:name="_Toc178342382"/>
      <w:r>
        <w:t>Rutiner för att redigera välkomsttext till invånaren</w:t>
      </w:r>
      <w:bookmarkEnd w:id="49"/>
      <w:r>
        <w:t xml:space="preserve"> </w:t>
      </w:r>
    </w:p>
    <w:p w14:paraId="66BD21ED" w14:textId="6C38C9C7" w:rsidR="000A2954" w:rsidRPr="004A3820" w:rsidRDefault="008766B3" w:rsidP="000A2954">
      <w:pPr>
        <w:tabs>
          <w:tab w:val="left" w:pos="5670"/>
        </w:tabs>
        <w:spacing w:line="276" w:lineRule="auto"/>
        <w:rPr>
          <w:rFonts w:ascii="Arial" w:hAnsi="Arial" w:cs="Arial"/>
          <w:i/>
          <w:sz w:val="20"/>
          <w:szCs w:val="20"/>
        </w:rPr>
      </w:pPr>
      <w:r w:rsidRPr="004A3820">
        <w:rPr>
          <w:i/>
          <w:noProof/>
        </w:rPr>
        <w:t xml:space="preserve">Exempel, redigeras av </w:t>
      </w:r>
      <w:commentRangeStart w:id="50"/>
      <w:r w:rsidRPr="004A3820">
        <w:rPr>
          <w:i/>
          <w:noProof/>
        </w:rPr>
        <w:t>verksamheten</w:t>
      </w:r>
      <w:commentRangeEnd w:id="50"/>
      <w:r>
        <w:rPr>
          <w:rStyle w:val="Kommentarsreferens"/>
          <w:rFonts w:eastAsia="Times New Roman" w:cs="Times New Roman"/>
          <w:shd w:val="clear" w:color="auto" w:fill="auto"/>
        </w:rPr>
        <w:commentReference w:id="50"/>
      </w:r>
      <w:r w:rsidR="00EF6300">
        <w:rPr>
          <w:i/>
          <w:noProof/>
        </w:rPr>
        <w:t>:</w:t>
      </w:r>
    </w:p>
    <w:p w14:paraId="00CB729E" w14:textId="77777777" w:rsidR="000A2954" w:rsidRDefault="008766B3" w:rsidP="00804FE8">
      <w:pPr>
        <w:pStyle w:val="Liststycke"/>
        <w:numPr>
          <w:ilvl w:val="0"/>
          <w:numId w:val="31"/>
        </w:numPr>
        <w:spacing w:line="276" w:lineRule="auto"/>
      </w:pPr>
      <w:r w:rsidRPr="00A53907">
        <w:rPr>
          <w:highlight w:val="yellow"/>
        </w:rPr>
        <w:t>I vår verksamhet kompletteras Välkomsttext till invånaren med en länk till … när Min vårdplan startas eller övertas av en annan verksamhet.</w:t>
      </w:r>
    </w:p>
    <w:p w14:paraId="17F8D1FF" w14:textId="77777777" w:rsidR="000A2954" w:rsidRDefault="008766B3" w:rsidP="00804FE8">
      <w:pPr>
        <w:pStyle w:val="Liststycke"/>
        <w:numPr>
          <w:ilvl w:val="0"/>
          <w:numId w:val="31"/>
        </w:numPr>
        <w:spacing w:line="276" w:lineRule="auto"/>
      </w:pPr>
      <w:r w:rsidRPr="00A53907">
        <w:rPr>
          <w:highlight w:val="yellow"/>
        </w:rPr>
        <w:t>I vår verksamhet redigerar vi även denna information i Välkomsttext till invånaren….</w:t>
      </w:r>
    </w:p>
    <w:p w14:paraId="25BBFD56" w14:textId="12A04ED9" w:rsidR="000A2954" w:rsidRPr="00C923DA" w:rsidRDefault="008766B3" w:rsidP="00804FE8">
      <w:pPr>
        <w:pStyle w:val="Liststycke"/>
        <w:numPr>
          <w:ilvl w:val="0"/>
          <w:numId w:val="31"/>
        </w:numPr>
        <w:spacing w:line="276" w:lineRule="auto"/>
      </w:pPr>
      <w:r w:rsidRPr="00A53907">
        <w:rPr>
          <w:highlight w:val="yellow"/>
        </w:rPr>
        <w:t>Om Välkomsttext till invånaren redigeras en tid efter att Min vårdplan har startats informerar vi patienten om förändringen genom att skicka ett meddelande.</w:t>
      </w:r>
    </w:p>
    <w:p w14:paraId="50F83E0F" w14:textId="77777777" w:rsidR="00EF6300" w:rsidRDefault="00EF6300" w:rsidP="00EF6300">
      <w:pPr>
        <w:pStyle w:val="Rubrik1"/>
        <w:rPr>
          <w:color w:val="000000" w:themeColor="text1"/>
        </w:rPr>
      </w:pPr>
      <w:bookmarkStart w:id="51" w:name="_Toc167914967"/>
      <w:bookmarkStart w:id="52" w:name="_Toc178342383"/>
      <w:r>
        <w:t>V</w:t>
      </w:r>
      <w:r w:rsidRPr="00746D29">
        <w:t>isa</w:t>
      </w:r>
      <w:r>
        <w:t xml:space="preserve"> och dölja</w:t>
      </w:r>
      <w:r w:rsidRPr="00746D29">
        <w:t xml:space="preserve"> innehåll</w:t>
      </w:r>
      <w:bookmarkEnd w:id="51"/>
      <w:bookmarkEnd w:id="52"/>
      <w:r w:rsidRPr="00746D29">
        <w:rPr>
          <w:color w:val="000000" w:themeColor="text1"/>
        </w:rPr>
        <w:t xml:space="preserve"> </w:t>
      </w:r>
    </w:p>
    <w:p w14:paraId="5E71A701" w14:textId="77777777" w:rsidR="00EF6300" w:rsidRPr="00746D29" w:rsidRDefault="00EF6300" w:rsidP="00EF6300">
      <w:pPr>
        <w:pStyle w:val="Rubrik2"/>
      </w:pPr>
      <w:bookmarkStart w:id="53" w:name="_Toc167914968"/>
      <w:bookmarkStart w:id="54" w:name="_Toc178342384"/>
      <w:r w:rsidRPr="00746D29">
        <w:t>Tre rubriknivåer</w:t>
      </w:r>
      <w:bookmarkEnd w:id="53"/>
      <w:bookmarkEnd w:id="54"/>
    </w:p>
    <w:p w14:paraId="4920BE3C" w14:textId="77777777" w:rsidR="00EF6300" w:rsidRPr="00786889" w:rsidRDefault="00EF6300" w:rsidP="00EF6300">
      <w:pPr>
        <w:shd w:val="clear" w:color="auto" w:fill="FFFFFF"/>
        <w:spacing w:before="180" w:after="0"/>
        <w:rPr>
          <w:rFonts w:cs="Times New Roman"/>
          <w:strike/>
          <w:color w:val="FF0000"/>
        </w:rPr>
      </w:pPr>
      <w:r w:rsidRPr="00A35021">
        <w:rPr>
          <w:rFonts w:cs="Times New Roman"/>
          <w:b/>
          <w:color w:val="000000" w:themeColor="text1"/>
        </w:rPr>
        <w:t>Mod</w:t>
      </w:r>
      <w:r w:rsidRPr="00746D29">
        <w:rPr>
          <w:rFonts w:cs="Times New Roman"/>
          <w:b/>
          <w:color w:val="000000" w:themeColor="text1"/>
        </w:rPr>
        <w:t>ul</w:t>
      </w:r>
      <w:r w:rsidRPr="00746D29">
        <w:rPr>
          <w:rFonts w:cs="Times New Roman"/>
          <w:color w:val="000000" w:themeColor="text1"/>
        </w:rPr>
        <w:t xml:space="preserve"> – den översta rubriknivån i Min vårdplan</w:t>
      </w:r>
      <w:r>
        <w:rPr>
          <w:rFonts w:cs="Times New Roman"/>
          <w:color w:val="000000" w:themeColor="text1"/>
        </w:rPr>
        <w:t xml:space="preserve">. Innehåller avsnitt, steg och ibland formulär. </w:t>
      </w:r>
    </w:p>
    <w:p w14:paraId="082EDAB8" w14:textId="77777777" w:rsidR="00EF6300" w:rsidRPr="00A35021" w:rsidRDefault="00EF6300" w:rsidP="00EF6300">
      <w:pPr>
        <w:shd w:val="clear" w:color="auto" w:fill="FFFFFF"/>
        <w:spacing w:before="180" w:after="0"/>
        <w:rPr>
          <w:rFonts w:cs="Times New Roman"/>
          <w:color w:val="000000" w:themeColor="text1"/>
        </w:rPr>
      </w:pPr>
      <w:r w:rsidRPr="00A35021">
        <w:rPr>
          <w:rFonts w:cs="Times New Roman"/>
          <w:b/>
          <w:color w:val="000000" w:themeColor="text1"/>
        </w:rPr>
        <w:t>Avsnitt</w:t>
      </w:r>
      <w:r w:rsidRPr="00A35021">
        <w:rPr>
          <w:rFonts w:cs="Times New Roman"/>
          <w:color w:val="000000" w:themeColor="text1"/>
        </w:rPr>
        <w:t xml:space="preserve"> – mellanrubrik som grupperar och håller ihop sammanhängande steg. Avsnittsrubrikerna är endast synliga om det finns steg som </w:t>
      </w:r>
      <w:r>
        <w:rPr>
          <w:rFonts w:cs="Times New Roman"/>
          <w:color w:val="000000" w:themeColor="text1"/>
        </w:rPr>
        <w:t>visas</w:t>
      </w:r>
      <w:r w:rsidRPr="00A35021">
        <w:rPr>
          <w:rFonts w:cs="Times New Roman"/>
          <w:color w:val="000000" w:themeColor="text1"/>
        </w:rPr>
        <w:t>.</w:t>
      </w:r>
    </w:p>
    <w:p w14:paraId="72EA8B02" w14:textId="77777777" w:rsidR="000520E5" w:rsidRDefault="00EF6300" w:rsidP="000520E5">
      <w:pPr>
        <w:shd w:val="clear" w:color="auto" w:fill="FFFFFF"/>
        <w:spacing w:before="180"/>
        <w:rPr>
          <w:rFonts w:cs="Times New Roman"/>
        </w:rPr>
      </w:pPr>
      <w:r w:rsidRPr="00A35021">
        <w:rPr>
          <w:rFonts w:cs="Times New Roman"/>
          <w:b/>
          <w:color w:val="000000" w:themeColor="text1"/>
        </w:rPr>
        <w:t>Steg</w:t>
      </w:r>
      <w:r w:rsidRPr="00A35021">
        <w:rPr>
          <w:rFonts w:cs="Times New Roman"/>
          <w:color w:val="000000" w:themeColor="text1"/>
        </w:rPr>
        <w:t xml:space="preserve"> –</w:t>
      </w:r>
      <w:r>
        <w:rPr>
          <w:rFonts w:cs="Times New Roman"/>
          <w:color w:val="000000" w:themeColor="text1"/>
        </w:rPr>
        <w:t xml:space="preserve"> en sida,</w:t>
      </w:r>
      <w:r w:rsidRPr="00A35021">
        <w:rPr>
          <w:rFonts w:cs="Times New Roman"/>
          <w:color w:val="000000" w:themeColor="text1"/>
        </w:rPr>
        <w:t xml:space="preserve"> </w:t>
      </w:r>
      <w:r>
        <w:rPr>
          <w:rFonts w:cs="Times New Roman"/>
          <w:color w:val="000000" w:themeColor="text1"/>
        </w:rPr>
        <w:t>som innehåller till exempel</w:t>
      </w:r>
      <w:r w:rsidRPr="00700F04">
        <w:rPr>
          <w:rFonts w:cs="Times New Roman"/>
        </w:rPr>
        <w:t xml:space="preserve"> text, </w:t>
      </w:r>
      <w:r>
        <w:rPr>
          <w:rFonts w:cs="Times New Roman"/>
        </w:rPr>
        <w:t>illustrationer och länkar.</w:t>
      </w:r>
      <w:r w:rsidRPr="00700F04">
        <w:rPr>
          <w:rFonts w:cs="Times New Roman"/>
        </w:rPr>
        <w:t xml:space="preserve"> Steg kan döljas och visas för patienten.</w:t>
      </w:r>
      <w:bookmarkStart w:id="55" w:name="_Toc167914969"/>
    </w:p>
    <w:p w14:paraId="7C7289D9" w14:textId="77777777" w:rsidR="00534577" w:rsidRDefault="00534577" w:rsidP="00534577"/>
    <w:p w14:paraId="53A9CF13" w14:textId="0C2B83F8" w:rsidR="00534577" w:rsidRDefault="00534577" w:rsidP="00534577">
      <w:r>
        <w:t>När du kommer in i patientens översikt visas alla moduler ihopfällda. Du behöver klicka på plustecknet i</w:t>
      </w:r>
    </w:p>
    <w:p w14:paraId="3479E00C" w14:textId="77777777" w:rsidR="00534577" w:rsidRDefault="00534577" w:rsidP="00534577">
      <w:r>
        <w:t>varje modul för att fälla ut innehållet.</w:t>
      </w:r>
    </w:p>
    <w:p w14:paraId="42950586" w14:textId="5E56E595" w:rsidR="00534577" w:rsidRDefault="00534577" w:rsidP="00534577">
      <w:r>
        <w:rPr>
          <w:noProof/>
        </w:rPr>
        <mc:AlternateContent>
          <mc:Choice Requires="wps">
            <w:drawing>
              <wp:anchor distT="0" distB="0" distL="114300" distR="114300" simplePos="0" relativeHeight="251745280" behindDoc="0" locked="0" layoutInCell="1" allowOverlap="1" wp14:anchorId="0A839F9F" wp14:editId="600A1F91">
                <wp:simplePos x="0" y="0"/>
                <wp:positionH relativeFrom="margin">
                  <wp:posOffset>3503390</wp:posOffset>
                </wp:positionH>
                <wp:positionV relativeFrom="paragraph">
                  <wp:posOffset>635440</wp:posOffset>
                </wp:positionV>
                <wp:extent cx="245110" cy="283210"/>
                <wp:effectExtent l="57150" t="19050" r="59690" b="78740"/>
                <wp:wrapNone/>
                <wp:docPr id="916" name="Rektangel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 cy="28321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D8452DB" id="Rektangel 916" o:spid="_x0000_s1026" style="position:absolute;margin-left:275.85pt;margin-top:50.05pt;width:19.3pt;height:22.3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" filled="f" strokecolor="#00b050" strokeweight="1.5pt">
                <v:shadow on="t" color="black" opacity="22937f" origin=",.5" offset="0,.63889mm"/>
                <v:path arrowok="t"/>
                <w10:wrap anchorx="margin"/>
              </v:rect>
            </w:pict>
          </mc:Fallback>
        </mc:AlternateContent>
      </w:r>
      <w:r>
        <w:t>.</w:t>
      </w:r>
      <w:r w:rsidR="009D0EB0">
        <w:rPr>
          <w:noProof/>
        </w:rPr>
        <w:drawing>
          <wp:inline distT="0" distB="0" distL="0" distR="0" wp14:anchorId="46B26902" wp14:editId="3D0F6AF4">
            <wp:extent cx="3914065" cy="2623559"/>
            <wp:effectExtent l="0" t="0" r="0" b="5715"/>
            <wp:docPr id="1425699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9905" name=""/>
                    <pic:cNvPicPr/>
                  </pic:nvPicPr>
                  <pic:blipFill rotWithShape="1">
                    <a:blip r:embed="rId49"/>
                    <a:srcRect l="22070" t="13079" r="22301" b="20638"/>
                    <a:stretch/>
                  </pic:blipFill>
                  <pic:spPr bwMode="auto">
                    <a:xfrm>
                      <a:off x="0" y="0"/>
                      <a:ext cx="3984605" cy="2670841"/>
                    </a:xfrm>
                    <a:prstGeom prst="rect">
                      <a:avLst/>
                    </a:prstGeom>
                    <a:ln>
                      <a:noFill/>
                    </a:ln>
                    <a:extLst>
                      <a:ext uri="{53640926-AAD7-44D8-BBD7-CCE9431645EC}">
                        <a14:shadowObscured xmlns:a14="http://schemas.microsoft.com/office/drawing/2010/main"/>
                      </a:ext>
                    </a:extLst>
                  </pic:spPr>
                </pic:pic>
              </a:graphicData>
            </a:graphic>
          </wp:inline>
        </w:drawing>
      </w:r>
    </w:p>
    <w:p w14:paraId="6A01C55C" w14:textId="77777777" w:rsidR="00534577" w:rsidRDefault="00534577" w:rsidP="00534577">
      <w:pPr>
        <w:pStyle w:val="Rubrik2"/>
      </w:pPr>
      <w:bookmarkStart w:id="56" w:name="_Toc178342385"/>
      <w:r>
        <w:lastRenderedPageBreak/>
        <w:t>Avsnitt</w:t>
      </w:r>
      <w:bookmarkEnd w:id="56"/>
    </w:p>
    <w:p w14:paraId="60FD58E6" w14:textId="77777777" w:rsidR="00534577" w:rsidRDefault="00534577" w:rsidP="00534577">
      <w:pPr>
        <w:keepNext/>
        <w:shd w:val="clear" w:color="auto" w:fill="FFFFFF"/>
        <w:spacing w:before="180"/>
      </w:pPr>
      <w:r>
        <w:t>En modul kan innehålla ett eller flera avsnitt.</w:t>
      </w:r>
    </w:p>
    <w:p w14:paraId="724860C5" w14:textId="77777777" w:rsidR="00534577" w:rsidRDefault="00534577" w:rsidP="00534577">
      <w:pPr>
        <w:keepNext/>
        <w:shd w:val="clear" w:color="auto" w:fill="FFFFFF"/>
        <w:spacing w:before="180"/>
      </w:pPr>
      <w:r>
        <w:t xml:space="preserve">I nedan modul </w:t>
      </w:r>
      <w:r w:rsidRPr="006A5DDB">
        <w:rPr>
          <w:i/>
          <w:iCs/>
        </w:rPr>
        <w:t>Utredning och diagnos</w:t>
      </w:r>
      <w:r>
        <w:t xml:space="preserve"> finns avsnitten </w:t>
      </w:r>
      <w:r w:rsidRPr="00D87928">
        <w:rPr>
          <w:i/>
          <w:iCs/>
        </w:rPr>
        <w:t>Utredning</w:t>
      </w:r>
      <w:r>
        <w:t xml:space="preserve"> och </w:t>
      </w:r>
      <w:r w:rsidRPr="00D87928">
        <w:rPr>
          <w:i/>
          <w:iCs/>
        </w:rPr>
        <w:t>Diagnos</w:t>
      </w:r>
      <w:r>
        <w:t xml:space="preserve">. </w:t>
      </w:r>
    </w:p>
    <w:p w14:paraId="5DB55103" w14:textId="77777777" w:rsidR="00534577" w:rsidRPr="00A67343" w:rsidRDefault="00534577" w:rsidP="00534577">
      <w:pPr>
        <w:pStyle w:val="Rubrik2"/>
      </w:pPr>
      <w:bookmarkStart w:id="57" w:name="_Toc178342386"/>
      <w:r>
        <w:t>Visa</w:t>
      </w:r>
      <w:r w:rsidRPr="00A67343">
        <w:t xml:space="preserve"> eller dölj</w:t>
      </w:r>
      <w:r>
        <w:t>a</w:t>
      </w:r>
      <w:r w:rsidRPr="00A67343">
        <w:t xml:space="preserve"> steg</w:t>
      </w:r>
      <w:bookmarkEnd w:id="57"/>
    </w:p>
    <w:p w14:paraId="0FF1CC37" w14:textId="77777777" w:rsidR="00534577" w:rsidRPr="00700F04" w:rsidRDefault="00534577" w:rsidP="00534577">
      <w:pPr>
        <w:spacing w:line="276" w:lineRule="auto"/>
        <w:rPr>
          <w:rFonts w:cs="Times New Roman"/>
        </w:rPr>
      </w:pPr>
      <w:r w:rsidRPr="002201A2">
        <w:rPr>
          <w:rFonts w:cs="Times New Roman"/>
        </w:rPr>
        <w:t xml:space="preserve">För att ändra vilka steg som är synliga för </w:t>
      </w:r>
      <w:r w:rsidRPr="00700F04">
        <w:rPr>
          <w:rFonts w:cs="Times New Roman"/>
        </w:rPr>
        <w:t>patienten:</w:t>
      </w:r>
    </w:p>
    <w:p w14:paraId="4A341194" w14:textId="77777777" w:rsidR="00534577" w:rsidRPr="00B4440D" w:rsidRDefault="00534577" w:rsidP="00534577">
      <w:pPr>
        <w:pStyle w:val="Liststycke"/>
        <w:numPr>
          <w:ilvl w:val="0"/>
          <w:numId w:val="5"/>
        </w:numPr>
        <w:spacing w:line="276" w:lineRule="auto"/>
        <w:rPr>
          <w:rFonts w:cs="Times New Roman"/>
        </w:rPr>
      </w:pPr>
      <w:r w:rsidRPr="00700F04">
        <w:rPr>
          <w:rFonts w:cs="Times New Roman"/>
        </w:rPr>
        <w:t xml:space="preserve">Klicka på </w:t>
      </w:r>
      <w:r>
        <w:rPr>
          <w:rFonts w:cs="Times New Roman"/>
        </w:rPr>
        <w:t>det avsnitt</w:t>
      </w:r>
      <w:r w:rsidRPr="00700F04">
        <w:rPr>
          <w:rFonts w:cs="Times New Roman"/>
        </w:rPr>
        <w:t xml:space="preserve"> du vill </w:t>
      </w:r>
      <w:r>
        <w:rPr>
          <w:rFonts w:cs="Times New Roman"/>
        </w:rPr>
        <w:t>visa</w:t>
      </w:r>
      <w:r w:rsidRPr="00700F04">
        <w:rPr>
          <w:rFonts w:cs="Times New Roman"/>
        </w:rPr>
        <w:t xml:space="preserve"> eller dölja steg under.</w:t>
      </w:r>
    </w:p>
    <w:p w14:paraId="4A932C10" w14:textId="29998D94" w:rsidR="00534577" w:rsidRDefault="00534577" w:rsidP="00534577">
      <w:pPr>
        <w:keepNext/>
        <w:spacing w:line="276" w:lineRule="auto"/>
      </w:pPr>
      <w:r>
        <w:rPr>
          <w:noProof/>
        </w:rPr>
        <mc:AlternateContent>
          <mc:Choice Requires="wps">
            <w:drawing>
              <wp:anchor distT="0" distB="0" distL="114300" distR="114300" simplePos="0" relativeHeight="251746304" behindDoc="0" locked="0" layoutInCell="1" allowOverlap="1" wp14:anchorId="634FD28D" wp14:editId="20DC85A7">
                <wp:simplePos x="0" y="0"/>
                <wp:positionH relativeFrom="margin">
                  <wp:posOffset>199942</wp:posOffset>
                </wp:positionH>
                <wp:positionV relativeFrom="paragraph">
                  <wp:posOffset>1310984</wp:posOffset>
                </wp:positionV>
                <wp:extent cx="4173018" cy="287893"/>
                <wp:effectExtent l="57150" t="19050" r="75565" b="93345"/>
                <wp:wrapNone/>
                <wp:docPr id="918" name="Rektangel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3018" cy="287893"/>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A10E765" id="Rektangel 918" o:spid="_x0000_s1026" style="position:absolute;margin-left:15.75pt;margin-top:103.25pt;width:328.6pt;height:22.6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" filled="f" strokecolor="#00b050" strokeweight="1.5pt">
                <v:shadow on="t" color="black" opacity="22937f" origin=",.5" offset="0,.63889mm"/>
                <v:path arrowok="t"/>
                <w10:wrap anchorx="margin"/>
              </v:rect>
            </w:pict>
          </mc:Fallback>
        </mc:AlternateContent>
      </w:r>
      <w:r w:rsidR="009D0EB0">
        <w:rPr>
          <w:noProof/>
        </w:rPr>
        <w:drawing>
          <wp:inline distT="0" distB="0" distL="0" distR="0" wp14:anchorId="02D9306D" wp14:editId="612367EA">
            <wp:extent cx="4476750" cy="1963338"/>
            <wp:effectExtent l="114300" t="114300" r="114300" b="170815"/>
            <wp:docPr id="16121744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0"/>
                    <a:srcRect l="22473" t="15229" r="24216" b="43210"/>
                    <a:stretch/>
                  </pic:blipFill>
                  <pic:spPr bwMode="auto">
                    <a:xfrm>
                      <a:off x="0" y="0"/>
                      <a:ext cx="4492152" cy="19700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B0E3EBA" w14:textId="77777777" w:rsidR="00534577" w:rsidRDefault="00534577" w:rsidP="00534577">
      <w:pPr>
        <w:pStyle w:val="Liststycke"/>
        <w:numPr>
          <w:ilvl w:val="0"/>
          <w:numId w:val="0"/>
        </w:numPr>
        <w:spacing w:line="276" w:lineRule="auto"/>
        <w:ind w:left="720"/>
        <w:rPr>
          <w:rFonts w:cs="Times New Roman"/>
        </w:rPr>
      </w:pPr>
    </w:p>
    <w:p w14:paraId="3C89220A" w14:textId="77777777" w:rsidR="00534577" w:rsidRDefault="00534577" w:rsidP="00534577">
      <w:pPr>
        <w:pStyle w:val="Liststycke"/>
        <w:numPr>
          <w:ilvl w:val="0"/>
          <w:numId w:val="5"/>
        </w:numPr>
        <w:spacing w:line="276" w:lineRule="auto"/>
        <w:rPr>
          <w:rFonts w:cs="Times New Roman"/>
        </w:rPr>
      </w:pPr>
      <w:r w:rsidRPr="00E92E02">
        <w:rPr>
          <w:rFonts w:cs="Times New Roman"/>
        </w:rPr>
        <w:t>Du får då upp en lista med alla steg i det avsnittet.</w:t>
      </w:r>
      <w:r>
        <w:rPr>
          <w:rFonts w:cs="Times New Roman"/>
        </w:rPr>
        <w:t xml:space="preserve"> Du kan klicka på stegen för att se vad de innehåller</w:t>
      </w:r>
    </w:p>
    <w:p w14:paraId="73EBA382" w14:textId="77777777" w:rsidR="00534577" w:rsidRDefault="00534577" w:rsidP="00534577">
      <w:pPr>
        <w:pStyle w:val="Liststycke"/>
        <w:keepNext/>
        <w:numPr>
          <w:ilvl w:val="0"/>
          <w:numId w:val="5"/>
        </w:numPr>
        <w:spacing w:line="276" w:lineRule="auto"/>
      </w:pPr>
      <w:r w:rsidRPr="00332D9E">
        <w:rPr>
          <w:rFonts w:cs="Times New Roman"/>
        </w:rPr>
        <w:t>Klicka på knappen till höger om stegets namn (</w:t>
      </w:r>
      <w:r w:rsidRPr="00332D9E">
        <w:rPr>
          <w:rFonts w:cs="Times New Roman"/>
          <w:iCs/>
        </w:rPr>
        <w:t>Synlig/Dold</w:t>
      </w:r>
      <w:r w:rsidRPr="00332D9E">
        <w:rPr>
          <w:rFonts w:cs="Times New Roman"/>
        </w:rPr>
        <w:t>) för att ändra dess status. Steget blir synligt eller dolt för patienten i samma stund som du klickar på knappen.</w:t>
      </w:r>
    </w:p>
    <w:p w14:paraId="31ECB62D" w14:textId="3B5EB9AC" w:rsidR="00534577" w:rsidRDefault="00534577" w:rsidP="00534577">
      <w:pPr>
        <w:keepNext/>
        <w:spacing w:line="276" w:lineRule="auto"/>
      </w:pPr>
      <w:r>
        <w:rPr>
          <w:noProof/>
        </w:rPr>
        <mc:AlternateContent>
          <mc:Choice Requires="wps">
            <w:drawing>
              <wp:anchor distT="0" distB="0" distL="114300" distR="114300" simplePos="0" relativeHeight="251747328" behindDoc="0" locked="0" layoutInCell="1" allowOverlap="1" wp14:anchorId="694DF221" wp14:editId="58CAD15A">
                <wp:simplePos x="0" y="0"/>
                <wp:positionH relativeFrom="margin">
                  <wp:posOffset>3437291</wp:posOffset>
                </wp:positionH>
                <wp:positionV relativeFrom="paragraph">
                  <wp:posOffset>1570278</wp:posOffset>
                </wp:positionV>
                <wp:extent cx="1024255" cy="593090"/>
                <wp:effectExtent l="57150" t="19050" r="61595" b="73660"/>
                <wp:wrapNone/>
                <wp:docPr id="919" name="Rektangel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4255" cy="59309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1A354E8" id="Rektangel 919" o:spid="_x0000_s1026" style="position:absolute;margin-left:270.65pt;margin-top:123.65pt;width:80.65pt;height:46.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" filled="f" strokecolor="#00b050" strokeweight="1.5pt">
                <v:shadow on="t" color="black" opacity="22937f" origin=",.5" offset="0,.63889mm"/>
                <v:path arrowok="t"/>
                <w10:wrap anchorx="margin"/>
              </v:rect>
            </w:pict>
          </mc:Fallback>
        </mc:AlternateContent>
      </w:r>
      <w:r w:rsidR="009D0EB0">
        <w:rPr>
          <w:noProof/>
        </w:rPr>
        <w:drawing>
          <wp:inline distT="0" distB="0" distL="0" distR="0" wp14:anchorId="3C05BFAB" wp14:editId="5D65D388">
            <wp:extent cx="4649167" cy="2290273"/>
            <wp:effectExtent l="0" t="0" r="0" b="0"/>
            <wp:docPr id="14683194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19495" name=""/>
                    <pic:cNvPicPr/>
                  </pic:nvPicPr>
                  <pic:blipFill rotWithShape="1">
                    <a:blip r:embed="rId51"/>
                    <a:srcRect l="22573" t="13436" r="22806" b="38732"/>
                    <a:stretch/>
                  </pic:blipFill>
                  <pic:spPr bwMode="auto">
                    <a:xfrm>
                      <a:off x="0" y="0"/>
                      <a:ext cx="4665954" cy="2298543"/>
                    </a:xfrm>
                    <a:prstGeom prst="rect">
                      <a:avLst/>
                    </a:prstGeom>
                    <a:ln>
                      <a:noFill/>
                    </a:ln>
                    <a:extLst>
                      <a:ext uri="{53640926-AAD7-44D8-BBD7-CCE9431645EC}">
                        <a14:shadowObscured xmlns:a14="http://schemas.microsoft.com/office/drawing/2010/main"/>
                      </a:ext>
                    </a:extLst>
                  </pic:spPr>
                </pic:pic>
              </a:graphicData>
            </a:graphic>
          </wp:inline>
        </w:drawing>
      </w:r>
    </w:p>
    <w:p w14:paraId="6115B13D" w14:textId="77777777" w:rsidR="00534577" w:rsidRDefault="00534577" w:rsidP="00534577">
      <w:pPr>
        <w:spacing w:line="276" w:lineRule="auto"/>
        <w:rPr>
          <w:rFonts w:cs="Times New Roman"/>
        </w:rPr>
      </w:pPr>
    </w:p>
    <w:p w14:paraId="100B884B" w14:textId="77777777" w:rsidR="00B97BDE" w:rsidRDefault="00534577" w:rsidP="00B97BDE">
      <w:pPr>
        <w:pStyle w:val="Liststycke"/>
        <w:numPr>
          <w:ilvl w:val="0"/>
          <w:numId w:val="43"/>
        </w:numPr>
        <w:spacing w:line="276" w:lineRule="auto"/>
        <w:rPr>
          <w:rFonts w:cs="Times New Roman"/>
        </w:rPr>
      </w:pPr>
      <w:r w:rsidRPr="00977C76">
        <w:rPr>
          <w:rFonts w:cs="Times New Roman"/>
        </w:rPr>
        <w:t>Du kan klicka på pilen igen för att fälla ihop avsnittet. Fäll ut nästa avsnitt för att fortsätta individanpassa</w:t>
      </w:r>
      <w:r>
        <w:rPr>
          <w:rFonts w:cs="Times New Roman"/>
        </w:rPr>
        <w:t xml:space="preserve"> innehållet i modulen</w:t>
      </w:r>
      <w:r w:rsidRPr="00977C76">
        <w:rPr>
          <w:rFonts w:cs="Times New Roman"/>
        </w:rPr>
        <w:t xml:space="preserve">. </w:t>
      </w:r>
    </w:p>
    <w:p w14:paraId="070ABBC8" w14:textId="13932BFF" w:rsidR="00534577" w:rsidRPr="00B97BDE" w:rsidRDefault="00534577" w:rsidP="00B97BDE">
      <w:pPr>
        <w:pStyle w:val="Liststycke"/>
        <w:numPr>
          <w:ilvl w:val="0"/>
          <w:numId w:val="43"/>
        </w:numPr>
        <w:spacing w:line="276" w:lineRule="auto"/>
        <w:rPr>
          <w:rFonts w:cs="Times New Roman"/>
        </w:rPr>
      </w:pPr>
      <w:r w:rsidRPr="00B97BDE">
        <w:rPr>
          <w:rFonts w:cs="Times New Roman"/>
        </w:rPr>
        <w:lastRenderedPageBreak/>
        <w:t xml:space="preserve">Du kan klicka på minustecknet till höger om modulrubriken för att fälla ihop hela modulen. </w:t>
      </w:r>
    </w:p>
    <w:p w14:paraId="41D29D28" w14:textId="77777777" w:rsidR="00534577" w:rsidRPr="00977C76" w:rsidRDefault="00534577" w:rsidP="00534577">
      <w:pPr>
        <w:pStyle w:val="Liststycke"/>
        <w:numPr>
          <w:ilvl w:val="0"/>
          <w:numId w:val="43"/>
        </w:numPr>
        <w:spacing w:line="276" w:lineRule="auto"/>
        <w:rPr>
          <w:rFonts w:cs="Times New Roman"/>
        </w:rPr>
      </w:pPr>
      <w:r w:rsidRPr="00977C76">
        <w:rPr>
          <w:rFonts w:cs="Times New Roman"/>
        </w:rPr>
        <w:t>Klicka på plustecknet vid nästa modul och fortsätt enligt ovan.</w:t>
      </w:r>
    </w:p>
    <w:p w14:paraId="47E3D588" w14:textId="398AE005" w:rsidR="00534577" w:rsidRDefault="00534577" w:rsidP="00534577">
      <w:pPr>
        <w:spacing w:line="276" w:lineRule="auto"/>
        <w:rPr>
          <w:rFonts w:cs="Times New Roman"/>
          <w:b/>
        </w:rPr>
      </w:pPr>
      <w:r>
        <w:rPr>
          <w:rFonts w:cs="Times New Roman"/>
        </w:rPr>
        <w:t>Vilka moduler, avsnitt och steg</w:t>
      </w:r>
      <w:r w:rsidRPr="00721170">
        <w:rPr>
          <w:rFonts w:cs="Times New Roman"/>
        </w:rPr>
        <w:t xml:space="preserve"> </w:t>
      </w:r>
      <w:r>
        <w:rPr>
          <w:rFonts w:cs="Times New Roman"/>
        </w:rPr>
        <w:t>som</w:t>
      </w:r>
      <w:r w:rsidRPr="00721170">
        <w:rPr>
          <w:rFonts w:cs="Times New Roman"/>
        </w:rPr>
        <w:t xml:space="preserve"> är synliga för patienten redan när </w:t>
      </w:r>
      <w:r>
        <w:rPr>
          <w:rFonts w:cs="Times New Roman"/>
        </w:rPr>
        <w:t xml:space="preserve">Min vårdplan startas, </w:t>
      </w:r>
      <w:r w:rsidR="009D0EB0">
        <w:rPr>
          <w:rFonts w:cs="Times New Roman"/>
        </w:rPr>
        <w:t>och vilka som ligger under kommande moduler,</w:t>
      </w:r>
      <w:r>
        <w:rPr>
          <w:rFonts w:cs="Times New Roman"/>
        </w:rPr>
        <w:t xml:space="preserve"> syns i dokumentet </w:t>
      </w:r>
      <w:r w:rsidRPr="006A5DDB">
        <w:rPr>
          <w:rFonts w:cs="Times New Roman"/>
          <w:i/>
          <w:iCs/>
        </w:rPr>
        <w:t>Synliga texter vid start av Min vårdplan</w:t>
      </w:r>
      <w:r w:rsidRPr="00721170">
        <w:rPr>
          <w:rFonts w:cs="Times New Roman"/>
        </w:rPr>
        <w:t xml:space="preserve">. </w:t>
      </w:r>
      <w:r>
        <w:rPr>
          <w:rFonts w:cs="Times New Roman"/>
        </w:rPr>
        <w:t xml:space="preserve">De moduler och </w:t>
      </w:r>
      <w:r w:rsidRPr="00721170">
        <w:rPr>
          <w:rFonts w:cs="Times New Roman"/>
        </w:rPr>
        <w:t>steg</w:t>
      </w:r>
      <w:r>
        <w:rPr>
          <w:rFonts w:cs="Times New Roman"/>
        </w:rPr>
        <w:t xml:space="preserve"> som är dolda</w:t>
      </w:r>
      <w:r w:rsidRPr="00721170">
        <w:rPr>
          <w:rFonts w:cs="Times New Roman"/>
        </w:rPr>
        <w:t xml:space="preserve"> </w:t>
      </w:r>
      <w:r>
        <w:rPr>
          <w:rFonts w:cs="Times New Roman"/>
        </w:rPr>
        <w:t>synliggör du</w:t>
      </w:r>
      <w:r w:rsidRPr="00721170">
        <w:rPr>
          <w:rFonts w:cs="Times New Roman"/>
        </w:rPr>
        <w:t xml:space="preserve"> beroende på </w:t>
      </w:r>
      <w:r>
        <w:rPr>
          <w:rFonts w:cs="Times New Roman"/>
        </w:rPr>
        <w:t>patientens behov, process</w:t>
      </w:r>
      <w:r w:rsidRPr="00721170">
        <w:rPr>
          <w:rFonts w:cs="Times New Roman"/>
        </w:rPr>
        <w:t xml:space="preserve"> och önskemål</w:t>
      </w:r>
      <w:r>
        <w:rPr>
          <w:rFonts w:cs="Times New Roman"/>
        </w:rPr>
        <w:t xml:space="preserve"> över tid</w:t>
      </w:r>
      <w:r w:rsidRPr="00721170">
        <w:rPr>
          <w:rFonts w:cs="Times New Roman"/>
        </w:rPr>
        <w:t>. D</w:t>
      </w:r>
      <w:r>
        <w:rPr>
          <w:rFonts w:cs="Times New Roman"/>
        </w:rPr>
        <w:t>u kan också</w:t>
      </w:r>
      <w:r w:rsidRPr="007C1BE4">
        <w:rPr>
          <w:rFonts w:cs="Times New Roman"/>
          <w:color w:val="FF0000"/>
        </w:rPr>
        <w:t xml:space="preserve"> </w:t>
      </w:r>
      <w:r w:rsidRPr="00AD043C">
        <w:rPr>
          <w:rFonts w:cs="Times New Roman"/>
        </w:rPr>
        <w:t>anpassa och</w:t>
      </w:r>
      <w:r>
        <w:rPr>
          <w:rFonts w:cs="Times New Roman"/>
          <w:color w:val="FF0000"/>
        </w:rPr>
        <w:t xml:space="preserve"> </w:t>
      </w:r>
      <w:r w:rsidRPr="00721170">
        <w:rPr>
          <w:rFonts w:cs="Times New Roman"/>
        </w:rPr>
        <w:t xml:space="preserve">dölja </w:t>
      </w:r>
      <w:r>
        <w:rPr>
          <w:rFonts w:cs="Times New Roman"/>
        </w:rPr>
        <w:t xml:space="preserve">moduler och </w:t>
      </w:r>
      <w:r w:rsidRPr="00721170">
        <w:rPr>
          <w:rFonts w:cs="Times New Roman"/>
        </w:rPr>
        <w:t>steg</w:t>
      </w:r>
      <w:r>
        <w:rPr>
          <w:rFonts w:cs="Times New Roman"/>
        </w:rPr>
        <w:t xml:space="preserve"> som är synliga</w:t>
      </w:r>
      <w:r w:rsidRPr="00721170">
        <w:rPr>
          <w:rFonts w:cs="Times New Roman"/>
        </w:rPr>
        <w:t>.</w:t>
      </w:r>
      <w:r>
        <w:rPr>
          <w:rFonts w:cs="Times New Roman"/>
        </w:rPr>
        <w:t xml:space="preserve"> </w:t>
      </w:r>
      <w:r w:rsidRPr="00721170">
        <w:rPr>
          <w:rFonts w:cs="Times New Roman"/>
          <w:b/>
        </w:rPr>
        <w:t xml:space="preserve"> </w:t>
      </w:r>
    </w:p>
    <w:p w14:paraId="23E8D5A3" w14:textId="77777777" w:rsidR="00620D57" w:rsidRPr="00DF33B0" w:rsidRDefault="00620D57" w:rsidP="00620D57">
      <w:pPr>
        <w:spacing w:line="276" w:lineRule="auto"/>
        <w:rPr>
          <w:b/>
        </w:rPr>
      </w:pPr>
      <w:r w:rsidRPr="00DF33B0">
        <w:rPr>
          <w:b/>
        </w:rPr>
        <w:t>Tänk på!</w:t>
      </w:r>
    </w:p>
    <w:p w14:paraId="36588CDB" w14:textId="77777777" w:rsidR="00620D57" w:rsidRPr="00DF33B0" w:rsidRDefault="00620D57" w:rsidP="00620D57">
      <w:pPr>
        <w:pStyle w:val="Liststycke"/>
        <w:numPr>
          <w:ilvl w:val="0"/>
          <w:numId w:val="11"/>
        </w:numPr>
        <w:spacing w:line="276" w:lineRule="auto"/>
      </w:pPr>
      <w:r w:rsidRPr="00DF33B0">
        <w:t xml:space="preserve">När ett steg görs synligt får patienten ingen automatisk avisering. Skicka gärna </w:t>
      </w:r>
      <w:r>
        <w:t>en sidkommentar</w:t>
      </w:r>
      <w:r w:rsidRPr="00DF33B0">
        <w:t xml:space="preserve"> till patienten </w:t>
      </w:r>
      <w:r>
        <w:t>i det steg du har lagt till</w:t>
      </w:r>
      <w:r w:rsidRPr="00DF33B0">
        <w:t>.</w:t>
      </w:r>
      <w:r>
        <w:t xml:space="preserve"> Då blir det lättare att hitta för patienten. </w:t>
      </w:r>
    </w:p>
    <w:p w14:paraId="7E2081B3" w14:textId="77777777" w:rsidR="00620D57" w:rsidRDefault="00620D57" w:rsidP="00620D57">
      <w:pPr>
        <w:pStyle w:val="Liststycke"/>
        <w:numPr>
          <w:ilvl w:val="0"/>
          <w:numId w:val="11"/>
        </w:numPr>
        <w:spacing w:line="276" w:lineRule="auto"/>
      </w:pPr>
      <w:r w:rsidRPr="00DF33B0">
        <w:t xml:space="preserve">Avsnittsrubriken syns endast om det finns några steg </w:t>
      </w:r>
      <w:r>
        <w:t>som är synliggjorda</w:t>
      </w:r>
      <w:r w:rsidRPr="00DF33B0">
        <w:t xml:space="preserve"> under den.</w:t>
      </w:r>
    </w:p>
    <w:p w14:paraId="401CAF8E" w14:textId="77777777" w:rsidR="00620D57" w:rsidRPr="00AD151F" w:rsidRDefault="00620D57" w:rsidP="00620D57">
      <w:pPr>
        <w:rPr>
          <w:i/>
          <w:highlight w:val="yellow"/>
        </w:rPr>
      </w:pPr>
      <w:r w:rsidRPr="00C02AAE">
        <w:rPr>
          <w:rFonts w:cs="Times New Roman"/>
          <w:bCs/>
        </w:rPr>
        <w:t>En patient som får behandling för sina symtom och biverkningar har bättre förutsättningar att orka med sin behandling</w:t>
      </w:r>
      <w:r>
        <w:rPr>
          <w:rFonts w:cs="Times New Roman"/>
          <w:bCs/>
        </w:rPr>
        <w:t>.</w:t>
      </w:r>
      <w:r w:rsidRPr="00C02AAE">
        <w:rPr>
          <w:rFonts w:cs="Times New Roman"/>
          <w:bCs/>
        </w:rPr>
        <w:t xml:space="preserve"> </w:t>
      </w:r>
      <w:r>
        <w:rPr>
          <w:rFonts w:cs="Times New Roman"/>
          <w:bCs/>
        </w:rPr>
        <w:t>L</w:t>
      </w:r>
      <w:r w:rsidRPr="00C02AAE">
        <w:rPr>
          <w:rFonts w:cs="Times New Roman"/>
          <w:bCs/>
        </w:rPr>
        <w:t xml:space="preserve">är </w:t>
      </w:r>
      <w:r>
        <w:rPr>
          <w:rFonts w:cs="Times New Roman"/>
          <w:bCs/>
        </w:rPr>
        <w:t xml:space="preserve">därför </w:t>
      </w:r>
      <w:r w:rsidRPr="00C02AAE">
        <w:rPr>
          <w:rFonts w:cs="Times New Roman"/>
          <w:bCs/>
        </w:rPr>
        <w:t xml:space="preserve">känna materialet, ha en dialog med patienten </w:t>
      </w:r>
      <w:r>
        <w:rPr>
          <w:rFonts w:cs="Times New Roman"/>
          <w:bCs/>
        </w:rPr>
        <w:t xml:space="preserve">och/eller vårdnadshavaren </w:t>
      </w:r>
      <w:r w:rsidRPr="00C02AAE">
        <w:rPr>
          <w:rFonts w:cs="Times New Roman"/>
          <w:bCs/>
        </w:rPr>
        <w:t xml:space="preserve">och </w:t>
      </w:r>
      <w:r>
        <w:rPr>
          <w:rFonts w:cs="Times New Roman"/>
          <w:bCs/>
        </w:rPr>
        <w:t>synliggör</w:t>
      </w:r>
      <w:r w:rsidRPr="00C02AAE">
        <w:rPr>
          <w:rFonts w:cs="Times New Roman"/>
          <w:bCs/>
        </w:rPr>
        <w:t xml:space="preserve"> de egenvårdsråd som </w:t>
      </w:r>
      <w:r>
        <w:rPr>
          <w:rFonts w:cs="Times New Roman"/>
          <w:bCs/>
        </w:rPr>
        <w:t>hen</w:t>
      </w:r>
      <w:r w:rsidRPr="00C02AAE">
        <w:rPr>
          <w:rFonts w:cs="Times New Roman"/>
          <w:bCs/>
        </w:rPr>
        <w:t xml:space="preserve"> </w:t>
      </w:r>
      <w:r>
        <w:rPr>
          <w:rFonts w:cs="Times New Roman"/>
          <w:bCs/>
        </w:rPr>
        <w:t>behöver.</w:t>
      </w:r>
    </w:p>
    <w:p w14:paraId="16A7BB47" w14:textId="76060A75" w:rsidR="000520E5" w:rsidRDefault="00EF6300" w:rsidP="000520E5">
      <w:pPr>
        <w:pStyle w:val="Rubrik2"/>
        <w:rPr>
          <w:rFonts w:cs="Times New Roman"/>
        </w:rPr>
      </w:pPr>
      <w:bookmarkStart w:id="58" w:name="_Toc178342387"/>
      <w:r>
        <w:t>Moduler</w:t>
      </w:r>
      <w:bookmarkEnd w:id="55"/>
      <w:bookmarkEnd w:id="58"/>
    </w:p>
    <w:p w14:paraId="514DD91A" w14:textId="7F20A950" w:rsidR="00EF6300" w:rsidRDefault="00EF6300" w:rsidP="000520E5">
      <w:pPr>
        <w:shd w:val="clear" w:color="auto" w:fill="FFFFFF"/>
        <w:spacing w:before="180"/>
      </w:pPr>
      <w:r>
        <w:t xml:space="preserve">Min vårdplan är uppbyggd </w:t>
      </w:r>
      <w:r w:rsidRPr="0AE70312">
        <w:rPr>
          <w:color w:val="000000" w:themeColor="text1"/>
        </w:rPr>
        <w:t xml:space="preserve">av </w:t>
      </w:r>
      <w:r>
        <w:rPr>
          <w:color w:val="000000" w:themeColor="text1"/>
        </w:rPr>
        <w:t>tolv</w:t>
      </w:r>
      <w:r w:rsidRPr="0AE70312">
        <w:rPr>
          <w:color w:val="000000" w:themeColor="text1"/>
        </w:rPr>
        <w:t xml:space="preserve"> moduler</w:t>
      </w:r>
      <w:r>
        <w:t xml:space="preserve">, se nedan. Under STARTADE MODULER ligger de moduler som är synliga </w:t>
      </w:r>
      <w:r w:rsidR="00903835">
        <w:t xml:space="preserve">för patienten </w:t>
      </w:r>
      <w:r>
        <w:t>redan då Min vårdplan startas.</w:t>
      </w:r>
      <w:r w:rsidR="00B37373">
        <w:t xml:space="preserve"> (Observera att det finns steg i modulerna som är dolda för patienten, som du kan behöva synliggöra.)</w:t>
      </w:r>
      <w:r>
        <w:t xml:space="preserve"> Andra moduler behöver startas av behandlaren</w:t>
      </w:r>
      <w:r w:rsidR="00B97BDE">
        <w:t xml:space="preserve"> o</w:t>
      </w:r>
      <w:r>
        <w:t>m/när det är aktuellt. Dessa ligger under KOMMANDE MODULER längst ner i översikten.</w:t>
      </w:r>
      <w:bookmarkStart w:id="59" w:name="_Toc167921581"/>
      <w:r>
        <w:rPr>
          <w:noProof/>
        </w:rPr>
        <w:drawing>
          <wp:inline distT="0" distB="0" distL="0" distR="0" wp14:anchorId="3210304F" wp14:editId="0151EAE1">
            <wp:extent cx="3520868" cy="4128739"/>
            <wp:effectExtent l="0" t="0" r="3810" b="571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4533" t="19503" r="36322" b="19739"/>
                    <a:stretch/>
                  </pic:blipFill>
                  <pic:spPr bwMode="auto">
                    <a:xfrm>
                      <a:off x="0" y="0"/>
                      <a:ext cx="3566460" cy="4182203"/>
                    </a:xfrm>
                    <a:prstGeom prst="rect">
                      <a:avLst/>
                    </a:prstGeom>
                    <a:ln>
                      <a:noFill/>
                    </a:ln>
                    <a:extLst>
                      <a:ext uri="{53640926-AAD7-44D8-BBD7-CCE9431645EC}">
                        <a14:shadowObscured xmlns:a14="http://schemas.microsoft.com/office/drawing/2010/main"/>
                      </a:ext>
                    </a:extLst>
                  </pic:spPr>
                </pic:pic>
              </a:graphicData>
            </a:graphic>
          </wp:inline>
        </w:drawing>
      </w:r>
      <w:bookmarkEnd w:id="59"/>
    </w:p>
    <w:p w14:paraId="4626138E" w14:textId="77777777" w:rsidR="00903835" w:rsidRPr="005B39E3" w:rsidRDefault="00903835" w:rsidP="00BB7F30">
      <w:pPr>
        <w:pStyle w:val="Rubrik2"/>
      </w:pPr>
      <w:bookmarkStart w:id="60" w:name="_Toc167914971"/>
      <w:bookmarkStart w:id="61" w:name="_Toc178342388"/>
      <w:r>
        <w:lastRenderedPageBreak/>
        <w:t>Hantera moduler</w:t>
      </w:r>
      <w:bookmarkEnd w:id="61"/>
    </w:p>
    <w:p w14:paraId="3DC910E4" w14:textId="328D1300" w:rsidR="00903835" w:rsidRDefault="00903835" w:rsidP="00903835">
      <w:pPr>
        <w:shd w:val="clear" w:color="auto" w:fill="FFFFFF"/>
        <w:spacing w:before="180" w:after="0"/>
        <w:rPr>
          <w:rFonts w:cs="Times New Roman"/>
          <w:color w:val="000000" w:themeColor="text1"/>
        </w:rPr>
      </w:pPr>
      <w:r>
        <w:rPr>
          <w:rFonts w:cs="Times New Roman"/>
          <w:color w:val="000000" w:themeColor="text1"/>
        </w:rPr>
        <w:t xml:space="preserve">För startade moduler finns knappar för </w:t>
      </w:r>
      <w:r w:rsidR="009D0EB0">
        <w:rPr>
          <w:rFonts w:cs="Times New Roman"/>
          <w:color w:val="000000" w:themeColor="text1"/>
        </w:rPr>
        <w:t>DÖLJ MODUL</w:t>
      </w:r>
      <w:r>
        <w:rPr>
          <w:rFonts w:cs="Times New Roman"/>
          <w:color w:val="000000" w:themeColor="text1"/>
        </w:rPr>
        <w:t xml:space="preserve"> samt </w:t>
      </w:r>
      <w:r w:rsidR="009D0EB0">
        <w:rPr>
          <w:rFonts w:cs="Times New Roman"/>
          <w:color w:val="000000" w:themeColor="text1"/>
        </w:rPr>
        <w:t>VISA SOM KLAR.</w:t>
      </w:r>
    </w:p>
    <w:p w14:paraId="6599E0A7" w14:textId="48B31B44" w:rsidR="00903835" w:rsidRDefault="009D0EB0" w:rsidP="00903835">
      <w:pPr>
        <w:shd w:val="clear" w:color="auto" w:fill="FFFFFF"/>
        <w:spacing w:before="180" w:after="0"/>
        <w:rPr>
          <w:rFonts w:cs="Times New Roman"/>
          <w:color w:val="000000" w:themeColor="text1"/>
        </w:rPr>
      </w:pPr>
      <w:r>
        <w:rPr>
          <w:noProof/>
        </w:rPr>
        <w:drawing>
          <wp:inline distT="0" distB="0" distL="0" distR="0" wp14:anchorId="1A29D726" wp14:editId="522F7F4E">
            <wp:extent cx="4502150" cy="717550"/>
            <wp:effectExtent l="133350" t="114300" r="127000" b="158750"/>
            <wp:docPr id="9528048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0"/>
                    <a:srcRect l="22473" t="15229" r="23898" b="69578"/>
                    <a:stretch/>
                  </pic:blipFill>
                  <pic:spPr bwMode="auto">
                    <a:xfrm>
                      <a:off x="0" y="0"/>
                      <a:ext cx="4518913" cy="72022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B4C6119" w14:textId="3DC6517A" w:rsidR="00903835" w:rsidRDefault="009D0EB0" w:rsidP="00903835">
      <w:pPr>
        <w:pStyle w:val="Rubrik3"/>
      </w:pPr>
      <w:bookmarkStart w:id="62" w:name="_Toc178342389"/>
      <w:r>
        <w:t>Dölj modul</w:t>
      </w:r>
      <w:bookmarkEnd w:id="62"/>
    </w:p>
    <w:p w14:paraId="1C35F4A5" w14:textId="650402EC" w:rsidR="00903835" w:rsidRDefault="009D0EB0" w:rsidP="00903835">
      <w:pPr>
        <w:shd w:val="clear" w:color="auto" w:fill="FFFFFF"/>
        <w:spacing w:before="180" w:after="0"/>
        <w:rPr>
          <w:rFonts w:cs="Times New Roman"/>
        </w:rPr>
      </w:pPr>
      <w:r>
        <w:rPr>
          <w:rFonts w:cs="Times New Roman"/>
        </w:rPr>
        <w:t>Du kan välja DÖLJ MODUL om inget innehåll i modulen är aktuellt för patienten att ha tillgång till just men kan bli aktuellt att starta senare i förloppet. Modulen lägger sig då under KOMMANDE MODULER.</w:t>
      </w:r>
    </w:p>
    <w:p w14:paraId="670B547C" w14:textId="7E143EF5" w:rsidR="009D0EB0" w:rsidRDefault="009D0EB0" w:rsidP="00903835">
      <w:pPr>
        <w:shd w:val="clear" w:color="auto" w:fill="FFFFFF"/>
        <w:spacing w:before="180" w:after="0"/>
        <w:rPr>
          <w:rFonts w:cs="Times New Roman"/>
          <w:color w:val="000000" w:themeColor="text1"/>
        </w:rPr>
      </w:pPr>
      <w:r>
        <w:rPr>
          <w:noProof/>
        </w:rPr>
        <mc:AlternateContent>
          <mc:Choice Requires="wps">
            <w:drawing>
              <wp:anchor distT="0" distB="0" distL="114300" distR="114300" simplePos="0" relativeHeight="251791360" behindDoc="0" locked="0" layoutInCell="1" allowOverlap="1" wp14:anchorId="38F075E2" wp14:editId="367C2B75">
                <wp:simplePos x="0" y="0"/>
                <wp:positionH relativeFrom="margin">
                  <wp:posOffset>136732</wp:posOffset>
                </wp:positionH>
                <wp:positionV relativeFrom="paragraph">
                  <wp:posOffset>514071</wp:posOffset>
                </wp:positionV>
                <wp:extent cx="857250" cy="323850"/>
                <wp:effectExtent l="57150" t="19050" r="76200" b="95250"/>
                <wp:wrapNone/>
                <wp:docPr id="191225184" name="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238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FEC87D" id="Rektangel 37" o:spid="_x0000_s1026" style="position:absolute;margin-left:10.75pt;margin-top:40.5pt;width:67.5pt;height:25.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" filled="f" strokecolor="#00b050" strokeweight="1.5pt">
                <v:shadow on="t" color="black" opacity="22937f" origin=",.5" offset="0,.63889mm"/>
                <v:path arrowok="t"/>
                <w10:wrap anchorx="margin"/>
              </v:rect>
            </w:pict>
          </mc:Fallback>
        </mc:AlternateContent>
      </w:r>
      <w:r>
        <w:rPr>
          <w:noProof/>
        </w:rPr>
        <w:drawing>
          <wp:inline distT="0" distB="0" distL="0" distR="0" wp14:anchorId="1177B8E6" wp14:editId="77F08CF4">
            <wp:extent cx="4745807" cy="857250"/>
            <wp:effectExtent l="0" t="0" r="0" b="0"/>
            <wp:docPr id="9233667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66731" name=""/>
                    <pic:cNvPicPr/>
                  </pic:nvPicPr>
                  <pic:blipFill rotWithShape="1">
                    <a:blip r:embed="rId53"/>
                    <a:srcRect l="21968" t="33142" r="23914" b="49481"/>
                    <a:stretch/>
                  </pic:blipFill>
                  <pic:spPr bwMode="auto">
                    <a:xfrm>
                      <a:off x="0" y="0"/>
                      <a:ext cx="4751762" cy="858326"/>
                    </a:xfrm>
                    <a:prstGeom prst="rect">
                      <a:avLst/>
                    </a:prstGeom>
                    <a:ln>
                      <a:noFill/>
                    </a:ln>
                    <a:extLst>
                      <a:ext uri="{53640926-AAD7-44D8-BBD7-CCE9431645EC}">
                        <a14:shadowObscured xmlns:a14="http://schemas.microsoft.com/office/drawing/2010/main"/>
                      </a:ext>
                    </a:extLst>
                  </pic:spPr>
                </pic:pic>
              </a:graphicData>
            </a:graphic>
          </wp:inline>
        </w:drawing>
      </w:r>
    </w:p>
    <w:p w14:paraId="2303720C" w14:textId="77777777" w:rsidR="009D0EB0" w:rsidRDefault="009D0EB0" w:rsidP="009D0EB0">
      <w:pPr>
        <w:rPr>
          <w:i/>
          <w:iCs/>
        </w:rPr>
      </w:pPr>
      <w:r>
        <w:rPr>
          <w:rFonts w:cs="Times New Roman"/>
          <w:color w:val="000000" w:themeColor="text1"/>
        </w:rPr>
        <w:t xml:space="preserve">Kommande moduler är per automatik dolda för patienten. Du kan välja att </w:t>
      </w:r>
      <w:r>
        <w:t xml:space="preserve">visa modulen i patientens översikt genom att klicka på plustecknet till höger om modulens rubrik under KOMMANDE MODULER så att innehållet fälls ut. Klicka sedan i </w:t>
      </w:r>
      <w:r w:rsidRPr="00426A4F">
        <w:rPr>
          <w:i/>
          <w:iCs/>
        </w:rPr>
        <w:t>Visa modul</w:t>
      </w:r>
      <w:r>
        <w:rPr>
          <w:i/>
          <w:iCs/>
        </w:rPr>
        <w:t>.</w:t>
      </w:r>
    </w:p>
    <w:p w14:paraId="7FE4F939" w14:textId="2A220334" w:rsidR="009D0EB0" w:rsidRDefault="009D0EB0" w:rsidP="009D0EB0">
      <w:r>
        <w:rPr>
          <w:noProof/>
        </w:rPr>
        <mc:AlternateContent>
          <mc:Choice Requires="wps">
            <w:drawing>
              <wp:anchor distT="0" distB="0" distL="114300" distR="114300" simplePos="0" relativeHeight="251795456" behindDoc="0" locked="0" layoutInCell="1" allowOverlap="1" wp14:anchorId="75E19B35" wp14:editId="2E596A96">
                <wp:simplePos x="0" y="0"/>
                <wp:positionH relativeFrom="margin">
                  <wp:posOffset>208268</wp:posOffset>
                </wp:positionH>
                <wp:positionV relativeFrom="paragraph">
                  <wp:posOffset>967372</wp:posOffset>
                </wp:positionV>
                <wp:extent cx="607060" cy="217805"/>
                <wp:effectExtent l="57150" t="19050" r="59690" b="67945"/>
                <wp:wrapNone/>
                <wp:docPr id="619660940" name="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 cy="2178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33F1FA2" id="Rektangel 36" o:spid="_x0000_s1026" style="position:absolute;margin-left:16.4pt;margin-top:76.15pt;width:47.8pt;height:17.1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793408" behindDoc="0" locked="0" layoutInCell="1" allowOverlap="1" wp14:anchorId="0CBF47BB" wp14:editId="454ABE38">
                <wp:simplePos x="0" y="0"/>
                <wp:positionH relativeFrom="margin">
                  <wp:posOffset>4366901</wp:posOffset>
                </wp:positionH>
                <wp:positionV relativeFrom="paragraph">
                  <wp:posOffset>138691</wp:posOffset>
                </wp:positionV>
                <wp:extent cx="419100" cy="275590"/>
                <wp:effectExtent l="57150" t="19050" r="57150" b="67310"/>
                <wp:wrapNone/>
                <wp:docPr id="1206632378" name="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559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2823AD1" id="Rektangel 35" o:spid="_x0000_s1026" style="position:absolute;margin-left:343.85pt;margin-top:10.9pt;width:33pt;height:21.7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" filled="f" strokecolor="#00b050" strokeweight="1.5pt">
                <v:shadow on="t" color="black" opacity="22937f" origin=",.5" offset="0,.63889mm"/>
                <v:path arrowok="t"/>
                <w10:wrap anchorx="margin"/>
              </v:rect>
            </w:pict>
          </mc:Fallback>
        </mc:AlternateContent>
      </w:r>
      <w:r>
        <w:rPr>
          <w:noProof/>
        </w:rPr>
        <w:drawing>
          <wp:inline distT="0" distB="0" distL="0" distR="0" wp14:anchorId="31D36183" wp14:editId="7C4A88D4">
            <wp:extent cx="4970085" cy="1545772"/>
            <wp:effectExtent l="0" t="0" r="0" b="0"/>
            <wp:docPr id="1900687038" name="Bildobjekt 190068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1193" t="11261" r="22144" b="57411"/>
                    <a:stretch/>
                  </pic:blipFill>
                  <pic:spPr bwMode="auto">
                    <a:xfrm>
                      <a:off x="0" y="0"/>
                      <a:ext cx="4978282" cy="1548321"/>
                    </a:xfrm>
                    <a:prstGeom prst="rect">
                      <a:avLst/>
                    </a:prstGeom>
                    <a:ln>
                      <a:noFill/>
                    </a:ln>
                    <a:extLst>
                      <a:ext uri="{53640926-AAD7-44D8-BBD7-CCE9431645EC}">
                        <a14:shadowObscured xmlns:a14="http://schemas.microsoft.com/office/drawing/2010/main"/>
                      </a:ext>
                    </a:extLst>
                  </pic:spPr>
                </pic:pic>
              </a:graphicData>
            </a:graphic>
          </wp:inline>
        </w:drawing>
      </w:r>
    </w:p>
    <w:p w14:paraId="3D69009E" w14:textId="77777777" w:rsidR="009D0EB0" w:rsidRDefault="009D0EB0" w:rsidP="009D0EB0">
      <w:r>
        <w:t xml:space="preserve">Patienten ser då endast modulens rubrik under </w:t>
      </w:r>
      <w:r w:rsidRPr="00426A4F">
        <w:rPr>
          <w:i/>
          <w:iCs/>
        </w:rPr>
        <w:t>Mitt kommande innehåll</w:t>
      </w:r>
      <w:r>
        <w:rPr>
          <w:i/>
          <w:iCs/>
        </w:rPr>
        <w:t xml:space="preserve"> </w:t>
      </w:r>
      <w:r w:rsidRPr="00426A4F">
        <w:t>längst ner i sin översikt</w:t>
      </w:r>
      <w:r>
        <w:rPr>
          <w:i/>
          <w:iCs/>
        </w:rPr>
        <w:t xml:space="preserve">. </w:t>
      </w:r>
      <w:r w:rsidRPr="00426A4F">
        <w:t>Innehållet i modulen är inte tillgängligt för patienten.</w:t>
      </w:r>
      <w:r>
        <w:t xml:space="preserve"> </w:t>
      </w:r>
    </w:p>
    <w:p w14:paraId="004991F5" w14:textId="77777777" w:rsidR="009D0EB0" w:rsidRDefault="009D0EB0" w:rsidP="009D0EB0">
      <w:r>
        <w:rPr>
          <w:noProof/>
        </w:rPr>
        <w:drawing>
          <wp:inline distT="0" distB="0" distL="0" distR="0" wp14:anchorId="093FEB23" wp14:editId="742C632C">
            <wp:extent cx="4744966" cy="696686"/>
            <wp:effectExtent l="0" t="0" r="0" b="0"/>
            <wp:docPr id="285851501" name="Bildobjekt 28585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1980" t="53232" r="12699" b="27108"/>
                    <a:stretch/>
                  </pic:blipFill>
                  <pic:spPr bwMode="auto">
                    <a:xfrm>
                      <a:off x="0" y="0"/>
                      <a:ext cx="4746005" cy="696839"/>
                    </a:xfrm>
                    <a:prstGeom prst="rect">
                      <a:avLst/>
                    </a:prstGeom>
                    <a:ln>
                      <a:noFill/>
                    </a:ln>
                    <a:extLst>
                      <a:ext uri="{53640926-AAD7-44D8-BBD7-CCE9431645EC}">
                        <a14:shadowObscured xmlns:a14="http://schemas.microsoft.com/office/drawing/2010/main"/>
                      </a:ext>
                    </a:extLst>
                  </pic:spPr>
                </pic:pic>
              </a:graphicData>
            </a:graphic>
          </wp:inline>
        </w:drawing>
      </w:r>
    </w:p>
    <w:p w14:paraId="369C58EF" w14:textId="21710E57" w:rsidR="009D0EB0" w:rsidRDefault="009D0EB0" w:rsidP="009D0EB0">
      <w:r w:rsidRPr="006F48F6">
        <w:rPr>
          <w:highlight w:val="yellow"/>
        </w:rPr>
        <w:t>Att visa kommande moduler är ett arbetssätt som ännu inte prövats för Min vårdplan</w:t>
      </w:r>
      <w:r>
        <w:t>.</w:t>
      </w:r>
    </w:p>
    <w:p w14:paraId="15AA9B10" w14:textId="77777777" w:rsidR="009D0EB0" w:rsidRDefault="009D0EB0" w:rsidP="009D0EB0">
      <w:pPr>
        <w:pStyle w:val="Rubrik3"/>
      </w:pPr>
      <w:bookmarkStart w:id="63" w:name="_Toc176516065"/>
      <w:bookmarkStart w:id="64" w:name="_Toc178342390"/>
      <w:r>
        <w:t>Visa modul som klar</w:t>
      </w:r>
      <w:bookmarkEnd w:id="63"/>
      <w:bookmarkEnd w:id="64"/>
    </w:p>
    <w:p w14:paraId="4D0B794C" w14:textId="799E36CF" w:rsidR="009D0EB0" w:rsidRDefault="009D0EB0" w:rsidP="009D0EB0">
      <w:pPr>
        <w:shd w:val="clear" w:color="auto" w:fill="FFFFFF"/>
        <w:spacing w:before="180" w:after="0"/>
        <w:rPr>
          <w:rFonts w:cs="Times New Roman"/>
          <w:color w:val="000000" w:themeColor="text1"/>
        </w:rPr>
      </w:pPr>
      <w:r w:rsidRPr="001B084A">
        <w:rPr>
          <w:rFonts w:cs="Times New Roman"/>
        </w:rPr>
        <w:t xml:space="preserve">Om du med tiden vill prioritera ned en modul till förmån för mer aktuellt innehåll, kan du klicka på </w:t>
      </w:r>
      <w:r>
        <w:rPr>
          <w:rFonts w:cs="Times New Roman"/>
        </w:rPr>
        <w:t>VISA SOM KLAR</w:t>
      </w:r>
      <w:r w:rsidRPr="001B084A">
        <w:rPr>
          <w:rFonts w:cs="Times New Roman"/>
        </w:rPr>
        <w:t xml:space="preserve">. </w:t>
      </w:r>
      <w:r>
        <w:rPr>
          <w:rFonts w:cs="Times New Roman"/>
        </w:rPr>
        <w:t xml:space="preserve"> </w:t>
      </w:r>
    </w:p>
    <w:p w14:paraId="0CE390BE" w14:textId="1B00A2D7" w:rsidR="00A678C9" w:rsidRDefault="00A678C9" w:rsidP="009D0EB0">
      <w:pPr>
        <w:shd w:val="clear" w:color="auto" w:fill="FFFFFF"/>
        <w:spacing w:before="180" w:after="0"/>
        <w:rPr>
          <w:rFonts w:cs="Times New Roman"/>
          <w:color w:val="000000" w:themeColor="text1"/>
        </w:rPr>
      </w:pPr>
      <w:r>
        <w:rPr>
          <w:noProof/>
        </w:rPr>
        <w:lastRenderedPageBreak/>
        <mc:AlternateContent>
          <mc:Choice Requires="wps">
            <w:drawing>
              <wp:anchor distT="0" distB="0" distL="114300" distR="114300" simplePos="0" relativeHeight="251797504" behindDoc="0" locked="0" layoutInCell="1" allowOverlap="1" wp14:anchorId="0273D745" wp14:editId="44D8CE6D">
                <wp:simplePos x="0" y="0"/>
                <wp:positionH relativeFrom="margin">
                  <wp:posOffset>994066</wp:posOffset>
                </wp:positionH>
                <wp:positionV relativeFrom="paragraph">
                  <wp:posOffset>480036</wp:posOffset>
                </wp:positionV>
                <wp:extent cx="882887" cy="253946"/>
                <wp:effectExtent l="57150" t="19050" r="69850" b="89535"/>
                <wp:wrapNone/>
                <wp:docPr id="1920847092" name="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887" cy="253946"/>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9D21634" id="Rektangel 36" o:spid="_x0000_s1026" style="position:absolute;margin-left:78.25pt;margin-top:37.8pt;width:69.5pt;height:20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" filled="f" strokecolor="#00b050" strokeweight="1.5pt">
                <v:shadow on="t" color="black" opacity="22937f" origin=",.5" offset="0,.63889mm"/>
                <v:path arrowok="t"/>
                <w10:wrap anchorx="margin"/>
              </v:rect>
            </w:pict>
          </mc:Fallback>
        </mc:AlternateContent>
      </w:r>
      <w:r>
        <w:rPr>
          <w:noProof/>
        </w:rPr>
        <w:drawing>
          <wp:inline distT="0" distB="0" distL="0" distR="0" wp14:anchorId="274B18A5" wp14:editId="06FD42DE">
            <wp:extent cx="4502150" cy="717550"/>
            <wp:effectExtent l="133350" t="114300" r="127000" b="158750"/>
            <wp:docPr id="12529666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0"/>
                    <a:srcRect l="22473" t="15229" r="23898" b="69578"/>
                    <a:stretch/>
                  </pic:blipFill>
                  <pic:spPr bwMode="auto">
                    <a:xfrm>
                      <a:off x="0" y="0"/>
                      <a:ext cx="4518913" cy="72022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479D887" w14:textId="77777777" w:rsidR="00A678C9" w:rsidRDefault="00A678C9" w:rsidP="00A678C9">
      <w:pPr>
        <w:shd w:val="clear" w:color="auto" w:fill="FFFFFF"/>
        <w:spacing w:before="180" w:after="0"/>
        <w:rPr>
          <w:rFonts w:cs="Times New Roman"/>
          <w:color w:val="000000" w:themeColor="text1"/>
        </w:rPr>
      </w:pPr>
      <w:r>
        <w:rPr>
          <w:rFonts w:cs="Times New Roman"/>
        </w:rPr>
        <w:t xml:space="preserve">Då </w:t>
      </w:r>
      <w:r>
        <w:rPr>
          <w:rFonts w:cs="Times New Roman"/>
          <w:color w:val="000000" w:themeColor="text1"/>
        </w:rPr>
        <w:t xml:space="preserve">hamnar modulen under rubriken AVKLARADE MODULER längre ner i översikten. </w:t>
      </w:r>
    </w:p>
    <w:p w14:paraId="197B2652" w14:textId="77777777" w:rsidR="00A678C9" w:rsidRDefault="00A678C9" w:rsidP="009D0EB0">
      <w:pPr>
        <w:shd w:val="clear" w:color="auto" w:fill="FFFFFF"/>
        <w:spacing w:before="180" w:after="0"/>
        <w:rPr>
          <w:rFonts w:cs="Times New Roman"/>
          <w:color w:val="000000" w:themeColor="text1"/>
        </w:rPr>
      </w:pPr>
    </w:p>
    <w:p w14:paraId="2A0B7C41" w14:textId="782E1D4E" w:rsidR="009D0EB0" w:rsidRDefault="00A678C9" w:rsidP="009D0EB0">
      <w:r>
        <w:rPr>
          <w:noProof/>
        </w:rPr>
        <w:drawing>
          <wp:inline distT="0" distB="0" distL="0" distR="0" wp14:anchorId="1C272AA1" wp14:editId="3942B3F0">
            <wp:extent cx="4341264" cy="2070566"/>
            <wp:effectExtent l="0" t="0" r="2540" b="6350"/>
            <wp:docPr id="11741269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03045" name=""/>
                    <pic:cNvPicPr/>
                  </pic:nvPicPr>
                  <pic:blipFill rotWithShape="1">
                    <a:blip r:embed="rId56"/>
                    <a:srcRect l="20760" t="24543" r="22402" b="27266"/>
                    <a:stretch/>
                  </pic:blipFill>
                  <pic:spPr bwMode="auto">
                    <a:xfrm>
                      <a:off x="0" y="0"/>
                      <a:ext cx="4387130" cy="2092442"/>
                    </a:xfrm>
                    <a:prstGeom prst="rect">
                      <a:avLst/>
                    </a:prstGeom>
                    <a:ln>
                      <a:noFill/>
                    </a:ln>
                    <a:extLst>
                      <a:ext uri="{53640926-AAD7-44D8-BBD7-CCE9431645EC}">
                        <a14:shadowObscured xmlns:a14="http://schemas.microsoft.com/office/drawing/2010/main"/>
                      </a:ext>
                    </a:extLst>
                  </pic:spPr>
                </pic:pic>
              </a:graphicData>
            </a:graphic>
          </wp:inline>
        </w:drawing>
      </w:r>
    </w:p>
    <w:p w14:paraId="0EE25659" w14:textId="77777777" w:rsidR="00903835" w:rsidRDefault="00903835" w:rsidP="00903835">
      <w:pPr>
        <w:shd w:val="clear" w:color="auto" w:fill="FFFFFF"/>
        <w:spacing w:before="180" w:after="0"/>
        <w:rPr>
          <w:rFonts w:cs="Times New Roman"/>
          <w:color w:val="000000" w:themeColor="text1"/>
        </w:rPr>
      </w:pPr>
      <w:r>
        <w:rPr>
          <w:rFonts w:cs="Times New Roman"/>
          <w:color w:val="000000" w:themeColor="text1"/>
        </w:rPr>
        <w:t xml:space="preserve">För </w:t>
      </w:r>
      <w:r w:rsidRPr="006F48F6">
        <w:rPr>
          <w:rFonts w:cs="Times New Roman"/>
          <w:b/>
          <w:bCs/>
          <w:color w:val="000000" w:themeColor="text1"/>
        </w:rPr>
        <w:t xml:space="preserve">patienten </w:t>
      </w:r>
      <w:r>
        <w:rPr>
          <w:rFonts w:cs="Times New Roman"/>
          <w:color w:val="000000" w:themeColor="text1"/>
        </w:rPr>
        <w:t xml:space="preserve">finns modulen per automatik kvar under rubriken </w:t>
      </w:r>
      <w:r w:rsidRPr="006F48F6">
        <w:rPr>
          <w:rFonts w:cs="Times New Roman"/>
          <w:i/>
          <w:iCs/>
          <w:color w:val="000000" w:themeColor="text1"/>
        </w:rPr>
        <w:t>Avklarat innehåll</w:t>
      </w:r>
      <w:r>
        <w:rPr>
          <w:rFonts w:cs="Times New Roman"/>
          <w:i/>
          <w:iCs/>
          <w:color w:val="000000" w:themeColor="text1"/>
        </w:rPr>
        <w:t xml:space="preserve"> </w:t>
      </w:r>
      <w:r w:rsidRPr="00AD043C">
        <w:rPr>
          <w:rFonts w:cs="Times New Roman"/>
          <w:color w:val="000000" w:themeColor="text1"/>
        </w:rPr>
        <w:t>längst ner i patientens översikt</w:t>
      </w:r>
      <w:r>
        <w:rPr>
          <w:rFonts w:cs="Times New Roman"/>
          <w:color w:val="000000" w:themeColor="text1"/>
        </w:rPr>
        <w:t>. Patienten har fortfarande tillgång till modulen och dess innehåll.</w:t>
      </w:r>
    </w:p>
    <w:p w14:paraId="1C173C59" w14:textId="77777777" w:rsidR="00903835" w:rsidRDefault="00903835" w:rsidP="00903835">
      <w:pPr>
        <w:shd w:val="clear" w:color="auto" w:fill="FFFFFF"/>
        <w:spacing w:before="180" w:after="0"/>
        <w:rPr>
          <w:rFonts w:cs="Times New Roman"/>
          <w:color w:val="000000" w:themeColor="text1"/>
        </w:rPr>
      </w:pPr>
      <w:r>
        <w:rPr>
          <w:noProof/>
        </w:rPr>
        <w:drawing>
          <wp:inline distT="0" distB="0" distL="0" distR="0" wp14:anchorId="2D444C4D" wp14:editId="302FF326">
            <wp:extent cx="4823540" cy="718457"/>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2093" t="38695" r="11317" b="41025"/>
                    <a:stretch/>
                  </pic:blipFill>
                  <pic:spPr bwMode="auto">
                    <a:xfrm>
                      <a:off x="0" y="0"/>
                      <a:ext cx="4825968" cy="718819"/>
                    </a:xfrm>
                    <a:prstGeom prst="rect">
                      <a:avLst/>
                    </a:prstGeom>
                    <a:ln>
                      <a:noFill/>
                    </a:ln>
                    <a:extLst>
                      <a:ext uri="{53640926-AAD7-44D8-BBD7-CCE9431645EC}">
                        <a14:shadowObscured xmlns:a14="http://schemas.microsoft.com/office/drawing/2010/main"/>
                      </a:ext>
                    </a:extLst>
                  </pic:spPr>
                </pic:pic>
              </a:graphicData>
            </a:graphic>
          </wp:inline>
        </w:drawing>
      </w:r>
    </w:p>
    <w:p w14:paraId="4272D5A8" w14:textId="2FF0D0F6" w:rsidR="00903835" w:rsidRDefault="00903835" w:rsidP="00903835">
      <w:pPr>
        <w:shd w:val="clear" w:color="auto" w:fill="FFFFFF"/>
        <w:spacing w:before="180" w:after="0"/>
        <w:rPr>
          <w:rFonts w:cs="Times New Roman"/>
          <w:color w:val="000000" w:themeColor="text1"/>
        </w:rPr>
      </w:pPr>
      <w:r>
        <w:rPr>
          <w:rFonts w:cs="Times New Roman"/>
          <w:color w:val="000000" w:themeColor="text1"/>
        </w:rPr>
        <w:t>Du kan dölja en av</w:t>
      </w:r>
      <w:r w:rsidR="00A678C9">
        <w:rPr>
          <w:rFonts w:cs="Times New Roman"/>
          <w:color w:val="000000" w:themeColor="text1"/>
        </w:rPr>
        <w:t>klarad</w:t>
      </w:r>
      <w:r>
        <w:rPr>
          <w:rFonts w:cs="Times New Roman"/>
          <w:color w:val="000000" w:themeColor="text1"/>
        </w:rPr>
        <w:t xml:space="preserve"> modul helt för patienten genom att klicka på plustecknet till höger om modulrubriken och sedan på </w:t>
      </w:r>
      <w:r w:rsidRPr="00AD043C">
        <w:rPr>
          <w:rFonts w:cs="Times New Roman"/>
          <w:i/>
          <w:iCs/>
          <w:color w:val="000000" w:themeColor="text1"/>
        </w:rPr>
        <w:t>Dölj modul.</w:t>
      </w:r>
      <w:r>
        <w:rPr>
          <w:rFonts w:cs="Times New Roman"/>
          <w:i/>
          <w:iCs/>
          <w:color w:val="000000" w:themeColor="text1"/>
        </w:rPr>
        <w:t xml:space="preserve"> </w:t>
      </w:r>
      <w:r w:rsidRPr="00AD043C">
        <w:rPr>
          <w:rFonts w:cs="Times New Roman"/>
          <w:color w:val="000000" w:themeColor="text1"/>
        </w:rPr>
        <w:t xml:space="preserve">Detta </w:t>
      </w:r>
      <w:r>
        <w:rPr>
          <w:rFonts w:cs="Times New Roman"/>
          <w:color w:val="000000" w:themeColor="text1"/>
        </w:rPr>
        <w:t xml:space="preserve">val </w:t>
      </w:r>
      <w:r w:rsidRPr="00AD043C">
        <w:rPr>
          <w:rFonts w:cs="Times New Roman"/>
          <w:color w:val="000000" w:themeColor="text1"/>
        </w:rPr>
        <w:t xml:space="preserve">är </w:t>
      </w:r>
      <w:r>
        <w:rPr>
          <w:rFonts w:cs="Times New Roman"/>
          <w:color w:val="000000" w:themeColor="text1"/>
        </w:rPr>
        <w:t>sällan</w:t>
      </w:r>
      <w:r w:rsidRPr="00AD043C">
        <w:rPr>
          <w:rFonts w:cs="Times New Roman"/>
          <w:color w:val="000000" w:themeColor="text1"/>
        </w:rPr>
        <w:t xml:space="preserve"> aktuellt</w:t>
      </w:r>
      <w:r>
        <w:rPr>
          <w:rFonts w:cs="Times New Roman"/>
          <w:color w:val="000000" w:themeColor="text1"/>
        </w:rPr>
        <w:t>. Endast</w:t>
      </w:r>
      <w:r w:rsidRPr="00AD043C">
        <w:rPr>
          <w:rFonts w:cs="Times New Roman"/>
          <w:color w:val="000000" w:themeColor="text1"/>
        </w:rPr>
        <w:t xml:space="preserve"> om innehållet aldrig </w:t>
      </w:r>
      <w:r>
        <w:rPr>
          <w:rFonts w:cs="Times New Roman"/>
          <w:color w:val="000000" w:themeColor="text1"/>
        </w:rPr>
        <w:t>förväntas</w:t>
      </w:r>
      <w:r w:rsidRPr="00AD043C">
        <w:rPr>
          <w:rFonts w:cs="Times New Roman"/>
          <w:color w:val="000000" w:themeColor="text1"/>
        </w:rPr>
        <w:t xml:space="preserve"> vara aktuellt för patienten att </w:t>
      </w:r>
      <w:r>
        <w:rPr>
          <w:rFonts w:cs="Times New Roman"/>
          <w:color w:val="000000" w:themeColor="text1"/>
        </w:rPr>
        <w:t>få tillgång till (igen).</w:t>
      </w:r>
    </w:p>
    <w:p w14:paraId="4A7B7821" w14:textId="430A0F6A" w:rsidR="00903835" w:rsidRDefault="00903835" w:rsidP="00903835">
      <w:pPr>
        <w:rPr>
          <w:rFonts w:cs="Times New Roman"/>
          <w:color w:val="000000" w:themeColor="text1"/>
        </w:rPr>
      </w:pPr>
      <w:r w:rsidRPr="006F48F6">
        <w:rPr>
          <w:highlight w:val="yellow"/>
        </w:rPr>
        <w:t xml:space="preserve">Att </w:t>
      </w:r>
      <w:r>
        <w:rPr>
          <w:highlight w:val="yellow"/>
        </w:rPr>
        <w:t>dölja av</w:t>
      </w:r>
      <w:r w:rsidR="00A678C9">
        <w:rPr>
          <w:highlight w:val="yellow"/>
        </w:rPr>
        <w:t>klarade</w:t>
      </w:r>
      <w:r w:rsidRPr="006F48F6">
        <w:rPr>
          <w:highlight w:val="yellow"/>
        </w:rPr>
        <w:t xml:space="preserve"> moduler är ett arbetssätt som ännu inte prövats för Min vårdplan</w:t>
      </w:r>
      <w:r>
        <w:t>.</w:t>
      </w:r>
    </w:p>
    <w:p w14:paraId="7DBC6B9E" w14:textId="2877F2C2" w:rsidR="00903835" w:rsidRDefault="00903835" w:rsidP="00903835">
      <w:pPr>
        <w:shd w:val="clear" w:color="auto" w:fill="FFFFFF"/>
        <w:spacing w:before="180" w:after="0"/>
        <w:rPr>
          <w:rFonts w:cs="Times New Roman"/>
          <w:color w:val="000000" w:themeColor="text1"/>
        </w:rPr>
      </w:pPr>
      <w:r>
        <w:rPr>
          <w:noProof/>
          <w:shd w:val="clear" w:color="auto" w:fill="auto"/>
        </w:rPr>
        <mc:AlternateContent>
          <mc:Choice Requires="wps">
            <w:drawing>
              <wp:anchor distT="0" distB="0" distL="114300" distR="114300" simplePos="0" relativeHeight="251750400" behindDoc="0" locked="0" layoutInCell="1" allowOverlap="1" wp14:anchorId="3A8FD617" wp14:editId="20427D7B">
                <wp:simplePos x="0" y="0"/>
                <wp:positionH relativeFrom="margin">
                  <wp:posOffset>794914</wp:posOffset>
                </wp:positionH>
                <wp:positionV relativeFrom="paragraph">
                  <wp:posOffset>1559347</wp:posOffset>
                </wp:positionV>
                <wp:extent cx="494392" cy="243659"/>
                <wp:effectExtent l="57150" t="19050" r="77470" b="99695"/>
                <wp:wrapNone/>
                <wp:docPr id="235" name="Rektangel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392" cy="24365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C605F3A" id="Rektangel 235" o:spid="_x0000_s1026" style="position:absolute;margin-left:62.6pt;margin-top:122.8pt;width:38.95pt;height:19.2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" filled="f" strokecolor="#00b050" strokeweight="1.5pt">
                <v:shadow on="t" color="black" opacity="22937f" origin=",.5" offset="0,.63889mm"/>
                <v:path arrowok="t"/>
                <w10:wrap anchorx="margin"/>
              </v:rect>
            </w:pict>
          </mc:Fallback>
        </mc:AlternateContent>
      </w:r>
      <w:r>
        <w:rPr>
          <w:noProof/>
          <w:shd w:val="clear" w:color="auto" w:fill="auto"/>
        </w:rPr>
        <mc:AlternateContent>
          <mc:Choice Requires="wps">
            <w:drawing>
              <wp:anchor distT="0" distB="0" distL="114300" distR="114300" simplePos="0" relativeHeight="251749376" behindDoc="0" locked="0" layoutInCell="1" allowOverlap="1" wp14:anchorId="3206C865" wp14:editId="4942AA26">
                <wp:simplePos x="0" y="0"/>
                <wp:positionH relativeFrom="margin">
                  <wp:posOffset>3818890</wp:posOffset>
                </wp:positionH>
                <wp:positionV relativeFrom="paragraph">
                  <wp:posOffset>801370</wp:posOffset>
                </wp:positionV>
                <wp:extent cx="295910" cy="268605"/>
                <wp:effectExtent l="57150" t="19050" r="66040" b="74295"/>
                <wp:wrapNone/>
                <wp:docPr id="234" name="Rektangel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 cy="2686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0F43573" id="Rektangel 234" o:spid="_x0000_s1026" style="position:absolute;margin-left:300.7pt;margin-top:63.1pt;width:23.3pt;height:21.1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" filled="f" strokecolor="#00b050" strokeweight="1.5pt">
                <v:shadow on="t" color="black" opacity="22937f" origin=",.5" offset="0,.63889mm"/>
                <v:path arrowok="t"/>
                <w10:wrap anchorx="margin"/>
              </v:rect>
            </w:pict>
          </mc:Fallback>
        </mc:AlternateContent>
      </w:r>
      <w:r w:rsidR="00A678C9">
        <w:rPr>
          <w:noProof/>
        </w:rPr>
        <w:drawing>
          <wp:inline distT="0" distB="0" distL="0" distR="0" wp14:anchorId="1CA8D366" wp14:editId="13C2A3A5">
            <wp:extent cx="4245997" cy="2290604"/>
            <wp:effectExtent l="0" t="0" r="2540" b="0"/>
            <wp:docPr id="15967446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44600" name=""/>
                    <pic:cNvPicPr/>
                  </pic:nvPicPr>
                  <pic:blipFill rotWithShape="1">
                    <a:blip r:embed="rId58"/>
                    <a:srcRect l="20116" t="13908" r="22335" b="30901"/>
                    <a:stretch/>
                  </pic:blipFill>
                  <pic:spPr bwMode="auto">
                    <a:xfrm>
                      <a:off x="0" y="0"/>
                      <a:ext cx="4265365" cy="2301052"/>
                    </a:xfrm>
                    <a:prstGeom prst="rect">
                      <a:avLst/>
                    </a:prstGeom>
                    <a:ln>
                      <a:noFill/>
                    </a:ln>
                    <a:extLst>
                      <a:ext uri="{53640926-AAD7-44D8-BBD7-CCE9431645EC}">
                        <a14:shadowObscured xmlns:a14="http://schemas.microsoft.com/office/drawing/2010/main"/>
                      </a:ext>
                    </a:extLst>
                  </pic:spPr>
                </pic:pic>
              </a:graphicData>
            </a:graphic>
          </wp:inline>
        </w:drawing>
      </w:r>
    </w:p>
    <w:p w14:paraId="31206D06" w14:textId="06C80AE8" w:rsidR="00903835" w:rsidRDefault="00903835" w:rsidP="00A678C9"/>
    <w:p w14:paraId="00FEE4A7" w14:textId="49E76F33" w:rsidR="001C6D5F" w:rsidRDefault="00903835" w:rsidP="001C6D5F">
      <w:pPr>
        <w:pStyle w:val="Rubrik3"/>
      </w:pPr>
      <w:bookmarkStart w:id="65" w:name="_Toc178342391"/>
      <w:bookmarkEnd w:id="60"/>
      <w:r>
        <w:t>Starta kommande (eller ev avslutade) moduler</w:t>
      </w:r>
      <w:bookmarkEnd w:id="65"/>
    </w:p>
    <w:p w14:paraId="6C469137" w14:textId="5F7DD7A0" w:rsidR="00EF6300" w:rsidRPr="007A44A7" w:rsidRDefault="00EF6300" w:rsidP="00EF6300">
      <w:pPr>
        <w:spacing w:line="276" w:lineRule="auto"/>
        <w:rPr>
          <w:rFonts w:cs="Times New Roman"/>
          <w:color w:val="000000" w:themeColor="text1"/>
        </w:rPr>
      </w:pPr>
      <w:r w:rsidRPr="007A44A7">
        <w:rPr>
          <w:rFonts w:cs="Times New Roman"/>
          <w:color w:val="000000" w:themeColor="text1"/>
        </w:rPr>
        <w:t xml:space="preserve">För att </w:t>
      </w:r>
      <w:r w:rsidR="001C6D5F">
        <w:rPr>
          <w:rFonts w:cs="Times New Roman"/>
          <w:b/>
          <w:color w:val="000000" w:themeColor="text1"/>
        </w:rPr>
        <w:t>starta</w:t>
      </w:r>
      <w:r w:rsidRPr="007A44A7">
        <w:rPr>
          <w:rFonts w:cs="Times New Roman"/>
          <w:color w:val="000000" w:themeColor="text1"/>
        </w:rPr>
        <w:t xml:space="preserve"> en modul som är dold för patienten:</w:t>
      </w:r>
    </w:p>
    <w:p w14:paraId="6A3DD23B" w14:textId="6837647E" w:rsidR="00EF6300" w:rsidRPr="00977C76" w:rsidRDefault="00EF6300" w:rsidP="00804FE8">
      <w:pPr>
        <w:pStyle w:val="Liststycke"/>
        <w:keepNext/>
        <w:numPr>
          <w:ilvl w:val="0"/>
          <w:numId w:val="10"/>
        </w:numPr>
        <w:spacing w:line="276" w:lineRule="auto"/>
      </w:pPr>
      <w:r w:rsidRPr="00015F53">
        <w:rPr>
          <w:rFonts w:cs="Times New Roman"/>
        </w:rPr>
        <w:t>Öppna K</w:t>
      </w:r>
      <w:r>
        <w:rPr>
          <w:rFonts w:cs="Times New Roman"/>
        </w:rPr>
        <w:t>OMMANDE MODULER</w:t>
      </w:r>
      <w:r w:rsidR="001C6D5F">
        <w:rPr>
          <w:rFonts w:cs="Times New Roman"/>
        </w:rPr>
        <w:t xml:space="preserve"> (eller i förekommande fall AV</w:t>
      </w:r>
      <w:r w:rsidR="00B97BDE">
        <w:rPr>
          <w:rFonts w:cs="Times New Roman"/>
        </w:rPr>
        <w:t>KLARADE</w:t>
      </w:r>
      <w:r w:rsidR="001C6D5F">
        <w:rPr>
          <w:rFonts w:cs="Times New Roman"/>
        </w:rPr>
        <w:t>)</w:t>
      </w:r>
      <w:r w:rsidRPr="00015F53">
        <w:rPr>
          <w:rFonts w:cs="Times New Roman"/>
        </w:rPr>
        <w:t xml:space="preserve"> genom att klicka på rubriken.</w:t>
      </w:r>
    </w:p>
    <w:p w14:paraId="60B706F6" w14:textId="77777777" w:rsidR="00EF6300" w:rsidRDefault="00EF6300" w:rsidP="00EF6300">
      <w:pPr>
        <w:keepNext/>
        <w:spacing w:line="276" w:lineRule="auto"/>
      </w:pPr>
      <w:r>
        <w:rPr>
          <w:noProof/>
        </w:rPr>
        <w:drawing>
          <wp:inline distT="0" distB="0" distL="0" distR="0" wp14:anchorId="53EDB229" wp14:editId="60D89F11">
            <wp:extent cx="5490670" cy="652007"/>
            <wp:effectExtent l="0" t="0" r="0" b="0"/>
            <wp:docPr id="1283426311" name="Bildobjekt 128342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7890" t="21151" r="30149" b="69991"/>
                    <a:stretch/>
                  </pic:blipFill>
                  <pic:spPr bwMode="auto">
                    <a:xfrm>
                      <a:off x="0" y="0"/>
                      <a:ext cx="5528651" cy="656517"/>
                    </a:xfrm>
                    <a:prstGeom prst="rect">
                      <a:avLst/>
                    </a:prstGeom>
                    <a:ln>
                      <a:noFill/>
                    </a:ln>
                    <a:extLst>
                      <a:ext uri="{53640926-AAD7-44D8-BBD7-CCE9431645EC}">
                        <a14:shadowObscured xmlns:a14="http://schemas.microsoft.com/office/drawing/2010/main"/>
                      </a:ext>
                    </a:extLst>
                  </pic:spPr>
                </pic:pic>
              </a:graphicData>
            </a:graphic>
          </wp:inline>
        </w:drawing>
      </w:r>
    </w:p>
    <w:p w14:paraId="6892E9ED" w14:textId="77777777" w:rsidR="00EF6300" w:rsidRPr="007A44A7" w:rsidRDefault="00EF6300" w:rsidP="00804FE8">
      <w:pPr>
        <w:pStyle w:val="Liststycke"/>
        <w:numPr>
          <w:ilvl w:val="0"/>
          <w:numId w:val="10"/>
        </w:numPr>
        <w:spacing w:line="276" w:lineRule="auto"/>
        <w:rPr>
          <w:rFonts w:cs="Times New Roman"/>
          <w:color w:val="000000" w:themeColor="text1"/>
        </w:rPr>
      </w:pPr>
      <w:r w:rsidRPr="007A44A7">
        <w:rPr>
          <w:rFonts w:cs="Times New Roman"/>
          <w:color w:val="000000" w:themeColor="text1"/>
        </w:rPr>
        <w:t xml:space="preserve">Klicka på </w:t>
      </w:r>
      <w:r>
        <w:rPr>
          <w:rFonts w:cs="Times New Roman"/>
          <w:color w:val="000000" w:themeColor="text1"/>
        </w:rPr>
        <w:t>STARTA MODUL</w:t>
      </w:r>
      <w:r w:rsidRPr="004576C7">
        <w:rPr>
          <w:rFonts w:cs="Times New Roman"/>
        </w:rPr>
        <w:t xml:space="preserve"> vid den modul du vill </w:t>
      </w:r>
      <w:r>
        <w:rPr>
          <w:rFonts w:cs="Times New Roman"/>
        </w:rPr>
        <w:t>visa</w:t>
      </w:r>
      <w:r w:rsidRPr="004576C7">
        <w:rPr>
          <w:rFonts w:cs="Times New Roman"/>
        </w:rPr>
        <w:t xml:space="preserve">. </w:t>
      </w:r>
      <w:r w:rsidRPr="007A44A7">
        <w:rPr>
          <w:rFonts w:cs="Times New Roman"/>
          <w:color w:val="000000" w:themeColor="text1"/>
        </w:rPr>
        <w:t xml:space="preserve">Modulen flyttas nu till </w:t>
      </w:r>
      <w:r>
        <w:rPr>
          <w:rFonts w:cs="Times New Roman"/>
          <w:color w:val="000000" w:themeColor="text1"/>
        </w:rPr>
        <w:t>STARTADE MODULER</w:t>
      </w:r>
      <w:r w:rsidRPr="007A44A7">
        <w:rPr>
          <w:rFonts w:cs="Times New Roman"/>
          <w:color w:val="000000" w:themeColor="text1"/>
        </w:rPr>
        <w:t xml:space="preserve">. Dagen därpå får patienten en avisering om att modulen </w:t>
      </w:r>
      <w:r>
        <w:rPr>
          <w:rFonts w:cs="Times New Roman"/>
          <w:color w:val="000000" w:themeColor="text1"/>
        </w:rPr>
        <w:t>finns tillgänglig</w:t>
      </w:r>
      <w:r w:rsidRPr="007A44A7">
        <w:rPr>
          <w:rFonts w:cs="Times New Roman"/>
          <w:color w:val="000000" w:themeColor="text1"/>
        </w:rPr>
        <w:t>.</w:t>
      </w:r>
      <w:r>
        <w:rPr>
          <w:rFonts w:cs="Times New Roman"/>
          <w:color w:val="000000" w:themeColor="text1"/>
        </w:rPr>
        <w:t xml:space="preserve"> OBS! Kom ihåg att individanpassa modulen genom att visa/dölja steg innan du startar den.</w:t>
      </w:r>
    </w:p>
    <w:p w14:paraId="67250BC7" w14:textId="77777777" w:rsidR="00EF6300" w:rsidRDefault="00EF6300" w:rsidP="00EF6300">
      <w:pPr>
        <w:keepNext/>
        <w:spacing w:line="276" w:lineRule="auto"/>
      </w:pPr>
      <w:r>
        <w:rPr>
          <w:noProof/>
        </w:rPr>
        <w:drawing>
          <wp:inline distT="0" distB="0" distL="0" distR="0" wp14:anchorId="715B36A6" wp14:editId="534C7896">
            <wp:extent cx="4972050" cy="822462"/>
            <wp:effectExtent l="0" t="0" r="0" b="0"/>
            <wp:docPr id="1283426312" name="Bildobjekt 128342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1708" t="70002" r="22646" b="13635"/>
                    <a:stretch/>
                  </pic:blipFill>
                  <pic:spPr bwMode="auto">
                    <a:xfrm>
                      <a:off x="0" y="0"/>
                      <a:ext cx="5041226" cy="833905"/>
                    </a:xfrm>
                    <a:prstGeom prst="rect">
                      <a:avLst/>
                    </a:prstGeom>
                    <a:ln>
                      <a:noFill/>
                    </a:ln>
                    <a:extLst>
                      <a:ext uri="{53640926-AAD7-44D8-BBD7-CCE9431645EC}">
                        <a14:shadowObscured xmlns:a14="http://schemas.microsoft.com/office/drawing/2010/main"/>
                      </a:ext>
                    </a:extLst>
                  </pic:spPr>
                </pic:pic>
              </a:graphicData>
            </a:graphic>
          </wp:inline>
        </w:drawing>
      </w:r>
    </w:p>
    <w:p w14:paraId="5A5A59B5" w14:textId="1584DEA6" w:rsidR="00EF6300" w:rsidRDefault="00EF6300" w:rsidP="00EF6300">
      <w:pPr>
        <w:keepNext/>
        <w:spacing w:line="276" w:lineRule="auto"/>
      </w:pPr>
    </w:p>
    <w:p w14:paraId="57305B54" w14:textId="00AC8EF7" w:rsidR="00EF6300" w:rsidRDefault="00EF6300" w:rsidP="00EF6300">
      <w:pPr>
        <w:pStyle w:val="Rubrik2"/>
      </w:pPr>
      <w:bookmarkStart w:id="66" w:name="_Toc167914974"/>
      <w:bookmarkStart w:id="67" w:name="_Toc178342392"/>
      <w:r w:rsidRPr="00B413F8">
        <w:t>R</w:t>
      </w:r>
      <w:r>
        <w:t xml:space="preserve">utiner för att </w:t>
      </w:r>
      <w:r w:rsidR="001C6D5F">
        <w:t>hantera</w:t>
      </w:r>
      <w:r>
        <w:t xml:space="preserve"> moduler</w:t>
      </w:r>
      <w:bookmarkEnd w:id="66"/>
      <w:bookmarkEnd w:id="67"/>
      <w:r>
        <w:t xml:space="preserve"> </w:t>
      </w:r>
    </w:p>
    <w:p w14:paraId="214ED80A" w14:textId="09E501DB" w:rsidR="00EF6300" w:rsidRDefault="00AD151F" w:rsidP="0043699C">
      <w:pPr>
        <w:tabs>
          <w:tab w:val="left" w:pos="5670"/>
        </w:tabs>
        <w:spacing w:line="276" w:lineRule="auto"/>
      </w:pPr>
      <w:r>
        <w:rPr>
          <w:i/>
          <w:noProof/>
        </w:rPr>
        <w:t xml:space="preserve">Exempel, redigeras av </w:t>
      </w:r>
      <w:commentRangeStart w:id="68"/>
      <w:r>
        <w:rPr>
          <w:i/>
          <w:noProof/>
        </w:rPr>
        <w:t>verksamheten</w:t>
      </w:r>
      <w:commentRangeEnd w:id="68"/>
      <w:r>
        <w:rPr>
          <w:rStyle w:val="Kommentarsreferens"/>
          <w:rFonts w:eastAsia="Times New Roman" w:cs="Times New Roman"/>
          <w:shd w:val="clear" w:color="auto" w:fill="auto"/>
        </w:rPr>
        <w:commentReference w:id="68"/>
      </w:r>
    </w:p>
    <w:p w14:paraId="01065BE9" w14:textId="7C204018" w:rsidR="000A2954" w:rsidRPr="004F5FE5" w:rsidRDefault="001C6D5F" w:rsidP="00804FE8">
      <w:pPr>
        <w:pStyle w:val="Liststycke"/>
        <w:numPr>
          <w:ilvl w:val="0"/>
          <w:numId w:val="33"/>
        </w:numPr>
        <w:rPr>
          <w:i/>
          <w:highlight w:val="yellow"/>
        </w:rPr>
      </w:pPr>
      <w:r>
        <w:rPr>
          <w:highlight w:val="yellow"/>
        </w:rPr>
        <w:t>Den kommande m</w:t>
      </w:r>
      <w:r w:rsidR="008766B3" w:rsidRPr="009267C6">
        <w:rPr>
          <w:highlight w:val="yellow"/>
        </w:rPr>
        <w:t xml:space="preserve">odulen Uppföljning och nästa steg </w:t>
      </w:r>
      <w:r w:rsidR="00320B5E">
        <w:rPr>
          <w:highlight w:val="yellow"/>
        </w:rPr>
        <w:t>s</w:t>
      </w:r>
      <w:r>
        <w:rPr>
          <w:highlight w:val="yellow"/>
        </w:rPr>
        <w:t>tartas</w:t>
      </w:r>
      <w:r w:rsidR="008766B3" w:rsidRPr="009267C6">
        <w:rPr>
          <w:highlight w:val="yellow"/>
        </w:rPr>
        <w:t xml:space="preserve"> i samband med att patientens uppföljning påbörjas.</w:t>
      </w:r>
    </w:p>
    <w:p w14:paraId="2FCD2741" w14:textId="1AC5C5F7" w:rsidR="004F6F8F" w:rsidRPr="00AD151F" w:rsidRDefault="008766B3" w:rsidP="00804FE8">
      <w:pPr>
        <w:pStyle w:val="Liststycke"/>
        <w:numPr>
          <w:ilvl w:val="0"/>
          <w:numId w:val="33"/>
        </w:numPr>
        <w:rPr>
          <w:i/>
          <w:highlight w:val="yellow"/>
        </w:rPr>
      </w:pPr>
      <w:r>
        <w:rPr>
          <w:highlight w:val="yellow"/>
        </w:rPr>
        <w:t xml:space="preserve">Modulen Att fylla i – Hur mår jag? </w:t>
      </w:r>
      <w:r w:rsidR="00B97BDE">
        <w:rPr>
          <w:highlight w:val="yellow"/>
        </w:rPr>
        <w:t>startas</w:t>
      </w:r>
      <w:r>
        <w:rPr>
          <w:highlight w:val="yellow"/>
        </w:rPr>
        <w:t xml:space="preserve"> i samband med xx.</w:t>
      </w:r>
    </w:p>
    <w:p w14:paraId="20326EAB" w14:textId="204B8557" w:rsidR="000A2954" w:rsidRPr="00C923DA" w:rsidRDefault="008766B3" w:rsidP="00C923DA">
      <w:pPr>
        <w:pStyle w:val="Rubrik2"/>
        <w:rPr>
          <w:rFonts w:cs="Times New Roman"/>
          <w:bCs/>
        </w:rPr>
      </w:pPr>
      <w:bookmarkStart w:id="69" w:name="_Toc517955505"/>
      <w:bookmarkStart w:id="70" w:name="_Toc514767312"/>
      <w:bookmarkStart w:id="71" w:name="_Toc178342393"/>
      <w:r w:rsidRPr="00B413F8">
        <w:t>R</w:t>
      </w:r>
      <w:r>
        <w:t xml:space="preserve">utiner för att </w:t>
      </w:r>
      <w:r w:rsidR="00620D57">
        <w:t>hantera</w:t>
      </w:r>
      <w:r>
        <w:t xml:space="preserve"> steg</w:t>
      </w:r>
      <w:bookmarkEnd w:id="71"/>
    </w:p>
    <w:p w14:paraId="1F44C56B" w14:textId="2AE52A68" w:rsidR="00AD151F" w:rsidRDefault="008766B3" w:rsidP="000A2954">
      <w:pPr>
        <w:spacing w:line="276" w:lineRule="auto"/>
      </w:pPr>
      <w:r w:rsidRPr="004A3820">
        <w:t xml:space="preserve">Använd dokumentet </w:t>
      </w:r>
      <w:r w:rsidRPr="00AD151F">
        <w:rPr>
          <w:i/>
          <w:iCs/>
        </w:rPr>
        <w:t xml:space="preserve">Synliga </w:t>
      </w:r>
      <w:r w:rsidR="009151EF" w:rsidRPr="00AD151F">
        <w:rPr>
          <w:i/>
          <w:iCs/>
        </w:rPr>
        <w:t>texter</w:t>
      </w:r>
      <w:r w:rsidRPr="00AD151F">
        <w:rPr>
          <w:i/>
          <w:iCs/>
        </w:rPr>
        <w:t xml:space="preserve"> Min vårdplan</w:t>
      </w:r>
      <w:r w:rsidRPr="004A3820">
        <w:t xml:space="preserve"> och </w:t>
      </w:r>
      <w:r w:rsidRPr="00AD151F">
        <w:rPr>
          <w:i/>
          <w:iCs/>
        </w:rPr>
        <w:t>Checklista hantering Min vårdplan</w:t>
      </w:r>
      <w:r w:rsidRPr="004A3820">
        <w:t xml:space="preserve"> som stöd i att anpassa Min vårdplan, samt se rutiner för specifika steg nedan. </w:t>
      </w:r>
    </w:p>
    <w:p w14:paraId="1D5BFAF2" w14:textId="77777777" w:rsidR="00AD151F" w:rsidRPr="008602A3" w:rsidRDefault="00AD151F" w:rsidP="00AD151F">
      <w:pPr>
        <w:pStyle w:val="Rubrik3"/>
      </w:pPr>
      <w:bookmarkStart w:id="72" w:name="_Hlk176448466"/>
      <w:bookmarkStart w:id="73" w:name="_Toc178342394"/>
      <w:r>
        <w:t>Min rehabiliteringsplan</w:t>
      </w:r>
      <w:bookmarkEnd w:id="73"/>
      <w:r>
        <w:t xml:space="preserve"> </w:t>
      </w:r>
    </w:p>
    <w:p w14:paraId="6CB6DA52" w14:textId="2E40386E" w:rsidR="00AD151F" w:rsidRDefault="00AD151F" w:rsidP="00AD151F">
      <w:pPr>
        <w:spacing w:line="276" w:lineRule="auto"/>
      </w:pPr>
      <w:r w:rsidRPr="008602A3">
        <w:t>Min vårdplan ska innehålla en rehabiliteringsplan.</w:t>
      </w:r>
      <w:r w:rsidRPr="0018416F">
        <w:t xml:space="preserve"> </w:t>
      </w:r>
      <w:r w:rsidRPr="002440AE">
        <w:t>Rehabiliteringsplanen skrivs i journalen</w:t>
      </w:r>
      <w:r>
        <w:t xml:space="preserve">. </w:t>
      </w:r>
      <w:r w:rsidRPr="002440AE">
        <w:t xml:space="preserve">I </w:t>
      </w:r>
      <w:r>
        <w:t>Min vårdplan finns ett steg som heter Min rehabiliteringsplan</w:t>
      </w:r>
      <w:r w:rsidR="00C30AFB">
        <w:t xml:space="preserve"> i modulen </w:t>
      </w:r>
      <w:r w:rsidR="00C30AFB" w:rsidRPr="009763DF">
        <w:rPr>
          <w:i/>
          <w:iCs/>
        </w:rPr>
        <w:t>Rehabilitering och egenvård</w:t>
      </w:r>
      <w:r>
        <w:t>. I s</w:t>
      </w:r>
      <w:r w:rsidRPr="002440AE">
        <w:t>teget finns en förifylld text som hänvisar patienten till journalen för att läsa sin rehabiliteringsplan</w:t>
      </w:r>
      <w:r>
        <w:t>.</w:t>
      </w:r>
    </w:p>
    <w:p w14:paraId="6FD05F29" w14:textId="1A89D0EC" w:rsidR="00AD151F" w:rsidRDefault="00CD3542" w:rsidP="00AD151F">
      <w:pPr>
        <w:spacing w:line="276" w:lineRule="auto"/>
      </w:pPr>
      <w:r>
        <w:rPr>
          <w:noProof/>
        </w:rPr>
        <w:lastRenderedPageBreak/>
        <w:drawing>
          <wp:inline distT="0" distB="0" distL="0" distR="0" wp14:anchorId="3420A675" wp14:editId="320308B9">
            <wp:extent cx="3907550" cy="1862666"/>
            <wp:effectExtent l="133350" t="114300" r="150495" b="156845"/>
            <wp:docPr id="910" name="Bildobjek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6202" t="44668" r="47859" b="33352"/>
                    <a:stretch/>
                  </pic:blipFill>
                  <pic:spPr bwMode="auto">
                    <a:xfrm>
                      <a:off x="0" y="0"/>
                      <a:ext cx="3935574" cy="1876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27DA05" w14:textId="77777777" w:rsidR="00AD151F" w:rsidRPr="000B63E0" w:rsidRDefault="00AD151F" w:rsidP="00AD151F">
      <w:pPr>
        <w:tabs>
          <w:tab w:val="left" w:pos="5670"/>
        </w:tabs>
        <w:spacing w:line="276" w:lineRule="auto"/>
        <w:rPr>
          <w:rFonts w:ascii="Arial" w:hAnsi="Arial" w:cs="Arial"/>
          <w:i/>
          <w:sz w:val="20"/>
          <w:szCs w:val="20"/>
        </w:rPr>
      </w:pPr>
      <w:r>
        <w:rPr>
          <w:i/>
          <w:noProof/>
        </w:rPr>
        <w:t xml:space="preserve">Exempel, redigeras av </w:t>
      </w:r>
      <w:commentRangeStart w:id="74"/>
      <w:r>
        <w:rPr>
          <w:i/>
          <w:noProof/>
        </w:rPr>
        <w:t>verksamheten</w:t>
      </w:r>
      <w:commentRangeEnd w:id="74"/>
      <w:r>
        <w:rPr>
          <w:rStyle w:val="Kommentarsreferens"/>
          <w:rFonts w:eastAsia="Times New Roman" w:cs="Times New Roman"/>
          <w:shd w:val="clear" w:color="auto" w:fill="auto"/>
        </w:rPr>
        <w:commentReference w:id="74"/>
      </w:r>
      <w:r>
        <w:rPr>
          <w:rFonts w:ascii="Arial" w:hAnsi="Arial" w:cs="Arial"/>
          <w:i/>
          <w:sz w:val="20"/>
          <w:szCs w:val="20"/>
        </w:rPr>
        <w:t>:</w:t>
      </w:r>
    </w:p>
    <w:p w14:paraId="50E3E49B" w14:textId="77777777" w:rsidR="00AD151F" w:rsidRDefault="00AD151F" w:rsidP="00804FE8">
      <w:pPr>
        <w:pStyle w:val="Liststycke"/>
        <w:numPr>
          <w:ilvl w:val="0"/>
          <w:numId w:val="34"/>
        </w:numPr>
        <w:spacing w:line="276" w:lineRule="auto"/>
        <w:rPr>
          <w:highlight w:val="yellow"/>
        </w:rPr>
      </w:pPr>
      <w:r>
        <w:rPr>
          <w:highlight w:val="yellow"/>
        </w:rPr>
        <w:t>S</w:t>
      </w:r>
      <w:r w:rsidRPr="002440AE">
        <w:rPr>
          <w:highlight w:val="yellow"/>
        </w:rPr>
        <w:t xml:space="preserve">teget Min rehabiliteringsplan i Min vårdplan </w:t>
      </w:r>
      <w:r>
        <w:rPr>
          <w:highlight w:val="yellow"/>
        </w:rPr>
        <w:t>synliggörs</w:t>
      </w:r>
      <w:r w:rsidRPr="002440AE">
        <w:rPr>
          <w:highlight w:val="yellow"/>
        </w:rPr>
        <w:t xml:space="preserve"> när journalanteckningen är skriven. </w:t>
      </w:r>
    </w:p>
    <w:p w14:paraId="51C5F2A3" w14:textId="77777777" w:rsidR="00AD151F" w:rsidRPr="002440AE" w:rsidRDefault="00AD151F" w:rsidP="00AD151F">
      <w:pPr>
        <w:pStyle w:val="Liststycke"/>
        <w:numPr>
          <w:ilvl w:val="0"/>
          <w:numId w:val="0"/>
        </w:numPr>
        <w:spacing w:line="276" w:lineRule="auto"/>
        <w:ind w:left="360"/>
        <w:rPr>
          <w:i/>
          <w:highlight w:val="yellow"/>
        </w:rPr>
      </w:pPr>
      <w:r>
        <w:rPr>
          <w:i/>
          <w:highlight w:val="yellow"/>
        </w:rPr>
        <w:t>e</w:t>
      </w:r>
      <w:r w:rsidRPr="002440AE">
        <w:rPr>
          <w:i/>
          <w:highlight w:val="yellow"/>
        </w:rPr>
        <w:t xml:space="preserve">ller </w:t>
      </w:r>
    </w:p>
    <w:p w14:paraId="31FA395F" w14:textId="77777777" w:rsidR="00AD151F" w:rsidRPr="002440AE" w:rsidRDefault="00AD151F" w:rsidP="00804FE8">
      <w:pPr>
        <w:pStyle w:val="Liststycke"/>
        <w:numPr>
          <w:ilvl w:val="0"/>
          <w:numId w:val="34"/>
        </w:numPr>
        <w:rPr>
          <w:highlight w:val="yellow"/>
        </w:rPr>
      </w:pPr>
      <w:r w:rsidRPr="002440AE">
        <w:rPr>
          <w:highlight w:val="yellow"/>
        </w:rPr>
        <w:t xml:space="preserve">Steget Min rehabiliteringsplan i Min vårdplan </w:t>
      </w:r>
      <w:r>
        <w:rPr>
          <w:highlight w:val="yellow"/>
        </w:rPr>
        <w:t>synliggörs</w:t>
      </w:r>
      <w:r w:rsidRPr="002440AE">
        <w:rPr>
          <w:highlight w:val="yellow"/>
        </w:rPr>
        <w:t xml:space="preserve"> när journalanteckningen är skriven. </w:t>
      </w:r>
    </w:p>
    <w:p w14:paraId="4D2FE1EA" w14:textId="01C740AF" w:rsidR="00AD151F" w:rsidRPr="002440AE" w:rsidRDefault="00AD151F" w:rsidP="00CD3542">
      <w:pPr>
        <w:pStyle w:val="Liststycke"/>
        <w:numPr>
          <w:ilvl w:val="0"/>
          <w:numId w:val="0"/>
        </w:numPr>
        <w:spacing w:line="276" w:lineRule="auto"/>
        <w:ind w:left="360"/>
      </w:pPr>
      <w:r w:rsidRPr="002440AE">
        <w:rPr>
          <w:highlight w:val="yellow"/>
        </w:rPr>
        <w:t>Eftersom journalanteckningen som innehåller en rehabiliteringsplan inte är synlig för patienten i vår verksamhet skrivs rehabiliteringsplanen även som en sidkommentar till steget Min rehabiliteringsplan i Min vårdplan.</w:t>
      </w:r>
    </w:p>
    <w:p w14:paraId="40EA9951" w14:textId="77777777" w:rsidR="000A2954" w:rsidRPr="0018416F" w:rsidRDefault="008766B3" w:rsidP="000A2954">
      <w:pPr>
        <w:pStyle w:val="Rubrik3"/>
      </w:pPr>
      <w:bookmarkStart w:id="75" w:name="_Toc178342395"/>
      <w:bookmarkEnd w:id="72"/>
      <w:r w:rsidRPr="0018416F">
        <w:t>S</w:t>
      </w:r>
      <w:r>
        <w:t>ammanfattning av min vård</w:t>
      </w:r>
      <w:bookmarkEnd w:id="75"/>
      <w:r>
        <w:t xml:space="preserve"> </w:t>
      </w:r>
    </w:p>
    <w:p w14:paraId="3869F232" w14:textId="1571A4D1" w:rsidR="006540B0" w:rsidRDefault="006540B0" w:rsidP="000A2954">
      <w:pPr>
        <w:spacing w:line="276" w:lineRule="auto"/>
      </w:pPr>
      <w:r w:rsidRPr="00CF2691">
        <w:t xml:space="preserve">När patientens behandling är avslutad aktiverar du </w:t>
      </w:r>
      <w:r>
        <w:t xml:space="preserve">den kommande </w:t>
      </w:r>
      <w:r w:rsidRPr="00CF2691">
        <w:t xml:space="preserve">modulen </w:t>
      </w:r>
      <w:r w:rsidRPr="00CF2691">
        <w:rPr>
          <w:i/>
          <w:iCs/>
        </w:rPr>
        <w:t>Uppföljning och nästa steg</w:t>
      </w:r>
      <w:r w:rsidRPr="00CF2691">
        <w:t xml:space="preserve"> och steget Sammanfattning av min vård</w:t>
      </w:r>
      <w:r w:rsidR="00427F83">
        <w:t>, i samband med att patienten får sammanfattningen.</w:t>
      </w:r>
      <w:r w:rsidRPr="00CF2691">
        <w:t xml:space="preserve"> </w:t>
      </w:r>
    </w:p>
    <w:p w14:paraId="68B37977" w14:textId="7D1FB438" w:rsidR="006540B0" w:rsidRDefault="006540B0" w:rsidP="000A2954">
      <w:pPr>
        <w:spacing w:line="276" w:lineRule="auto"/>
      </w:pPr>
      <w:r>
        <w:rPr>
          <w:noProof/>
        </w:rPr>
        <w:drawing>
          <wp:inline distT="0" distB="0" distL="0" distR="0" wp14:anchorId="012F2932" wp14:editId="4AEF4F26">
            <wp:extent cx="5545183" cy="3297767"/>
            <wp:effectExtent l="114300" t="114300" r="151130" b="150495"/>
            <wp:docPr id="14592045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4506" name=""/>
                    <pic:cNvPicPr/>
                  </pic:nvPicPr>
                  <pic:blipFill rotWithShape="1">
                    <a:blip r:embed="rId62"/>
                    <a:srcRect l="18275" t="11465" r="20038" b="23320"/>
                    <a:stretch/>
                  </pic:blipFill>
                  <pic:spPr bwMode="auto">
                    <a:xfrm>
                      <a:off x="0" y="0"/>
                      <a:ext cx="5553817" cy="3302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09BA89B" w14:textId="6593249E" w:rsidR="00427F83" w:rsidRDefault="00427F83" w:rsidP="000A2954">
      <w:pPr>
        <w:spacing w:line="276" w:lineRule="auto"/>
      </w:pPr>
      <w:r>
        <w:rPr>
          <w:noProof/>
        </w:rPr>
        <w:lastRenderedPageBreak/>
        <w:drawing>
          <wp:inline distT="0" distB="0" distL="0" distR="0" wp14:anchorId="58F0B649" wp14:editId="1DD2700E">
            <wp:extent cx="3223900" cy="3577748"/>
            <wp:effectExtent l="133350" t="114300" r="128905" b="156210"/>
            <wp:docPr id="13450332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33254" name=""/>
                    <pic:cNvPicPr/>
                  </pic:nvPicPr>
                  <pic:blipFill rotWithShape="1">
                    <a:blip r:embed="rId63"/>
                    <a:srcRect l="19282" t="11677" r="39199" b="6415"/>
                    <a:stretch/>
                  </pic:blipFill>
                  <pic:spPr bwMode="auto">
                    <a:xfrm>
                      <a:off x="0" y="0"/>
                      <a:ext cx="3232199" cy="35869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CBD36E7" w14:textId="77777777" w:rsidR="000A2954" w:rsidRPr="000B63E0" w:rsidRDefault="008766B3" w:rsidP="000A2954">
      <w:pPr>
        <w:tabs>
          <w:tab w:val="left" w:pos="5670"/>
        </w:tabs>
        <w:spacing w:line="276" w:lineRule="auto"/>
        <w:rPr>
          <w:rFonts w:ascii="Arial" w:hAnsi="Arial" w:cs="Arial"/>
          <w:i/>
          <w:sz w:val="20"/>
          <w:szCs w:val="20"/>
        </w:rPr>
      </w:pPr>
      <w:r>
        <w:rPr>
          <w:i/>
          <w:noProof/>
        </w:rPr>
        <w:t xml:space="preserve">Exempel, redigeras av </w:t>
      </w:r>
      <w:commentRangeStart w:id="76"/>
      <w:r>
        <w:rPr>
          <w:i/>
          <w:noProof/>
        </w:rPr>
        <w:t>verksamheten</w:t>
      </w:r>
      <w:commentRangeEnd w:id="76"/>
      <w:r>
        <w:rPr>
          <w:rStyle w:val="Kommentarsreferens"/>
          <w:rFonts w:eastAsia="Times New Roman" w:cs="Times New Roman"/>
          <w:shd w:val="clear" w:color="auto" w:fill="auto"/>
        </w:rPr>
        <w:commentReference w:id="76"/>
      </w:r>
      <w:r>
        <w:rPr>
          <w:i/>
          <w:noProof/>
        </w:rPr>
        <w:t>:</w:t>
      </w:r>
    </w:p>
    <w:p w14:paraId="01F0421F" w14:textId="2DC69B3C" w:rsidR="000A2954" w:rsidRPr="00BF51B1" w:rsidRDefault="008766B3" w:rsidP="00804FE8">
      <w:pPr>
        <w:pStyle w:val="Liststycke"/>
        <w:numPr>
          <w:ilvl w:val="0"/>
          <w:numId w:val="35"/>
        </w:numPr>
        <w:spacing w:line="276" w:lineRule="auto"/>
      </w:pPr>
      <w:r>
        <w:t>Synliggör</w:t>
      </w:r>
      <w:r w:rsidRPr="00DF33B0">
        <w:t xml:space="preserve"> steget Sammanfattning av </w:t>
      </w:r>
      <w:r>
        <w:t>m</w:t>
      </w:r>
      <w:r w:rsidRPr="00DF33B0">
        <w:t xml:space="preserve">in vård i </w:t>
      </w:r>
      <w:r w:rsidRPr="00BF51B1">
        <w:t xml:space="preserve">modulen Uppföljning och nästa </w:t>
      </w:r>
      <w:r w:rsidRPr="000B63E0">
        <w:rPr>
          <w:highlight w:val="yellow"/>
        </w:rPr>
        <w:t>steg i samband med att vårdtiden avslutas eller vården övergår till annan vårdgivare</w:t>
      </w:r>
      <w:r w:rsidRPr="00BF51B1">
        <w:t xml:space="preserve">. Observera att modulen måste vara satt till aktuell för att steget ska kunna </w:t>
      </w:r>
      <w:r>
        <w:t>visas</w:t>
      </w:r>
      <w:r w:rsidRPr="00BF51B1">
        <w:t xml:space="preserve"> för patienten. </w:t>
      </w:r>
    </w:p>
    <w:p w14:paraId="6342B0F1" w14:textId="5FFCA17B" w:rsidR="000A2954" w:rsidRPr="00485F9C" w:rsidRDefault="008766B3" w:rsidP="009151EF">
      <w:pPr>
        <w:pStyle w:val="Rubrik3"/>
      </w:pPr>
      <w:bookmarkStart w:id="77" w:name="_Toc178342396"/>
      <w:r>
        <w:t>Min uppföljning</w:t>
      </w:r>
      <w:bookmarkEnd w:id="77"/>
      <w:r>
        <w:t xml:space="preserve"> </w:t>
      </w:r>
    </w:p>
    <w:p w14:paraId="5C476EE1" w14:textId="43F3290C" w:rsidR="00C30AFB" w:rsidRDefault="008766B3" w:rsidP="00C30AFB">
      <w:pPr>
        <w:spacing w:line="276" w:lineRule="auto"/>
      </w:pPr>
      <w:r>
        <w:t xml:space="preserve">Min vårdplan ska innehålla information om patientens uppföljning efter avslutad behandling. I Min vårdplan finns det ett färdigt steg med information om standardiserad uppföljning efter barncancer som behandlaren kan </w:t>
      </w:r>
      <w:r w:rsidR="004E13AC">
        <w:t>synliggöra</w:t>
      </w:r>
      <w:r>
        <w:t xml:space="preserve"> för patienten. Det finns också ett tomt steg som heter Min uppföljning, som behandlaren kan </w:t>
      </w:r>
      <w:r w:rsidR="004E13AC">
        <w:t>synliggöra</w:t>
      </w:r>
      <w:r>
        <w:t xml:space="preserve"> om patientens uppföljning avviker från standard</w:t>
      </w:r>
      <w:r w:rsidR="0015567A">
        <w:t>, och skriva om uppföljningen som en sidkommentar</w:t>
      </w:r>
      <w:r>
        <w:t>.</w:t>
      </w:r>
      <w:r w:rsidR="00C30AFB">
        <w:t xml:space="preserve"> Steget ligger i den kommande modulen </w:t>
      </w:r>
      <w:r w:rsidR="00C30AFB" w:rsidRPr="00E319EC">
        <w:rPr>
          <w:i/>
          <w:iCs/>
        </w:rPr>
        <w:t>Uppföljning och nästa steg</w:t>
      </w:r>
      <w:r w:rsidR="00C30AFB">
        <w:rPr>
          <w:i/>
          <w:iCs/>
        </w:rPr>
        <w:t xml:space="preserve">. </w:t>
      </w:r>
      <w:r w:rsidR="00C30AFB" w:rsidRPr="00E319EC">
        <w:t>Kom ihåg att aktivera modulen när det är dags.</w:t>
      </w:r>
    </w:p>
    <w:p w14:paraId="6B206D67" w14:textId="29E92949" w:rsidR="0015567A" w:rsidRDefault="0015567A" w:rsidP="00C30AFB">
      <w:pPr>
        <w:spacing w:line="276" w:lineRule="auto"/>
      </w:pPr>
      <w:r>
        <w:rPr>
          <w:noProof/>
        </w:rPr>
        <w:lastRenderedPageBreak/>
        <mc:AlternateContent>
          <mc:Choice Requires="wps">
            <w:drawing>
              <wp:anchor distT="0" distB="0" distL="114300" distR="114300" simplePos="0" relativeHeight="251779072" behindDoc="0" locked="0" layoutInCell="1" allowOverlap="1" wp14:anchorId="70E1B1C1" wp14:editId="505C6BA8">
                <wp:simplePos x="0" y="0"/>
                <wp:positionH relativeFrom="page">
                  <wp:posOffset>1083013</wp:posOffset>
                </wp:positionH>
                <wp:positionV relativeFrom="paragraph">
                  <wp:posOffset>2030352</wp:posOffset>
                </wp:positionV>
                <wp:extent cx="4040032" cy="289344"/>
                <wp:effectExtent l="57150" t="19050" r="74930" b="92075"/>
                <wp:wrapNone/>
                <wp:docPr id="1462762813"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0032" cy="289344"/>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74C6E76" id="Rektangel 34" o:spid="_x0000_s1026" style="position:absolute;margin-left:85.3pt;margin-top:159.85pt;width:318.1pt;height:22.8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" filled="f" strokecolor="#00b050" strokeweight="1.5pt">
                <v:shadow on="t" color="black" opacity="22937f" origin=",.5" offset="0,.63889mm"/>
                <v:path arrowok="t"/>
                <w10:wrap anchorx="page"/>
              </v:rect>
            </w:pict>
          </mc:Fallback>
        </mc:AlternateContent>
      </w:r>
      <w:r>
        <w:rPr>
          <w:noProof/>
        </w:rPr>
        <w:drawing>
          <wp:inline distT="0" distB="0" distL="0" distR="0" wp14:anchorId="454FB2DD" wp14:editId="62795FF2">
            <wp:extent cx="4172760" cy="2481573"/>
            <wp:effectExtent l="133350" t="114300" r="151765" b="167005"/>
            <wp:docPr id="159787872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4506" name=""/>
                    <pic:cNvPicPr/>
                  </pic:nvPicPr>
                  <pic:blipFill rotWithShape="1">
                    <a:blip r:embed="rId62"/>
                    <a:srcRect l="18275" t="11465" r="20038" b="23320"/>
                    <a:stretch/>
                  </pic:blipFill>
                  <pic:spPr bwMode="auto">
                    <a:xfrm>
                      <a:off x="0" y="0"/>
                      <a:ext cx="4217639" cy="2508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B03F813" w14:textId="42370B59" w:rsidR="0015567A" w:rsidRPr="00900927" w:rsidRDefault="0015567A" w:rsidP="00C30AFB">
      <w:pPr>
        <w:spacing w:line="276" w:lineRule="auto"/>
      </w:pPr>
      <w:r>
        <w:rPr>
          <w:noProof/>
        </w:rPr>
        <mc:AlternateContent>
          <mc:Choice Requires="wps">
            <w:drawing>
              <wp:anchor distT="0" distB="0" distL="114300" distR="114300" simplePos="0" relativeHeight="251781120" behindDoc="0" locked="0" layoutInCell="1" allowOverlap="1" wp14:anchorId="54BB2761" wp14:editId="5E505C41">
                <wp:simplePos x="0" y="0"/>
                <wp:positionH relativeFrom="margin">
                  <wp:posOffset>1235832</wp:posOffset>
                </wp:positionH>
                <wp:positionV relativeFrom="paragraph">
                  <wp:posOffset>2119806</wp:posOffset>
                </wp:positionV>
                <wp:extent cx="1670050" cy="331893"/>
                <wp:effectExtent l="57150" t="19050" r="82550" b="87630"/>
                <wp:wrapNone/>
                <wp:docPr id="1291315546"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331893"/>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5EE926" id="Rektangel 34" o:spid="_x0000_s1026" style="position:absolute;margin-left:97.3pt;margin-top:166.9pt;width:131.5pt;height:26.1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" filled="f" strokecolor="#00b050" strokeweight="1.5pt">
                <v:shadow on="t" color="black" opacity="22937f" origin=",.5" offset="0,.63889mm"/>
                <v:path arrowok="t"/>
                <w10:wrap anchorx="margin"/>
              </v:rect>
            </w:pict>
          </mc:Fallback>
        </mc:AlternateContent>
      </w:r>
      <w:r w:rsidRPr="00521CB1">
        <w:rPr>
          <w:noProof/>
        </w:rPr>
        <w:drawing>
          <wp:inline distT="0" distB="0" distL="0" distR="0" wp14:anchorId="1BC68033" wp14:editId="37C16E2C">
            <wp:extent cx="4165870" cy="2316326"/>
            <wp:effectExtent l="133350" t="114300" r="139700" b="141605"/>
            <wp:docPr id="1224925920" name="Bildobjekt 6">
              <a:extLst xmlns:a="http://schemas.openxmlformats.org/drawingml/2006/main">
                <a:ext uri="{FF2B5EF4-FFF2-40B4-BE49-F238E27FC236}">
                  <a16:creationId xmlns:a16="http://schemas.microsoft.com/office/drawing/2014/main" id="{73B78EE8-8B11-B9AC-54BF-A6F15E383E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a:extLst>
                        <a:ext uri="{FF2B5EF4-FFF2-40B4-BE49-F238E27FC236}">
                          <a16:creationId xmlns:a16="http://schemas.microsoft.com/office/drawing/2014/main" id="{73B78EE8-8B11-B9AC-54BF-A6F15E383E58}"/>
                        </a:ext>
                      </a:extLst>
                    </pic:cNvPr>
                    <pic:cNvPicPr>
                      <a:picLocks noChangeAspect="1"/>
                    </pic:cNvPicPr>
                  </pic:nvPicPr>
                  <pic:blipFill rotWithShape="1">
                    <a:blip r:embed="rId64"/>
                    <a:srcRect l="19405" t="20603" r="39500" b="38774"/>
                    <a:stretch/>
                  </pic:blipFill>
                  <pic:spPr>
                    <a:xfrm>
                      <a:off x="0" y="0"/>
                      <a:ext cx="4192410" cy="23310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8AF6D4" w14:textId="3B758B53" w:rsidR="000A2954" w:rsidRDefault="008766B3" w:rsidP="000A2954">
      <w:pPr>
        <w:spacing w:line="276" w:lineRule="auto"/>
      </w:pPr>
      <w:r>
        <w:t xml:space="preserve"> </w:t>
      </w:r>
    </w:p>
    <w:p w14:paraId="3E2BDE5C" w14:textId="77777777" w:rsidR="000A2954" w:rsidRPr="000B63E0" w:rsidRDefault="008766B3" w:rsidP="000A2954">
      <w:pPr>
        <w:tabs>
          <w:tab w:val="left" w:pos="5670"/>
        </w:tabs>
        <w:spacing w:line="276" w:lineRule="auto"/>
        <w:rPr>
          <w:rFonts w:ascii="Arial" w:hAnsi="Arial" w:cs="Arial"/>
          <w:i/>
          <w:sz w:val="20"/>
          <w:szCs w:val="20"/>
        </w:rPr>
      </w:pPr>
      <w:r>
        <w:rPr>
          <w:i/>
          <w:noProof/>
        </w:rPr>
        <w:t xml:space="preserve">Exempel, redigeras av </w:t>
      </w:r>
      <w:commentRangeStart w:id="78"/>
      <w:r>
        <w:rPr>
          <w:i/>
          <w:noProof/>
        </w:rPr>
        <w:t>verksamheten</w:t>
      </w:r>
      <w:commentRangeEnd w:id="78"/>
      <w:r>
        <w:rPr>
          <w:rStyle w:val="Kommentarsreferens"/>
          <w:rFonts w:eastAsia="Times New Roman" w:cs="Times New Roman"/>
          <w:shd w:val="clear" w:color="auto" w:fill="auto"/>
        </w:rPr>
        <w:commentReference w:id="78"/>
      </w:r>
      <w:r>
        <w:rPr>
          <w:rFonts w:ascii="Arial" w:hAnsi="Arial" w:cs="Arial"/>
          <w:i/>
          <w:sz w:val="20"/>
          <w:szCs w:val="20"/>
        </w:rPr>
        <w:t>:</w:t>
      </w:r>
    </w:p>
    <w:p w14:paraId="33FE43DE" w14:textId="6D3601EC" w:rsidR="000A2954" w:rsidRPr="000B63E0" w:rsidRDefault="008766B3" w:rsidP="00804FE8">
      <w:pPr>
        <w:pStyle w:val="Liststycke"/>
        <w:numPr>
          <w:ilvl w:val="0"/>
          <w:numId w:val="34"/>
        </w:numPr>
        <w:spacing w:line="276" w:lineRule="auto"/>
        <w:rPr>
          <w:highlight w:val="yellow"/>
        </w:rPr>
      </w:pPr>
      <w:r>
        <w:rPr>
          <w:highlight w:val="yellow"/>
        </w:rPr>
        <w:t>Synliggör s</w:t>
      </w:r>
      <w:r w:rsidRPr="000B63E0">
        <w:rPr>
          <w:highlight w:val="yellow"/>
        </w:rPr>
        <w:t>teget med information om uppföljningen i samband med att pati</w:t>
      </w:r>
      <w:r>
        <w:rPr>
          <w:highlight w:val="yellow"/>
        </w:rPr>
        <w:t>entens uppföljning startar</w:t>
      </w:r>
      <w:r w:rsidRPr="000B63E0">
        <w:rPr>
          <w:highlight w:val="yellow"/>
        </w:rPr>
        <w:t>.</w:t>
      </w:r>
    </w:p>
    <w:p w14:paraId="3C7E6A53" w14:textId="2C04CA7B" w:rsidR="000A2954" w:rsidRPr="000B63E0" w:rsidRDefault="008766B3" w:rsidP="00804FE8">
      <w:pPr>
        <w:pStyle w:val="Liststycke"/>
        <w:numPr>
          <w:ilvl w:val="0"/>
          <w:numId w:val="34"/>
        </w:numPr>
        <w:spacing w:line="276" w:lineRule="auto"/>
        <w:rPr>
          <w:highlight w:val="yellow"/>
        </w:rPr>
      </w:pPr>
      <w:r w:rsidRPr="000B63E0">
        <w:rPr>
          <w:highlight w:val="yellow"/>
        </w:rPr>
        <w:t xml:space="preserve">Om patienten ska följas upp på ett sätt som avviker från den standardiserade uppföljningen </w:t>
      </w:r>
      <w:r w:rsidR="00320B5E">
        <w:rPr>
          <w:highlight w:val="yellow"/>
        </w:rPr>
        <w:t>synliggörs</w:t>
      </w:r>
      <w:r w:rsidRPr="000B63E0">
        <w:rPr>
          <w:highlight w:val="yellow"/>
        </w:rPr>
        <w:t xml:space="preserve"> istället det tomma steget Min uppföljning och den personliga uppföljningen skrivs som en sidkommentar i det steget. </w:t>
      </w:r>
    </w:p>
    <w:p w14:paraId="58C1C15A" w14:textId="77777777" w:rsidR="000A2954" w:rsidRPr="004D2FB5" w:rsidRDefault="008766B3" w:rsidP="000A2954">
      <w:pPr>
        <w:pStyle w:val="Liststycke"/>
        <w:numPr>
          <w:ilvl w:val="0"/>
          <w:numId w:val="0"/>
        </w:numPr>
        <w:spacing w:line="276" w:lineRule="auto"/>
        <w:ind w:left="360"/>
        <w:rPr>
          <w:i/>
          <w:highlight w:val="yellow"/>
        </w:rPr>
      </w:pPr>
      <w:r w:rsidRPr="004D2FB5">
        <w:rPr>
          <w:i/>
          <w:highlight w:val="yellow"/>
        </w:rPr>
        <w:t>eller</w:t>
      </w:r>
    </w:p>
    <w:p w14:paraId="1C237350" w14:textId="718A81CD" w:rsidR="000A2954" w:rsidRPr="000B63E0" w:rsidRDefault="008766B3" w:rsidP="00804FE8">
      <w:pPr>
        <w:pStyle w:val="Liststycke"/>
        <w:numPr>
          <w:ilvl w:val="0"/>
          <w:numId w:val="34"/>
        </w:numPr>
        <w:spacing w:line="276" w:lineRule="auto"/>
        <w:rPr>
          <w:highlight w:val="yellow"/>
        </w:rPr>
      </w:pPr>
      <w:r w:rsidRPr="000B63E0">
        <w:rPr>
          <w:highlight w:val="yellow"/>
        </w:rPr>
        <w:t xml:space="preserve">Om patienten ska följas upp på ett sätt som avviker från den standardiserade uppföljningen </w:t>
      </w:r>
      <w:r w:rsidR="00320B5E">
        <w:rPr>
          <w:highlight w:val="yellow"/>
        </w:rPr>
        <w:t>synliggörs</w:t>
      </w:r>
      <w:r w:rsidRPr="000B63E0">
        <w:rPr>
          <w:highlight w:val="yellow"/>
        </w:rPr>
        <w:t xml:space="preserve"> istället det tomma steget Min uppföljning. Beskriv vilken uppföljning patienten ska få i journalen och hänvisa patienten dit genom att skriva en sidkommentar. </w:t>
      </w:r>
    </w:p>
    <w:p w14:paraId="0C6F4CA4" w14:textId="457EC6E2" w:rsidR="001D69BF" w:rsidRPr="005F53F8" w:rsidRDefault="008766B3" w:rsidP="00C94A5F">
      <w:pPr>
        <w:pStyle w:val="Rubrik1"/>
      </w:pPr>
      <w:bookmarkStart w:id="79" w:name="_Toc517955506"/>
      <w:bookmarkStart w:id="80" w:name="_Toc514767313"/>
      <w:bookmarkStart w:id="81" w:name="_Toc178342397"/>
      <w:bookmarkEnd w:id="69"/>
      <w:bookmarkEnd w:id="70"/>
      <w:r w:rsidRPr="005F53F8">
        <w:lastRenderedPageBreak/>
        <w:t>Meddelanden</w:t>
      </w:r>
      <w:bookmarkEnd w:id="79"/>
      <w:bookmarkEnd w:id="80"/>
      <w:r w:rsidR="00BA528A" w:rsidRPr="005F53F8">
        <w:t xml:space="preserve"> </w:t>
      </w:r>
      <w:r w:rsidR="00273616" w:rsidRPr="005F53F8">
        <w:t>och sidkommentarer</w:t>
      </w:r>
      <w:bookmarkEnd w:id="81"/>
    </w:p>
    <w:p w14:paraId="680B5483" w14:textId="640E4C21" w:rsidR="008B2BA5" w:rsidRPr="0018416F" w:rsidRDefault="008766B3" w:rsidP="008B2BA5">
      <w:pPr>
        <w:spacing w:line="276" w:lineRule="auto"/>
      </w:pPr>
      <w:r>
        <w:t xml:space="preserve">Patienten och behandlaren kan kommunicera med varandra genom att skicka meddelanden i Min vårdplan, antingen under fliken </w:t>
      </w:r>
      <w:r w:rsidRPr="00CD3542">
        <w:rPr>
          <w:i/>
          <w:iCs/>
        </w:rPr>
        <w:t>Meddelanden</w:t>
      </w:r>
      <w:r>
        <w:t xml:space="preserve"> eller som sidkommentarer i steg. Observera att om barnet är under 13 år är det vårdnadshavaren som via ombudsfunktionen skickar, tar emot och får avisering om meddelandena. </w:t>
      </w:r>
    </w:p>
    <w:p w14:paraId="15B60FFE" w14:textId="73B4F366" w:rsidR="008B2BA5" w:rsidRDefault="008766B3" w:rsidP="008B2BA5">
      <w:pPr>
        <w:spacing w:line="276" w:lineRule="auto"/>
        <w:rPr>
          <w:color w:val="000000" w:themeColor="text1"/>
        </w:rPr>
      </w:pPr>
      <w:r>
        <w:t xml:space="preserve">När en behandlare skickar ett meddelande eller skriver en sidkommentar ser patienten eller vårdnadshavaren namnet på den som skickade meddelandet eller sidkommentaren. Både behandlaren och patienten eller vårdnadshavaren aviseras när ett nytt meddelande eller sidkommentar har kommit. </w:t>
      </w:r>
      <w:r w:rsidRPr="42A84826">
        <w:rPr>
          <w:color w:val="000000" w:themeColor="text1"/>
        </w:rPr>
        <w:t>Information som är relevant för journalen och som kommer in via meddelanden i Min vårdplan ska journalföras direkt, precis som efter ett telefonsamtal.</w:t>
      </w:r>
    </w:p>
    <w:p w14:paraId="0490340E" w14:textId="6CA43FBB" w:rsidR="008B2BA5" w:rsidRPr="00AB0E84" w:rsidRDefault="008766B3" w:rsidP="00635C96">
      <w:pPr>
        <w:pStyle w:val="Rubrik2"/>
      </w:pPr>
      <w:bookmarkStart w:id="82" w:name="_Toc48140813"/>
      <w:bookmarkStart w:id="83" w:name="_Toc178342398"/>
      <w:r>
        <w:t>S</w:t>
      </w:r>
      <w:r w:rsidRPr="00DF33B0">
        <w:t>kicka</w:t>
      </w:r>
      <w:r>
        <w:t xml:space="preserve"> </w:t>
      </w:r>
      <w:r w:rsidRPr="00DF33B0">
        <w:t xml:space="preserve">och svara </w:t>
      </w:r>
      <w:r>
        <w:t>på meddelande</w:t>
      </w:r>
      <w:bookmarkEnd w:id="82"/>
      <w:r w:rsidR="003847CF">
        <w:t>n</w:t>
      </w:r>
      <w:bookmarkEnd w:id="83"/>
    </w:p>
    <w:p w14:paraId="2B29BA14" w14:textId="3DAEC7C5" w:rsidR="008B2BA5" w:rsidRPr="00F85E4B" w:rsidRDefault="008766B3" w:rsidP="00804FE8">
      <w:pPr>
        <w:pStyle w:val="Liststycke"/>
        <w:numPr>
          <w:ilvl w:val="0"/>
          <w:numId w:val="12"/>
        </w:numPr>
        <w:spacing w:line="276" w:lineRule="auto"/>
        <w:rPr>
          <w:color w:val="000000" w:themeColor="text1"/>
        </w:rPr>
      </w:pPr>
      <w:r>
        <w:t xml:space="preserve">Öppna Min vårdplan för den patient du ska skicka ett meddelande till. Det är </w:t>
      </w:r>
      <w:r w:rsidRPr="42A84826">
        <w:rPr>
          <w:color w:val="000000" w:themeColor="text1"/>
        </w:rPr>
        <w:t>viktigt att du försäkrar dig om att du skickar meddelandet till rätt patient.</w:t>
      </w:r>
    </w:p>
    <w:p w14:paraId="7AD4658F" w14:textId="77777777" w:rsidR="008B2BA5" w:rsidRPr="005660E6" w:rsidRDefault="008B2BA5" w:rsidP="008B2BA5">
      <w:pPr>
        <w:pStyle w:val="Liststycke"/>
        <w:numPr>
          <w:ilvl w:val="0"/>
          <w:numId w:val="0"/>
        </w:numPr>
        <w:spacing w:line="276" w:lineRule="auto"/>
        <w:ind w:left="360"/>
      </w:pPr>
    </w:p>
    <w:p w14:paraId="64F462C2" w14:textId="5355AD99" w:rsidR="007932C0" w:rsidRPr="000F4412" w:rsidRDefault="008766B3" w:rsidP="00804FE8">
      <w:pPr>
        <w:pStyle w:val="Liststycke"/>
        <w:numPr>
          <w:ilvl w:val="0"/>
          <w:numId w:val="12"/>
        </w:numPr>
        <w:spacing w:line="276" w:lineRule="auto"/>
      </w:pPr>
      <w:r w:rsidRPr="000F4412">
        <w:t>Om du vill skapa en ny konversation:</w:t>
      </w:r>
    </w:p>
    <w:p w14:paraId="4D41D607" w14:textId="545CE01B" w:rsidR="007932C0" w:rsidRDefault="008766B3" w:rsidP="00804FE8">
      <w:pPr>
        <w:pStyle w:val="Liststycke"/>
        <w:numPr>
          <w:ilvl w:val="0"/>
          <w:numId w:val="28"/>
        </w:numPr>
        <w:spacing w:line="276" w:lineRule="auto"/>
      </w:pPr>
      <w:r w:rsidRPr="00DF33B0">
        <w:t xml:space="preserve">Klicka på fliken </w:t>
      </w:r>
      <w:r w:rsidRPr="00CD3542">
        <w:rPr>
          <w:i/>
          <w:iCs/>
        </w:rPr>
        <w:t>Meddelanden</w:t>
      </w:r>
      <w:r w:rsidRPr="00DF33B0">
        <w:t xml:space="preserve"> och S</w:t>
      </w:r>
      <w:r w:rsidR="00CD3542">
        <w:t>KAPA NY KONVERSATION.</w:t>
      </w:r>
      <w:r w:rsidRPr="00D64352">
        <w:t xml:space="preserve">. </w:t>
      </w:r>
    </w:p>
    <w:p w14:paraId="17297EA3" w14:textId="130DC132" w:rsidR="007932C0" w:rsidRPr="007932C0" w:rsidRDefault="00CD3542" w:rsidP="00CD3542">
      <w:pPr>
        <w:spacing w:line="276" w:lineRule="auto"/>
      </w:pPr>
      <w:r>
        <w:rPr>
          <w:noProof/>
        </w:rPr>
        <w:drawing>
          <wp:inline distT="0" distB="0" distL="0" distR="0" wp14:anchorId="6CC36CAA" wp14:editId="202CAF85">
            <wp:extent cx="4579952" cy="1423283"/>
            <wp:effectExtent l="133350" t="114300" r="125730" b="139065"/>
            <wp:docPr id="1283426321" name="Bildobjekt 128342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9815" t="47893" r="22604" b="20298"/>
                    <a:stretch/>
                  </pic:blipFill>
                  <pic:spPr bwMode="auto">
                    <a:xfrm>
                      <a:off x="0" y="0"/>
                      <a:ext cx="4603522" cy="14306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184AA87" w14:textId="77777777" w:rsidR="00CD3542" w:rsidRDefault="00CD3542" w:rsidP="00804FE8">
      <w:pPr>
        <w:pStyle w:val="Liststycke"/>
        <w:numPr>
          <w:ilvl w:val="0"/>
          <w:numId w:val="28"/>
        </w:numPr>
        <w:spacing w:line="276" w:lineRule="auto"/>
      </w:pPr>
      <w:bookmarkStart w:id="84" w:name="_Toc48140814"/>
      <w:bookmarkStart w:id="85" w:name="_Toc514767319"/>
      <w:bookmarkStart w:id="86" w:name="_Toc517955512"/>
      <w:r>
        <w:t xml:space="preserve">Skriv rubrik för konversationen och ditt meddelande i fältet nedanför. </w:t>
      </w:r>
    </w:p>
    <w:p w14:paraId="698ED229" w14:textId="77777777" w:rsidR="00CD3542" w:rsidRDefault="00CD3542" w:rsidP="00804FE8">
      <w:pPr>
        <w:pStyle w:val="Liststycke"/>
        <w:numPr>
          <w:ilvl w:val="0"/>
          <w:numId w:val="28"/>
        </w:numPr>
        <w:spacing w:line="276" w:lineRule="auto"/>
      </w:pPr>
      <w:r>
        <w:t>Klicka på SKICKA MEDDELANDE.</w:t>
      </w:r>
    </w:p>
    <w:p w14:paraId="272155EC" w14:textId="77777777" w:rsidR="00CD3542" w:rsidRDefault="00CD3542" w:rsidP="00CD3542">
      <w:pPr>
        <w:spacing w:line="276" w:lineRule="auto"/>
      </w:pPr>
      <w:r>
        <w:rPr>
          <w:noProof/>
        </w:rPr>
        <w:lastRenderedPageBreak/>
        <w:drawing>
          <wp:inline distT="0" distB="0" distL="0" distR="0" wp14:anchorId="2B05760A" wp14:editId="0B8E154F">
            <wp:extent cx="4540195" cy="3477673"/>
            <wp:effectExtent l="133350" t="114300" r="127635" b="161290"/>
            <wp:docPr id="1283426323" name="Bildobjekt 128342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0948" t="12337" r="23530" b="12061"/>
                    <a:stretch/>
                  </pic:blipFill>
                  <pic:spPr bwMode="auto">
                    <a:xfrm>
                      <a:off x="0" y="0"/>
                      <a:ext cx="4540195" cy="34776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211AAF6" w14:textId="77777777" w:rsidR="00CD3542" w:rsidRDefault="00CD3542" w:rsidP="00CD3542">
      <w:pPr>
        <w:spacing w:line="276" w:lineRule="auto"/>
      </w:pPr>
    </w:p>
    <w:p w14:paraId="1AD86521" w14:textId="77777777" w:rsidR="00CD3542" w:rsidRDefault="00CD3542" w:rsidP="00CD3542">
      <w:pPr>
        <w:spacing w:line="276" w:lineRule="auto"/>
        <w:rPr>
          <w:color w:val="FF0000"/>
        </w:rPr>
      </w:pPr>
      <w:r w:rsidRPr="00DF33B0">
        <w:t>För att svar</w:t>
      </w:r>
      <w:r>
        <w:t>a på ett meddelande</w:t>
      </w:r>
      <w:r w:rsidRPr="00BE5193">
        <w:rPr>
          <w:color w:val="FF0000"/>
        </w:rPr>
        <w:t>:</w:t>
      </w:r>
      <w:r>
        <w:rPr>
          <w:color w:val="FF0000"/>
        </w:rPr>
        <w:t xml:space="preserve"> </w:t>
      </w:r>
    </w:p>
    <w:p w14:paraId="7AAC5A95" w14:textId="4823A17A" w:rsidR="00CD3542" w:rsidRDefault="00CD3542" w:rsidP="00CD3542">
      <w:pPr>
        <w:spacing w:line="276" w:lineRule="auto"/>
      </w:pPr>
      <w:r>
        <w:t>1.</w:t>
      </w:r>
      <w:r w:rsidRPr="000F4412">
        <w:t>Klicka på meddelandet du ska svara på. Observera att det kan finnas flera pågående meddelandetrådar, så se till att öppna rätt tråd.</w:t>
      </w:r>
      <w:r w:rsidR="00620D57">
        <w:t xml:space="preserve"> </w:t>
      </w:r>
      <w:r w:rsidR="00620D57" w:rsidRPr="00715D4B">
        <w:rPr>
          <w:b/>
          <w:bCs/>
        </w:rPr>
        <w:t>Observera</w:t>
      </w:r>
      <w:r w:rsidR="00620D57">
        <w:rPr>
          <w:b/>
          <w:bCs/>
        </w:rPr>
        <w:t xml:space="preserve">! </w:t>
      </w:r>
      <w:r w:rsidR="00620D57" w:rsidRPr="00715D4B">
        <w:t>D</w:t>
      </w:r>
      <w:r w:rsidR="00620D57">
        <w:t>et senaste meddelandet i en specifik tråd hamnar längst ner i tråden och det äldsta högst upp. Du kan alltså behöva skrolla för att se det senaste meddelandet när du öppnat tråden om det finns flera meddelanden i samma.</w:t>
      </w:r>
    </w:p>
    <w:p w14:paraId="411BFDCA" w14:textId="77777777" w:rsidR="00CD3542" w:rsidRPr="000F4412" w:rsidRDefault="00CD3542" w:rsidP="00CD3542">
      <w:pPr>
        <w:spacing w:line="276" w:lineRule="auto"/>
      </w:pPr>
      <w:r>
        <w:rPr>
          <w:noProof/>
          <w:shd w:val="clear" w:color="auto" w:fill="auto"/>
        </w:rPr>
        <mc:AlternateContent>
          <mc:Choice Requires="wps">
            <w:drawing>
              <wp:anchor distT="0" distB="0" distL="114300" distR="114300" simplePos="0" relativeHeight="251716608" behindDoc="0" locked="0" layoutInCell="1" allowOverlap="1" wp14:anchorId="64D42999" wp14:editId="3A4CD1BC">
                <wp:simplePos x="0" y="0"/>
                <wp:positionH relativeFrom="margin">
                  <wp:posOffset>167171</wp:posOffset>
                </wp:positionH>
                <wp:positionV relativeFrom="paragraph">
                  <wp:posOffset>1383196</wp:posOffset>
                </wp:positionV>
                <wp:extent cx="3502466" cy="338758"/>
                <wp:effectExtent l="57150" t="19050" r="79375" b="99695"/>
                <wp:wrapNone/>
                <wp:docPr id="1283426325" name="Rektangel 1283426325"/>
                <wp:cNvGraphicFramePr/>
                <a:graphic xmlns:a="http://schemas.openxmlformats.org/drawingml/2006/main">
                  <a:graphicData uri="http://schemas.microsoft.com/office/word/2010/wordprocessingShape">
                    <wps:wsp>
                      <wps:cNvSpPr/>
                      <wps:spPr>
                        <a:xfrm>
                          <a:off x="0" y="0"/>
                          <a:ext cx="3502466" cy="338758"/>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CAF41E" id="Rektangel 1283426325" o:spid="_x0000_s1026" style="position:absolute;margin-left:13.15pt;margin-top:108.9pt;width:275.8pt;height:26.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" filled="f" strokecolor="#00b050" strokeweight="1.5pt">
                <v:shadow on="t" color="black" opacity="22937f" origin=",.5" offset="0,.63889mm"/>
                <w10:wrap anchorx="margin"/>
              </v:rect>
            </w:pict>
          </mc:Fallback>
        </mc:AlternateContent>
      </w:r>
      <w:r>
        <w:rPr>
          <w:noProof/>
        </w:rPr>
        <w:drawing>
          <wp:inline distT="0" distB="0" distL="0" distR="0" wp14:anchorId="3016FC81" wp14:editId="79C631E6">
            <wp:extent cx="3537750" cy="1629149"/>
            <wp:effectExtent l="133350" t="114300" r="139065" b="161925"/>
            <wp:docPr id="1283426324" name="Bildobjekt 128342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1206" t="27592" r="22594" b="26400"/>
                    <a:stretch/>
                  </pic:blipFill>
                  <pic:spPr bwMode="auto">
                    <a:xfrm>
                      <a:off x="0" y="0"/>
                      <a:ext cx="3541272" cy="16307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9E40B5E" w14:textId="77777777" w:rsidR="00CD3542" w:rsidRDefault="00CD3542" w:rsidP="00CD3542">
      <w:pPr>
        <w:spacing w:line="276" w:lineRule="auto"/>
      </w:pPr>
      <w:r>
        <w:t xml:space="preserve">2. </w:t>
      </w:r>
      <w:r w:rsidRPr="00DF33B0">
        <w:t xml:space="preserve">Skriv ditt svar i det </w:t>
      </w:r>
      <w:r>
        <w:t>grå</w:t>
      </w:r>
      <w:r w:rsidRPr="00DF33B0">
        <w:t xml:space="preserve"> fältet och klicka på S</w:t>
      </w:r>
      <w:r>
        <w:t>KICKA MEDDELANDE.</w:t>
      </w:r>
    </w:p>
    <w:p w14:paraId="6C94FEF2" w14:textId="77777777" w:rsidR="00CD3542" w:rsidRPr="0054065A" w:rsidRDefault="00CD3542" w:rsidP="00CD3542">
      <w:pPr>
        <w:spacing w:line="276" w:lineRule="auto"/>
      </w:pPr>
      <w:r>
        <w:rPr>
          <w:noProof/>
        </w:rPr>
        <w:lastRenderedPageBreak/>
        <w:drawing>
          <wp:inline distT="0" distB="0" distL="0" distR="0" wp14:anchorId="77D8FEAF" wp14:editId="5AAF7CC7">
            <wp:extent cx="3474278" cy="2830362"/>
            <wp:effectExtent l="133350" t="114300" r="145415" b="160655"/>
            <wp:docPr id="1283426326" name="Bildobjekt 128342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1454" t="13460" r="23403" b="6682"/>
                    <a:stretch/>
                  </pic:blipFill>
                  <pic:spPr bwMode="auto">
                    <a:xfrm>
                      <a:off x="0" y="0"/>
                      <a:ext cx="3474596" cy="28306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A372B5A" w14:textId="18F15776" w:rsidR="00982166" w:rsidRPr="00273616" w:rsidRDefault="008766B3" w:rsidP="00635C96">
      <w:pPr>
        <w:pStyle w:val="Rubrik2"/>
      </w:pPr>
      <w:bookmarkStart w:id="87" w:name="_Toc178342399"/>
      <w:r>
        <w:t>S</w:t>
      </w:r>
      <w:r w:rsidRPr="00DF33B0">
        <w:t>kicka</w:t>
      </w:r>
      <w:r>
        <w:t xml:space="preserve"> och svara på s</w:t>
      </w:r>
      <w:r w:rsidRPr="00273616">
        <w:t>idkommentarer</w:t>
      </w:r>
      <w:bookmarkEnd w:id="84"/>
      <w:bookmarkEnd w:id="87"/>
    </w:p>
    <w:p w14:paraId="7186F156" w14:textId="05A77194" w:rsidR="00982166" w:rsidRDefault="008766B3" w:rsidP="00982166">
      <w:pPr>
        <w:spacing w:line="276" w:lineRule="auto"/>
        <w:rPr>
          <w:strike/>
          <w:color w:val="FF0000"/>
        </w:rPr>
      </w:pPr>
      <w:r w:rsidRPr="006B3F3E">
        <w:rPr>
          <w:color w:val="000000" w:themeColor="text1"/>
        </w:rPr>
        <w:t xml:space="preserve">Längst ner på sidan i varje steg </w:t>
      </w:r>
      <w:r>
        <w:rPr>
          <w:color w:val="000000" w:themeColor="text1"/>
        </w:rPr>
        <w:t>kan</w:t>
      </w:r>
      <w:r w:rsidRPr="006B3F3E">
        <w:rPr>
          <w:color w:val="000000" w:themeColor="text1"/>
        </w:rPr>
        <w:t xml:space="preserve"> både behandlare</w:t>
      </w:r>
      <w:r>
        <w:rPr>
          <w:color w:val="000000" w:themeColor="text1"/>
        </w:rPr>
        <w:t>n</w:t>
      </w:r>
      <w:r w:rsidRPr="006B3F3E">
        <w:rPr>
          <w:color w:val="000000" w:themeColor="text1"/>
        </w:rPr>
        <w:t xml:space="preserve"> och patient</w:t>
      </w:r>
      <w:r>
        <w:rPr>
          <w:color w:val="000000" w:themeColor="text1"/>
        </w:rPr>
        <w:t>en</w:t>
      </w:r>
      <w:r w:rsidRPr="006B3F3E">
        <w:rPr>
          <w:color w:val="000000" w:themeColor="text1"/>
        </w:rPr>
        <w:t xml:space="preserve"> skicka meddelande</w:t>
      </w:r>
      <w:r>
        <w:rPr>
          <w:color w:val="000000" w:themeColor="text1"/>
        </w:rPr>
        <w:t>n</w:t>
      </w:r>
      <w:r w:rsidRPr="006B3F3E">
        <w:rPr>
          <w:color w:val="000000" w:themeColor="text1"/>
        </w:rPr>
        <w:t xml:space="preserve"> till varandra med hjälp av </w:t>
      </w:r>
      <w:r w:rsidRPr="00DF33B0">
        <w:t>sidkommentarer. Patienten kan till exempel ställa en fråga om något hen har läst i just det steget. Behandlaren kan använda sidkommentarer till att individanpassa steg</w:t>
      </w:r>
      <w:r w:rsidR="00CD3542">
        <w:t xml:space="preserve"> genom att</w:t>
      </w:r>
      <w:r w:rsidRPr="00DF33B0">
        <w:t xml:space="preserve"> uppmärksamma patienten på att ett steg har </w:t>
      </w:r>
      <w:r>
        <w:t xml:space="preserve">gjorts </w:t>
      </w:r>
      <w:r w:rsidRPr="00DF33B0">
        <w:t>synlig</w:t>
      </w:r>
      <w:r>
        <w:t>t</w:t>
      </w:r>
      <w:r w:rsidRPr="00DF33B0">
        <w:t xml:space="preserve"> eller uppmana patienten till att läsa ett specifikt avsnitt. </w:t>
      </w:r>
      <w:r w:rsidR="000E134E" w:rsidRPr="000E134E">
        <w:t>När en behandlare skickar ett meddelande eller skriver en sidkommentar ser patienten eller vårdnadshavaren namnet på den som skickade meddelandet eller sidkommentaren</w:t>
      </w:r>
      <w:r w:rsidR="000E134E">
        <w:t>.</w:t>
      </w:r>
    </w:p>
    <w:p w14:paraId="00FF9EBA" w14:textId="77777777" w:rsidR="00CD3542" w:rsidRPr="001E51D4" w:rsidRDefault="00CD3542" w:rsidP="00804FE8">
      <w:pPr>
        <w:pStyle w:val="Liststycke"/>
        <w:numPr>
          <w:ilvl w:val="0"/>
          <w:numId w:val="40"/>
        </w:numPr>
        <w:spacing w:line="276" w:lineRule="auto"/>
        <w:rPr>
          <w:color w:val="000000" w:themeColor="text1"/>
        </w:rPr>
      </w:pPr>
      <w:bookmarkStart w:id="88" w:name="_Toc514767317"/>
      <w:bookmarkStart w:id="89" w:name="_Toc517955511"/>
      <w:r w:rsidRPr="001E51D4">
        <w:rPr>
          <w:color w:val="000000" w:themeColor="text1"/>
        </w:rPr>
        <w:t xml:space="preserve">Klicka på </w:t>
      </w:r>
      <w:r>
        <w:rPr>
          <w:color w:val="000000" w:themeColor="text1"/>
        </w:rPr>
        <w:t>SKRIV KOMMENTAR</w:t>
      </w:r>
      <w:r w:rsidRPr="001E51D4">
        <w:rPr>
          <w:color w:val="000000" w:themeColor="text1"/>
        </w:rPr>
        <w:t xml:space="preserve"> längst ner på sidan i det steg </w:t>
      </w:r>
      <w:r>
        <w:rPr>
          <w:color w:val="000000" w:themeColor="text1"/>
        </w:rPr>
        <w:t xml:space="preserve">där </w:t>
      </w:r>
      <w:r w:rsidRPr="001E51D4">
        <w:rPr>
          <w:color w:val="000000" w:themeColor="text1"/>
        </w:rPr>
        <w:t xml:space="preserve">du vill skicka eller svara </w:t>
      </w:r>
      <w:r>
        <w:rPr>
          <w:color w:val="000000" w:themeColor="text1"/>
        </w:rPr>
        <w:t xml:space="preserve">på </w:t>
      </w:r>
      <w:r w:rsidRPr="001E51D4">
        <w:rPr>
          <w:color w:val="000000" w:themeColor="text1"/>
        </w:rPr>
        <w:t>ett meddelande.</w:t>
      </w:r>
    </w:p>
    <w:p w14:paraId="6978FBAB" w14:textId="77777777" w:rsidR="00CD3542" w:rsidRDefault="00CD3542" w:rsidP="00CD3542">
      <w:pPr>
        <w:keepNext/>
        <w:spacing w:line="276" w:lineRule="auto"/>
      </w:pPr>
      <w:r>
        <w:rPr>
          <w:noProof/>
        </w:rPr>
        <w:drawing>
          <wp:inline distT="0" distB="0" distL="0" distR="0" wp14:anchorId="61BBECF2" wp14:editId="017DF9D4">
            <wp:extent cx="2743199" cy="1891665"/>
            <wp:effectExtent l="133350" t="114300" r="133985" b="165735"/>
            <wp:docPr id="1283426327" name="Bildobjekt 128342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1001" t="38755" r="45099" b="19688"/>
                    <a:stretch/>
                  </pic:blipFill>
                  <pic:spPr bwMode="auto">
                    <a:xfrm>
                      <a:off x="0" y="0"/>
                      <a:ext cx="2748228" cy="189513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5BAE81" w14:textId="5D57CED3" w:rsidR="00CD3542" w:rsidRDefault="00CD3542" w:rsidP="00804FE8">
      <w:pPr>
        <w:pStyle w:val="Liststycke"/>
        <w:numPr>
          <w:ilvl w:val="0"/>
          <w:numId w:val="40"/>
        </w:numPr>
        <w:spacing w:line="276" w:lineRule="auto"/>
      </w:pPr>
      <w:r w:rsidRPr="00DF33B0">
        <w:t xml:space="preserve">Skriv ditt meddelande i det </w:t>
      </w:r>
      <w:r>
        <w:t>grå fältet</w:t>
      </w:r>
      <w:r w:rsidRPr="00DF33B0">
        <w:t>.</w:t>
      </w:r>
      <w:r>
        <w:rPr>
          <w:i/>
          <w:iCs/>
        </w:rPr>
        <w:t xml:space="preserve"> </w:t>
      </w:r>
      <w:r w:rsidRPr="00D87928">
        <w:t>K</w:t>
      </w:r>
      <w:r w:rsidRPr="007431A6">
        <w:t>l</w:t>
      </w:r>
      <w:r w:rsidRPr="00DF33B0">
        <w:t>icka på S</w:t>
      </w:r>
      <w:r>
        <w:t>KICKA MEDDELANDE.</w:t>
      </w:r>
    </w:p>
    <w:p w14:paraId="154278F0" w14:textId="77777777" w:rsidR="00CD3542" w:rsidRPr="00015F53" w:rsidRDefault="00CD3542" w:rsidP="00CD3542">
      <w:pPr>
        <w:spacing w:line="276" w:lineRule="auto"/>
      </w:pPr>
      <w:r>
        <w:rPr>
          <w:noProof/>
        </w:rPr>
        <w:lastRenderedPageBreak/>
        <w:drawing>
          <wp:inline distT="0" distB="0" distL="0" distR="0" wp14:anchorId="58E5DB6F" wp14:editId="05200B9E">
            <wp:extent cx="2681412" cy="2880430"/>
            <wp:effectExtent l="114300" t="114300" r="138430" b="167640"/>
            <wp:docPr id="1283426328" name="Bildobjekt 128342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9687" t="21759" r="42836" b="6675"/>
                    <a:stretch/>
                  </pic:blipFill>
                  <pic:spPr bwMode="auto">
                    <a:xfrm>
                      <a:off x="0" y="0"/>
                      <a:ext cx="2688436" cy="28879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2263C25" w14:textId="77777777" w:rsidR="00CD3542" w:rsidRPr="004D0305" w:rsidRDefault="00CD3542" w:rsidP="00CD3542">
      <w:pPr>
        <w:spacing w:line="276" w:lineRule="auto"/>
        <w:rPr>
          <w:b/>
          <w:color w:val="000000" w:themeColor="text1"/>
        </w:rPr>
      </w:pPr>
      <w:r>
        <w:rPr>
          <w:b/>
          <w:color w:val="000000" w:themeColor="text1"/>
        </w:rPr>
        <w:t>Tänk på!</w:t>
      </w:r>
    </w:p>
    <w:p w14:paraId="7FDE30AD" w14:textId="77777777" w:rsidR="00CD3542" w:rsidRPr="006B3F3E" w:rsidRDefault="00CD3542" w:rsidP="00CD3542">
      <w:pPr>
        <w:spacing w:line="276" w:lineRule="auto"/>
        <w:rPr>
          <w:color w:val="000000" w:themeColor="text1"/>
        </w:rPr>
      </w:pPr>
      <w:r w:rsidRPr="006B3F3E">
        <w:rPr>
          <w:color w:val="000000" w:themeColor="text1"/>
        </w:rPr>
        <w:t xml:space="preserve">När en behandlare eller patient har skrivit en sidkommentar syns kommentaren på sidan där kommentaren har skrivits, men också som en egen tråd </w:t>
      </w:r>
      <w:r>
        <w:rPr>
          <w:color w:val="000000" w:themeColor="text1"/>
        </w:rPr>
        <w:t>under</w:t>
      </w:r>
      <w:r w:rsidRPr="006B3F3E">
        <w:rPr>
          <w:color w:val="000000" w:themeColor="text1"/>
        </w:rPr>
        <w:t xml:space="preserve"> </w:t>
      </w:r>
      <w:r>
        <w:rPr>
          <w:color w:val="000000" w:themeColor="text1"/>
        </w:rPr>
        <w:t xml:space="preserve">fliken </w:t>
      </w:r>
      <w:r w:rsidRPr="006B3F3E">
        <w:rPr>
          <w:color w:val="000000" w:themeColor="text1"/>
        </w:rPr>
        <w:t>Meddelande</w:t>
      </w:r>
      <w:r>
        <w:rPr>
          <w:color w:val="000000" w:themeColor="text1"/>
        </w:rPr>
        <w:t>n, där det även finns en länk till sidan där kommentaren ligger</w:t>
      </w:r>
      <w:r w:rsidRPr="006B3F3E">
        <w:rPr>
          <w:color w:val="000000" w:themeColor="text1"/>
        </w:rPr>
        <w:t>. Tråden har där automatiskt fått samma namn som rubrik</w:t>
      </w:r>
      <w:r>
        <w:rPr>
          <w:color w:val="000000" w:themeColor="text1"/>
        </w:rPr>
        <w:t>en</w:t>
      </w:r>
      <w:r w:rsidRPr="006B3F3E">
        <w:rPr>
          <w:color w:val="000000" w:themeColor="text1"/>
        </w:rPr>
        <w:t xml:space="preserve"> </w:t>
      </w:r>
      <w:r>
        <w:rPr>
          <w:color w:val="000000" w:themeColor="text1"/>
        </w:rPr>
        <w:t>på</w:t>
      </w:r>
      <w:r w:rsidRPr="006B3F3E">
        <w:rPr>
          <w:color w:val="000000" w:themeColor="text1"/>
        </w:rPr>
        <w:t xml:space="preserve"> steg</w:t>
      </w:r>
      <w:r>
        <w:rPr>
          <w:color w:val="000000" w:themeColor="text1"/>
        </w:rPr>
        <w:t>et</w:t>
      </w:r>
      <w:r w:rsidRPr="006B3F3E">
        <w:rPr>
          <w:color w:val="000000" w:themeColor="text1"/>
        </w:rPr>
        <w:t xml:space="preserve"> där sidkommentaren skrevs. Både behandlare</w:t>
      </w:r>
      <w:r>
        <w:rPr>
          <w:color w:val="000000" w:themeColor="text1"/>
        </w:rPr>
        <w:t>n</w:t>
      </w:r>
      <w:r w:rsidRPr="006B3F3E">
        <w:rPr>
          <w:color w:val="000000" w:themeColor="text1"/>
        </w:rPr>
        <w:t xml:space="preserve"> och patient</w:t>
      </w:r>
      <w:r>
        <w:rPr>
          <w:color w:val="000000" w:themeColor="text1"/>
        </w:rPr>
        <w:t>en</w:t>
      </w:r>
      <w:r w:rsidRPr="006B3F3E">
        <w:rPr>
          <w:color w:val="000000" w:themeColor="text1"/>
        </w:rPr>
        <w:t xml:space="preserve"> </w:t>
      </w:r>
      <w:r>
        <w:rPr>
          <w:color w:val="000000" w:themeColor="text1"/>
        </w:rPr>
        <w:t>kan fortsätta</w:t>
      </w:r>
      <w:r w:rsidRPr="006B3F3E">
        <w:rPr>
          <w:color w:val="000000" w:themeColor="text1"/>
        </w:rPr>
        <w:t xml:space="preserve"> </w:t>
      </w:r>
      <w:r>
        <w:rPr>
          <w:color w:val="000000" w:themeColor="text1"/>
        </w:rPr>
        <w:t xml:space="preserve">att </w:t>
      </w:r>
      <w:r w:rsidRPr="006B3F3E">
        <w:rPr>
          <w:color w:val="000000" w:themeColor="text1"/>
        </w:rPr>
        <w:t>skriva meddelanden i tråden</w:t>
      </w:r>
      <w:r>
        <w:rPr>
          <w:color w:val="000000" w:themeColor="text1"/>
        </w:rPr>
        <w:t>,</w:t>
      </w:r>
      <w:r w:rsidRPr="006B3F3E">
        <w:rPr>
          <w:color w:val="000000" w:themeColor="text1"/>
        </w:rPr>
        <w:t xml:space="preserve"> både </w:t>
      </w:r>
      <w:r>
        <w:rPr>
          <w:color w:val="000000" w:themeColor="text1"/>
        </w:rPr>
        <w:t>under</w:t>
      </w:r>
      <w:r w:rsidRPr="006B3F3E">
        <w:rPr>
          <w:color w:val="000000" w:themeColor="text1"/>
        </w:rPr>
        <w:t xml:space="preserve"> </w:t>
      </w:r>
      <w:r>
        <w:rPr>
          <w:color w:val="000000" w:themeColor="text1"/>
        </w:rPr>
        <w:t xml:space="preserve">fliken </w:t>
      </w:r>
      <w:r w:rsidRPr="006B3F3E">
        <w:rPr>
          <w:color w:val="000000" w:themeColor="text1"/>
        </w:rPr>
        <w:t>Meddelande</w:t>
      </w:r>
      <w:r>
        <w:rPr>
          <w:color w:val="000000" w:themeColor="text1"/>
        </w:rPr>
        <w:t>n</w:t>
      </w:r>
      <w:r w:rsidRPr="006B3F3E">
        <w:rPr>
          <w:color w:val="000000" w:themeColor="text1"/>
        </w:rPr>
        <w:t xml:space="preserve"> och i sidkommentaren.</w:t>
      </w:r>
    </w:p>
    <w:p w14:paraId="09FE69DE" w14:textId="77777777" w:rsidR="00CD3542" w:rsidRPr="001838E7" w:rsidRDefault="00CD3542" w:rsidP="00CD3542">
      <w:pPr>
        <w:pStyle w:val="Rubrik2"/>
      </w:pPr>
      <w:bookmarkStart w:id="90" w:name="_Toc167914982"/>
      <w:bookmarkStart w:id="91" w:name="_Toc178342400"/>
      <w:r>
        <w:t>Markera ett läst meddelande som oläst</w:t>
      </w:r>
      <w:bookmarkEnd w:id="90"/>
      <w:bookmarkEnd w:id="91"/>
    </w:p>
    <w:p w14:paraId="0030176F" w14:textId="77777777" w:rsidR="00CD3542" w:rsidRDefault="00CD3542" w:rsidP="00CD3542">
      <w:pPr>
        <w:spacing w:line="276" w:lineRule="auto"/>
        <w:rPr>
          <w:color w:val="000000" w:themeColor="text1"/>
        </w:rPr>
      </w:pPr>
      <w:r>
        <w:rPr>
          <w:color w:val="000000" w:themeColor="text1"/>
        </w:rPr>
        <w:t>Om d</w:t>
      </w:r>
      <w:r w:rsidRPr="001838E7">
        <w:rPr>
          <w:color w:val="000000" w:themeColor="text1"/>
        </w:rPr>
        <w:t>u</w:t>
      </w:r>
      <w:r>
        <w:rPr>
          <w:color w:val="000000" w:themeColor="text1"/>
        </w:rPr>
        <w:t xml:space="preserve"> har</w:t>
      </w:r>
      <w:r w:rsidRPr="001838E7">
        <w:rPr>
          <w:color w:val="000000" w:themeColor="text1"/>
        </w:rPr>
        <w:t xml:space="preserve"> läst </w:t>
      </w:r>
      <w:r>
        <w:rPr>
          <w:color w:val="000000" w:themeColor="text1"/>
        </w:rPr>
        <w:t>ett meddelande men du eller någon annan ska läsa och besvara meddelandet senare, bör du markera meddelandet som oläst för att det inte ska glömmas bort. Gör så här:</w:t>
      </w:r>
    </w:p>
    <w:p w14:paraId="4FFFB020" w14:textId="77777777" w:rsidR="00CD3542" w:rsidRPr="007748B4" w:rsidRDefault="00CD3542" w:rsidP="00804FE8">
      <w:pPr>
        <w:pStyle w:val="Liststycke"/>
        <w:numPr>
          <w:ilvl w:val="0"/>
          <w:numId w:val="41"/>
        </w:numPr>
        <w:spacing w:line="276" w:lineRule="auto"/>
        <w:rPr>
          <w:color w:val="000000" w:themeColor="text1"/>
        </w:rPr>
      </w:pPr>
      <w:r w:rsidRPr="007748B4">
        <w:rPr>
          <w:color w:val="000000" w:themeColor="text1"/>
        </w:rPr>
        <w:t>Klicka på</w:t>
      </w:r>
      <w:r>
        <w:rPr>
          <w:color w:val="000000" w:themeColor="text1"/>
        </w:rPr>
        <w:t xml:space="preserve"> fliken</w:t>
      </w:r>
      <w:r w:rsidRPr="007748B4">
        <w:rPr>
          <w:color w:val="000000" w:themeColor="text1"/>
        </w:rPr>
        <w:t xml:space="preserve"> </w:t>
      </w:r>
      <w:r w:rsidRPr="00D87928">
        <w:rPr>
          <w:i/>
          <w:iCs/>
          <w:color w:val="000000" w:themeColor="text1"/>
        </w:rPr>
        <w:t>Meddelanden</w:t>
      </w:r>
      <w:r w:rsidRPr="007748B4">
        <w:rPr>
          <w:color w:val="000000" w:themeColor="text1"/>
        </w:rPr>
        <w:t xml:space="preserve"> och pilen till den tråd du vill öppna. </w:t>
      </w:r>
    </w:p>
    <w:p w14:paraId="1F149B50" w14:textId="77777777" w:rsidR="00CD3542" w:rsidRDefault="00CD3542" w:rsidP="00804FE8">
      <w:pPr>
        <w:pStyle w:val="Liststycke"/>
        <w:numPr>
          <w:ilvl w:val="0"/>
          <w:numId w:val="41"/>
        </w:numPr>
        <w:spacing w:line="276" w:lineRule="auto"/>
        <w:rPr>
          <w:color w:val="000000" w:themeColor="text1"/>
        </w:rPr>
      </w:pPr>
      <w:r w:rsidRPr="001838E7">
        <w:rPr>
          <w:color w:val="000000" w:themeColor="text1"/>
        </w:rPr>
        <w:t xml:space="preserve">Klicka på </w:t>
      </w:r>
      <w:r>
        <w:rPr>
          <w:color w:val="000000" w:themeColor="text1"/>
        </w:rPr>
        <w:t xml:space="preserve">cirkeln vid </w:t>
      </w:r>
      <w:r w:rsidRPr="00D87928">
        <w:rPr>
          <w:i/>
          <w:iCs/>
          <w:color w:val="000000" w:themeColor="text1"/>
        </w:rPr>
        <w:t>Markera som oläst</w:t>
      </w:r>
      <w:r w:rsidRPr="001838E7">
        <w:rPr>
          <w:color w:val="000000" w:themeColor="text1"/>
        </w:rPr>
        <w:t xml:space="preserve">. Nu </w:t>
      </w:r>
      <w:r>
        <w:rPr>
          <w:color w:val="000000" w:themeColor="text1"/>
        </w:rPr>
        <w:t>blir cirkeln röd igen och flaggan kommer tillbaka</w:t>
      </w:r>
      <w:r w:rsidRPr="001838E7">
        <w:rPr>
          <w:color w:val="000000" w:themeColor="text1"/>
        </w:rPr>
        <w:t xml:space="preserve"> tills du </w:t>
      </w:r>
      <w:r>
        <w:rPr>
          <w:color w:val="000000" w:themeColor="text1"/>
        </w:rPr>
        <w:t xml:space="preserve">eller någon annan </w:t>
      </w:r>
      <w:r w:rsidRPr="001838E7">
        <w:rPr>
          <w:color w:val="000000" w:themeColor="text1"/>
        </w:rPr>
        <w:t xml:space="preserve">väljer att svara på meddelandet. </w:t>
      </w:r>
    </w:p>
    <w:p w14:paraId="315CF688" w14:textId="5B521966" w:rsidR="00C30AFB" w:rsidRDefault="00C30AFB" w:rsidP="009763DF">
      <w:pPr>
        <w:pStyle w:val="Liststycke"/>
        <w:numPr>
          <w:ilvl w:val="0"/>
          <w:numId w:val="0"/>
        </w:numPr>
        <w:spacing w:line="276" w:lineRule="auto"/>
        <w:ind w:left="360"/>
        <w:rPr>
          <w:color w:val="000000" w:themeColor="text1"/>
        </w:rPr>
      </w:pPr>
    </w:p>
    <w:p w14:paraId="566A9D54" w14:textId="77777777" w:rsidR="00C30AFB" w:rsidRDefault="00C30AFB" w:rsidP="00C30AFB">
      <w:pPr>
        <w:spacing w:line="276" w:lineRule="auto"/>
        <w:rPr>
          <w:color w:val="000000" w:themeColor="text1"/>
        </w:rPr>
      </w:pPr>
      <w:r w:rsidRPr="00D04925">
        <w:rPr>
          <w:noProof/>
          <w:color w:val="000000" w:themeColor="text1"/>
        </w:rPr>
        <mc:AlternateContent>
          <mc:Choice Requires="wps">
            <w:drawing>
              <wp:anchor distT="0" distB="0" distL="114300" distR="114300" simplePos="0" relativeHeight="251766784" behindDoc="0" locked="0" layoutInCell="1" allowOverlap="1" wp14:anchorId="6DA8ED6A" wp14:editId="04A8F4D2">
                <wp:simplePos x="0" y="0"/>
                <wp:positionH relativeFrom="page">
                  <wp:posOffset>3598635</wp:posOffset>
                </wp:positionH>
                <wp:positionV relativeFrom="paragraph">
                  <wp:posOffset>975360</wp:posOffset>
                </wp:positionV>
                <wp:extent cx="460864" cy="0"/>
                <wp:effectExtent l="38100" t="76200" r="34925" b="133350"/>
                <wp:wrapNone/>
                <wp:docPr id="22" name="Rak pilkoppli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864" cy="0"/>
                        </a:xfrm>
                        <a:prstGeom prst="straightConnector1">
                          <a:avLst/>
                        </a:prstGeom>
                        <a:ln>
                          <a:solidFill>
                            <a:schemeClr val="accent4"/>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du="http://schemas.microsoft.com/office/word/2023/wordml/word16du">
            <w:pict>
              <v:shapetype w14:anchorId="3658E6C4" id="_x0000_t32" coordsize="21600,21600" o:spt="32" o:oned="t" path="m,l21600,21600e" filled="f">
                <v:path arrowok="t" fillok="f" o:connecttype="none"/>
                <o:lock v:ext="edit" shapetype="t"/>
              </v:shapetype>
              <v:shape id="Rak pilkoppling 20" o:spid="_x0000_s1026" type="#_x0000_t32" style="position:absolute;margin-left:283.35pt;margin-top:76.8pt;width:36.3pt;height:0;z-index:25176678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" strokecolor="#19975d [3207]" strokeweight="2pt">
                <v:stroke endarrow="block"/>
                <v:shadow on="t" color="black" opacity="24903f" origin=",.5" offset="0,.55556mm"/>
                <o:lock v:ext="edit" shapetype="f"/>
                <w10:wrap anchorx="page"/>
              </v:shape>
            </w:pict>
          </mc:Fallback>
        </mc:AlternateContent>
      </w:r>
      <w:r>
        <w:rPr>
          <w:noProof/>
        </w:rPr>
        <mc:AlternateContent>
          <mc:Choice Requires="wps">
            <w:drawing>
              <wp:anchor distT="0" distB="0" distL="114300" distR="114300" simplePos="0" relativeHeight="251767808" behindDoc="0" locked="0" layoutInCell="1" allowOverlap="1" wp14:anchorId="60C4D2C3" wp14:editId="79D65EB3">
                <wp:simplePos x="0" y="0"/>
                <wp:positionH relativeFrom="margin">
                  <wp:posOffset>3271430</wp:posOffset>
                </wp:positionH>
                <wp:positionV relativeFrom="paragraph">
                  <wp:posOffset>845547</wp:posOffset>
                </wp:positionV>
                <wp:extent cx="914400" cy="252639"/>
                <wp:effectExtent l="57150" t="19050" r="76200" b="90805"/>
                <wp:wrapNone/>
                <wp:docPr id="25" name="Rektangel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5263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A7609E9" id="Rektangel 25" o:spid="_x0000_s1026" style="position:absolute;margin-left:257.6pt;margin-top:66.6pt;width:1in;height:19.9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765760" behindDoc="0" locked="0" layoutInCell="1" allowOverlap="1" wp14:anchorId="2FFBED64" wp14:editId="6ECEF29C">
                <wp:simplePos x="0" y="0"/>
                <wp:positionH relativeFrom="margin">
                  <wp:posOffset>283572</wp:posOffset>
                </wp:positionH>
                <wp:positionV relativeFrom="paragraph">
                  <wp:posOffset>862421</wp:posOffset>
                </wp:positionV>
                <wp:extent cx="914400" cy="252639"/>
                <wp:effectExtent l="57150" t="19050" r="76200" b="90805"/>
                <wp:wrapNone/>
                <wp:docPr id="228" name="Rektangel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5263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6C1011" id="Rektangel 228" o:spid="_x0000_s1026" style="position:absolute;margin-left:22.35pt;margin-top:67.9pt;width:1in;height:19.9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" filled="f" strokecolor="#00b050" strokeweight="1.5pt">
                <v:shadow on="t" color="black" opacity="22937f" origin=",.5" offset="0,.63889mm"/>
                <v:path arrowok="t"/>
                <w10:wrap anchorx="margin"/>
              </v:rect>
            </w:pict>
          </mc:Fallback>
        </mc:AlternateContent>
      </w:r>
      <w:r w:rsidRPr="00D04925">
        <w:rPr>
          <w:noProof/>
          <w:color w:val="000000" w:themeColor="text1"/>
        </w:rPr>
        <w:drawing>
          <wp:inline distT="0" distB="0" distL="0" distR="0" wp14:anchorId="143E5059" wp14:editId="359D1B9B">
            <wp:extent cx="2876954" cy="1398361"/>
            <wp:effectExtent l="133350" t="114300" r="114300" b="144780"/>
            <wp:docPr id="13" name="Platshållare för innehåll 14">
              <a:extLst xmlns:a="http://schemas.openxmlformats.org/drawingml/2006/main">
                <a:ext uri="{FF2B5EF4-FFF2-40B4-BE49-F238E27FC236}">
                  <a16:creationId xmlns:a16="http://schemas.microsoft.com/office/drawing/2014/main" id="{BF43D2DC-488C-EBCB-D7E3-0E9EBDFCAE0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Platshållare för innehåll 14">
                      <a:extLst>
                        <a:ext uri="{FF2B5EF4-FFF2-40B4-BE49-F238E27FC236}">
                          <a16:creationId xmlns:a16="http://schemas.microsoft.com/office/drawing/2014/main" id="{BF43D2DC-488C-EBCB-D7E3-0E9EBDFCAE0D}"/>
                        </a:ext>
                      </a:extLst>
                    </pic:cNvPr>
                    <pic:cNvPicPr>
                      <a:picLocks noGrp="1" noChangeAspect="1"/>
                    </pic:cNvPicPr>
                  </pic:nvPicPr>
                  <pic:blipFill rotWithShape="1">
                    <a:blip r:embed="rId71"/>
                    <a:srcRect l="20314" t="43072" r="42974" b="25205"/>
                    <a:stretch/>
                  </pic:blipFill>
                  <pic:spPr>
                    <a:xfrm>
                      <a:off x="0" y="0"/>
                      <a:ext cx="2931030" cy="1424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04925">
        <w:rPr>
          <w:noProof/>
          <w:color w:val="000000" w:themeColor="text1"/>
        </w:rPr>
        <w:drawing>
          <wp:inline distT="0" distB="0" distL="0" distR="0" wp14:anchorId="6738E8C4" wp14:editId="0D4690C8">
            <wp:extent cx="2670836" cy="1436915"/>
            <wp:effectExtent l="133350" t="114300" r="148590" b="144780"/>
            <wp:docPr id="16" name="Bildobjekt 16">
              <a:extLst xmlns:a="http://schemas.openxmlformats.org/drawingml/2006/main">
                <a:ext uri="{FF2B5EF4-FFF2-40B4-BE49-F238E27FC236}">
                  <a16:creationId xmlns:a16="http://schemas.microsoft.com/office/drawing/2014/main" id="{D4BFD970-6EDB-6296-F6A0-B8AF674EE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6">
                      <a:extLst>
                        <a:ext uri="{FF2B5EF4-FFF2-40B4-BE49-F238E27FC236}">
                          <a16:creationId xmlns:a16="http://schemas.microsoft.com/office/drawing/2014/main" id="{D4BFD970-6EDB-6296-F6A0-B8AF674EE40F}"/>
                        </a:ext>
                      </a:extLst>
                    </pic:cNvPr>
                    <pic:cNvPicPr>
                      <a:picLocks noChangeAspect="1"/>
                    </pic:cNvPicPr>
                  </pic:nvPicPr>
                  <pic:blipFill rotWithShape="1">
                    <a:blip r:embed="rId72"/>
                    <a:srcRect l="22210" t="43562" r="44040" b="24158"/>
                    <a:stretch/>
                  </pic:blipFill>
                  <pic:spPr>
                    <a:xfrm>
                      <a:off x="0" y="0"/>
                      <a:ext cx="2683365" cy="14436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970C33" w14:textId="77A53AAA" w:rsidR="00CD3542" w:rsidRDefault="00CD3542" w:rsidP="00CD3542">
      <w:pPr>
        <w:spacing w:line="276" w:lineRule="auto"/>
        <w:rPr>
          <w:color w:val="000000" w:themeColor="text1"/>
        </w:rPr>
      </w:pPr>
    </w:p>
    <w:p w14:paraId="00981AFF" w14:textId="34440BAE" w:rsidR="001E0895" w:rsidRPr="001838E7" w:rsidRDefault="008766B3" w:rsidP="001E0895">
      <w:pPr>
        <w:pStyle w:val="Rubrik2"/>
      </w:pPr>
      <w:bookmarkStart w:id="92" w:name="_Toc178342401"/>
      <w:r>
        <w:lastRenderedPageBreak/>
        <w:t>Rutiner för att besvara på meddelanden</w:t>
      </w:r>
      <w:bookmarkEnd w:id="92"/>
    </w:p>
    <w:p w14:paraId="2BBE1F6A" w14:textId="77777777" w:rsidR="00930039" w:rsidRPr="000B63E0" w:rsidRDefault="008766B3" w:rsidP="00930039">
      <w:pPr>
        <w:tabs>
          <w:tab w:val="left" w:pos="5670"/>
        </w:tabs>
        <w:spacing w:line="276" w:lineRule="auto"/>
        <w:rPr>
          <w:rFonts w:ascii="Arial" w:hAnsi="Arial" w:cs="Arial"/>
          <w:i/>
          <w:sz w:val="20"/>
          <w:szCs w:val="20"/>
        </w:rPr>
      </w:pPr>
      <w:r>
        <w:rPr>
          <w:i/>
          <w:noProof/>
        </w:rPr>
        <w:t xml:space="preserve">Exempel, redigeras av </w:t>
      </w:r>
      <w:commentRangeStart w:id="93"/>
      <w:r>
        <w:rPr>
          <w:i/>
          <w:noProof/>
        </w:rPr>
        <w:t>verksamheten</w:t>
      </w:r>
      <w:commentRangeEnd w:id="93"/>
      <w:r>
        <w:rPr>
          <w:rStyle w:val="Kommentarsreferens"/>
          <w:rFonts w:eastAsia="Times New Roman" w:cs="Times New Roman"/>
          <w:shd w:val="clear" w:color="auto" w:fill="auto"/>
        </w:rPr>
        <w:commentReference w:id="93"/>
      </w:r>
      <w:r>
        <w:rPr>
          <w:i/>
          <w:noProof/>
        </w:rPr>
        <w:t>:</w:t>
      </w:r>
    </w:p>
    <w:p w14:paraId="61D11C71" w14:textId="551799F6" w:rsidR="001E0895" w:rsidRPr="00930039" w:rsidRDefault="008766B3" w:rsidP="00804FE8">
      <w:pPr>
        <w:pStyle w:val="Liststycke"/>
        <w:numPr>
          <w:ilvl w:val="0"/>
          <w:numId w:val="35"/>
        </w:numPr>
        <w:spacing w:line="276" w:lineRule="auto"/>
        <w:rPr>
          <w:highlight w:val="yellow"/>
        </w:rPr>
      </w:pPr>
      <w:r w:rsidRPr="00930039">
        <w:rPr>
          <w:highlight w:val="yellow"/>
        </w:rPr>
        <w:t xml:space="preserve">Vi besvarar meddelanden inom 3 arbetsdagar </w:t>
      </w:r>
    </w:p>
    <w:p w14:paraId="038F365E" w14:textId="41C072E9" w:rsidR="00930039" w:rsidRPr="00930039" w:rsidRDefault="008766B3" w:rsidP="00804FE8">
      <w:pPr>
        <w:pStyle w:val="Liststycke"/>
        <w:numPr>
          <w:ilvl w:val="0"/>
          <w:numId w:val="35"/>
        </w:numPr>
        <w:spacing w:line="276" w:lineRule="auto"/>
        <w:rPr>
          <w:highlight w:val="yellow"/>
        </w:rPr>
      </w:pPr>
      <w:r w:rsidRPr="00930039">
        <w:rPr>
          <w:highlight w:val="yellow"/>
        </w:rPr>
        <w:t>Alla behandlare kontrollerar inkomna meddelanden dagligen i de moment man ansvarar för.</w:t>
      </w:r>
    </w:p>
    <w:p w14:paraId="4A25049E" w14:textId="1BA3AC39" w:rsidR="00930039" w:rsidRPr="00930039" w:rsidRDefault="008766B3" w:rsidP="00804FE8">
      <w:pPr>
        <w:pStyle w:val="Liststycke"/>
        <w:numPr>
          <w:ilvl w:val="0"/>
          <w:numId w:val="35"/>
        </w:numPr>
        <w:spacing w:line="276" w:lineRule="auto"/>
        <w:rPr>
          <w:highlight w:val="yellow"/>
        </w:rPr>
      </w:pPr>
      <w:r w:rsidRPr="00930039">
        <w:rPr>
          <w:highlight w:val="yellow"/>
        </w:rPr>
        <w:t>Vid behandlares frånvaro går NN in och kontrollerar inkomna meddelanden i den frånvarandes moment.</w:t>
      </w:r>
    </w:p>
    <w:p w14:paraId="0F05263F" w14:textId="6AE6E4FD" w:rsidR="00930039" w:rsidRPr="00930039" w:rsidRDefault="008766B3" w:rsidP="00930039">
      <w:pPr>
        <w:pStyle w:val="Liststycke"/>
        <w:numPr>
          <w:ilvl w:val="0"/>
          <w:numId w:val="0"/>
        </w:numPr>
        <w:spacing w:line="276" w:lineRule="auto"/>
        <w:ind w:left="360"/>
        <w:rPr>
          <w:i/>
          <w:highlight w:val="yellow"/>
        </w:rPr>
      </w:pPr>
      <w:r w:rsidRPr="00930039">
        <w:rPr>
          <w:i/>
          <w:highlight w:val="yellow"/>
        </w:rPr>
        <w:t>eller</w:t>
      </w:r>
    </w:p>
    <w:p w14:paraId="057A6503" w14:textId="09403373" w:rsidR="00930039" w:rsidRDefault="008766B3" w:rsidP="00804FE8">
      <w:pPr>
        <w:pStyle w:val="Liststycke"/>
        <w:numPr>
          <w:ilvl w:val="0"/>
          <w:numId w:val="35"/>
        </w:numPr>
        <w:spacing w:line="276" w:lineRule="auto"/>
        <w:rPr>
          <w:highlight w:val="yellow"/>
        </w:rPr>
      </w:pPr>
      <w:r w:rsidRPr="00930039">
        <w:rPr>
          <w:highlight w:val="yellow"/>
        </w:rPr>
        <w:t>NN går in dagligen och kontrollerar alla inkomna meddelanden och fördelar ärenden</w:t>
      </w:r>
    </w:p>
    <w:p w14:paraId="57E47263" w14:textId="77777777" w:rsidR="004B3C11" w:rsidRDefault="004B3C11" w:rsidP="004B3C11">
      <w:pPr>
        <w:pStyle w:val="Rubrik1"/>
      </w:pPr>
      <w:bookmarkStart w:id="94" w:name="_Toc178342402"/>
      <w:r>
        <w:t>TIDSLINJE</w:t>
      </w:r>
      <w:bookmarkEnd w:id="94"/>
    </w:p>
    <w:p w14:paraId="7205268A" w14:textId="77777777" w:rsidR="004B3C11" w:rsidRPr="00D04925" w:rsidRDefault="004B3C11" w:rsidP="004B3C11">
      <w:r w:rsidRPr="00D04925">
        <w:t>Du kan se vad som hänt i en Min vårdplan, uppdelat i kategorier under fliken Tidslinje. Här finns också internlänkar till olika händelser, till exempel ifyllda formulär.</w:t>
      </w:r>
    </w:p>
    <w:p w14:paraId="4AA46F86" w14:textId="77777777" w:rsidR="004B3C11" w:rsidRDefault="004B3C11" w:rsidP="004B3C11">
      <w:r w:rsidRPr="00D04925">
        <w:t>Kom ihåg att ange från-datum, då bara de senaste dagarna visas per automatik.</w:t>
      </w:r>
    </w:p>
    <w:p w14:paraId="21573708" w14:textId="77777777" w:rsidR="004B3C11" w:rsidRDefault="004B3C11" w:rsidP="004B3C11"/>
    <w:p w14:paraId="29E6EF18" w14:textId="77777777" w:rsidR="004B3C11" w:rsidRPr="00D04925" w:rsidRDefault="004B3C11" w:rsidP="004B3C11">
      <w:r>
        <w:rPr>
          <w:noProof/>
        </w:rPr>
        <mc:AlternateContent>
          <mc:Choice Requires="wps">
            <w:drawing>
              <wp:anchor distT="0" distB="0" distL="114300" distR="114300" simplePos="0" relativeHeight="251770880" behindDoc="0" locked="0" layoutInCell="1" allowOverlap="1" wp14:anchorId="1B6F469C" wp14:editId="16F48ED0">
                <wp:simplePos x="0" y="0"/>
                <wp:positionH relativeFrom="margin">
                  <wp:posOffset>112576</wp:posOffset>
                </wp:positionH>
                <wp:positionV relativeFrom="paragraph">
                  <wp:posOffset>1123768</wp:posOffset>
                </wp:positionV>
                <wp:extent cx="620486" cy="250371"/>
                <wp:effectExtent l="57150" t="19050" r="84455" b="92710"/>
                <wp:wrapNone/>
                <wp:docPr id="236" name="Rektangel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486" cy="250371"/>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550E997" id="Rektangel 236" o:spid="_x0000_s1026" style="position:absolute;margin-left:8.85pt;margin-top:88.5pt;width:48.85pt;height:19.7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769856" behindDoc="0" locked="0" layoutInCell="1" allowOverlap="1" wp14:anchorId="3F17879F" wp14:editId="04BAB23C">
                <wp:simplePos x="0" y="0"/>
                <wp:positionH relativeFrom="margin">
                  <wp:posOffset>1443356</wp:posOffset>
                </wp:positionH>
                <wp:positionV relativeFrom="paragraph">
                  <wp:posOffset>13425</wp:posOffset>
                </wp:positionV>
                <wp:extent cx="457200" cy="234043"/>
                <wp:effectExtent l="57150" t="19050" r="76200" b="90170"/>
                <wp:wrapNone/>
                <wp:docPr id="230" name="Rektangel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34043"/>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92E6B0" id="Rektangel 230" o:spid="_x0000_s1026" style="position:absolute;margin-left:113.65pt;margin-top:1.05pt;width:36pt;height:18.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" filled="f" strokecolor="#00b050" strokeweight="1.5pt">
                <v:shadow on="t" color="black" opacity="22937f" origin=",.5" offset="0,.63889mm"/>
                <v:path arrowok="t"/>
                <w10:wrap anchorx="margin"/>
              </v:rect>
            </w:pict>
          </mc:Fallback>
        </mc:AlternateContent>
      </w:r>
      <w:r w:rsidRPr="00D04925">
        <w:rPr>
          <w:noProof/>
        </w:rPr>
        <w:drawing>
          <wp:inline distT="0" distB="0" distL="0" distR="0" wp14:anchorId="0954689D" wp14:editId="063E0716">
            <wp:extent cx="3357677" cy="4753067"/>
            <wp:effectExtent l="0" t="0" r="0" b="0"/>
            <wp:docPr id="29" name="Bildobjekt 7">
              <a:extLst xmlns:a="http://schemas.openxmlformats.org/drawingml/2006/main">
                <a:ext uri="{FF2B5EF4-FFF2-40B4-BE49-F238E27FC236}">
                  <a16:creationId xmlns:a16="http://schemas.microsoft.com/office/drawing/2014/main" id="{FF320674-7AF8-0453-8D94-5AC039A33D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7">
                      <a:extLst>
                        <a:ext uri="{FF2B5EF4-FFF2-40B4-BE49-F238E27FC236}">
                          <a16:creationId xmlns:a16="http://schemas.microsoft.com/office/drawing/2014/main" id="{FF320674-7AF8-0453-8D94-5AC039A33D92}"/>
                        </a:ext>
                      </a:extLst>
                    </pic:cNvPr>
                    <pic:cNvPicPr>
                      <a:picLocks noChangeAspect="1"/>
                    </pic:cNvPicPr>
                  </pic:nvPicPr>
                  <pic:blipFill rotWithShape="1">
                    <a:blip r:embed="rId73"/>
                    <a:srcRect l="34480" t="12774" r="36777" b="14893"/>
                    <a:stretch/>
                  </pic:blipFill>
                  <pic:spPr>
                    <a:xfrm>
                      <a:off x="0" y="0"/>
                      <a:ext cx="3357677" cy="4753067"/>
                    </a:xfrm>
                    <a:prstGeom prst="rect">
                      <a:avLst/>
                    </a:prstGeom>
                  </pic:spPr>
                </pic:pic>
              </a:graphicData>
            </a:graphic>
          </wp:inline>
        </w:drawing>
      </w:r>
    </w:p>
    <w:p w14:paraId="4655AAC0" w14:textId="77777777" w:rsidR="0043699C" w:rsidRDefault="0043699C" w:rsidP="0043699C">
      <w:pPr>
        <w:spacing w:line="276" w:lineRule="auto"/>
        <w:rPr>
          <w:highlight w:val="yellow"/>
        </w:rPr>
      </w:pPr>
    </w:p>
    <w:p w14:paraId="4DDB812A" w14:textId="77777777" w:rsidR="0043699C" w:rsidRPr="00D035BF" w:rsidRDefault="0043699C" w:rsidP="0043699C">
      <w:pPr>
        <w:pStyle w:val="Rubrik1"/>
      </w:pPr>
      <w:bookmarkStart w:id="95" w:name="_Toc167914984"/>
      <w:bookmarkStart w:id="96" w:name="_Toc178342403"/>
      <w:r w:rsidRPr="00D035BF">
        <w:lastRenderedPageBreak/>
        <w:t xml:space="preserve">Skapa </w:t>
      </w:r>
      <w:r>
        <w:t>k</w:t>
      </w:r>
      <w:r w:rsidRPr="00D035BF">
        <w:t>ategorier</w:t>
      </w:r>
      <w:bookmarkEnd w:id="95"/>
      <w:bookmarkEnd w:id="96"/>
    </w:p>
    <w:p w14:paraId="78F70F22" w14:textId="69AF43B6" w:rsidR="0043699C" w:rsidRDefault="0043699C" w:rsidP="0043699C">
      <w:pPr>
        <w:spacing w:line="276" w:lineRule="auto"/>
      </w:pPr>
      <w:r>
        <w:t>Med behörigheten</w:t>
      </w:r>
      <w:r w:rsidRPr="00D035BF">
        <w:t xml:space="preserve"> invånaradministratör kan du skapa kategorier </w:t>
      </w:r>
      <w:r>
        <w:t xml:space="preserve">för att kunna särskilja vissa startade vårdplaner och på så sätt få bättre överblick. Om man till exempel vill kunna söka på alla vårdplaner vars patienter har en viss typ av barncancerdiagnos, kan man skapa en kategori för den diagnostypen och tilldela kategorin till de Min vårdplan vars patienter har den diagnostypen. Andra exempel på kategorier kan vara specifika behandlingar eller ansvarig läkare. </w:t>
      </w:r>
    </w:p>
    <w:p w14:paraId="390C7440" w14:textId="77777777" w:rsidR="0043699C" w:rsidRDefault="0043699C" w:rsidP="0043699C">
      <w:pPr>
        <w:spacing w:line="276" w:lineRule="auto"/>
      </w:pPr>
      <w:r>
        <w:t>Tänk på att om du skapar en kategori kommer alla behandlare i din verksamhet kunna använda samma kategori. Beslut om vilka kategorier som ska finnas behöver fattas gemensamt.</w:t>
      </w:r>
    </w:p>
    <w:p w14:paraId="2DD4A07B" w14:textId="77777777" w:rsidR="0043699C" w:rsidRPr="00D035BF" w:rsidRDefault="0043699C" w:rsidP="0043699C">
      <w:pPr>
        <w:spacing w:line="276" w:lineRule="auto"/>
      </w:pPr>
      <w:r>
        <w:t>Gör så här för att skapa och tilldela en kategori:</w:t>
      </w:r>
      <w:r w:rsidRPr="00D035BF">
        <w:t xml:space="preserve">   </w:t>
      </w:r>
    </w:p>
    <w:p w14:paraId="511D515E" w14:textId="77777777" w:rsidR="0043699C" w:rsidRDefault="0043699C" w:rsidP="00804FE8">
      <w:pPr>
        <w:pStyle w:val="Liststycke"/>
        <w:numPr>
          <w:ilvl w:val="0"/>
          <w:numId w:val="24"/>
        </w:numPr>
        <w:spacing w:line="276" w:lineRule="auto"/>
      </w:pPr>
      <w:r w:rsidRPr="00D035BF">
        <w:t xml:space="preserve">Välj fliken </w:t>
      </w:r>
      <w:r w:rsidRPr="00D87928">
        <w:rPr>
          <w:i/>
          <w:iCs/>
        </w:rPr>
        <w:t>Inställningar</w:t>
      </w:r>
      <w:r>
        <w:t xml:space="preserve"> högst upp på sidan.</w:t>
      </w:r>
      <w:r w:rsidRPr="00D035BF">
        <w:t xml:space="preserve"> </w:t>
      </w:r>
    </w:p>
    <w:p w14:paraId="6CC77650" w14:textId="77777777" w:rsidR="0043699C" w:rsidRDefault="0043699C" w:rsidP="00804FE8">
      <w:pPr>
        <w:pStyle w:val="Liststycke"/>
        <w:numPr>
          <w:ilvl w:val="0"/>
          <w:numId w:val="24"/>
        </w:numPr>
        <w:spacing w:line="276" w:lineRule="auto"/>
      </w:pPr>
      <w:r w:rsidRPr="00621EFA">
        <w:t>Klicka på</w:t>
      </w:r>
      <w:r>
        <w:t xml:space="preserve"> den blå knappen</w:t>
      </w:r>
      <w:r w:rsidRPr="00621EFA">
        <w:t xml:space="preserve"> </w:t>
      </w:r>
      <w:r w:rsidRPr="00D87928">
        <w:rPr>
          <w:i/>
          <w:iCs/>
        </w:rPr>
        <w:t>Lägg till kategori på flera moment</w:t>
      </w:r>
      <w:r w:rsidRPr="00621EFA">
        <w:t xml:space="preserve">. </w:t>
      </w:r>
    </w:p>
    <w:p w14:paraId="3B12BBDF" w14:textId="77777777" w:rsidR="0043699C" w:rsidRPr="00621EFA" w:rsidRDefault="0043699C" w:rsidP="0043699C">
      <w:pPr>
        <w:spacing w:line="276" w:lineRule="auto"/>
      </w:pPr>
      <w:r>
        <w:rPr>
          <w:noProof/>
        </w:rPr>
        <w:drawing>
          <wp:inline distT="0" distB="0" distL="0" distR="0" wp14:anchorId="18847A05" wp14:editId="2D49D481">
            <wp:extent cx="4909557" cy="2764073"/>
            <wp:effectExtent l="133350" t="114300" r="120015" b="170180"/>
            <wp:docPr id="252" name="Bildobjekt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0223" t="10992" r="11620" b="10785"/>
                    <a:stretch/>
                  </pic:blipFill>
                  <pic:spPr bwMode="auto">
                    <a:xfrm>
                      <a:off x="0" y="0"/>
                      <a:ext cx="4926617" cy="277367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8BE2790" w14:textId="77777777" w:rsidR="0043699C" w:rsidRDefault="0043699C" w:rsidP="00804FE8">
      <w:pPr>
        <w:pStyle w:val="Liststycke"/>
        <w:numPr>
          <w:ilvl w:val="0"/>
          <w:numId w:val="24"/>
        </w:numPr>
        <w:spacing w:line="276" w:lineRule="auto"/>
      </w:pPr>
      <w:r>
        <w:t xml:space="preserve">Namnge kategorin. </w:t>
      </w:r>
      <w:r w:rsidRPr="00D035BF">
        <w:t>Välj vilket eller vilka moment</w:t>
      </w:r>
      <w:r>
        <w:t xml:space="preserve"> (Min vårdplan)</w:t>
      </w:r>
      <w:r w:rsidRPr="00D035BF">
        <w:t xml:space="preserve"> du vill skapa kategorier för genom att klicka i </w:t>
      </w:r>
      <w:r>
        <w:t>rutorna.</w:t>
      </w:r>
      <w:r w:rsidRPr="00D035BF">
        <w:t xml:space="preserve"> </w:t>
      </w:r>
    </w:p>
    <w:p w14:paraId="12009914" w14:textId="77777777" w:rsidR="0043699C" w:rsidRDefault="0043699C" w:rsidP="0043699C">
      <w:pPr>
        <w:spacing w:line="276" w:lineRule="auto"/>
      </w:pPr>
      <w:r>
        <w:rPr>
          <w:noProof/>
        </w:rPr>
        <w:drawing>
          <wp:inline distT="0" distB="0" distL="0" distR="0" wp14:anchorId="046A25AB" wp14:editId="7733CB90">
            <wp:extent cx="4888962" cy="1809916"/>
            <wp:effectExtent l="133350" t="114300" r="121285" b="171450"/>
            <wp:docPr id="254" name="Bildobjekt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8805" t="14357" r="19491" b="45035"/>
                    <a:stretch/>
                  </pic:blipFill>
                  <pic:spPr bwMode="auto">
                    <a:xfrm>
                      <a:off x="0" y="0"/>
                      <a:ext cx="4890522" cy="18104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BFD5EF8" w14:textId="77777777" w:rsidR="0043699C" w:rsidRDefault="0043699C" w:rsidP="0043699C">
      <w:r>
        <w:rPr>
          <w:noProof/>
        </w:rPr>
        <w:lastRenderedPageBreak/>
        <w:t>4)</w:t>
      </w:r>
      <w:r w:rsidRPr="009052D0">
        <w:rPr>
          <w:noProof/>
        </w:rPr>
        <w:t xml:space="preserve"> </w:t>
      </w:r>
      <w:r>
        <w:t xml:space="preserve">Klicka på </w:t>
      </w:r>
      <w:r w:rsidRPr="00D87928">
        <w:t>LÄGG TILL KATEGORI</w:t>
      </w:r>
      <w:r>
        <w:t>. Upprepa proceduren för att skapa fler kategorier.</w:t>
      </w:r>
    </w:p>
    <w:p w14:paraId="02312D9C" w14:textId="77777777" w:rsidR="0043699C" w:rsidRDefault="0043699C" w:rsidP="0043699C">
      <w:r>
        <w:rPr>
          <w:noProof/>
        </w:rPr>
        <w:drawing>
          <wp:inline distT="0" distB="0" distL="0" distR="0" wp14:anchorId="1915473B" wp14:editId="605A55E8">
            <wp:extent cx="4832350" cy="457073"/>
            <wp:effectExtent l="133350" t="114300" r="120650" b="172085"/>
            <wp:docPr id="255" name="Bildobjekt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9435" t="83451" r="21867" b="6679"/>
                    <a:stretch/>
                  </pic:blipFill>
                  <pic:spPr bwMode="auto">
                    <a:xfrm>
                      <a:off x="0" y="0"/>
                      <a:ext cx="4976284" cy="4706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3AF6129" w14:textId="77777777" w:rsidR="0043699C" w:rsidRDefault="0043699C" w:rsidP="0043699C"/>
    <w:p w14:paraId="6A2F312B" w14:textId="77777777" w:rsidR="0043699C" w:rsidRPr="00D035BF" w:rsidRDefault="0043699C" w:rsidP="0043699C">
      <w:r w:rsidRPr="00D035BF">
        <w:t>Som behandlare kan du sedan välja att tilldela en kategori till en Min vårdplan.</w:t>
      </w:r>
    </w:p>
    <w:p w14:paraId="2F7E3635" w14:textId="77777777" w:rsidR="0043699C" w:rsidRPr="00D035BF" w:rsidRDefault="0043699C" w:rsidP="00804FE8">
      <w:pPr>
        <w:pStyle w:val="Liststycke"/>
        <w:numPr>
          <w:ilvl w:val="0"/>
          <w:numId w:val="44"/>
        </w:numPr>
        <w:spacing w:line="276" w:lineRule="auto"/>
      </w:pPr>
      <w:r>
        <w:t xml:space="preserve">Klicka på pennan vid </w:t>
      </w:r>
      <w:r w:rsidRPr="00D87928">
        <w:rPr>
          <w:i/>
          <w:iCs/>
        </w:rPr>
        <w:t>Kategorier</w:t>
      </w:r>
      <w:r>
        <w:t>.</w:t>
      </w:r>
      <w:r w:rsidRPr="00D035BF">
        <w:t xml:space="preserve"> </w:t>
      </w:r>
    </w:p>
    <w:p w14:paraId="17F26533" w14:textId="77777777" w:rsidR="0043699C" w:rsidRDefault="0043699C" w:rsidP="0043699C">
      <w:pPr>
        <w:keepNext/>
      </w:pPr>
      <w:r>
        <w:rPr>
          <w:noProof/>
          <w:shd w:val="clear" w:color="auto" w:fill="auto"/>
        </w:rPr>
        <mc:AlternateContent>
          <mc:Choice Requires="wps">
            <w:drawing>
              <wp:anchor distT="0" distB="0" distL="114300" distR="114300" simplePos="0" relativeHeight="251720704" behindDoc="0" locked="0" layoutInCell="1" allowOverlap="1" wp14:anchorId="049E9D52" wp14:editId="540605D0">
                <wp:simplePos x="0" y="0"/>
                <wp:positionH relativeFrom="page">
                  <wp:posOffset>3705308</wp:posOffset>
                </wp:positionH>
                <wp:positionV relativeFrom="paragraph">
                  <wp:posOffset>1026877</wp:posOffset>
                </wp:positionV>
                <wp:extent cx="597894" cy="294143"/>
                <wp:effectExtent l="57150" t="19050" r="69215" b="86995"/>
                <wp:wrapNone/>
                <wp:docPr id="50" name="Rektangel 50"/>
                <wp:cNvGraphicFramePr/>
                <a:graphic xmlns:a="http://schemas.openxmlformats.org/drawingml/2006/main">
                  <a:graphicData uri="http://schemas.microsoft.com/office/word/2010/wordprocessingShape">
                    <wps:wsp>
                      <wps:cNvSpPr/>
                      <wps:spPr>
                        <a:xfrm>
                          <a:off x="0" y="0"/>
                          <a:ext cx="597894" cy="294143"/>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C079473" id="Rektangel 50" o:spid="_x0000_s1026" style="position:absolute;margin-left:291.75pt;margin-top:80.85pt;width:47.1pt;height:23.1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" filled="f" strokecolor="#00b050" strokeweight="1.5pt">
                <v:shadow on="t" color="black" opacity="22937f" origin=",.5" offset="0,.63889mm"/>
                <w10:wrap anchorx="page"/>
              </v:rect>
            </w:pict>
          </mc:Fallback>
        </mc:AlternateContent>
      </w:r>
      <w:r>
        <w:rPr>
          <w:noProof/>
        </w:rPr>
        <w:drawing>
          <wp:inline distT="0" distB="0" distL="0" distR="0" wp14:anchorId="0619F128" wp14:editId="2C4530EC">
            <wp:extent cx="4801704" cy="1844702"/>
            <wp:effectExtent l="0" t="0" r="0" b="3175"/>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1232" t="12562" r="12551" b="35387"/>
                    <a:stretch/>
                  </pic:blipFill>
                  <pic:spPr bwMode="auto">
                    <a:xfrm>
                      <a:off x="0" y="0"/>
                      <a:ext cx="4801704" cy="1844702"/>
                    </a:xfrm>
                    <a:prstGeom prst="rect">
                      <a:avLst/>
                    </a:prstGeom>
                    <a:ln>
                      <a:noFill/>
                    </a:ln>
                    <a:extLst>
                      <a:ext uri="{53640926-AAD7-44D8-BBD7-CCE9431645EC}">
                        <a14:shadowObscured xmlns:a14="http://schemas.microsoft.com/office/drawing/2010/main"/>
                      </a:ext>
                    </a:extLst>
                  </pic:spPr>
                </pic:pic>
              </a:graphicData>
            </a:graphic>
          </wp:inline>
        </w:drawing>
      </w:r>
    </w:p>
    <w:p w14:paraId="4921161E" w14:textId="77777777" w:rsidR="0043699C" w:rsidRDefault="0043699C" w:rsidP="00804FE8">
      <w:pPr>
        <w:pStyle w:val="Liststycke"/>
        <w:numPr>
          <w:ilvl w:val="0"/>
          <w:numId w:val="44"/>
        </w:numPr>
        <w:spacing w:line="276" w:lineRule="auto"/>
      </w:pPr>
      <w:r w:rsidRPr="00D035BF">
        <w:rPr>
          <w:noProof/>
        </w:rPr>
        <w:t>Bocka</w:t>
      </w:r>
      <w:r w:rsidRPr="00D035BF">
        <w:t xml:space="preserve"> i vald kategori och vilken</w:t>
      </w:r>
      <w:r>
        <w:t xml:space="preserve"> eller</w:t>
      </w:r>
      <w:r w:rsidRPr="00D035BF">
        <w:t xml:space="preserve"> vilka </w:t>
      </w:r>
      <w:r>
        <w:t>patienter</w:t>
      </w:r>
      <w:r w:rsidRPr="00D035BF">
        <w:t xml:space="preserve"> som ska tilldelas den valda kategorin.</w:t>
      </w:r>
    </w:p>
    <w:p w14:paraId="155A4668" w14:textId="77777777" w:rsidR="0043699C" w:rsidRDefault="0043699C" w:rsidP="0043699C">
      <w:pPr>
        <w:keepNext/>
      </w:pPr>
      <w:r>
        <w:rPr>
          <w:noProof/>
        </w:rPr>
        <w:drawing>
          <wp:inline distT="0" distB="0" distL="0" distR="0" wp14:anchorId="757299B5" wp14:editId="487FBC00">
            <wp:extent cx="5184344" cy="2394585"/>
            <wp:effectExtent l="0" t="0" r="0" b="5715"/>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1359" t="11665" r="12677" b="25962"/>
                    <a:stretch/>
                  </pic:blipFill>
                  <pic:spPr bwMode="auto">
                    <a:xfrm>
                      <a:off x="0" y="0"/>
                      <a:ext cx="5200390" cy="2401996"/>
                    </a:xfrm>
                    <a:prstGeom prst="rect">
                      <a:avLst/>
                    </a:prstGeom>
                    <a:ln>
                      <a:noFill/>
                    </a:ln>
                    <a:extLst>
                      <a:ext uri="{53640926-AAD7-44D8-BBD7-CCE9431645EC}">
                        <a14:shadowObscured xmlns:a14="http://schemas.microsoft.com/office/drawing/2010/main"/>
                      </a:ext>
                    </a:extLst>
                  </pic:spPr>
                </pic:pic>
              </a:graphicData>
            </a:graphic>
          </wp:inline>
        </w:drawing>
      </w:r>
    </w:p>
    <w:p w14:paraId="434BBE86" w14:textId="77777777" w:rsidR="0043699C" w:rsidRDefault="0043699C" w:rsidP="00804FE8">
      <w:pPr>
        <w:pStyle w:val="Liststycke"/>
        <w:numPr>
          <w:ilvl w:val="0"/>
          <w:numId w:val="44"/>
        </w:numPr>
        <w:spacing w:line="276" w:lineRule="auto"/>
      </w:pPr>
      <w:r>
        <w:t>Klicka på LÄGG TILL KATEGORI. Kategorierna kommer att visas på följande sätt:</w:t>
      </w:r>
    </w:p>
    <w:p w14:paraId="4BD9041A" w14:textId="77777777" w:rsidR="0043699C" w:rsidRDefault="0043699C" w:rsidP="0043699C">
      <w:pPr>
        <w:spacing w:line="276" w:lineRule="auto"/>
      </w:pPr>
      <w:r>
        <w:rPr>
          <w:noProof/>
          <w:shd w:val="clear" w:color="auto" w:fill="auto"/>
        </w:rPr>
        <w:lastRenderedPageBreak/>
        <mc:AlternateContent>
          <mc:Choice Requires="wps">
            <w:drawing>
              <wp:anchor distT="0" distB="0" distL="114300" distR="114300" simplePos="0" relativeHeight="251721728" behindDoc="0" locked="0" layoutInCell="1" allowOverlap="1" wp14:anchorId="675C2098" wp14:editId="545B43D4">
                <wp:simplePos x="0" y="0"/>
                <wp:positionH relativeFrom="margin">
                  <wp:posOffset>2979862</wp:posOffset>
                </wp:positionH>
                <wp:positionV relativeFrom="paragraph">
                  <wp:posOffset>1408209</wp:posOffset>
                </wp:positionV>
                <wp:extent cx="740244" cy="254966"/>
                <wp:effectExtent l="57150" t="19050" r="79375" b="88265"/>
                <wp:wrapNone/>
                <wp:docPr id="62" name="Rektangel 62"/>
                <wp:cNvGraphicFramePr/>
                <a:graphic xmlns:a="http://schemas.openxmlformats.org/drawingml/2006/main">
                  <a:graphicData uri="http://schemas.microsoft.com/office/word/2010/wordprocessingShape">
                    <wps:wsp>
                      <wps:cNvSpPr/>
                      <wps:spPr>
                        <a:xfrm>
                          <a:off x="0" y="0"/>
                          <a:ext cx="740244" cy="254966"/>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C294B" id="Rektangel 62" o:spid="_x0000_s1026" style="position:absolute;margin-left:234.65pt;margin-top:110.9pt;width:58.3pt;height:20.1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" filled="f" strokecolor="#00b050" strokeweight="1.5pt">
                <v:shadow on="t" color="black" opacity="22937f" origin=",.5" offset="0,.63889mm"/>
                <w10:wrap anchorx="margin"/>
              </v:rect>
            </w:pict>
          </mc:Fallback>
        </mc:AlternateContent>
      </w:r>
      <w:r w:rsidRPr="001D3E0E">
        <w:rPr>
          <w:noProof/>
        </w:rPr>
        <w:t xml:space="preserve"> </w:t>
      </w:r>
      <w:r>
        <w:rPr>
          <w:noProof/>
        </w:rPr>
        <w:drawing>
          <wp:inline distT="0" distB="0" distL="0" distR="0" wp14:anchorId="4C460956" wp14:editId="35E1029B">
            <wp:extent cx="5152445" cy="2032106"/>
            <wp:effectExtent l="0" t="0" r="0" b="6350"/>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1358" t="10992" r="12803" b="35836"/>
                    <a:stretch/>
                  </pic:blipFill>
                  <pic:spPr bwMode="auto">
                    <a:xfrm>
                      <a:off x="0" y="0"/>
                      <a:ext cx="5189324" cy="2046651"/>
                    </a:xfrm>
                    <a:prstGeom prst="rect">
                      <a:avLst/>
                    </a:prstGeom>
                    <a:ln>
                      <a:noFill/>
                    </a:ln>
                    <a:extLst>
                      <a:ext uri="{53640926-AAD7-44D8-BBD7-CCE9431645EC}">
                        <a14:shadowObscured xmlns:a14="http://schemas.microsoft.com/office/drawing/2010/main"/>
                      </a:ext>
                    </a:extLst>
                  </pic:spPr>
                </pic:pic>
              </a:graphicData>
            </a:graphic>
          </wp:inline>
        </w:drawing>
      </w:r>
    </w:p>
    <w:p w14:paraId="5F7F4916" w14:textId="77777777" w:rsidR="0043699C" w:rsidRDefault="0043699C" w:rsidP="0043699C">
      <w:pPr>
        <w:spacing w:line="276" w:lineRule="auto"/>
      </w:pPr>
      <w:r>
        <w:t>Du kan ta bort kategorier i listan på samma sätt som du lagt till dem.</w:t>
      </w:r>
    </w:p>
    <w:p w14:paraId="3123C38F" w14:textId="77777777" w:rsidR="0043699C" w:rsidRDefault="0043699C" w:rsidP="0043699C">
      <w:pPr>
        <w:spacing w:line="276" w:lineRule="auto"/>
      </w:pPr>
      <w:r>
        <w:t xml:space="preserve">Om du vill ändra eller ta bort kategorier för hela enheten går du in under </w:t>
      </w:r>
      <w:r w:rsidRPr="00D87928">
        <w:rPr>
          <w:i/>
          <w:iCs/>
        </w:rPr>
        <w:t>Inställningar</w:t>
      </w:r>
      <w:r>
        <w:t xml:space="preserve"> igen. Under </w:t>
      </w:r>
      <w:r w:rsidRPr="00D87928">
        <w:rPr>
          <w:i/>
          <w:iCs/>
        </w:rPr>
        <w:t>Aktiva moment</w:t>
      </w:r>
      <w:r>
        <w:t xml:space="preserve"> kan du redigera kategorin.</w:t>
      </w:r>
    </w:p>
    <w:p w14:paraId="44121460" w14:textId="77777777" w:rsidR="0043699C" w:rsidRDefault="0043699C" w:rsidP="0043699C">
      <w:pPr>
        <w:spacing w:line="276" w:lineRule="auto"/>
      </w:pPr>
      <w:r>
        <w:rPr>
          <w:noProof/>
          <w:shd w:val="clear" w:color="auto" w:fill="auto"/>
        </w:rPr>
        <mc:AlternateContent>
          <mc:Choice Requires="wps">
            <w:drawing>
              <wp:anchor distT="0" distB="0" distL="114300" distR="114300" simplePos="0" relativeHeight="251722752" behindDoc="0" locked="0" layoutInCell="1" allowOverlap="1" wp14:anchorId="142DD066" wp14:editId="3CA09599">
                <wp:simplePos x="0" y="0"/>
                <wp:positionH relativeFrom="margin">
                  <wp:posOffset>1423477</wp:posOffset>
                </wp:positionH>
                <wp:positionV relativeFrom="paragraph">
                  <wp:posOffset>633178</wp:posOffset>
                </wp:positionV>
                <wp:extent cx="507392" cy="611809"/>
                <wp:effectExtent l="57150" t="19050" r="83185" b="93345"/>
                <wp:wrapNone/>
                <wp:docPr id="1283426351" name="Rektangel 1283426351"/>
                <wp:cNvGraphicFramePr/>
                <a:graphic xmlns:a="http://schemas.openxmlformats.org/drawingml/2006/main">
                  <a:graphicData uri="http://schemas.microsoft.com/office/word/2010/wordprocessingShape">
                    <wps:wsp>
                      <wps:cNvSpPr/>
                      <wps:spPr>
                        <a:xfrm>
                          <a:off x="0" y="0"/>
                          <a:ext cx="507392" cy="61180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E0B62D4" id="Rektangel 1283426351" o:spid="_x0000_s1026" style="position:absolute;margin-left:112.1pt;margin-top:49.85pt;width:39.95pt;height:48.1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" filled="f" strokecolor="#00b050" strokeweight="1.5pt">
                <v:shadow on="t" color="black" opacity="22937f" origin=",.5" offset="0,.63889mm"/>
                <w10:wrap anchorx="margin"/>
              </v:rect>
            </w:pict>
          </mc:Fallback>
        </mc:AlternateContent>
      </w:r>
      <w:r>
        <w:rPr>
          <w:noProof/>
        </w:rPr>
        <w:drawing>
          <wp:inline distT="0" distB="0" distL="0" distR="0" wp14:anchorId="7797DF6D" wp14:editId="1863586E">
            <wp:extent cx="5581938" cy="1796994"/>
            <wp:effectExtent l="0" t="0" r="0"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8049" t="11219" r="19239" b="52892"/>
                    <a:stretch/>
                  </pic:blipFill>
                  <pic:spPr bwMode="auto">
                    <a:xfrm>
                      <a:off x="0" y="0"/>
                      <a:ext cx="5636405" cy="1814529"/>
                    </a:xfrm>
                    <a:prstGeom prst="rect">
                      <a:avLst/>
                    </a:prstGeom>
                    <a:ln>
                      <a:noFill/>
                    </a:ln>
                    <a:extLst>
                      <a:ext uri="{53640926-AAD7-44D8-BBD7-CCE9431645EC}">
                        <a14:shadowObscured xmlns:a14="http://schemas.microsoft.com/office/drawing/2010/main"/>
                      </a:ext>
                    </a:extLst>
                  </pic:spPr>
                </pic:pic>
              </a:graphicData>
            </a:graphic>
          </wp:inline>
        </w:drawing>
      </w:r>
    </w:p>
    <w:p w14:paraId="04A46F09" w14:textId="77777777" w:rsidR="0043699C" w:rsidRPr="00825DED" w:rsidRDefault="0043699C" w:rsidP="0043699C">
      <w:pPr>
        <w:pStyle w:val="Rubrik2"/>
      </w:pPr>
      <w:bookmarkStart w:id="97" w:name="_Toc167914985"/>
      <w:bookmarkStart w:id="98" w:name="_Toc178342404"/>
      <w:r>
        <w:t>Rutiner för att s</w:t>
      </w:r>
      <w:r w:rsidRPr="00D035BF">
        <w:t xml:space="preserve">kapa </w:t>
      </w:r>
      <w:r>
        <w:t>k</w:t>
      </w:r>
      <w:r w:rsidRPr="00D035BF">
        <w:t>ategorier</w:t>
      </w:r>
      <w:bookmarkEnd w:id="97"/>
      <w:bookmarkEnd w:id="98"/>
    </w:p>
    <w:p w14:paraId="33445CAD" w14:textId="77777777" w:rsidR="0043699C" w:rsidRPr="004A3820" w:rsidRDefault="0043699C" w:rsidP="0043699C">
      <w:pPr>
        <w:tabs>
          <w:tab w:val="left" w:pos="5670"/>
        </w:tabs>
        <w:spacing w:line="276" w:lineRule="auto"/>
        <w:rPr>
          <w:rFonts w:ascii="Arial" w:hAnsi="Arial" w:cs="Arial"/>
          <w:i/>
          <w:sz w:val="20"/>
          <w:szCs w:val="20"/>
        </w:rPr>
      </w:pPr>
      <w:r>
        <w:rPr>
          <w:i/>
          <w:noProof/>
        </w:rPr>
        <w:t xml:space="preserve">Exempel, redigeras av </w:t>
      </w:r>
      <w:commentRangeStart w:id="99"/>
      <w:r>
        <w:rPr>
          <w:i/>
          <w:noProof/>
        </w:rPr>
        <w:t>verksamheten</w:t>
      </w:r>
      <w:commentRangeEnd w:id="99"/>
      <w:r>
        <w:rPr>
          <w:rStyle w:val="Kommentarsreferens"/>
          <w:rFonts w:eastAsia="Times New Roman" w:cs="Times New Roman"/>
          <w:shd w:val="clear" w:color="auto" w:fill="auto"/>
        </w:rPr>
        <w:commentReference w:id="99"/>
      </w:r>
      <w:r>
        <w:rPr>
          <w:i/>
          <w:noProof/>
        </w:rPr>
        <w:t>:</w:t>
      </w:r>
    </w:p>
    <w:p w14:paraId="60A4195C" w14:textId="77777777" w:rsidR="0043699C" w:rsidRPr="004A3820" w:rsidRDefault="0043699C" w:rsidP="00804FE8">
      <w:pPr>
        <w:pStyle w:val="Liststycke"/>
        <w:numPr>
          <w:ilvl w:val="0"/>
          <w:numId w:val="36"/>
        </w:numPr>
        <w:spacing w:line="276" w:lineRule="auto"/>
        <w:rPr>
          <w:highlight w:val="yellow"/>
        </w:rPr>
      </w:pPr>
      <w:r w:rsidRPr="004A3820">
        <w:rPr>
          <w:highlight w:val="yellow"/>
        </w:rPr>
        <w:t>Vi använder följande kategorier på följande sätt:</w:t>
      </w:r>
    </w:p>
    <w:p w14:paraId="126DC753" w14:textId="77777777" w:rsidR="0043699C" w:rsidRPr="000C29BD" w:rsidRDefault="0043699C" w:rsidP="00804FE8">
      <w:pPr>
        <w:pStyle w:val="Liststycke"/>
        <w:numPr>
          <w:ilvl w:val="0"/>
          <w:numId w:val="27"/>
        </w:numPr>
        <w:spacing w:line="276" w:lineRule="auto"/>
        <w:rPr>
          <w:highlight w:val="yellow"/>
        </w:rPr>
      </w:pPr>
      <w:r>
        <w:rPr>
          <w:highlight w:val="yellow"/>
        </w:rPr>
        <w:t>….</w:t>
      </w:r>
    </w:p>
    <w:p w14:paraId="03AC0849" w14:textId="77777777" w:rsidR="0043699C" w:rsidRDefault="0043699C" w:rsidP="0043699C">
      <w:pPr>
        <w:spacing w:line="276" w:lineRule="auto"/>
        <w:rPr>
          <w:highlight w:val="yellow"/>
        </w:rPr>
      </w:pPr>
    </w:p>
    <w:p w14:paraId="55F6B463" w14:textId="77777777" w:rsidR="0043699C" w:rsidRPr="007A44A7" w:rsidRDefault="0043699C" w:rsidP="0043699C">
      <w:pPr>
        <w:pStyle w:val="Rubrik1"/>
      </w:pPr>
      <w:bookmarkStart w:id="100" w:name="_Toc167914986"/>
      <w:bookmarkStart w:id="101" w:name="_Toc178342405"/>
      <w:r w:rsidRPr="007A44A7">
        <w:t>Kontakter</w:t>
      </w:r>
      <w:bookmarkEnd w:id="100"/>
      <w:bookmarkEnd w:id="101"/>
    </w:p>
    <w:p w14:paraId="74731E84" w14:textId="18C87915" w:rsidR="0043699C" w:rsidRDefault="0043699C" w:rsidP="0043699C">
      <w:pPr>
        <w:spacing w:line="276" w:lineRule="auto"/>
        <w:rPr>
          <w:rFonts w:cs="Arial"/>
        </w:rPr>
      </w:pPr>
      <w:r w:rsidRPr="006A4CB9">
        <w:rPr>
          <w:rFonts w:cs="Arial"/>
          <w:color w:val="000000" w:themeColor="text1"/>
        </w:rPr>
        <w:t xml:space="preserve">I </w:t>
      </w:r>
      <w:r w:rsidRPr="007B0FFF">
        <w:rPr>
          <w:rFonts w:cs="Arial"/>
        </w:rPr>
        <w:t>verktyget K</w:t>
      </w:r>
      <w:r>
        <w:rPr>
          <w:rFonts w:cs="Arial"/>
        </w:rPr>
        <w:t>ONTAKTER, som ligger längre ner i patientöversikten (för patienten ligger den som en flik högst upp)</w:t>
      </w:r>
      <w:r w:rsidRPr="007B0FFF">
        <w:rPr>
          <w:rFonts w:cs="Arial"/>
        </w:rPr>
        <w:t xml:space="preserve"> kan patienten eller behandlaren fylla i kontaktuppgifter till personer i vården. När en ansvarig behandlare utses</w:t>
      </w:r>
      <w:r w:rsidR="004B3C11">
        <w:rPr>
          <w:rFonts w:cs="Arial"/>
        </w:rPr>
        <w:t xml:space="preserve"> (om du startar ny Min vårdplan under </w:t>
      </w:r>
      <w:r w:rsidR="004B3C11" w:rsidRPr="009763DF">
        <w:rPr>
          <w:rFonts w:cs="Arial"/>
          <w:i/>
          <w:iCs/>
        </w:rPr>
        <w:t>Mina</w:t>
      </w:r>
      <w:r w:rsidR="004B3C11">
        <w:rPr>
          <w:rFonts w:cs="Arial"/>
        </w:rPr>
        <w:t xml:space="preserve">-fliken blir du automatiskt ansvarig) </w:t>
      </w:r>
      <w:r w:rsidRPr="007B0FFF">
        <w:rPr>
          <w:rFonts w:cs="Arial"/>
        </w:rPr>
        <w:t>skapas automatiskt en kontaktuppgift till den personer i K</w:t>
      </w:r>
      <w:r>
        <w:rPr>
          <w:rFonts w:cs="Arial"/>
        </w:rPr>
        <w:t>ONTAKTER</w:t>
      </w:r>
      <w:r w:rsidRPr="007B0FFF">
        <w:rPr>
          <w:rFonts w:cs="Arial"/>
        </w:rPr>
        <w:t xml:space="preserve">. Om ansvarig behandlare ändras, så ändras även namnet i kontaktuppgiften. </w:t>
      </w:r>
    </w:p>
    <w:p w14:paraId="7F66A503" w14:textId="77777777" w:rsidR="0043699C" w:rsidRDefault="0043699C" w:rsidP="0043699C">
      <w:pPr>
        <w:pStyle w:val="Rubrik2"/>
      </w:pPr>
      <w:bookmarkStart w:id="102" w:name="_Toc167914987"/>
      <w:bookmarkStart w:id="103" w:name="_Toc178342406"/>
      <w:r>
        <w:lastRenderedPageBreak/>
        <w:t>Lägga till en kontaktuppgift i Kontakter</w:t>
      </w:r>
      <w:bookmarkEnd w:id="102"/>
      <w:bookmarkEnd w:id="103"/>
      <w:r>
        <w:t xml:space="preserve"> </w:t>
      </w:r>
    </w:p>
    <w:p w14:paraId="1FD5560F" w14:textId="77777777" w:rsidR="0043699C" w:rsidRDefault="0043699C" w:rsidP="0043699C">
      <w:pPr>
        <w:keepNext/>
        <w:spacing w:line="276" w:lineRule="auto"/>
      </w:pPr>
      <w:r>
        <w:rPr>
          <w:noProof/>
          <w:shd w:val="clear" w:color="auto" w:fill="auto"/>
        </w:rPr>
        <mc:AlternateContent>
          <mc:Choice Requires="wps">
            <w:drawing>
              <wp:anchor distT="0" distB="0" distL="114300" distR="114300" simplePos="0" relativeHeight="251724800" behindDoc="0" locked="0" layoutInCell="1" allowOverlap="1" wp14:anchorId="2C6EA04F" wp14:editId="2B08D45C">
                <wp:simplePos x="0" y="0"/>
                <wp:positionH relativeFrom="margin">
                  <wp:posOffset>3053493</wp:posOffset>
                </wp:positionH>
                <wp:positionV relativeFrom="paragraph">
                  <wp:posOffset>826356</wp:posOffset>
                </wp:positionV>
                <wp:extent cx="1079887" cy="299002"/>
                <wp:effectExtent l="57150" t="19050" r="82550" b="101600"/>
                <wp:wrapNone/>
                <wp:docPr id="898" name="Rektangel 898"/>
                <wp:cNvGraphicFramePr/>
                <a:graphic xmlns:a="http://schemas.openxmlformats.org/drawingml/2006/main">
                  <a:graphicData uri="http://schemas.microsoft.com/office/word/2010/wordprocessingShape">
                    <wps:wsp>
                      <wps:cNvSpPr/>
                      <wps:spPr>
                        <a:xfrm>
                          <a:off x="0" y="0"/>
                          <a:ext cx="1079887" cy="299002"/>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66A9936" id="Rektangel 898" o:spid="_x0000_s1026" style="position:absolute;margin-left:240.45pt;margin-top:65.05pt;width:85.05pt;height:23.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" filled="f" strokecolor="#00b050" strokeweight="1.5pt">
                <v:shadow on="t" color="black" opacity="22937f" origin=",.5" offset="0,.63889mm"/>
                <w10:wrap anchorx="margin"/>
              </v:rect>
            </w:pict>
          </mc:Fallback>
        </mc:AlternateContent>
      </w:r>
      <w:r>
        <w:rPr>
          <w:noProof/>
        </w:rPr>
        <w:drawing>
          <wp:inline distT="0" distB="0" distL="0" distR="0" wp14:anchorId="0CC7A936" wp14:editId="62B343A6">
            <wp:extent cx="4235069" cy="1757238"/>
            <wp:effectExtent l="0" t="0" r="0" b="0"/>
            <wp:docPr id="897" name="Bildobjekt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28149" t="58997" r="29559" b="9809"/>
                    <a:stretch/>
                  </pic:blipFill>
                  <pic:spPr bwMode="auto">
                    <a:xfrm>
                      <a:off x="0" y="0"/>
                      <a:ext cx="4250794" cy="1763763"/>
                    </a:xfrm>
                    <a:prstGeom prst="rect">
                      <a:avLst/>
                    </a:prstGeom>
                    <a:ln>
                      <a:noFill/>
                    </a:ln>
                    <a:extLst>
                      <a:ext uri="{53640926-AAD7-44D8-BBD7-CCE9431645EC}">
                        <a14:shadowObscured xmlns:a14="http://schemas.microsoft.com/office/drawing/2010/main"/>
                      </a:ext>
                    </a:extLst>
                  </pic:spPr>
                </pic:pic>
              </a:graphicData>
            </a:graphic>
          </wp:inline>
        </w:drawing>
      </w:r>
    </w:p>
    <w:p w14:paraId="56533B90" w14:textId="77777777" w:rsidR="0043699C" w:rsidRDefault="0043699C" w:rsidP="0043699C">
      <w:pPr>
        <w:pStyle w:val="Rubrik2"/>
      </w:pPr>
      <w:bookmarkStart w:id="104" w:name="_Toc167914988"/>
      <w:bookmarkStart w:id="105" w:name="_Toc178342407"/>
      <w:r>
        <w:t>Rutiner för att använda Kontakter</w:t>
      </w:r>
      <w:bookmarkEnd w:id="104"/>
      <w:bookmarkEnd w:id="105"/>
      <w:r>
        <w:t xml:space="preserve"> </w:t>
      </w:r>
    </w:p>
    <w:p w14:paraId="5220F368" w14:textId="77777777" w:rsidR="0043699C" w:rsidRPr="004A3820" w:rsidRDefault="0043699C" w:rsidP="0043699C">
      <w:pPr>
        <w:tabs>
          <w:tab w:val="left" w:pos="5670"/>
        </w:tabs>
        <w:spacing w:line="276" w:lineRule="auto"/>
        <w:rPr>
          <w:rFonts w:ascii="Arial" w:hAnsi="Arial" w:cs="Arial"/>
          <w:i/>
          <w:sz w:val="20"/>
          <w:szCs w:val="20"/>
        </w:rPr>
      </w:pPr>
      <w:r w:rsidRPr="004A3820">
        <w:rPr>
          <w:i/>
          <w:noProof/>
        </w:rPr>
        <w:t xml:space="preserve">Exempel, redigeras av </w:t>
      </w:r>
      <w:commentRangeStart w:id="106"/>
      <w:r w:rsidRPr="004A3820">
        <w:rPr>
          <w:i/>
          <w:noProof/>
        </w:rPr>
        <w:t>verksamheten</w:t>
      </w:r>
      <w:commentRangeEnd w:id="106"/>
      <w:r>
        <w:rPr>
          <w:rStyle w:val="Kommentarsreferens"/>
          <w:rFonts w:eastAsia="Times New Roman" w:cs="Times New Roman"/>
          <w:shd w:val="clear" w:color="auto" w:fill="auto"/>
        </w:rPr>
        <w:commentReference w:id="106"/>
      </w:r>
      <w:r>
        <w:rPr>
          <w:i/>
          <w:noProof/>
        </w:rPr>
        <w:t>:</w:t>
      </w:r>
    </w:p>
    <w:p w14:paraId="5526AC6E" w14:textId="77777777" w:rsidR="0043699C" w:rsidRDefault="0043699C" w:rsidP="00804FE8">
      <w:pPr>
        <w:pStyle w:val="Liststycke"/>
        <w:numPr>
          <w:ilvl w:val="0"/>
          <w:numId w:val="32"/>
        </w:numPr>
        <w:spacing w:line="276" w:lineRule="auto"/>
        <w:rPr>
          <w:rFonts w:cs="Arial"/>
          <w:highlight w:val="yellow"/>
        </w:rPr>
      </w:pPr>
      <w:r w:rsidRPr="004A3820">
        <w:rPr>
          <w:rFonts w:cs="Arial"/>
          <w:highlight w:val="yellow"/>
        </w:rPr>
        <w:t xml:space="preserve">Skapa en ny kontaktuppgift där patientens kontaktsjuksköterska namnges så att namnet finns kvar i Min vårdplan efter t ex en överlämning till annan verksamhet eller om någon annan är ansvarig behandlare för vårdplanen. </w:t>
      </w:r>
    </w:p>
    <w:p w14:paraId="47B1D506" w14:textId="77777777" w:rsidR="0043699C" w:rsidRPr="000835CC" w:rsidRDefault="0043699C" w:rsidP="0043699C">
      <w:pPr>
        <w:pStyle w:val="Rubrik1"/>
      </w:pPr>
      <w:bookmarkStart w:id="107" w:name="_Toc167914989"/>
      <w:bookmarkStart w:id="108" w:name="_Toc178342408"/>
      <w:r w:rsidRPr="000835CC">
        <w:t>Planering</w:t>
      </w:r>
      <w:bookmarkEnd w:id="107"/>
      <w:bookmarkEnd w:id="108"/>
    </w:p>
    <w:p w14:paraId="0C461196" w14:textId="36312C45" w:rsidR="0043699C" w:rsidRPr="006A4CB9" w:rsidRDefault="0043699C" w:rsidP="0043699C">
      <w:pPr>
        <w:spacing w:line="276" w:lineRule="auto"/>
        <w:rPr>
          <w:color w:val="000000" w:themeColor="text1"/>
        </w:rPr>
      </w:pPr>
      <w:r w:rsidRPr="006A4CB9">
        <w:rPr>
          <w:color w:val="000000" w:themeColor="text1"/>
        </w:rPr>
        <w:t>I verktyget P</w:t>
      </w:r>
      <w:r>
        <w:rPr>
          <w:color w:val="000000" w:themeColor="text1"/>
        </w:rPr>
        <w:t xml:space="preserve">LANERING längst ner i patientöversikten </w:t>
      </w:r>
      <w:r>
        <w:rPr>
          <w:rFonts w:cs="Arial"/>
        </w:rPr>
        <w:t>(för patienten ligger den som en flik högst upp)</w:t>
      </w:r>
      <w:r w:rsidRPr="006A4CB9">
        <w:rPr>
          <w:color w:val="000000" w:themeColor="text1"/>
        </w:rPr>
        <w:t xml:space="preserve"> kan behandlare</w:t>
      </w:r>
      <w:r>
        <w:rPr>
          <w:color w:val="000000" w:themeColor="text1"/>
        </w:rPr>
        <w:t>n</w:t>
      </w:r>
      <w:r w:rsidRPr="006A4CB9">
        <w:rPr>
          <w:color w:val="000000" w:themeColor="text1"/>
        </w:rPr>
        <w:t xml:space="preserve"> och patiente</w:t>
      </w:r>
      <w:r>
        <w:rPr>
          <w:color w:val="000000" w:themeColor="text1"/>
        </w:rPr>
        <w:t>n</w:t>
      </w:r>
      <w:r w:rsidRPr="006A4CB9">
        <w:rPr>
          <w:color w:val="000000" w:themeColor="text1"/>
        </w:rPr>
        <w:t xml:space="preserve"> lägga in fasta eller ungefärliga tider för</w:t>
      </w:r>
      <w:r w:rsidR="004B3C11">
        <w:rPr>
          <w:color w:val="000000" w:themeColor="text1"/>
        </w:rPr>
        <w:t xml:space="preserve"> t.ex</w:t>
      </w:r>
      <w:r w:rsidRPr="006A4CB9">
        <w:rPr>
          <w:color w:val="000000" w:themeColor="text1"/>
        </w:rPr>
        <w:t xml:space="preserve"> läkarbesök </w:t>
      </w:r>
      <w:r>
        <w:rPr>
          <w:color w:val="000000" w:themeColor="text1"/>
        </w:rPr>
        <w:t>och</w:t>
      </w:r>
      <w:r w:rsidRPr="006A4CB9">
        <w:rPr>
          <w:color w:val="000000" w:themeColor="text1"/>
        </w:rPr>
        <w:t xml:space="preserve"> behandlingsstarter. Planering kan alltså användas för att skapa en övergripande bild över en patients vårdförlopp, genom att enbart ange början</w:t>
      </w:r>
      <w:r>
        <w:rPr>
          <w:color w:val="000000" w:themeColor="text1"/>
        </w:rPr>
        <w:t xml:space="preserve">, </w:t>
      </w:r>
      <w:r w:rsidRPr="006A4CB9">
        <w:rPr>
          <w:color w:val="000000" w:themeColor="text1"/>
        </w:rPr>
        <w:t>mitten</w:t>
      </w:r>
      <w:r>
        <w:rPr>
          <w:color w:val="000000" w:themeColor="text1"/>
        </w:rPr>
        <w:t xml:space="preserve"> </w:t>
      </w:r>
      <w:r w:rsidRPr="006A4CB9">
        <w:rPr>
          <w:color w:val="000000" w:themeColor="text1"/>
        </w:rPr>
        <w:t xml:space="preserve">eller slutet av månaden för de händelser man väljer att lägga in. </w:t>
      </w:r>
    </w:p>
    <w:p w14:paraId="771D6920" w14:textId="77777777" w:rsidR="0043699C" w:rsidRDefault="0043699C" w:rsidP="0043699C">
      <w:r w:rsidRPr="006A4CB9">
        <w:t>Som inloggad på 1177 kan patienten se sina bokade tider direkt hämtade från journalen.</w:t>
      </w:r>
      <w:r>
        <w:t xml:space="preserve"> </w:t>
      </w:r>
      <w:r w:rsidRPr="006A4CB9">
        <w:t>I den förklarande texten om hur planering används s</w:t>
      </w:r>
      <w:r>
        <w:t>er det ut enligt följande i Min vårdplan</w:t>
      </w:r>
      <w:r w:rsidRPr="006A4CB9">
        <w:t>:</w:t>
      </w:r>
    </w:p>
    <w:p w14:paraId="3E56F553" w14:textId="77777777" w:rsidR="0043699C" w:rsidRPr="0054065A" w:rsidRDefault="0043699C" w:rsidP="0043699C">
      <w:pPr>
        <w:spacing w:line="276" w:lineRule="auto"/>
        <w:rPr>
          <w:color w:val="000000" w:themeColor="text1"/>
        </w:rPr>
      </w:pPr>
      <w:r>
        <w:rPr>
          <w:noProof/>
        </w:rPr>
        <w:drawing>
          <wp:inline distT="0" distB="0" distL="0" distR="0" wp14:anchorId="123718A4" wp14:editId="5083A788">
            <wp:extent cx="4477560" cy="2344388"/>
            <wp:effectExtent l="133350" t="114300" r="132715" b="151765"/>
            <wp:docPr id="900" name="Bildobjekt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06437" name=""/>
                    <pic:cNvPicPr/>
                  </pic:nvPicPr>
                  <pic:blipFill rotWithShape="1">
                    <a:blip r:embed="rId82"/>
                    <a:srcRect l="19348" t="22121" r="22123" b="23407"/>
                    <a:stretch/>
                  </pic:blipFill>
                  <pic:spPr bwMode="auto">
                    <a:xfrm>
                      <a:off x="0" y="0"/>
                      <a:ext cx="4511515" cy="236216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90E3F01" w14:textId="77777777" w:rsidR="0043699C" w:rsidRPr="00A53907" w:rsidRDefault="0043699C" w:rsidP="0043699C">
      <w:pPr>
        <w:pStyle w:val="Rubrik2"/>
      </w:pPr>
      <w:bookmarkStart w:id="109" w:name="_Toc167914990"/>
      <w:bookmarkStart w:id="110" w:name="_Toc178342409"/>
      <w:r>
        <w:lastRenderedPageBreak/>
        <w:t>Lägga</w:t>
      </w:r>
      <w:r w:rsidRPr="00A53907">
        <w:t xml:space="preserve"> till</w:t>
      </w:r>
      <w:r>
        <w:t xml:space="preserve"> och ändra</w:t>
      </w:r>
      <w:r w:rsidRPr="00A53907">
        <w:t xml:space="preserve"> </w:t>
      </w:r>
      <w:r>
        <w:t>händelser i Planering</w:t>
      </w:r>
      <w:r w:rsidRPr="00A53907">
        <w:t>:</w:t>
      </w:r>
      <w:bookmarkEnd w:id="109"/>
      <w:bookmarkEnd w:id="110"/>
    </w:p>
    <w:p w14:paraId="1CEAC5CD" w14:textId="3CE1DB1A" w:rsidR="0043699C" w:rsidRDefault="000B1C5F" w:rsidP="000B1C5F">
      <w:pPr>
        <w:spacing w:line="276" w:lineRule="auto"/>
      </w:pPr>
      <w:r>
        <w:rPr>
          <w:noProof/>
          <w:shd w:val="clear" w:color="auto" w:fill="auto"/>
        </w:rPr>
        <mc:AlternateContent>
          <mc:Choice Requires="wps">
            <w:drawing>
              <wp:anchor distT="0" distB="0" distL="114300" distR="114300" simplePos="0" relativeHeight="251726848" behindDoc="0" locked="0" layoutInCell="1" allowOverlap="1" wp14:anchorId="61D5B0FD" wp14:editId="480C8502">
                <wp:simplePos x="0" y="0"/>
                <wp:positionH relativeFrom="margin">
                  <wp:posOffset>3102000</wp:posOffset>
                </wp:positionH>
                <wp:positionV relativeFrom="paragraph">
                  <wp:posOffset>3754280</wp:posOffset>
                </wp:positionV>
                <wp:extent cx="1301750" cy="299002"/>
                <wp:effectExtent l="57150" t="19050" r="69850" b="101600"/>
                <wp:wrapNone/>
                <wp:docPr id="904" name="Rektangel 904"/>
                <wp:cNvGraphicFramePr/>
                <a:graphic xmlns:a="http://schemas.openxmlformats.org/drawingml/2006/main">
                  <a:graphicData uri="http://schemas.microsoft.com/office/word/2010/wordprocessingShape">
                    <wps:wsp>
                      <wps:cNvSpPr/>
                      <wps:spPr>
                        <a:xfrm>
                          <a:off x="0" y="0"/>
                          <a:ext cx="1301750" cy="299002"/>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B9D4CA" id="Rektangel 904" o:spid="_x0000_s1026" style="position:absolute;margin-left:244.25pt;margin-top:295.6pt;width:102.5pt;height:23.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" filled="f" strokecolor="#00b050" strokeweight="1.5pt">
                <v:shadow on="t" color="black" opacity="22937f" origin=",.5" offset="0,.63889mm"/>
                <w10:wrap anchorx="margin"/>
              </v:rect>
            </w:pict>
          </mc:Fallback>
        </mc:AlternateContent>
      </w:r>
      <w:r>
        <w:rPr>
          <w:noProof/>
          <w:shd w:val="clear" w:color="auto" w:fill="auto"/>
        </w:rPr>
        <mc:AlternateContent>
          <mc:Choice Requires="wps">
            <w:drawing>
              <wp:anchor distT="0" distB="0" distL="114300" distR="114300" simplePos="0" relativeHeight="251725824" behindDoc="0" locked="0" layoutInCell="1" allowOverlap="1" wp14:anchorId="6D2351CD" wp14:editId="377AF962">
                <wp:simplePos x="0" y="0"/>
                <wp:positionH relativeFrom="margin">
                  <wp:posOffset>3209949</wp:posOffset>
                </wp:positionH>
                <wp:positionV relativeFrom="paragraph">
                  <wp:posOffset>1805632</wp:posOffset>
                </wp:positionV>
                <wp:extent cx="1301750" cy="299002"/>
                <wp:effectExtent l="57150" t="19050" r="69850" b="101600"/>
                <wp:wrapNone/>
                <wp:docPr id="901" name="Rektangel 901"/>
                <wp:cNvGraphicFramePr/>
                <a:graphic xmlns:a="http://schemas.openxmlformats.org/drawingml/2006/main">
                  <a:graphicData uri="http://schemas.microsoft.com/office/word/2010/wordprocessingShape">
                    <wps:wsp>
                      <wps:cNvSpPr/>
                      <wps:spPr>
                        <a:xfrm>
                          <a:off x="0" y="0"/>
                          <a:ext cx="1301750" cy="299002"/>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AFD7D2" id="Rektangel 901" o:spid="_x0000_s1026" style="position:absolute;margin-left:252.75pt;margin-top:142.2pt;width:102.5pt;height:23.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" filled="f" strokecolor="#00b050" strokeweight="1.5pt">
                <v:shadow on="t" color="black" opacity="22937f" origin=",.5" offset="0,.63889mm"/>
                <w10:wrap anchorx="margin"/>
              </v:rect>
            </w:pict>
          </mc:Fallback>
        </mc:AlternateContent>
      </w:r>
      <w:r w:rsidR="0043699C">
        <w:rPr>
          <w:noProof/>
          <w:color w:val="000000" w:themeColor="text1"/>
        </w:rPr>
        <w:t>Du kan både lägga till nya och ändra tidigare inlagda händelser i planeringsverktyget.</w:t>
      </w:r>
      <w:r w:rsidR="0043699C" w:rsidRPr="00BB26B0">
        <w:rPr>
          <w:noProof/>
        </w:rPr>
        <w:t xml:space="preserve"> </w:t>
      </w:r>
      <w:r w:rsidR="0043699C">
        <w:rPr>
          <w:noProof/>
        </w:rPr>
        <w:drawing>
          <wp:inline distT="0" distB="0" distL="0" distR="0" wp14:anchorId="2975D475" wp14:editId="0D69F21E">
            <wp:extent cx="4563110" cy="3986074"/>
            <wp:effectExtent l="0" t="0" r="8890" b="0"/>
            <wp:docPr id="902" name="Bildobjekt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28444" t="11158" r="29552" b="23615"/>
                    <a:stretch/>
                  </pic:blipFill>
                  <pic:spPr bwMode="auto">
                    <a:xfrm>
                      <a:off x="0" y="0"/>
                      <a:ext cx="4577337" cy="3998502"/>
                    </a:xfrm>
                    <a:prstGeom prst="rect">
                      <a:avLst/>
                    </a:prstGeom>
                    <a:ln>
                      <a:noFill/>
                    </a:ln>
                    <a:extLst>
                      <a:ext uri="{53640926-AAD7-44D8-BBD7-CCE9431645EC}">
                        <a14:shadowObscured xmlns:a14="http://schemas.microsoft.com/office/drawing/2010/main"/>
                      </a:ext>
                    </a:extLst>
                  </pic:spPr>
                </pic:pic>
              </a:graphicData>
            </a:graphic>
          </wp:inline>
        </w:drawing>
      </w:r>
    </w:p>
    <w:p w14:paraId="75B3021E" w14:textId="77777777" w:rsidR="0043699C" w:rsidRPr="00E027AF" w:rsidRDefault="0043699C" w:rsidP="0043699C">
      <w:pPr>
        <w:pStyle w:val="Liststycke"/>
        <w:numPr>
          <w:ilvl w:val="0"/>
          <w:numId w:val="0"/>
        </w:numPr>
        <w:spacing w:line="276" w:lineRule="auto"/>
        <w:ind w:left="360"/>
        <w:rPr>
          <w:noProof/>
          <w:color w:val="000000" w:themeColor="text1"/>
        </w:rPr>
      </w:pPr>
      <w:r w:rsidRPr="006A4CB9">
        <w:rPr>
          <w:noProof/>
          <w:color w:val="000000" w:themeColor="text1"/>
        </w:rPr>
        <w:t xml:space="preserve">Fyll i </w:t>
      </w:r>
      <w:r>
        <w:rPr>
          <w:noProof/>
          <w:color w:val="000000" w:themeColor="text1"/>
        </w:rPr>
        <w:t xml:space="preserve">rubrik </w:t>
      </w:r>
      <w:r w:rsidRPr="006A4CB9">
        <w:rPr>
          <w:noProof/>
          <w:color w:val="000000" w:themeColor="text1"/>
        </w:rPr>
        <w:t>på händelse</w:t>
      </w:r>
      <w:r>
        <w:rPr>
          <w:noProof/>
          <w:color w:val="000000" w:themeColor="text1"/>
        </w:rPr>
        <w:t>n</w:t>
      </w:r>
      <w:r w:rsidRPr="006A4CB9">
        <w:rPr>
          <w:noProof/>
          <w:color w:val="000000" w:themeColor="text1"/>
        </w:rPr>
        <w:t xml:space="preserve">, samt </w:t>
      </w:r>
      <w:r>
        <w:rPr>
          <w:noProof/>
          <w:color w:val="000000" w:themeColor="text1"/>
        </w:rPr>
        <w:t>exakt eller ungefärlig tid</w:t>
      </w:r>
      <w:r>
        <w:rPr>
          <w:noProof/>
        </w:rPr>
        <w:t>. Lägg till eventuell information.Klicka på SPARA.</w:t>
      </w:r>
    </w:p>
    <w:p w14:paraId="6F651F06" w14:textId="77777777" w:rsidR="0043699C" w:rsidRPr="00E027AF" w:rsidRDefault="0043699C" w:rsidP="0043699C">
      <w:pPr>
        <w:spacing w:line="276" w:lineRule="auto"/>
        <w:rPr>
          <w:noProof/>
          <w:color w:val="000000" w:themeColor="text1"/>
        </w:rPr>
      </w:pPr>
      <w:r>
        <w:rPr>
          <w:noProof/>
        </w:rPr>
        <w:drawing>
          <wp:inline distT="0" distB="0" distL="0" distR="0" wp14:anchorId="2ADA3C21" wp14:editId="11419595">
            <wp:extent cx="2402007" cy="3119009"/>
            <wp:effectExtent l="0" t="0" r="0" b="5715"/>
            <wp:docPr id="903" name="Bildobjekt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36978" t="13908" r="36779" b="25517"/>
                    <a:stretch/>
                  </pic:blipFill>
                  <pic:spPr bwMode="auto">
                    <a:xfrm>
                      <a:off x="0" y="0"/>
                      <a:ext cx="2409855" cy="3129200"/>
                    </a:xfrm>
                    <a:prstGeom prst="rect">
                      <a:avLst/>
                    </a:prstGeom>
                    <a:ln>
                      <a:noFill/>
                    </a:ln>
                    <a:extLst>
                      <a:ext uri="{53640926-AAD7-44D8-BBD7-CCE9431645EC}">
                        <a14:shadowObscured xmlns:a14="http://schemas.microsoft.com/office/drawing/2010/main"/>
                      </a:ext>
                    </a:extLst>
                  </pic:spPr>
                </pic:pic>
              </a:graphicData>
            </a:graphic>
          </wp:inline>
        </w:drawing>
      </w:r>
    </w:p>
    <w:p w14:paraId="15641933" w14:textId="77777777" w:rsidR="0043699C" w:rsidRDefault="0043699C" w:rsidP="0043699C">
      <w:pPr>
        <w:pStyle w:val="Rubrik2"/>
      </w:pPr>
      <w:bookmarkStart w:id="111" w:name="_Toc167914991"/>
      <w:bookmarkStart w:id="112" w:name="_Toc178342410"/>
      <w:r>
        <w:lastRenderedPageBreak/>
        <w:t>Rutiner för att använda Planering</w:t>
      </w:r>
      <w:bookmarkEnd w:id="111"/>
      <w:bookmarkEnd w:id="112"/>
      <w:r>
        <w:t xml:space="preserve"> </w:t>
      </w:r>
    </w:p>
    <w:p w14:paraId="3C278249" w14:textId="77777777" w:rsidR="0043699C" w:rsidRPr="004A3820" w:rsidRDefault="0043699C" w:rsidP="0043699C">
      <w:pPr>
        <w:tabs>
          <w:tab w:val="left" w:pos="5670"/>
        </w:tabs>
        <w:spacing w:line="276" w:lineRule="auto"/>
        <w:rPr>
          <w:rFonts w:ascii="Arial" w:hAnsi="Arial" w:cs="Arial"/>
          <w:i/>
          <w:sz w:val="20"/>
          <w:szCs w:val="20"/>
        </w:rPr>
      </w:pPr>
      <w:r w:rsidRPr="004A3820">
        <w:rPr>
          <w:i/>
          <w:noProof/>
        </w:rPr>
        <w:t xml:space="preserve">Exempel, redigeras av </w:t>
      </w:r>
      <w:commentRangeStart w:id="113"/>
      <w:r w:rsidRPr="004A3820">
        <w:rPr>
          <w:i/>
          <w:noProof/>
        </w:rPr>
        <w:t>verksamheten</w:t>
      </w:r>
      <w:commentRangeEnd w:id="113"/>
      <w:r>
        <w:rPr>
          <w:rStyle w:val="Kommentarsreferens"/>
          <w:rFonts w:eastAsia="Times New Roman" w:cs="Times New Roman"/>
          <w:shd w:val="clear" w:color="auto" w:fill="auto"/>
        </w:rPr>
        <w:commentReference w:id="113"/>
      </w:r>
      <w:r>
        <w:rPr>
          <w:i/>
          <w:noProof/>
        </w:rPr>
        <w:t>:</w:t>
      </w:r>
    </w:p>
    <w:p w14:paraId="52BDEC4E" w14:textId="77777777" w:rsidR="0043699C" w:rsidRDefault="0043699C" w:rsidP="00804FE8">
      <w:pPr>
        <w:pStyle w:val="Liststycke"/>
        <w:numPr>
          <w:ilvl w:val="0"/>
          <w:numId w:val="32"/>
        </w:numPr>
        <w:spacing w:line="276" w:lineRule="auto"/>
        <w:rPr>
          <w:rFonts w:cs="Arial"/>
          <w:highlight w:val="yellow"/>
        </w:rPr>
      </w:pPr>
      <w:r w:rsidRPr="00A67343">
        <w:rPr>
          <w:rFonts w:cs="Arial"/>
          <w:highlight w:val="yellow"/>
        </w:rPr>
        <w:t xml:space="preserve">När Min vårdplan startas lägger vi in ungefärliga tider för händelser för att skapa en översikt för patienten. </w:t>
      </w:r>
    </w:p>
    <w:p w14:paraId="5B1F589B" w14:textId="77777777" w:rsidR="0043699C" w:rsidRPr="00195D51" w:rsidRDefault="0043699C" w:rsidP="0043699C">
      <w:pPr>
        <w:pStyle w:val="Liststycke"/>
        <w:numPr>
          <w:ilvl w:val="0"/>
          <w:numId w:val="0"/>
        </w:numPr>
        <w:spacing w:line="276" w:lineRule="auto"/>
        <w:ind w:left="360"/>
        <w:rPr>
          <w:rFonts w:cs="Arial"/>
          <w:i/>
          <w:highlight w:val="yellow"/>
        </w:rPr>
      </w:pPr>
      <w:r>
        <w:rPr>
          <w:rFonts w:cs="Arial"/>
          <w:i/>
          <w:highlight w:val="yellow"/>
        </w:rPr>
        <w:t>eller</w:t>
      </w:r>
    </w:p>
    <w:p w14:paraId="5C971E34" w14:textId="77777777" w:rsidR="0043699C" w:rsidRPr="000A2954" w:rsidRDefault="0043699C" w:rsidP="00804FE8">
      <w:pPr>
        <w:pStyle w:val="Liststycke"/>
        <w:numPr>
          <w:ilvl w:val="0"/>
          <w:numId w:val="32"/>
        </w:numPr>
        <w:spacing w:line="276" w:lineRule="auto"/>
        <w:rPr>
          <w:rFonts w:cs="Arial"/>
          <w:highlight w:val="yellow"/>
        </w:rPr>
      </w:pPr>
      <w:r w:rsidRPr="00A67343">
        <w:rPr>
          <w:rFonts w:cs="Arial"/>
          <w:highlight w:val="yellow"/>
        </w:rPr>
        <w:t>Informera patienten om att hen får lägga in tider i verktyget Planering om hen vill, men att verksamheten inte kommer att göra det.</w:t>
      </w:r>
    </w:p>
    <w:p w14:paraId="0BF846B4" w14:textId="77777777" w:rsidR="0043699C" w:rsidRPr="0043699C" w:rsidRDefault="0043699C" w:rsidP="0043699C">
      <w:pPr>
        <w:spacing w:line="276" w:lineRule="auto"/>
        <w:rPr>
          <w:highlight w:val="yellow"/>
        </w:rPr>
      </w:pPr>
    </w:p>
    <w:p w14:paraId="29A92910" w14:textId="3690F353" w:rsidR="001D69BF" w:rsidRPr="005F53F8" w:rsidRDefault="008766B3" w:rsidP="00C94A5F">
      <w:pPr>
        <w:pStyle w:val="Rubrik1"/>
      </w:pPr>
      <w:bookmarkStart w:id="114" w:name="_Toc178342411"/>
      <w:bookmarkEnd w:id="88"/>
      <w:bookmarkEnd w:id="89"/>
      <w:bookmarkEnd w:id="85"/>
      <w:bookmarkEnd w:id="86"/>
      <w:r>
        <w:t>Formulä</w:t>
      </w:r>
      <w:r w:rsidR="003B4AB7">
        <w:t>r för skattning av mående</w:t>
      </w:r>
      <w:bookmarkEnd w:id="114"/>
    </w:p>
    <w:p w14:paraId="1A3DDAAD" w14:textId="7000D7ED" w:rsidR="00982166" w:rsidRPr="00BA528A" w:rsidRDefault="008766B3" w:rsidP="00982166">
      <w:pPr>
        <w:spacing w:line="276" w:lineRule="auto"/>
      </w:pPr>
      <w:bookmarkStart w:id="115" w:name="_Toc514767321"/>
      <w:bookmarkStart w:id="116" w:name="_Toc517955515"/>
      <w:r w:rsidRPr="00BA528A">
        <w:t xml:space="preserve">Min vårdplan </w:t>
      </w:r>
      <w:r w:rsidR="000B1C5F">
        <w:t xml:space="preserve">för barn </w:t>
      </w:r>
      <w:r w:rsidRPr="00BA528A">
        <w:t xml:space="preserve">innehåller </w:t>
      </w:r>
      <w:r w:rsidR="003B4AB7">
        <w:t xml:space="preserve">följande </w:t>
      </w:r>
      <w:r w:rsidR="00F448B1">
        <w:t>formulä</w:t>
      </w:r>
      <w:r w:rsidR="003B4AB7">
        <w:t>r</w:t>
      </w:r>
      <w:r w:rsidRPr="00BA528A">
        <w:t>:</w:t>
      </w:r>
    </w:p>
    <w:p w14:paraId="51FAE80D" w14:textId="0C433FB3" w:rsidR="00982166" w:rsidRPr="00492A13" w:rsidRDefault="008766B3" w:rsidP="00804FE8">
      <w:pPr>
        <w:pStyle w:val="Liststycke"/>
        <w:numPr>
          <w:ilvl w:val="0"/>
          <w:numId w:val="37"/>
        </w:numPr>
        <w:spacing w:line="276" w:lineRule="auto"/>
        <w:rPr>
          <w:color w:val="000000" w:themeColor="text1"/>
        </w:rPr>
      </w:pPr>
      <w:r>
        <w:rPr>
          <w:color w:val="000000" w:themeColor="text1"/>
        </w:rPr>
        <w:t>(</w:t>
      </w:r>
      <w:r w:rsidR="000C1E7F">
        <w:rPr>
          <w:color w:val="000000" w:themeColor="text1"/>
        </w:rPr>
        <w:t>Synlig från start</w:t>
      </w:r>
      <w:r w:rsidR="000D3E6B">
        <w:rPr>
          <w:color w:val="000000" w:themeColor="text1"/>
        </w:rPr>
        <w:t>)</w:t>
      </w:r>
      <w:r w:rsidR="000C1E7F">
        <w:rPr>
          <w:color w:val="000000" w:themeColor="text1"/>
        </w:rPr>
        <w:t xml:space="preserve"> </w:t>
      </w:r>
      <w:r w:rsidRPr="42A84826">
        <w:rPr>
          <w:color w:val="000000" w:themeColor="text1"/>
        </w:rPr>
        <w:t>V</w:t>
      </w:r>
      <w:r w:rsidR="00D14F01" w:rsidRPr="42A84826">
        <w:rPr>
          <w:color w:val="000000" w:themeColor="text1"/>
        </w:rPr>
        <w:t>ad är v</w:t>
      </w:r>
      <w:r w:rsidRPr="42A84826">
        <w:rPr>
          <w:color w:val="000000" w:themeColor="text1"/>
        </w:rPr>
        <w:t>iktigt för mig</w:t>
      </w:r>
      <w:r w:rsidR="00D14F01" w:rsidRPr="42A84826">
        <w:rPr>
          <w:color w:val="000000" w:themeColor="text1"/>
        </w:rPr>
        <w:t>?</w:t>
      </w:r>
      <w:r w:rsidRPr="42A84826">
        <w:rPr>
          <w:color w:val="000000" w:themeColor="text1"/>
        </w:rPr>
        <w:t xml:space="preserve"> </w:t>
      </w:r>
    </w:p>
    <w:p w14:paraId="502AFC68" w14:textId="6FFC2D20" w:rsidR="00FF0278" w:rsidRDefault="008766B3" w:rsidP="00804FE8">
      <w:pPr>
        <w:pStyle w:val="Liststycke"/>
        <w:numPr>
          <w:ilvl w:val="0"/>
          <w:numId w:val="37"/>
        </w:numPr>
        <w:spacing w:line="276" w:lineRule="auto"/>
      </w:pPr>
      <w:r>
        <w:t>(</w:t>
      </w:r>
      <w:r w:rsidR="000D3E6B">
        <w:t>K</w:t>
      </w:r>
      <w:r w:rsidR="000C1E7F">
        <w:t>ommande modul</w:t>
      </w:r>
      <w:r w:rsidR="000D3E6B">
        <w:t>)</w:t>
      </w:r>
      <w:r w:rsidR="000C1E7F">
        <w:t xml:space="preserve"> Hur sover jag och hur påverkas min dag?</w:t>
      </w:r>
    </w:p>
    <w:p w14:paraId="48FFFEF5" w14:textId="3D6BBF53" w:rsidR="000C1E7F" w:rsidRDefault="008766B3" w:rsidP="00804FE8">
      <w:pPr>
        <w:pStyle w:val="Liststycke"/>
        <w:numPr>
          <w:ilvl w:val="0"/>
          <w:numId w:val="37"/>
        </w:numPr>
        <w:spacing w:line="276" w:lineRule="auto"/>
      </w:pPr>
      <w:r>
        <w:t>(</w:t>
      </w:r>
      <w:r w:rsidR="000D3E6B">
        <w:t>K</w:t>
      </w:r>
      <w:r w:rsidR="00CC1650">
        <w:t>o</w:t>
      </w:r>
      <w:r>
        <w:t>mmande modul</w:t>
      </w:r>
      <w:r w:rsidR="000D3E6B">
        <w:t>)</w:t>
      </w:r>
      <w:r>
        <w:t xml:space="preserve"> PROMIS-25 Hur mår jag?</w:t>
      </w:r>
    </w:p>
    <w:p w14:paraId="2FB24172" w14:textId="79281136" w:rsidR="000C1E7F" w:rsidRDefault="008766B3" w:rsidP="00804FE8">
      <w:pPr>
        <w:pStyle w:val="Liststycke"/>
        <w:numPr>
          <w:ilvl w:val="0"/>
          <w:numId w:val="37"/>
        </w:numPr>
        <w:spacing w:line="276" w:lineRule="auto"/>
      </w:pPr>
      <w:r>
        <w:t>(</w:t>
      </w:r>
      <w:r w:rsidR="000D3E6B">
        <w:t>K</w:t>
      </w:r>
      <w:r>
        <w:t>ommande modul</w:t>
      </w:r>
      <w:r w:rsidR="000D3E6B">
        <w:t>)</w:t>
      </w:r>
      <w:r>
        <w:t xml:space="preserve"> Min livslista</w:t>
      </w:r>
    </w:p>
    <w:p w14:paraId="5B98BE85" w14:textId="77777777" w:rsidR="00620D57" w:rsidRDefault="00620D57" w:rsidP="0054065A">
      <w:pPr>
        <w:spacing w:line="276" w:lineRule="auto"/>
      </w:pPr>
    </w:p>
    <w:p w14:paraId="75241959" w14:textId="77777777" w:rsidR="00620D57" w:rsidRDefault="00620D57" w:rsidP="00620D57">
      <w:pPr>
        <w:pStyle w:val="Rubrik2"/>
      </w:pPr>
      <w:bookmarkStart w:id="117" w:name="_Toc178342412"/>
      <w:r>
        <w:t>Formuläret Vad är viktigt för mig</w:t>
      </w:r>
      <w:bookmarkEnd w:id="117"/>
    </w:p>
    <w:p w14:paraId="3BD55310" w14:textId="61D99B0B" w:rsidR="00D14F01" w:rsidRDefault="008766B3" w:rsidP="0054065A">
      <w:pPr>
        <w:spacing w:line="276" w:lineRule="auto"/>
      </w:pPr>
      <w:r>
        <w:t>Formuläret</w:t>
      </w:r>
      <w:r w:rsidR="00982166" w:rsidRPr="00BF51B1">
        <w:t xml:space="preserve"> </w:t>
      </w:r>
      <w:r w:rsidR="00982166" w:rsidRPr="00C02AAE">
        <w:rPr>
          <w:iCs/>
        </w:rPr>
        <w:t>Viktigt för mig</w:t>
      </w:r>
      <w:r w:rsidR="00982166" w:rsidRPr="00BF51B1">
        <w:t xml:space="preserve"> </w:t>
      </w:r>
      <w:r>
        <w:t>stöttar vårdverksamheterna i att säkra ett personcentrerat arbetssätt.</w:t>
      </w:r>
      <w:r w:rsidR="0054065A">
        <w:t xml:space="preserve"> </w:t>
      </w:r>
      <w:r>
        <w:t>Svaret använder du för att utforma ett så bra stöd som möjligt för att patienten ska kunna fokusera på det hen tycker är viktigt.  Svaren kan till exempel ge dig information om hur du bäst ska bemöta patienten eller vilka rehabiliteringsinsatser patienten behöver.</w:t>
      </w:r>
    </w:p>
    <w:p w14:paraId="3473AF91" w14:textId="2866B6DF" w:rsidR="00930039" w:rsidRPr="00930039" w:rsidRDefault="008766B3" w:rsidP="00930039">
      <w:pPr>
        <w:pStyle w:val="Rubrik2"/>
      </w:pPr>
      <w:bookmarkStart w:id="118" w:name="_Toc178342413"/>
      <w:r>
        <w:t>Inställningar i f</w:t>
      </w:r>
      <w:r w:rsidRPr="00930039">
        <w:t>ormulär</w:t>
      </w:r>
      <w:bookmarkEnd w:id="118"/>
      <w:r w:rsidRPr="00930039">
        <w:t xml:space="preserve"> </w:t>
      </w:r>
    </w:p>
    <w:p w14:paraId="54471975" w14:textId="07860204" w:rsidR="00A83911" w:rsidRDefault="008766B3" w:rsidP="00A83911">
      <w:pPr>
        <w:spacing w:line="276" w:lineRule="auto"/>
      </w:pPr>
      <w:r>
        <w:t>Formuläret Vad är viktigt för mig är aktivt från start och patienten kan när som helst besvara frågan.</w:t>
      </w:r>
      <w:r w:rsidR="004C2787">
        <w:t xml:space="preserve"> U</w:t>
      </w:r>
      <w:r w:rsidR="004C2787" w:rsidRPr="004C2787">
        <w:t>ppmuntra gärna patienten att fylla i formuläret och återkoppla efter överenskommelse</w:t>
      </w:r>
      <w:r w:rsidR="004C2787">
        <w:t>.</w:t>
      </w:r>
    </w:p>
    <w:p w14:paraId="0BE3DC24" w14:textId="77777777" w:rsidR="00620D57" w:rsidRDefault="004C2787" w:rsidP="00A83911">
      <w:pPr>
        <w:spacing w:line="276" w:lineRule="auto"/>
      </w:pPr>
      <w:r w:rsidRPr="004C2787">
        <w:t>Övriga formulär ligger i egna separata moduler under KOMMANDE MODULER som kan aktiveras när du vill att patienten ska fylla i dem.</w:t>
      </w:r>
      <w:r>
        <w:t xml:space="preserve"> </w:t>
      </w:r>
    </w:p>
    <w:p w14:paraId="05B01E1F" w14:textId="7890C5DA" w:rsidR="00AF26A5" w:rsidRDefault="00AF26A5" w:rsidP="00AF26A5">
      <w:pPr>
        <w:pStyle w:val="Rubrik3"/>
      </w:pPr>
      <w:bookmarkStart w:id="119" w:name="_Toc178342414"/>
      <w:r>
        <w:t>Avisering till patienten</w:t>
      </w:r>
      <w:bookmarkEnd w:id="119"/>
    </w:p>
    <w:p w14:paraId="00476AB7" w14:textId="7B714611" w:rsidR="00982166" w:rsidRDefault="004C2787" w:rsidP="00982166">
      <w:pPr>
        <w:spacing w:line="276" w:lineRule="auto"/>
      </w:pPr>
      <w:r w:rsidRPr="004C2787">
        <w:t>När modulen med formuläret aktiveras skickas en automatisk avisering till patienten dagen därpå.</w:t>
      </w:r>
      <w:r w:rsidR="00620D57">
        <w:t xml:space="preserve"> </w:t>
      </w:r>
      <w:r w:rsidR="008766B3">
        <w:t xml:space="preserve">När du vill be patienten att fylla i </w:t>
      </w:r>
      <w:r w:rsidR="00F448B1">
        <w:t>formuläret</w:t>
      </w:r>
      <w:r w:rsidR="008766B3">
        <w:t xml:space="preserve"> igen behöver du meddela patienten muntligen eller via ett meddelande eller en sidkommentar i ett steg. Du kan också sätta modulen med </w:t>
      </w:r>
      <w:r w:rsidR="00F448B1">
        <w:t>formuläret</w:t>
      </w:r>
      <w:r w:rsidR="008766B3">
        <w:t xml:space="preserve"> till kommande, för att därefter sätta den till aktuell igen, så att patienten får en automatisk avisering.  </w:t>
      </w:r>
    </w:p>
    <w:p w14:paraId="6C7F8F57" w14:textId="4D3CFD4D" w:rsidR="00AF26A5" w:rsidRPr="00BF51B1" w:rsidRDefault="00AF26A5" w:rsidP="00AF26A5">
      <w:pPr>
        <w:pStyle w:val="Rubrik3"/>
      </w:pPr>
      <w:bookmarkStart w:id="120" w:name="_Toc178342415"/>
      <w:r>
        <w:lastRenderedPageBreak/>
        <w:t>Reglera användning</w:t>
      </w:r>
      <w:bookmarkEnd w:id="120"/>
    </w:p>
    <w:p w14:paraId="4ED5AF25" w14:textId="7ADE15BD" w:rsidR="00982166" w:rsidRDefault="008766B3" w:rsidP="00982166">
      <w:pPr>
        <w:spacing w:line="276" w:lineRule="auto"/>
      </w:pPr>
      <w:r w:rsidRPr="00BF51B1">
        <w:t xml:space="preserve">Så länge en modul med </w:t>
      </w:r>
      <w:r w:rsidR="00F448B1">
        <w:t>ett formulär</w:t>
      </w:r>
      <w:r w:rsidRPr="00BF51B1">
        <w:t xml:space="preserve"> är satt till aktuell kan patienten fylla i och skicka in </w:t>
      </w:r>
      <w:r w:rsidR="00F448B1">
        <w:t>formuläret</w:t>
      </w:r>
      <w:r w:rsidRPr="00BF51B1">
        <w:t xml:space="preserve"> hur ofta och när hen själv vill. Om </w:t>
      </w:r>
      <w:r w:rsidR="001E6B0F">
        <w:t>du</w:t>
      </w:r>
      <w:r w:rsidRPr="00BF51B1">
        <w:t xml:space="preserve"> </w:t>
      </w:r>
      <w:r>
        <w:t>vill</w:t>
      </w:r>
      <w:r w:rsidRPr="00BF51B1">
        <w:t xml:space="preserve"> begränsa antalet gånger en patient kan fylla i ett </w:t>
      </w:r>
      <w:r w:rsidR="00F448B1">
        <w:t>formulär</w:t>
      </w:r>
      <w:r w:rsidRPr="00BF51B1">
        <w:t xml:space="preserve"> kan </w:t>
      </w:r>
      <w:r w:rsidR="001E6B0F">
        <w:t>du</w:t>
      </w:r>
      <w:r w:rsidRPr="00BF51B1">
        <w:t xml:space="preserve"> sätta modulen till </w:t>
      </w:r>
      <w:r>
        <w:t>kommande</w:t>
      </w:r>
      <w:r w:rsidRPr="00BF51B1">
        <w:t xml:space="preserve"> efter att patienten har besvarat det, för att </w:t>
      </w:r>
      <w:r w:rsidR="00320B5E">
        <w:t>sätta</w:t>
      </w:r>
      <w:r w:rsidRPr="00BF51B1">
        <w:t xml:space="preserve"> det</w:t>
      </w:r>
      <w:r w:rsidR="00320B5E">
        <w:t xml:space="preserve"> till aktuell</w:t>
      </w:r>
      <w:r w:rsidRPr="00BF51B1">
        <w:t xml:space="preserve"> igen när patienten ska fylla i </w:t>
      </w:r>
      <w:r w:rsidR="00F448B1">
        <w:t>formuläret</w:t>
      </w:r>
      <w:r w:rsidRPr="00BF51B1">
        <w:t xml:space="preserve"> igen. </w:t>
      </w:r>
      <w:r w:rsidR="004B3C11">
        <w:t>Du kan också skriva sidkommentarer till formulären.</w:t>
      </w:r>
    </w:p>
    <w:p w14:paraId="3D52C3DF" w14:textId="716070E6" w:rsidR="00AF26A5" w:rsidRPr="00BF51B1" w:rsidRDefault="00AF26A5" w:rsidP="00AF26A5">
      <w:pPr>
        <w:pStyle w:val="Rubrik3"/>
      </w:pPr>
      <w:bookmarkStart w:id="121" w:name="_Toc178342416"/>
      <w:r>
        <w:t>Avisering till behandlare</w:t>
      </w:r>
      <w:bookmarkEnd w:id="121"/>
    </w:p>
    <w:p w14:paraId="71BF5888" w14:textId="77777777" w:rsidR="00334547" w:rsidRDefault="008766B3" w:rsidP="005E3979">
      <w:pPr>
        <w:spacing w:line="276" w:lineRule="auto"/>
        <w:rPr>
          <w:color w:val="000000" w:themeColor="text1"/>
        </w:rPr>
      </w:pPr>
      <w:r w:rsidRPr="00BF51B1">
        <w:t xml:space="preserve">När </w:t>
      </w:r>
      <w:r w:rsidRPr="00746D29">
        <w:rPr>
          <w:color w:val="000000" w:themeColor="text1"/>
        </w:rPr>
        <w:t xml:space="preserve">patienten har besvarat </w:t>
      </w:r>
      <w:r w:rsidR="00F448B1">
        <w:rPr>
          <w:color w:val="000000" w:themeColor="text1"/>
        </w:rPr>
        <w:t xml:space="preserve">ett formulär </w:t>
      </w:r>
      <w:r w:rsidRPr="00746D29">
        <w:rPr>
          <w:color w:val="000000" w:themeColor="text1"/>
        </w:rPr>
        <w:t xml:space="preserve">aviseras behandlaren med en flagga i listan över Min vårdplan i Mina eller </w:t>
      </w:r>
      <w:r>
        <w:rPr>
          <w:color w:val="000000" w:themeColor="text1"/>
        </w:rPr>
        <w:t>A</w:t>
      </w:r>
      <w:r w:rsidRPr="00746D29">
        <w:rPr>
          <w:color w:val="000000" w:themeColor="text1"/>
        </w:rPr>
        <w:t>lla-fliken.</w:t>
      </w:r>
      <w:r w:rsidR="004C2787">
        <w:rPr>
          <w:color w:val="000000" w:themeColor="text1"/>
        </w:rPr>
        <w:t xml:space="preserve"> </w:t>
      </w:r>
    </w:p>
    <w:p w14:paraId="69714AA9" w14:textId="7BB6EBAA" w:rsidR="00334547" w:rsidRDefault="00334547" w:rsidP="005E3979">
      <w:pPr>
        <w:spacing w:line="276" w:lineRule="auto"/>
        <w:rPr>
          <w:color w:val="000000" w:themeColor="text1"/>
        </w:rPr>
      </w:pPr>
      <w:r>
        <w:rPr>
          <w:noProof/>
          <w:shd w:val="clear" w:color="auto" w:fill="auto"/>
        </w:rPr>
        <mc:AlternateContent>
          <mc:Choice Requires="wps">
            <w:drawing>
              <wp:anchor distT="0" distB="0" distL="114300" distR="114300" simplePos="0" relativeHeight="251783168" behindDoc="0" locked="0" layoutInCell="1" allowOverlap="1" wp14:anchorId="337BC70E" wp14:editId="4CB4D8D8">
                <wp:simplePos x="0" y="0"/>
                <wp:positionH relativeFrom="column">
                  <wp:posOffset>158115</wp:posOffset>
                </wp:positionH>
                <wp:positionV relativeFrom="paragraph">
                  <wp:posOffset>1921510</wp:posOffset>
                </wp:positionV>
                <wp:extent cx="1565910" cy="735965"/>
                <wp:effectExtent l="0" t="0" r="0" b="6985"/>
                <wp:wrapNone/>
                <wp:docPr id="6754918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910" cy="735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6D3277E" id="Rectangle 57" o:spid="_x0000_s1026" style="position:absolute;margin-left:12.45pt;margin-top:151.3pt;width:123.3pt;height:57.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" stroked="f"/>
            </w:pict>
          </mc:Fallback>
        </mc:AlternateContent>
      </w:r>
      <w:r>
        <w:rPr>
          <w:noProof/>
        </w:rPr>
        <w:drawing>
          <wp:inline distT="0" distB="0" distL="0" distR="0" wp14:anchorId="1914345D" wp14:editId="4AED3B7B">
            <wp:extent cx="4980217" cy="2565400"/>
            <wp:effectExtent l="133350" t="114300" r="144780" b="158750"/>
            <wp:docPr id="15520469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46945" name=""/>
                    <pic:cNvPicPr/>
                  </pic:nvPicPr>
                  <pic:blipFill rotWithShape="1">
                    <a:blip r:embed="rId85"/>
                    <a:srcRect l="16396" t="13137" r="16556" b="25467"/>
                    <a:stretch/>
                  </pic:blipFill>
                  <pic:spPr bwMode="auto">
                    <a:xfrm>
                      <a:off x="0" y="0"/>
                      <a:ext cx="4985137" cy="2567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1B63F13" w14:textId="2801D5BC" w:rsidR="003A0C5D" w:rsidRDefault="004C2787" w:rsidP="005E3979">
      <w:pPr>
        <w:spacing w:line="276" w:lineRule="auto"/>
        <w:rPr>
          <w:color w:val="000000" w:themeColor="text1"/>
        </w:rPr>
      </w:pPr>
      <w:r w:rsidRPr="004C2787">
        <w:rPr>
          <w:color w:val="000000" w:themeColor="text1"/>
        </w:rPr>
        <w:t>Olästa ifyllda formulär och resultat aviseras också under rubriken HANTERA HÄNDELSER i varje patientöversikt.</w:t>
      </w:r>
    </w:p>
    <w:p w14:paraId="2FE96D50" w14:textId="2BC669D5" w:rsidR="0099486A" w:rsidRDefault="0099486A" w:rsidP="005E3979">
      <w:pPr>
        <w:spacing w:line="276" w:lineRule="auto"/>
        <w:rPr>
          <w:color w:val="000000" w:themeColor="text1"/>
        </w:rPr>
      </w:pPr>
      <w:r>
        <w:rPr>
          <w:noProof/>
        </w:rPr>
        <w:drawing>
          <wp:inline distT="0" distB="0" distL="0" distR="0" wp14:anchorId="75D6E92A" wp14:editId="02FD11C8">
            <wp:extent cx="4306110" cy="2593281"/>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1137" t="33821" r="23193" b="6579"/>
                    <a:stretch/>
                  </pic:blipFill>
                  <pic:spPr bwMode="auto">
                    <a:xfrm>
                      <a:off x="0" y="0"/>
                      <a:ext cx="4319546" cy="2601373"/>
                    </a:xfrm>
                    <a:prstGeom prst="rect">
                      <a:avLst/>
                    </a:prstGeom>
                    <a:ln>
                      <a:noFill/>
                    </a:ln>
                    <a:extLst>
                      <a:ext uri="{53640926-AAD7-44D8-BBD7-CCE9431645EC}">
                        <a14:shadowObscured xmlns:a14="http://schemas.microsoft.com/office/drawing/2010/main"/>
                      </a:ext>
                    </a:extLst>
                  </pic:spPr>
                </pic:pic>
              </a:graphicData>
            </a:graphic>
          </wp:inline>
        </w:drawing>
      </w:r>
    </w:p>
    <w:p w14:paraId="7E3C280E" w14:textId="1871455C" w:rsidR="00AF26A5" w:rsidRDefault="00AF26A5" w:rsidP="00AF26A5">
      <w:pPr>
        <w:pStyle w:val="Rubrik3"/>
      </w:pPr>
      <w:bookmarkStart w:id="122" w:name="_Toc178342417"/>
      <w:r>
        <w:lastRenderedPageBreak/>
        <w:t>Hitta hanterade formulär</w:t>
      </w:r>
      <w:bookmarkEnd w:id="122"/>
    </w:p>
    <w:p w14:paraId="4A4A062C" w14:textId="7C6B91BE" w:rsidR="0099486A" w:rsidRDefault="0099486A" w:rsidP="0099486A">
      <w:pPr>
        <w:spacing w:line="276" w:lineRule="auto"/>
        <w:rPr>
          <w:color w:val="000000" w:themeColor="text1"/>
        </w:rPr>
      </w:pPr>
      <w:r>
        <w:rPr>
          <w:color w:val="000000" w:themeColor="text1"/>
        </w:rPr>
        <w:t xml:space="preserve">Tidigare ifyllda och lästa formulär </w:t>
      </w:r>
      <w:r w:rsidR="00334547">
        <w:rPr>
          <w:color w:val="000000" w:themeColor="text1"/>
        </w:rPr>
        <w:t>finns</w:t>
      </w:r>
      <w:r>
        <w:rPr>
          <w:color w:val="000000" w:themeColor="text1"/>
        </w:rPr>
        <w:t xml:space="preserve"> i modulen där formuläret ligger</w:t>
      </w:r>
      <w:r w:rsidR="004B3C11">
        <w:rPr>
          <w:color w:val="000000" w:themeColor="text1"/>
        </w:rPr>
        <w:t xml:space="preserve"> (en länk som heter </w:t>
      </w:r>
      <w:r w:rsidR="004B3C11" w:rsidRPr="00E319EC">
        <w:rPr>
          <w:i/>
          <w:iCs/>
          <w:color w:val="000000" w:themeColor="text1"/>
        </w:rPr>
        <w:t>Visa listan med formulär</w:t>
      </w:r>
      <w:r w:rsidR="004B3C11">
        <w:rPr>
          <w:color w:val="000000" w:themeColor="text1"/>
        </w:rPr>
        <w:t>..)</w:t>
      </w:r>
      <w:r w:rsidR="00334547" w:rsidRPr="00334547">
        <w:rPr>
          <w:noProof/>
          <w:shd w:val="clear" w:color="auto" w:fill="auto"/>
        </w:rPr>
        <w:t xml:space="preserve"> </w:t>
      </w:r>
      <w:r>
        <w:rPr>
          <w:color w:val="000000" w:themeColor="text1"/>
        </w:rPr>
        <w:t xml:space="preserve">, eller under fliken </w:t>
      </w:r>
      <w:r w:rsidRPr="00D87928">
        <w:rPr>
          <w:i/>
          <w:iCs/>
          <w:color w:val="000000" w:themeColor="text1"/>
        </w:rPr>
        <w:t>Tidslinje</w:t>
      </w:r>
      <w:r>
        <w:rPr>
          <w:i/>
          <w:iCs/>
          <w:color w:val="000000" w:themeColor="text1"/>
        </w:rPr>
        <w:t xml:space="preserve"> </w:t>
      </w:r>
      <w:r w:rsidRPr="00715D4B">
        <w:rPr>
          <w:color w:val="000000" w:themeColor="text1"/>
        </w:rPr>
        <w:t xml:space="preserve">i </w:t>
      </w:r>
      <w:r>
        <w:rPr>
          <w:color w:val="000000" w:themeColor="text1"/>
        </w:rPr>
        <w:t xml:space="preserve">varje </w:t>
      </w:r>
      <w:r w:rsidRPr="00715D4B">
        <w:rPr>
          <w:color w:val="000000" w:themeColor="text1"/>
        </w:rPr>
        <w:t>patientöversikt</w:t>
      </w:r>
      <w:r>
        <w:rPr>
          <w:color w:val="000000" w:themeColor="text1"/>
        </w:rPr>
        <w:t>. Tänk på att klicka i datumintervall (per automatik visas endast senaste veckan) och ev</w:t>
      </w:r>
      <w:r w:rsidR="000B1C5F">
        <w:rPr>
          <w:color w:val="000000" w:themeColor="text1"/>
        </w:rPr>
        <w:t>entuella</w:t>
      </w:r>
      <w:r>
        <w:rPr>
          <w:color w:val="000000" w:themeColor="text1"/>
        </w:rPr>
        <w:t xml:space="preserve"> filter för perioden och händelser som du vill se.</w:t>
      </w:r>
    </w:p>
    <w:p w14:paraId="14DBA1D9" w14:textId="70504979" w:rsidR="0099486A" w:rsidRDefault="00334547" w:rsidP="0099486A">
      <w:pPr>
        <w:spacing w:line="276" w:lineRule="auto"/>
        <w:rPr>
          <w:color w:val="000000" w:themeColor="text1"/>
        </w:rPr>
      </w:pPr>
      <w:r>
        <w:rPr>
          <w:noProof/>
          <w:shd w:val="clear" w:color="auto" w:fill="auto"/>
        </w:rPr>
        <mc:AlternateContent>
          <mc:Choice Requires="wps">
            <w:drawing>
              <wp:anchor distT="0" distB="0" distL="114300" distR="114300" simplePos="0" relativeHeight="251785216" behindDoc="0" locked="0" layoutInCell="1" allowOverlap="1" wp14:anchorId="578C10B7" wp14:editId="6C14A19C">
                <wp:simplePos x="0" y="0"/>
                <wp:positionH relativeFrom="margin">
                  <wp:posOffset>1972733</wp:posOffset>
                </wp:positionH>
                <wp:positionV relativeFrom="paragraph">
                  <wp:posOffset>227753</wp:posOffset>
                </wp:positionV>
                <wp:extent cx="673100" cy="203200"/>
                <wp:effectExtent l="57150" t="19050" r="50800" b="82550"/>
                <wp:wrapNone/>
                <wp:docPr id="2109172234" name="Rektange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2032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A90CAD" id="Rektangel 21" o:spid="_x0000_s1026" style="position:absolute;margin-left:155.35pt;margin-top:17.95pt;width:53pt;height:16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" filled="f" strokecolor="#00b050" strokeweight="1.5pt">
                <v:shadow on="t" color="black" opacity="22937f" origin=",.5" offset="0,.63889mm"/>
                <v:path arrowok="t"/>
                <w10:wrap anchorx="margin"/>
              </v:rect>
            </w:pict>
          </mc:Fallback>
        </mc:AlternateContent>
      </w:r>
      <w:r w:rsidR="0099486A">
        <w:rPr>
          <w:noProof/>
        </w:rPr>
        <w:drawing>
          <wp:inline distT="0" distB="0" distL="0" distR="0" wp14:anchorId="48DCCFD5" wp14:editId="2D104AE7">
            <wp:extent cx="4856989" cy="3524435"/>
            <wp:effectExtent l="0" t="0" r="1270" b="0"/>
            <wp:docPr id="915" name="Bildobjekt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0158" t="17811" r="21107" b="6422"/>
                    <a:stretch/>
                  </pic:blipFill>
                  <pic:spPr bwMode="auto">
                    <a:xfrm>
                      <a:off x="0" y="0"/>
                      <a:ext cx="4870660" cy="3534356"/>
                    </a:xfrm>
                    <a:prstGeom prst="rect">
                      <a:avLst/>
                    </a:prstGeom>
                    <a:ln>
                      <a:noFill/>
                    </a:ln>
                    <a:extLst>
                      <a:ext uri="{53640926-AAD7-44D8-BBD7-CCE9431645EC}">
                        <a14:shadowObscured xmlns:a14="http://schemas.microsoft.com/office/drawing/2010/main"/>
                      </a:ext>
                    </a:extLst>
                  </pic:spPr>
                </pic:pic>
              </a:graphicData>
            </a:graphic>
          </wp:inline>
        </w:drawing>
      </w:r>
    </w:p>
    <w:p w14:paraId="141A42E7" w14:textId="77777777" w:rsidR="00334547" w:rsidRDefault="00334547" w:rsidP="0099486A">
      <w:pPr>
        <w:spacing w:line="276" w:lineRule="auto"/>
        <w:rPr>
          <w:color w:val="000000" w:themeColor="text1"/>
        </w:rPr>
      </w:pPr>
    </w:p>
    <w:p w14:paraId="51CD6260" w14:textId="77777777" w:rsidR="00334547" w:rsidRDefault="00334547" w:rsidP="009763DF">
      <w:pPr>
        <w:pStyle w:val="Rubrik2"/>
      </w:pPr>
      <w:bookmarkStart w:id="123" w:name="_Toc176259079"/>
      <w:bookmarkStart w:id="124" w:name="_Toc178342418"/>
      <w:r>
        <w:t>Flikformulär</w:t>
      </w:r>
      <w:bookmarkEnd w:id="123"/>
      <w:bookmarkEnd w:id="124"/>
    </w:p>
    <w:p w14:paraId="4F43DB22" w14:textId="4B4A35DA" w:rsidR="00334547" w:rsidRDefault="00334547" w:rsidP="00334547">
      <w:pPr>
        <w:spacing w:line="276" w:lineRule="auto"/>
        <w:rPr>
          <w:color w:val="000000" w:themeColor="text1"/>
        </w:rPr>
      </w:pPr>
      <w:r>
        <w:rPr>
          <w:color w:val="000000" w:themeColor="text1"/>
        </w:rPr>
        <w:t>Alla formulär är så kallade flikformulär, där patienten besvarar formuläret igen genom att skapa en ny flik. Nedan har patienten fyllt i formuläret tre gånger och du behöver växla mellan flikarna för att se patientens olika svar.</w:t>
      </w:r>
    </w:p>
    <w:p w14:paraId="793A9485" w14:textId="77777777" w:rsidR="00334547" w:rsidRPr="007E2C9E" w:rsidRDefault="00334547" w:rsidP="00334547">
      <w:pPr>
        <w:spacing w:line="276" w:lineRule="auto"/>
        <w:rPr>
          <w:color w:val="000000" w:themeColor="text1"/>
        </w:rPr>
      </w:pPr>
      <w:r>
        <w:rPr>
          <w:noProof/>
          <w:shd w:val="clear" w:color="auto" w:fill="auto"/>
        </w:rPr>
        <mc:AlternateContent>
          <mc:Choice Requires="wps">
            <w:drawing>
              <wp:anchor distT="0" distB="0" distL="114300" distR="114300" simplePos="0" relativeHeight="251787264" behindDoc="0" locked="0" layoutInCell="1" allowOverlap="1" wp14:anchorId="31AAE124" wp14:editId="038BDDE0">
                <wp:simplePos x="0" y="0"/>
                <wp:positionH relativeFrom="margin">
                  <wp:posOffset>1868805</wp:posOffset>
                </wp:positionH>
                <wp:positionV relativeFrom="paragraph">
                  <wp:posOffset>191135</wp:posOffset>
                </wp:positionV>
                <wp:extent cx="869950" cy="304800"/>
                <wp:effectExtent l="57150" t="19050" r="63500" b="76200"/>
                <wp:wrapNone/>
                <wp:docPr id="414970146" name="Rektange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9950" cy="3048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371C82" id="Rektangel 18" o:spid="_x0000_s1026" style="position:absolute;margin-left:147.15pt;margin-top:15.05pt;width:68.5pt;height:24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" filled="f" strokecolor="#00b050" strokeweight="1.5pt">
                <v:shadow on="t" color="black" opacity="22937f" origin=",.5" offset="0,.63889mm"/>
                <v:path arrowok="t"/>
                <w10:wrap anchorx="margin"/>
              </v:rect>
            </w:pict>
          </mc:Fallback>
        </mc:AlternateContent>
      </w:r>
      <w:r>
        <w:rPr>
          <w:noProof/>
        </w:rPr>
        <w:drawing>
          <wp:inline distT="0" distB="0" distL="0" distR="0" wp14:anchorId="27CB8BE8" wp14:editId="46C2F93B">
            <wp:extent cx="4442791" cy="1028700"/>
            <wp:effectExtent l="133350" t="114300" r="110490" b="133350"/>
            <wp:docPr id="18694827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82728" name=""/>
                    <pic:cNvPicPr/>
                  </pic:nvPicPr>
                  <pic:blipFill rotWithShape="1">
                    <a:blip r:embed="rId88"/>
                    <a:srcRect l="20357" t="53744" r="19581" b="21534"/>
                    <a:stretch/>
                  </pic:blipFill>
                  <pic:spPr bwMode="auto">
                    <a:xfrm>
                      <a:off x="0" y="0"/>
                      <a:ext cx="4446127" cy="1029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EEE598E" w14:textId="77777777" w:rsidR="0099486A" w:rsidRDefault="0099486A" w:rsidP="005E3979">
      <w:pPr>
        <w:spacing w:line="276" w:lineRule="auto"/>
        <w:rPr>
          <w:color w:val="000000" w:themeColor="text1"/>
        </w:rPr>
      </w:pPr>
    </w:p>
    <w:p w14:paraId="0C643244" w14:textId="77777777" w:rsidR="005127C1" w:rsidRPr="00635C96" w:rsidRDefault="008766B3" w:rsidP="005127C1">
      <w:pPr>
        <w:pStyle w:val="Rubrik2"/>
      </w:pPr>
      <w:bookmarkStart w:id="125" w:name="_Toc178342419"/>
      <w:r>
        <w:lastRenderedPageBreak/>
        <w:t>Markera ett formulär som oläst</w:t>
      </w:r>
      <w:bookmarkEnd w:id="125"/>
    </w:p>
    <w:p w14:paraId="7AE91D89" w14:textId="24401D9B" w:rsidR="005127C1" w:rsidRDefault="008766B3" w:rsidP="005127C1">
      <w:pPr>
        <w:spacing w:line="276" w:lineRule="auto"/>
        <w:rPr>
          <w:color w:val="000000" w:themeColor="text1"/>
        </w:rPr>
      </w:pPr>
      <w:r>
        <w:rPr>
          <w:color w:val="000000" w:themeColor="text1"/>
        </w:rPr>
        <w:t>Om d</w:t>
      </w:r>
      <w:r w:rsidRPr="001838E7">
        <w:rPr>
          <w:color w:val="000000" w:themeColor="text1"/>
        </w:rPr>
        <w:t>u</w:t>
      </w:r>
      <w:r>
        <w:rPr>
          <w:color w:val="000000" w:themeColor="text1"/>
        </w:rPr>
        <w:t xml:space="preserve"> har</w:t>
      </w:r>
      <w:r w:rsidRPr="001838E7">
        <w:rPr>
          <w:color w:val="000000" w:themeColor="text1"/>
        </w:rPr>
        <w:t xml:space="preserve"> </w:t>
      </w:r>
      <w:r>
        <w:rPr>
          <w:color w:val="000000" w:themeColor="text1"/>
        </w:rPr>
        <w:t>öppnat ett besvarat formulär men du eller någon annan ska återkomma till formulärsvaret senare, bör du markera formuläret som oläst. Gör så</w:t>
      </w:r>
      <w:r w:rsidR="000E134E">
        <w:rPr>
          <w:color w:val="000000" w:themeColor="text1"/>
        </w:rPr>
        <w:t xml:space="preserve"> </w:t>
      </w:r>
      <w:r>
        <w:rPr>
          <w:color w:val="000000" w:themeColor="text1"/>
        </w:rPr>
        <w:t>här:</w:t>
      </w:r>
    </w:p>
    <w:p w14:paraId="6EA171E3" w14:textId="3D5D21F3" w:rsidR="0043699C" w:rsidRPr="0043699C" w:rsidRDefault="0043699C" w:rsidP="0043699C">
      <w:pPr>
        <w:spacing w:line="276" w:lineRule="auto"/>
        <w:rPr>
          <w:noProof/>
          <w:shd w:val="clear" w:color="auto" w:fill="auto"/>
        </w:rPr>
      </w:pPr>
      <w:r w:rsidRPr="0043699C">
        <w:rPr>
          <w:color w:val="000000" w:themeColor="text1"/>
        </w:rPr>
        <w:t xml:space="preserve">Öppna modulen där formuläret ligger och klicka på </w:t>
      </w:r>
      <w:r w:rsidRPr="0043699C">
        <w:rPr>
          <w:i/>
          <w:iCs/>
          <w:color w:val="000000" w:themeColor="text1"/>
        </w:rPr>
        <w:t>Visa listan med formulär som tillhör modulen</w:t>
      </w:r>
      <w:r w:rsidRPr="0043699C">
        <w:rPr>
          <w:noProof/>
          <w:shd w:val="clear" w:color="auto" w:fill="auto"/>
        </w:rPr>
        <w:t xml:space="preserve">. </w:t>
      </w:r>
    </w:p>
    <w:p w14:paraId="429B0095" w14:textId="77777777" w:rsidR="0043699C" w:rsidRDefault="0043699C" w:rsidP="0043699C">
      <w:pPr>
        <w:spacing w:line="276" w:lineRule="auto"/>
        <w:rPr>
          <w:color w:val="000000" w:themeColor="text1"/>
        </w:rPr>
      </w:pPr>
      <w:r>
        <w:rPr>
          <w:noProof/>
          <w:shd w:val="clear" w:color="auto" w:fill="auto"/>
        </w:rPr>
        <mc:AlternateContent>
          <mc:Choice Requires="wps">
            <w:drawing>
              <wp:anchor distT="0" distB="0" distL="114300" distR="114300" simplePos="0" relativeHeight="251728896" behindDoc="0" locked="0" layoutInCell="1" allowOverlap="1" wp14:anchorId="13F60874" wp14:editId="60AF04E2">
                <wp:simplePos x="0" y="0"/>
                <wp:positionH relativeFrom="margin">
                  <wp:posOffset>151268</wp:posOffset>
                </wp:positionH>
                <wp:positionV relativeFrom="paragraph">
                  <wp:posOffset>1128865</wp:posOffset>
                </wp:positionV>
                <wp:extent cx="1803455" cy="235392"/>
                <wp:effectExtent l="57150" t="19050" r="82550" b="88900"/>
                <wp:wrapNone/>
                <wp:docPr id="1283426333" name="Rektangel 1283426333"/>
                <wp:cNvGraphicFramePr/>
                <a:graphic xmlns:a="http://schemas.openxmlformats.org/drawingml/2006/main">
                  <a:graphicData uri="http://schemas.microsoft.com/office/word/2010/wordprocessingShape">
                    <wps:wsp>
                      <wps:cNvSpPr/>
                      <wps:spPr>
                        <a:xfrm>
                          <a:off x="0" y="0"/>
                          <a:ext cx="1803455" cy="235392"/>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9F1A2A" id="Rektangel 1283426333" o:spid="_x0000_s1026" style="position:absolute;margin-left:11.9pt;margin-top:88.9pt;width:142pt;height:18.5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" filled="f" strokecolor="#00b050" strokeweight="1.5pt">
                <v:shadow on="t" color="black" opacity="22937f" origin=",.5" offset="0,.63889mm"/>
                <w10:wrap anchorx="margin"/>
              </v:rect>
            </w:pict>
          </mc:Fallback>
        </mc:AlternateContent>
      </w:r>
      <w:r>
        <w:rPr>
          <w:noProof/>
        </w:rPr>
        <w:drawing>
          <wp:inline distT="0" distB="0" distL="0" distR="0" wp14:anchorId="355B3B87" wp14:editId="08077354">
            <wp:extent cx="4558487" cy="1550504"/>
            <wp:effectExtent l="0" t="0" r="0" b="0"/>
            <wp:docPr id="1283426332" name="Bildobjekt 128342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1705" t="38584" r="22642" b="27765"/>
                    <a:stretch/>
                  </pic:blipFill>
                  <pic:spPr bwMode="auto">
                    <a:xfrm>
                      <a:off x="0" y="0"/>
                      <a:ext cx="4578309" cy="1557246"/>
                    </a:xfrm>
                    <a:prstGeom prst="rect">
                      <a:avLst/>
                    </a:prstGeom>
                    <a:ln>
                      <a:noFill/>
                    </a:ln>
                    <a:extLst>
                      <a:ext uri="{53640926-AAD7-44D8-BBD7-CCE9431645EC}">
                        <a14:shadowObscured xmlns:a14="http://schemas.microsoft.com/office/drawing/2010/main"/>
                      </a:ext>
                    </a:extLst>
                  </pic:spPr>
                </pic:pic>
              </a:graphicData>
            </a:graphic>
          </wp:inline>
        </w:drawing>
      </w:r>
    </w:p>
    <w:p w14:paraId="4F723C5B" w14:textId="7F93CCF8" w:rsidR="0043699C" w:rsidRDefault="0043699C" w:rsidP="0043699C">
      <w:pPr>
        <w:spacing w:line="276" w:lineRule="auto"/>
        <w:rPr>
          <w:color w:val="000000" w:themeColor="text1"/>
        </w:rPr>
      </w:pPr>
      <w:r>
        <w:rPr>
          <w:color w:val="000000" w:themeColor="text1"/>
        </w:rPr>
        <w:t xml:space="preserve">Klicka på </w:t>
      </w:r>
      <w:r w:rsidR="00334547">
        <w:rPr>
          <w:color w:val="000000" w:themeColor="text1"/>
        </w:rPr>
        <w:t xml:space="preserve">det aktuella </w:t>
      </w:r>
      <w:r>
        <w:rPr>
          <w:color w:val="000000" w:themeColor="text1"/>
        </w:rPr>
        <w:t xml:space="preserve">formuläret. Klicka på knappen </w:t>
      </w:r>
      <w:r w:rsidRPr="00D87928">
        <w:rPr>
          <w:i/>
          <w:iCs/>
          <w:color w:val="000000" w:themeColor="text1"/>
        </w:rPr>
        <w:t>Markera som oläst</w:t>
      </w:r>
      <w:r>
        <w:rPr>
          <w:i/>
          <w:iCs/>
          <w:color w:val="000000" w:themeColor="text1"/>
        </w:rPr>
        <w:t>.</w:t>
      </w:r>
    </w:p>
    <w:p w14:paraId="6C823BEF" w14:textId="77777777" w:rsidR="0043699C" w:rsidRDefault="0043699C" w:rsidP="0043699C">
      <w:pPr>
        <w:spacing w:line="276" w:lineRule="auto"/>
        <w:rPr>
          <w:color w:val="000000" w:themeColor="text1"/>
        </w:rPr>
      </w:pPr>
      <w:r>
        <w:rPr>
          <w:noProof/>
        </w:rPr>
        <w:drawing>
          <wp:inline distT="0" distB="0" distL="0" distR="0" wp14:anchorId="20E0035B" wp14:editId="4CED897B">
            <wp:extent cx="2951756" cy="1598746"/>
            <wp:effectExtent l="133350" t="114300" r="134620" b="173355"/>
            <wp:docPr id="1283426334" name="Bildobjekt 128342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0950" t="25573" r="44098" b="40774"/>
                    <a:stretch/>
                  </pic:blipFill>
                  <pic:spPr bwMode="auto">
                    <a:xfrm>
                      <a:off x="0" y="0"/>
                      <a:ext cx="2963014" cy="1604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EE2354" w:rsidDel="00EE2354">
        <w:rPr>
          <w:color w:val="000000" w:themeColor="text1"/>
        </w:rPr>
        <w:t xml:space="preserve"> </w:t>
      </w:r>
    </w:p>
    <w:p w14:paraId="11ED3DB1" w14:textId="43876873" w:rsidR="005127C1" w:rsidRDefault="0043699C" w:rsidP="0043699C">
      <w:pPr>
        <w:spacing w:line="276" w:lineRule="auto"/>
        <w:rPr>
          <w:color w:val="000000" w:themeColor="text1"/>
        </w:rPr>
      </w:pPr>
      <w:bookmarkStart w:id="126" w:name="_Hlk170224650"/>
      <w:r>
        <w:rPr>
          <w:color w:val="000000" w:themeColor="text1"/>
        </w:rPr>
        <w:t xml:space="preserve">Du hittar även tidigare ifyllda formulär under fliken </w:t>
      </w:r>
      <w:r w:rsidRPr="00BB5369">
        <w:rPr>
          <w:i/>
          <w:iCs/>
          <w:color w:val="000000" w:themeColor="text1"/>
        </w:rPr>
        <w:t>Tidslinje</w:t>
      </w:r>
      <w:r w:rsidR="005B5BF5">
        <w:rPr>
          <w:color w:val="000000" w:themeColor="text1"/>
        </w:rPr>
        <w:t>, se</w:t>
      </w:r>
      <w:r w:rsidR="00AF26A5">
        <w:rPr>
          <w:color w:val="000000" w:themeColor="text1"/>
        </w:rPr>
        <w:t xml:space="preserve"> rubrik</w:t>
      </w:r>
      <w:r w:rsidR="005B5BF5">
        <w:rPr>
          <w:color w:val="000000" w:themeColor="text1"/>
        </w:rPr>
        <w:t xml:space="preserve"> </w:t>
      </w:r>
      <w:r w:rsidR="00AF26A5">
        <w:rPr>
          <w:color w:val="000000" w:themeColor="text1"/>
        </w:rPr>
        <w:t>Hitta hanterade formulär ovan</w:t>
      </w:r>
      <w:r w:rsidR="005B5BF5">
        <w:rPr>
          <w:color w:val="000000" w:themeColor="text1"/>
        </w:rPr>
        <w:t>.</w:t>
      </w:r>
    </w:p>
    <w:p w14:paraId="741E25E8" w14:textId="77777777" w:rsidR="0099486A" w:rsidRPr="00297EBA" w:rsidRDefault="0099486A" w:rsidP="0099486A">
      <w:pPr>
        <w:pStyle w:val="Rubrik2"/>
      </w:pPr>
      <w:bookmarkStart w:id="127" w:name="_Toc178342420"/>
      <w:bookmarkEnd w:id="126"/>
      <w:r w:rsidRPr="00297EBA">
        <w:t>Resultat</w:t>
      </w:r>
      <w:bookmarkEnd w:id="127"/>
    </w:p>
    <w:p w14:paraId="43A13AA7" w14:textId="77777777" w:rsidR="0099486A" w:rsidRPr="00297EBA" w:rsidRDefault="0099486A" w:rsidP="0099486A">
      <w:r w:rsidRPr="00297EBA">
        <w:t>Vissa formulär har beräknade resultat kopplade till patientens svar. Du kan se och följa patientens resultat i i graf och tabell under fliken</w:t>
      </w:r>
      <w:r w:rsidRPr="00AD043C">
        <w:rPr>
          <w:i/>
          <w:iCs/>
        </w:rPr>
        <w:t xml:space="preserve"> Resultat</w:t>
      </w:r>
      <w:r w:rsidRPr="00297EBA">
        <w:t>. Denna flik visas endast om det finns några resultat</w:t>
      </w:r>
      <w:r>
        <w:t>.</w:t>
      </w:r>
    </w:p>
    <w:p w14:paraId="1B53FECC" w14:textId="01442DD1" w:rsidR="0099486A" w:rsidRDefault="0099486A" w:rsidP="0099486A">
      <w:pPr>
        <w:rPr>
          <w:highlight w:val="cyan"/>
        </w:rPr>
      </w:pPr>
      <w:r w:rsidRPr="00297EBA">
        <w:t>Klicka på det formulär du vill se resultat för</w:t>
      </w:r>
      <w:r>
        <w:t xml:space="preserve"> (nedan </w:t>
      </w:r>
      <w:r>
        <w:rPr>
          <w:i/>
          <w:iCs/>
        </w:rPr>
        <w:t>PROMIS-25 Hur mår jag</w:t>
      </w:r>
      <w:r>
        <w:t>)</w:t>
      </w:r>
      <w:r w:rsidRPr="00297EBA">
        <w:t>.</w:t>
      </w:r>
    </w:p>
    <w:p w14:paraId="28486087" w14:textId="77777777" w:rsidR="0099486A" w:rsidRDefault="0099486A" w:rsidP="0043699C">
      <w:pPr>
        <w:spacing w:line="276" w:lineRule="auto"/>
        <w:rPr>
          <w:color w:val="000000" w:themeColor="text1"/>
        </w:rPr>
      </w:pPr>
    </w:p>
    <w:p w14:paraId="76C6BF63" w14:textId="6B017650" w:rsidR="0099486A" w:rsidRPr="0043699C" w:rsidRDefault="000D3E6B" w:rsidP="0043699C">
      <w:pPr>
        <w:spacing w:line="276" w:lineRule="auto"/>
        <w:rPr>
          <w:color w:val="000000" w:themeColor="text1"/>
        </w:rPr>
      </w:pPr>
      <w:r w:rsidRPr="006B1603">
        <w:rPr>
          <w:noProof/>
          <w:highlight w:val="cyan"/>
        </w:rPr>
        <w:lastRenderedPageBreak/>
        <mc:AlternateContent>
          <mc:Choice Requires="wps">
            <w:drawing>
              <wp:anchor distT="0" distB="0" distL="114300" distR="114300" simplePos="0" relativeHeight="251755520" behindDoc="0" locked="0" layoutInCell="1" allowOverlap="1" wp14:anchorId="55EE09E5" wp14:editId="60D06A20">
                <wp:simplePos x="0" y="0"/>
                <wp:positionH relativeFrom="margin">
                  <wp:posOffset>125021</wp:posOffset>
                </wp:positionH>
                <wp:positionV relativeFrom="paragraph">
                  <wp:posOffset>1549104</wp:posOffset>
                </wp:positionV>
                <wp:extent cx="4221887" cy="291669"/>
                <wp:effectExtent l="57150" t="19050" r="83820" b="89535"/>
                <wp:wrapNone/>
                <wp:docPr id="925" name="Rektangel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887" cy="29166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B5D0B4F" id="Rektangel 925" o:spid="_x0000_s1026" style="position:absolute;margin-left:9.85pt;margin-top:122pt;width:332.45pt;height:22.9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" filled="f" strokecolor="#00b050" strokeweight="1.5pt">
                <v:shadow on="t" color="black" opacity="22937f" origin=",.5" offset="0,.63889mm"/>
                <v:path arrowok="t"/>
                <w10:wrap anchorx="margin"/>
              </v:rect>
            </w:pict>
          </mc:Fallback>
        </mc:AlternateContent>
      </w:r>
      <w:r w:rsidR="0099486A" w:rsidRPr="006B1603">
        <w:rPr>
          <w:noProof/>
          <w:highlight w:val="cyan"/>
        </w:rPr>
        <mc:AlternateContent>
          <mc:Choice Requires="wps">
            <w:drawing>
              <wp:anchor distT="0" distB="0" distL="114300" distR="114300" simplePos="0" relativeHeight="251757568" behindDoc="0" locked="0" layoutInCell="1" allowOverlap="1" wp14:anchorId="2418E0DF" wp14:editId="2DF424C3">
                <wp:simplePos x="0" y="0"/>
                <wp:positionH relativeFrom="margin">
                  <wp:posOffset>790834</wp:posOffset>
                </wp:positionH>
                <wp:positionV relativeFrom="paragraph">
                  <wp:posOffset>233717</wp:posOffset>
                </wp:positionV>
                <wp:extent cx="670819" cy="320626"/>
                <wp:effectExtent l="57150" t="19050" r="72390" b="99060"/>
                <wp:wrapNone/>
                <wp:docPr id="920" name="Rektangel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19" cy="320626"/>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D92DFC8" id="Rektangel 920" o:spid="_x0000_s1026" style="position:absolute;margin-left:62.25pt;margin-top:18.4pt;width:52.8pt;height:25.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" filled="f" strokecolor="#00b050" strokeweight="1.5pt">
                <v:shadow on="t" color="black" opacity="22937f" origin=",.5" offset="0,.63889mm"/>
                <v:path arrowok="t"/>
                <w10:wrap anchorx="margin"/>
              </v:rect>
            </w:pict>
          </mc:Fallback>
        </mc:AlternateContent>
      </w:r>
      <w:r w:rsidR="0099486A">
        <w:rPr>
          <w:noProof/>
        </w:rPr>
        <w:drawing>
          <wp:inline distT="0" distB="0" distL="0" distR="0" wp14:anchorId="743B3582" wp14:editId="000FFFDA">
            <wp:extent cx="4361966" cy="7217545"/>
            <wp:effectExtent l="0" t="0" r="635" b="254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34806" t="12021" r="37599" b="6813"/>
                    <a:stretch/>
                  </pic:blipFill>
                  <pic:spPr bwMode="auto">
                    <a:xfrm>
                      <a:off x="0" y="0"/>
                      <a:ext cx="4370218" cy="7231200"/>
                    </a:xfrm>
                    <a:prstGeom prst="rect">
                      <a:avLst/>
                    </a:prstGeom>
                    <a:ln>
                      <a:noFill/>
                    </a:ln>
                    <a:extLst>
                      <a:ext uri="{53640926-AAD7-44D8-BBD7-CCE9431645EC}">
                        <a14:shadowObscured xmlns:a14="http://schemas.microsoft.com/office/drawing/2010/main"/>
                      </a:ext>
                    </a:extLst>
                  </pic:spPr>
                </pic:pic>
              </a:graphicData>
            </a:graphic>
          </wp:inline>
        </w:drawing>
      </w:r>
    </w:p>
    <w:p w14:paraId="2A83DD35" w14:textId="689EDC1B" w:rsidR="0099486A" w:rsidRDefault="0099486A" w:rsidP="005B5BF5">
      <w:r w:rsidRPr="00297EBA">
        <w:t xml:space="preserve">Du ser nu </w:t>
      </w:r>
      <w:r w:rsidRPr="00AD043C">
        <w:t>graf och värden samt rubrik för de</w:t>
      </w:r>
      <w:r w:rsidR="006347F4">
        <w:t>t</w:t>
      </w:r>
      <w:r w:rsidRPr="00AD043C">
        <w:t xml:space="preserve"> aktuella resultatet (</w:t>
      </w:r>
      <w:r w:rsidR="005B5BF5">
        <w:t>ovan</w:t>
      </w:r>
      <w:r>
        <w:t xml:space="preserve"> </w:t>
      </w:r>
      <w:r w:rsidRPr="0099486A">
        <w:rPr>
          <w:i/>
          <w:iCs/>
        </w:rPr>
        <w:t>Fysisk funktion</w:t>
      </w:r>
      <w:r>
        <w:t xml:space="preserve"> </w:t>
      </w:r>
      <w:r w:rsidR="006347F4">
        <w:t>resp</w:t>
      </w:r>
      <w:r>
        <w:t xml:space="preserve"> </w:t>
      </w:r>
      <w:r w:rsidRPr="0099486A">
        <w:rPr>
          <w:i/>
          <w:iCs/>
        </w:rPr>
        <w:t>Oro</w:t>
      </w:r>
      <w:r>
        <w:rPr>
          <w:i/>
          <w:iCs/>
        </w:rPr>
        <w:t>)</w:t>
      </w:r>
      <w:r w:rsidRPr="00297EBA">
        <w:t xml:space="preserve"> </w:t>
      </w:r>
      <w:r w:rsidRPr="00AD043C">
        <w:t>med</w:t>
      </w:r>
      <w:r w:rsidRPr="00297EBA">
        <w:t xml:space="preserve"> en resultatbeskrivning som hjälp för din tolkning. Observera att det kan finnas flera resultat för olika skattningar i samma formulär. De kommer då </w:t>
      </w:r>
      <w:r>
        <w:t>i</w:t>
      </w:r>
      <w:r w:rsidRPr="00297EBA">
        <w:t xml:space="preserve"> lodrät följd</w:t>
      </w:r>
      <w:r w:rsidR="006347F4">
        <w:t>, skrolla nedåt för att se.</w:t>
      </w:r>
    </w:p>
    <w:p w14:paraId="2D79B349" w14:textId="77777777" w:rsidR="00334547" w:rsidRDefault="00334547" w:rsidP="005B5BF5"/>
    <w:p w14:paraId="5DDC9326" w14:textId="77777777" w:rsidR="00334547" w:rsidRDefault="00334547" w:rsidP="00334547">
      <w:pPr>
        <w:pStyle w:val="Rubrik2"/>
        <w:rPr>
          <w:rFonts w:ascii="Garamond" w:hAnsi="Garamond" w:cstheme="minorHAnsi"/>
          <w:color w:val="auto"/>
          <w:sz w:val="24"/>
          <w:szCs w:val="24"/>
        </w:rPr>
      </w:pPr>
      <w:bookmarkStart w:id="128" w:name="_Toc176258752"/>
      <w:bookmarkStart w:id="129" w:name="_Toc176259082"/>
      <w:bookmarkStart w:id="130" w:name="_Toc176514208"/>
      <w:bookmarkStart w:id="131" w:name="_Toc178342421"/>
      <w:r w:rsidRPr="00814877">
        <w:rPr>
          <w:rFonts w:ascii="Garamond" w:hAnsi="Garamond" w:cstheme="minorHAnsi"/>
          <w:color w:val="auto"/>
          <w:sz w:val="24"/>
          <w:szCs w:val="24"/>
        </w:rPr>
        <w:lastRenderedPageBreak/>
        <w:t xml:space="preserve">Om ett formulär har </w:t>
      </w:r>
      <w:r>
        <w:rPr>
          <w:rFonts w:ascii="Garamond" w:hAnsi="Garamond" w:cstheme="minorHAnsi"/>
          <w:color w:val="auto"/>
          <w:sz w:val="24"/>
          <w:szCs w:val="24"/>
        </w:rPr>
        <w:t xml:space="preserve">beräknade </w:t>
      </w:r>
      <w:r w:rsidRPr="00814877">
        <w:rPr>
          <w:rFonts w:ascii="Garamond" w:hAnsi="Garamond" w:cstheme="minorHAnsi"/>
          <w:color w:val="auto"/>
          <w:sz w:val="24"/>
          <w:szCs w:val="24"/>
        </w:rPr>
        <w:t xml:space="preserve">resultat visas de </w:t>
      </w:r>
      <w:r>
        <w:rPr>
          <w:rFonts w:ascii="Garamond" w:hAnsi="Garamond" w:cstheme="minorHAnsi"/>
          <w:color w:val="auto"/>
          <w:sz w:val="24"/>
          <w:szCs w:val="24"/>
        </w:rPr>
        <w:t xml:space="preserve">också som länkar </w:t>
      </w:r>
      <w:r w:rsidRPr="00814877">
        <w:rPr>
          <w:rFonts w:ascii="Garamond" w:hAnsi="Garamond" w:cstheme="minorHAnsi"/>
          <w:color w:val="auto"/>
          <w:sz w:val="24"/>
          <w:szCs w:val="24"/>
        </w:rPr>
        <w:t xml:space="preserve">högst upp </w:t>
      </w:r>
      <w:r>
        <w:rPr>
          <w:rFonts w:ascii="Garamond" w:hAnsi="Garamond" w:cstheme="minorHAnsi"/>
          <w:color w:val="auto"/>
          <w:sz w:val="24"/>
          <w:szCs w:val="24"/>
        </w:rPr>
        <w:t>i ett besvarat</w:t>
      </w:r>
      <w:r w:rsidRPr="00814877">
        <w:rPr>
          <w:rFonts w:ascii="Garamond" w:hAnsi="Garamond" w:cstheme="minorHAnsi"/>
          <w:color w:val="auto"/>
          <w:sz w:val="24"/>
          <w:szCs w:val="24"/>
        </w:rPr>
        <w:t xml:space="preserve"> formulär.</w:t>
      </w:r>
      <w:bookmarkEnd w:id="128"/>
      <w:bookmarkEnd w:id="129"/>
      <w:bookmarkEnd w:id="130"/>
      <w:bookmarkEnd w:id="131"/>
    </w:p>
    <w:p w14:paraId="283F3A26" w14:textId="66697A25" w:rsidR="00334547" w:rsidRDefault="00334547" w:rsidP="005B5BF5">
      <w:r>
        <w:rPr>
          <w:noProof/>
        </w:rPr>
        <mc:AlternateContent>
          <mc:Choice Requires="wps">
            <w:drawing>
              <wp:anchor distT="0" distB="0" distL="114300" distR="114300" simplePos="0" relativeHeight="251789312" behindDoc="0" locked="0" layoutInCell="1" allowOverlap="1" wp14:anchorId="777FC18B" wp14:editId="32CD2818">
                <wp:simplePos x="0" y="0"/>
                <wp:positionH relativeFrom="margin">
                  <wp:posOffset>198755</wp:posOffset>
                </wp:positionH>
                <wp:positionV relativeFrom="paragraph">
                  <wp:posOffset>1029124</wp:posOffset>
                </wp:positionV>
                <wp:extent cx="4159250" cy="328084"/>
                <wp:effectExtent l="57150" t="19050" r="69850" b="91440"/>
                <wp:wrapNone/>
                <wp:docPr id="223604312" name="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328084"/>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AFC32A4" id="Rektangel 14" o:spid="_x0000_s1026" style="position:absolute;margin-left:15.65pt;margin-top:81.05pt;width:327.5pt;height:25.8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" filled="f" strokecolor="#00b050" strokeweight="1.5pt">
                <v:shadow on="t" color="black" opacity="22937f" origin=",.5" offset="0,.63889mm"/>
                <v:path arrowok="t"/>
                <w10:wrap anchorx="margin"/>
              </v:rect>
            </w:pict>
          </mc:Fallback>
        </mc:AlternateContent>
      </w:r>
      <w:r>
        <w:rPr>
          <w:noProof/>
        </w:rPr>
        <w:drawing>
          <wp:inline distT="0" distB="0" distL="0" distR="0" wp14:anchorId="183DEA7B" wp14:editId="12D39FB2">
            <wp:extent cx="4787660" cy="2349500"/>
            <wp:effectExtent l="133350" t="114300" r="127635" b="146050"/>
            <wp:docPr id="6703514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51492" name=""/>
                    <pic:cNvPicPr/>
                  </pic:nvPicPr>
                  <pic:blipFill rotWithShape="1">
                    <a:blip r:embed="rId92"/>
                    <a:srcRect l="19352" t="12900" r="22584" b="36445"/>
                    <a:stretch/>
                  </pic:blipFill>
                  <pic:spPr bwMode="auto">
                    <a:xfrm>
                      <a:off x="0" y="0"/>
                      <a:ext cx="4795422" cy="23533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2FE5B82" w14:textId="6D146E89" w:rsidR="002059A3" w:rsidRDefault="008766B3" w:rsidP="005256FD">
      <w:pPr>
        <w:pStyle w:val="Rubrik2"/>
      </w:pPr>
      <w:bookmarkStart w:id="132" w:name="_Toc178342422"/>
      <w:r>
        <w:t>R</w:t>
      </w:r>
      <w:r w:rsidR="005256FD">
        <w:t xml:space="preserve">utiner för att </w:t>
      </w:r>
      <w:r w:rsidR="006347F4">
        <w:t xml:space="preserve">aktivera </w:t>
      </w:r>
      <w:r w:rsidR="005256FD">
        <w:t xml:space="preserve">och följa upp </w:t>
      </w:r>
      <w:r w:rsidR="00F448B1">
        <w:t>formulä</w:t>
      </w:r>
      <w:r w:rsidR="005256FD">
        <w:t xml:space="preserve">r </w:t>
      </w:r>
      <w:r w:rsidR="00A83911">
        <w:t>via 1177</w:t>
      </w:r>
      <w:bookmarkEnd w:id="132"/>
      <w:r w:rsidR="00A83911">
        <w:t xml:space="preserve"> </w:t>
      </w:r>
    </w:p>
    <w:p w14:paraId="752CC074" w14:textId="77777777" w:rsidR="005256FD" w:rsidRPr="00485F9C" w:rsidRDefault="008766B3" w:rsidP="005256FD">
      <w:pPr>
        <w:tabs>
          <w:tab w:val="left" w:pos="5670"/>
        </w:tabs>
        <w:spacing w:line="276" w:lineRule="auto"/>
        <w:rPr>
          <w:rFonts w:ascii="Arial" w:hAnsi="Arial" w:cs="Arial"/>
          <w:i/>
          <w:sz w:val="20"/>
          <w:szCs w:val="20"/>
        </w:rPr>
      </w:pPr>
      <w:r>
        <w:rPr>
          <w:i/>
          <w:noProof/>
        </w:rPr>
        <w:t xml:space="preserve">Exempel, redigeras av </w:t>
      </w:r>
      <w:commentRangeStart w:id="133"/>
      <w:r>
        <w:rPr>
          <w:i/>
          <w:noProof/>
        </w:rPr>
        <w:t>verksamheten</w:t>
      </w:r>
      <w:commentRangeEnd w:id="133"/>
      <w:r>
        <w:rPr>
          <w:rStyle w:val="Kommentarsreferens"/>
          <w:rFonts w:eastAsia="Times New Roman" w:cs="Times New Roman"/>
          <w:shd w:val="clear" w:color="auto" w:fill="auto"/>
        </w:rPr>
        <w:commentReference w:id="133"/>
      </w:r>
    </w:p>
    <w:p w14:paraId="3E9500C7" w14:textId="60E25BA4" w:rsidR="002059A3" w:rsidRPr="00DC42CC" w:rsidRDefault="008766B3" w:rsidP="005256FD">
      <w:pPr>
        <w:pStyle w:val="Rubrik3"/>
      </w:pPr>
      <w:bookmarkStart w:id="134" w:name="_Toc178342423"/>
      <w:r>
        <w:t>V</w:t>
      </w:r>
      <w:r w:rsidR="006B1603">
        <w:t>ad är v</w:t>
      </w:r>
      <w:r>
        <w:t>iktigt för mig</w:t>
      </w:r>
      <w:bookmarkEnd w:id="134"/>
    </w:p>
    <w:p w14:paraId="6418B9BB" w14:textId="77777777" w:rsidR="005B5BF5" w:rsidRDefault="008766B3" w:rsidP="002059A3">
      <w:r>
        <w:t xml:space="preserve">Formuläret är aktivt när Min vårdplan startas. </w:t>
      </w:r>
    </w:p>
    <w:p w14:paraId="754BB98B" w14:textId="77DFE9C9" w:rsidR="002059A3" w:rsidRDefault="008766B3" w:rsidP="002059A3">
      <w:pPr>
        <w:rPr>
          <w:i/>
        </w:rPr>
      </w:pPr>
      <w:r>
        <w:t>Patienten ska få uppföljning efter att ha besvarat frågan</w:t>
      </w:r>
      <w:r w:rsidR="00767DCA">
        <w:t xml:space="preserve"> genom att</w:t>
      </w:r>
      <w:r>
        <w:t xml:space="preserve">: </w:t>
      </w:r>
      <w:r w:rsidR="00767DCA">
        <w:rPr>
          <w:i/>
          <w:highlight w:val="yellow"/>
        </w:rPr>
        <w:t>…</w:t>
      </w:r>
      <w:r w:rsidRPr="00DC42CC">
        <w:rPr>
          <w:i/>
          <w:highlight w:val="yellow"/>
        </w:rPr>
        <w:t>.</w:t>
      </w:r>
    </w:p>
    <w:p w14:paraId="7519EEDF" w14:textId="2FAA3B85" w:rsidR="002059A3" w:rsidRDefault="008766B3" w:rsidP="002059A3">
      <w:pPr>
        <w:rPr>
          <w:i/>
          <w:iCs/>
        </w:rPr>
      </w:pPr>
      <w:r>
        <w:t xml:space="preserve">För att be patienten besvara frågan vid ett särskilt tillfälle gör vi så här: </w:t>
      </w:r>
      <w:r w:rsidRPr="42A84826">
        <w:rPr>
          <w:i/>
          <w:iCs/>
          <w:highlight w:val="yellow"/>
        </w:rPr>
        <w:t>…</w:t>
      </w:r>
    </w:p>
    <w:p w14:paraId="633E5EB4" w14:textId="199AD5FA" w:rsidR="004C2787" w:rsidRPr="006B1603" w:rsidRDefault="004C2787" w:rsidP="002059A3">
      <w:r w:rsidRPr="006B1603">
        <w:t>Vi dokumenterar så här</w:t>
      </w:r>
      <w:r>
        <w:t xml:space="preserve">: </w:t>
      </w:r>
      <w:r w:rsidRPr="006B1603">
        <w:rPr>
          <w:highlight w:val="yellow"/>
        </w:rPr>
        <w:t>…</w:t>
      </w:r>
    </w:p>
    <w:p w14:paraId="3CEA04B3" w14:textId="77777777" w:rsidR="000C1E7F" w:rsidRPr="0080525B" w:rsidRDefault="008766B3" w:rsidP="000C1E7F">
      <w:pPr>
        <w:pStyle w:val="Rubrik3"/>
      </w:pPr>
      <w:bookmarkStart w:id="135" w:name="_Toc178342424"/>
      <w:r w:rsidRPr="0080525B">
        <w:t>Hur sover jag och hur påverkas min dag?</w:t>
      </w:r>
      <w:bookmarkEnd w:id="135"/>
    </w:p>
    <w:p w14:paraId="4C00E3D5" w14:textId="77777777" w:rsidR="005B5BF5" w:rsidRDefault="005B5BF5" w:rsidP="005B5BF5">
      <w:pPr>
        <w:pStyle w:val="Kommentarer"/>
        <w:rPr>
          <w:sz w:val="24"/>
          <w:szCs w:val="24"/>
        </w:rPr>
      </w:pPr>
      <w:r>
        <w:rPr>
          <w:sz w:val="24"/>
          <w:szCs w:val="24"/>
          <w:highlight w:val="white"/>
        </w:rPr>
        <w:t>I formuläret</w:t>
      </w:r>
      <w:r w:rsidR="008766B3" w:rsidRPr="00866D12">
        <w:rPr>
          <w:sz w:val="24"/>
          <w:szCs w:val="24"/>
          <w:highlight w:val="white"/>
        </w:rPr>
        <w:t xml:space="preserve"> </w:t>
      </w:r>
      <w:r w:rsidR="008766B3" w:rsidRPr="006B1603">
        <w:rPr>
          <w:i/>
          <w:iCs/>
          <w:sz w:val="24"/>
          <w:szCs w:val="24"/>
          <w:highlight w:val="white"/>
        </w:rPr>
        <w:t>Hur sover jag och hur påverkas min dag</w:t>
      </w:r>
      <w:r w:rsidR="008766B3" w:rsidRPr="00866D12">
        <w:rPr>
          <w:sz w:val="24"/>
          <w:szCs w:val="24"/>
          <w:highlight w:val="white"/>
        </w:rPr>
        <w:t xml:space="preserve">? </w:t>
      </w:r>
      <w:r w:rsidRPr="005B5BF5">
        <w:rPr>
          <w:sz w:val="24"/>
          <w:szCs w:val="24"/>
        </w:rPr>
        <w:t>kan patienten svara på frågor om hur hen sover och hur hens dag påverkas av det.  Svaren ge underlag för att tillsammans med patienten kunna kartlägga sömnbesvären</w:t>
      </w:r>
      <w:r>
        <w:rPr>
          <w:sz w:val="24"/>
          <w:szCs w:val="24"/>
        </w:rPr>
        <w:t>.</w:t>
      </w:r>
    </w:p>
    <w:p w14:paraId="36696B1A" w14:textId="2104B54A" w:rsidR="005B5BF5" w:rsidRPr="005B5BF5" w:rsidRDefault="005B5BF5" w:rsidP="005B5BF5">
      <w:pPr>
        <w:pStyle w:val="Kommentarer"/>
        <w:rPr>
          <w:sz w:val="24"/>
          <w:szCs w:val="24"/>
        </w:rPr>
      </w:pPr>
      <w:r w:rsidRPr="005B5BF5">
        <w:rPr>
          <w:sz w:val="24"/>
          <w:szCs w:val="24"/>
        </w:rPr>
        <w:t xml:space="preserve">Utifrån hur formuläret besvaras kan kommunikation med andra professioner och eventuell vidare remittering behövas.  </w:t>
      </w:r>
    </w:p>
    <w:p w14:paraId="2B2BAD20" w14:textId="053E8B42" w:rsidR="005B5BF5" w:rsidRDefault="005B5BF5" w:rsidP="005B5BF5">
      <w:pPr>
        <w:pStyle w:val="Kommentarer"/>
        <w:rPr>
          <w:rStyle w:val="cf11"/>
          <w:rFonts w:eastAsiaTheme="majorEastAsia"/>
        </w:rPr>
      </w:pPr>
      <w:r w:rsidRPr="005B5BF5">
        <w:rPr>
          <w:sz w:val="24"/>
          <w:szCs w:val="24"/>
        </w:rPr>
        <w:t>Informera patienten om att uppföljningen av besvären kommer att finnas dokumenterad i journalen. Kom ihåg att dokumentera.</w:t>
      </w:r>
    </w:p>
    <w:p w14:paraId="78C32822" w14:textId="79120C54" w:rsidR="000C1E7F" w:rsidRPr="00866D12" w:rsidRDefault="005B5BF5" w:rsidP="000C1E7F">
      <w:pPr>
        <w:pStyle w:val="Kommentarer"/>
        <w:rPr>
          <w:sz w:val="24"/>
          <w:szCs w:val="24"/>
        </w:rPr>
      </w:pPr>
      <w:r w:rsidRPr="005B5BF5">
        <w:rPr>
          <w:rStyle w:val="cf11"/>
          <w:rFonts w:ascii="Garamond" w:eastAsiaTheme="majorEastAsia" w:hAnsi="Garamond"/>
          <w:sz w:val="24"/>
          <w:szCs w:val="24"/>
        </w:rPr>
        <w:t xml:space="preserve">Modulen </w:t>
      </w:r>
      <w:r w:rsidRPr="005B5BF5">
        <w:rPr>
          <w:rStyle w:val="cf11"/>
          <w:rFonts w:ascii="Garamond" w:eastAsiaTheme="majorEastAsia" w:hAnsi="Garamond"/>
          <w:i/>
          <w:iCs/>
          <w:sz w:val="24"/>
          <w:szCs w:val="24"/>
        </w:rPr>
        <w:t>Att fylla i – Hur sover jag och hur påverkas min dag?</w:t>
      </w:r>
      <w:r>
        <w:rPr>
          <w:rStyle w:val="cf11"/>
          <w:rFonts w:ascii="Garamond" w:eastAsiaTheme="majorEastAsia" w:hAnsi="Garamond"/>
          <w:sz w:val="24"/>
          <w:szCs w:val="24"/>
        </w:rPr>
        <w:t xml:space="preserve"> </w:t>
      </w:r>
      <w:r w:rsidR="008766B3" w:rsidRPr="005B5BF5">
        <w:rPr>
          <w:sz w:val="24"/>
          <w:szCs w:val="24"/>
          <w:highlight w:val="white"/>
        </w:rPr>
        <w:t>ska sättas till aktuell</w:t>
      </w:r>
      <w:r w:rsidR="008766B3" w:rsidRPr="00866D12">
        <w:rPr>
          <w:sz w:val="24"/>
          <w:szCs w:val="24"/>
          <w:highlight w:val="white"/>
        </w:rPr>
        <w:t xml:space="preserve">: </w:t>
      </w:r>
      <w:r w:rsidR="008766B3" w:rsidRPr="00866D12">
        <w:rPr>
          <w:sz w:val="24"/>
          <w:szCs w:val="24"/>
          <w:highlight w:val="yellow"/>
        </w:rPr>
        <w:t>…</w:t>
      </w:r>
    </w:p>
    <w:p w14:paraId="71E789C6" w14:textId="1D0E13C4" w:rsidR="000C1E7F" w:rsidRPr="00866D12" w:rsidRDefault="008766B3" w:rsidP="000C1E7F">
      <w:pPr>
        <w:pStyle w:val="Kommentarer"/>
        <w:rPr>
          <w:sz w:val="24"/>
          <w:szCs w:val="24"/>
        </w:rPr>
      </w:pPr>
      <w:r w:rsidRPr="00866D12">
        <w:rPr>
          <w:sz w:val="24"/>
          <w:szCs w:val="24"/>
          <w:highlight w:val="white"/>
        </w:rPr>
        <w:t xml:space="preserve">Patienten ska bes muntligen eller via meddelanden att fylla i formuläret vid följande tillfällen: </w:t>
      </w:r>
      <w:r w:rsidRPr="00866D12">
        <w:rPr>
          <w:sz w:val="24"/>
          <w:szCs w:val="24"/>
          <w:highlight w:val="yellow"/>
        </w:rPr>
        <w:t>…</w:t>
      </w:r>
    </w:p>
    <w:p w14:paraId="5A9D60A5" w14:textId="77777777" w:rsidR="000C1E7F" w:rsidRPr="00866D12" w:rsidRDefault="008766B3" w:rsidP="000C1E7F">
      <w:pPr>
        <w:pStyle w:val="Kommentarer"/>
        <w:rPr>
          <w:sz w:val="24"/>
          <w:szCs w:val="24"/>
        </w:rPr>
      </w:pPr>
      <w:r w:rsidRPr="00866D12">
        <w:rPr>
          <w:sz w:val="24"/>
          <w:szCs w:val="24"/>
          <w:highlight w:val="white"/>
        </w:rPr>
        <w:t xml:space="preserve">Patienten ska informeras om att modulen för formuläret är aktiverad genom att: </w:t>
      </w:r>
      <w:r w:rsidRPr="00866D12">
        <w:rPr>
          <w:sz w:val="24"/>
          <w:szCs w:val="24"/>
          <w:highlight w:val="yellow"/>
        </w:rPr>
        <w:t>…</w:t>
      </w:r>
    </w:p>
    <w:p w14:paraId="6291938C" w14:textId="77777777" w:rsidR="000C1E7F" w:rsidRDefault="008766B3" w:rsidP="000C1E7F">
      <w:pPr>
        <w:pStyle w:val="Kommentarer"/>
        <w:rPr>
          <w:sz w:val="24"/>
          <w:szCs w:val="24"/>
        </w:rPr>
      </w:pPr>
      <w:r w:rsidRPr="00866D12">
        <w:rPr>
          <w:sz w:val="24"/>
          <w:szCs w:val="24"/>
          <w:highlight w:val="white"/>
        </w:rPr>
        <w:t xml:space="preserve">Patienten ska få uppföljning av det formulär hen har fyllt i genom att: </w:t>
      </w:r>
      <w:r w:rsidRPr="00866D12">
        <w:rPr>
          <w:sz w:val="24"/>
          <w:szCs w:val="24"/>
          <w:highlight w:val="yellow"/>
        </w:rPr>
        <w:t>…</w:t>
      </w:r>
    </w:p>
    <w:p w14:paraId="3F0FECFB" w14:textId="77777777" w:rsidR="005B5BF5" w:rsidRPr="006B1603" w:rsidRDefault="005B5BF5" w:rsidP="005B5BF5">
      <w:r w:rsidRPr="006B1603">
        <w:t>Vi dokumenterar så här</w:t>
      </w:r>
      <w:r>
        <w:t xml:space="preserve">: </w:t>
      </w:r>
      <w:r w:rsidRPr="006B1603">
        <w:rPr>
          <w:highlight w:val="yellow"/>
        </w:rPr>
        <w:t>…</w:t>
      </w:r>
    </w:p>
    <w:p w14:paraId="49C3065B" w14:textId="33EB7A3F" w:rsidR="000C1E7F" w:rsidRPr="000C1E7F" w:rsidRDefault="008766B3" w:rsidP="000E4E3D">
      <w:pPr>
        <w:pStyle w:val="Rubrik3"/>
      </w:pPr>
      <w:bookmarkStart w:id="136" w:name="_Toc178342425"/>
      <w:r w:rsidRPr="000C1E7F">
        <w:lastRenderedPageBreak/>
        <w:t>PROMIS-25 Hur mår jag?</w:t>
      </w:r>
      <w:bookmarkEnd w:id="136"/>
    </w:p>
    <w:p w14:paraId="4F260EC4" w14:textId="77777777" w:rsidR="005B5BF5" w:rsidRDefault="005B5BF5" w:rsidP="005B5BF5">
      <w:pPr>
        <w:pStyle w:val="Kommentarer"/>
        <w:rPr>
          <w:sz w:val="24"/>
          <w:szCs w:val="24"/>
        </w:rPr>
      </w:pPr>
      <w:r w:rsidRPr="005B5BF5">
        <w:rPr>
          <w:sz w:val="24"/>
          <w:szCs w:val="24"/>
        </w:rPr>
        <w:t>I formuläret </w:t>
      </w:r>
      <w:r w:rsidRPr="005B5BF5">
        <w:rPr>
          <w:i/>
          <w:iCs/>
          <w:sz w:val="24"/>
          <w:szCs w:val="24"/>
        </w:rPr>
        <w:t>PROMIS-25 Hur mår jag?</w:t>
      </w:r>
      <w:r w:rsidRPr="005B5BF5">
        <w:rPr>
          <w:sz w:val="24"/>
          <w:szCs w:val="24"/>
        </w:rPr>
        <w:t xml:space="preserve"> kan patienten svara på frågor om hur hen mår och hur hen har mått under den senaste veckan. Patienten berättar genom att välja olika alternativ efter frågorna. </w:t>
      </w:r>
    </w:p>
    <w:p w14:paraId="4FB948BA" w14:textId="3BEB5B9B" w:rsidR="005B5BF5" w:rsidRPr="005B5BF5" w:rsidRDefault="005B5BF5" w:rsidP="005B5BF5">
      <w:pPr>
        <w:pStyle w:val="Kommentarer"/>
        <w:rPr>
          <w:sz w:val="24"/>
          <w:szCs w:val="24"/>
        </w:rPr>
      </w:pPr>
      <w:r w:rsidRPr="005B5BF5">
        <w:rPr>
          <w:sz w:val="24"/>
          <w:szCs w:val="24"/>
        </w:rPr>
        <w:t xml:space="preserve">Svaren ge underlag för att tillsammans med patienten kunna kartlägga hur hen mår. Utifrån hur formuläret besvaras kan kommunikation med andra professioner och eventuell vidare remittering behövas.  </w:t>
      </w:r>
    </w:p>
    <w:p w14:paraId="6357F969" w14:textId="1227F3D8" w:rsidR="005B5BF5" w:rsidRDefault="005B5BF5" w:rsidP="005B5BF5">
      <w:pPr>
        <w:pStyle w:val="Kommentarer"/>
        <w:rPr>
          <w:sz w:val="24"/>
          <w:szCs w:val="24"/>
          <w:highlight w:val="white"/>
        </w:rPr>
      </w:pPr>
      <w:r w:rsidRPr="005B5BF5">
        <w:rPr>
          <w:sz w:val="24"/>
          <w:szCs w:val="24"/>
        </w:rPr>
        <w:t>Informera patienten om att uppföljningen av besvären kommer att finnas dokumenterad i journalen. Kom ihåg att dokumentera.</w:t>
      </w:r>
    </w:p>
    <w:p w14:paraId="59D7B742" w14:textId="75128A7E" w:rsidR="000C1E7F" w:rsidRPr="000E4E3D" w:rsidRDefault="008766B3" w:rsidP="000C1E7F">
      <w:pPr>
        <w:pStyle w:val="Kommentarer"/>
        <w:rPr>
          <w:sz w:val="24"/>
          <w:szCs w:val="24"/>
        </w:rPr>
      </w:pPr>
      <w:r w:rsidRPr="000E4E3D">
        <w:rPr>
          <w:sz w:val="24"/>
          <w:szCs w:val="24"/>
          <w:highlight w:val="white"/>
        </w:rPr>
        <w:t xml:space="preserve">Modulen </w:t>
      </w:r>
      <w:r w:rsidRPr="005B5BF5">
        <w:rPr>
          <w:i/>
          <w:iCs/>
          <w:sz w:val="24"/>
          <w:szCs w:val="24"/>
          <w:highlight w:val="white"/>
        </w:rPr>
        <w:t>Att fylla i – PROMIS-25 Hur mår jag?</w:t>
      </w:r>
      <w:r w:rsidRPr="000E4E3D">
        <w:rPr>
          <w:sz w:val="24"/>
          <w:szCs w:val="24"/>
          <w:highlight w:val="white"/>
        </w:rPr>
        <w:t xml:space="preserve"> ska sättas till aktuell: </w:t>
      </w:r>
      <w:r w:rsidRPr="000E4E3D">
        <w:rPr>
          <w:sz w:val="24"/>
          <w:szCs w:val="24"/>
          <w:highlight w:val="yellow"/>
        </w:rPr>
        <w:t>…</w:t>
      </w:r>
    </w:p>
    <w:p w14:paraId="439E55E3" w14:textId="6F1684E0" w:rsidR="000C1E7F" w:rsidRPr="000E4E3D" w:rsidRDefault="008766B3" w:rsidP="000C1E7F">
      <w:pPr>
        <w:pStyle w:val="Kommentarer"/>
        <w:rPr>
          <w:sz w:val="24"/>
          <w:szCs w:val="24"/>
        </w:rPr>
      </w:pPr>
      <w:r w:rsidRPr="000E4E3D">
        <w:rPr>
          <w:sz w:val="24"/>
          <w:szCs w:val="24"/>
          <w:highlight w:val="white"/>
        </w:rPr>
        <w:t xml:space="preserve">Patienten ska bes muntligen eller via meddelanden att fylla i formuläret vid följande tillfällen: </w:t>
      </w:r>
      <w:r w:rsidRPr="000E4E3D">
        <w:rPr>
          <w:sz w:val="24"/>
          <w:szCs w:val="24"/>
          <w:highlight w:val="yellow"/>
        </w:rPr>
        <w:t>…</w:t>
      </w:r>
    </w:p>
    <w:p w14:paraId="2C51C96C" w14:textId="77777777" w:rsidR="000C1E7F" w:rsidRPr="000E4E3D" w:rsidRDefault="008766B3" w:rsidP="000C1E7F">
      <w:pPr>
        <w:pStyle w:val="Kommentarer"/>
        <w:rPr>
          <w:sz w:val="24"/>
          <w:szCs w:val="24"/>
        </w:rPr>
      </w:pPr>
      <w:r w:rsidRPr="000E4E3D">
        <w:rPr>
          <w:sz w:val="24"/>
          <w:szCs w:val="24"/>
          <w:highlight w:val="white"/>
        </w:rPr>
        <w:t xml:space="preserve">Patienten ska informeras om att modulen för formuläret är aktiverad genom att: </w:t>
      </w:r>
      <w:r w:rsidRPr="000E4E3D">
        <w:rPr>
          <w:sz w:val="24"/>
          <w:szCs w:val="24"/>
          <w:highlight w:val="yellow"/>
        </w:rPr>
        <w:t>…</w:t>
      </w:r>
    </w:p>
    <w:p w14:paraId="58A8F38C" w14:textId="77777777" w:rsidR="000C1E7F" w:rsidRDefault="008766B3" w:rsidP="000C1E7F">
      <w:pPr>
        <w:pStyle w:val="Kommentarer"/>
        <w:rPr>
          <w:sz w:val="24"/>
          <w:szCs w:val="24"/>
        </w:rPr>
      </w:pPr>
      <w:r w:rsidRPr="000E4E3D">
        <w:rPr>
          <w:sz w:val="24"/>
          <w:szCs w:val="24"/>
          <w:highlight w:val="white"/>
        </w:rPr>
        <w:t xml:space="preserve">Patienten ska få uppföljning av det formulär hen har fyllt i genom att: </w:t>
      </w:r>
      <w:r w:rsidRPr="000E4E3D">
        <w:rPr>
          <w:sz w:val="24"/>
          <w:szCs w:val="24"/>
          <w:highlight w:val="yellow"/>
        </w:rPr>
        <w:t>…</w:t>
      </w:r>
    </w:p>
    <w:p w14:paraId="4097286D" w14:textId="77777777" w:rsidR="005B5BF5" w:rsidRPr="006B1603" w:rsidRDefault="005B5BF5" w:rsidP="005B5BF5">
      <w:r w:rsidRPr="006B1603">
        <w:t>Vi dokumenterar så här</w:t>
      </w:r>
      <w:r>
        <w:t xml:space="preserve">: </w:t>
      </w:r>
      <w:r w:rsidRPr="006B1603">
        <w:rPr>
          <w:highlight w:val="yellow"/>
        </w:rPr>
        <w:t>…</w:t>
      </w:r>
    </w:p>
    <w:p w14:paraId="569DE093" w14:textId="6D0B37C4" w:rsidR="000E4E3D" w:rsidRDefault="008766B3" w:rsidP="000E4E3D">
      <w:pPr>
        <w:pStyle w:val="Rubrik3"/>
      </w:pPr>
      <w:bookmarkStart w:id="137" w:name="_Toc178342426"/>
      <w:r w:rsidRPr="000E4E3D">
        <w:t>Min livsli</w:t>
      </w:r>
      <w:r>
        <w:t>s</w:t>
      </w:r>
      <w:r w:rsidRPr="000E4E3D">
        <w:t>ta</w:t>
      </w:r>
      <w:bookmarkEnd w:id="137"/>
    </w:p>
    <w:p w14:paraId="3FF7D35A" w14:textId="77777777" w:rsidR="006B1603" w:rsidRDefault="005B5BF5" w:rsidP="005B5BF5">
      <w:r>
        <w:t>I formuläret </w:t>
      </w:r>
      <w:r w:rsidRPr="006B1603">
        <w:rPr>
          <w:i/>
          <w:iCs/>
        </w:rPr>
        <w:t>Min livslista</w:t>
      </w:r>
      <w:r>
        <w:t> skriver patienten vad hen vill göra och vem hen kan prata med för att det ska kunna hända. Patienten kan också skriva vad hen inte vill göra.</w:t>
      </w:r>
    </w:p>
    <w:p w14:paraId="46A44C27" w14:textId="39D72373" w:rsidR="005B5BF5" w:rsidRDefault="005B5BF5" w:rsidP="005B5BF5">
      <w:r>
        <w:t xml:space="preserve">Utifrån hur formuläret besvaras kan kommunikation med andra professioner och eventuell vidare remittering behövas.  </w:t>
      </w:r>
    </w:p>
    <w:p w14:paraId="013B2CC2" w14:textId="280A5AAC" w:rsidR="005B5BF5" w:rsidRPr="005B5BF5" w:rsidRDefault="005B5BF5" w:rsidP="005B5BF5">
      <w:r>
        <w:t>Kom ihåg att dokumentera.</w:t>
      </w:r>
    </w:p>
    <w:p w14:paraId="24EF1833" w14:textId="77777777" w:rsidR="000E4E3D" w:rsidRPr="00866D12" w:rsidRDefault="008766B3" w:rsidP="000E4E3D">
      <w:pPr>
        <w:pStyle w:val="Kommentarer"/>
        <w:rPr>
          <w:sz w:val="24"/>
          <w:szCs w:val="24"/>
        </w:rPr>
      </w:pPr>
      <w:r w:rsidRPr="00866D12">
        <w:rPr>
          <w:sz w:val="24"/>
          <w:szCs w:val="24"/>
          <w:highlight w:val="white"/>
        </w:rPr>
        <w:t xml:space="preserve">Modulen </w:t>
      </w:r>
      <w:r w:rsidRPr="006B1603">
        <w:rPr>
          <w:i/>
          <w:iCs/>
          <w:sz w:val="24"/>
          <w:szCs w:val="24"/>
          <w:highlight w:val="white"/>
        </w:rPr>
        <w:t>Att fylla i – Min livslista</w:t>
      </w:r>
      <w:r w:rsidRPr="00866D12">
        <w:rPr>
          <w:sz w:val="24"/>
          <w:szCs w:val="24"/>
          <w:highlight w:val="white"/>
        </w:rPr>
        <w:t xml:space="preserve"> ska sättas till aktuell: </w:t>
      </w:r>
      <w:r w:rsidRPr="00866D12">
        <w:rPr>
          <w:sz w:val="24"/>
          <w:szCs w:val="24"/>
          <w:highlight w:val="yellow"/>
        </w:rPr>
        <w:t>…</w:t>
      </w:r>
    </w:p>
    <w:p w14:paraId="0380352C" w14:textId="16F518A8" w:rsidR="000E4E3D" w:rsidRPr="006B1603" w:rsidRDefault="008766B3" w:rsidP="000E4E3D">
      <w:pPr>
        <w:pStyle w:val="Kommentarer"/>
        <w:rPr>
          <w:i/>
          <w:iCs/>
          <w:sz w:val="24"/>
          <w:szCs w:val="24"/>
        </w:rPr>
      </w:pPr>
      <w:r w:rsidRPr="00866D12">
        <w:rPr>
          <w:sz w:val="24"/>
          <w:szCs w:val="24"/>
          <w:highlight w:val="white"/>
        </w:rPr>
        <w:t xml:space="preserve">Patienten ska bes muntligen eller via meddelanden att fylla i </w:t>
      </w:r>
      <w:r w:rsidRPr="006B1603">
        <w:rPr>
          <w:i/>
          <w:iCs/>
          <w:sz w:val="24"/>
          <w:szCs w:val="24"/>
        </w:rPr>
        <w:t>Min livslista</w:t>
      </w:r>
      <w:r w:rsidRPr="00866D12">
        <w:rPr>
          <w:sz w:val="24"/>
          <w:szCs w:val="24"/>
        </w:rPr>
        <w:t xml:space="preserve"> när steget </w:t>
      </w:r>
      <w:r w:rsidRPr="006B1603">
        <w:rPr>
          <w:i/>
          <w:iCs/>
          <w:sz w:val="24"/>
          <w:szCs w:val="24"/>
        </w:rPr>
        <w:t xml:space="preserve">Palliativ vård sista tiden i livet </w:t>
      </w:r>
      <w:r w:rsidRPr="006B1603">
        <w:rPr>
          <w:sz w:val="24"/>
          <w:szCs w:val="24"/>
        </w:rPr>
        <w:t>synliggörs</w:t>
      </w:r>
      <w:r w:rsidRPr="006B1603">
        <w:rPr>
          <w:i/>
          <w:iCs/>
          <w:sz w:val="24"/>
          <w:szCs w:val="24"/>
        </w:rPr>
        <w:t>.</w:t>
      </w:r>
    </w:p>
    <w:p w14:paraId="688487E3" w14:textId="77777777" w:rsidR="000E4E3D" w:rsidRPr="00866D12" w:rsidRDefault="008766B3" w:rsidP="000E4E3D">
      <w:pPr>
        <w:pStyle w:val="Kommentarer"/>
        <w:rPr>
          <w:sz w:val="24"/>
          <w:szCs w:val="24"/>
        </w:rPr>
      </w:pPr>
      <w:r w:rsidRPr="00866D12">
        <w:rPr>
          <w:sz w:val="24"/>
          <w:szCs w:val="24"/>
          <w:highlight w:val="white"/>
        </w:rPr>
        <w:t xml:space="preserve">Patienten ska informeras om att modulen för formuläret är aktiverad genom att: </w:t>
      </w:r>
      <w:r w:rsidRPr="00866D12">
        <w:rPr>
          <w:sz w:val="24"/>
          <w:szCs w:val="24"/>
          <w:highlight w:val="yellow"/>
        </w:rPr>
        <w:t>…</w:t>
      </w:r>
    </w:p>
    <w:p w14:paraId="3F5E046E" w14:textId="77777777" w:rsidR="000E4E3D" w:rsidRDefault="008766B3" w:rsidP="000E4E3D">
      <w:pPr>
        <w:pStyle w:val="Kommentarer"/>
        <w:rPr>
          <w:sz w:val="24"/>
          <w:szCs w:val="24"/>
        </w:rPr>
      </w:pPr>
      <w:r w:rsidRPr="00866D12">
        <w:rPr>
          <w:sz w:val="24"/>
          <w:szCs w:val="24"/>
          <w:highlight w:val="white"/>
        </w:rPr>
        <w:t xml:space="preserve">Patienten ska få uppföljning av det formulär hen har fyllt i genom att: </w:t>
      </w:r>
      <w:r w:rsidRPr="00866D12">
        <w:rPr>
          <w:sz w:val="24"/>
          <w:szCs w:val="24"/>
          <w:highlight w:val="yellow"/>
        </w:rPr>
        <w:t>…</w:t>
      </w:r>
    </w:p>
    <w:p w14:paraId="1FB401F5" w14:textId="77777777" w:rsidR="005B5BF5" w:rsidRPr="006B1603" w:rsidRDefault="005B5BF5" w:rsidP="005B5BF5">
      <w:r w:rsidRPr="006B1603">
        <w:t>Vi dokumenterar så här</w:t>
      </w:r>
      <w:r>
        <w:t xml:space="preserve">: </w:t>
      </w:r>
      <w:r w:rsidRPr="006B1603">
        <w:rPr>
          <w:highlight w:val="yellow"/>
        </w:rPr>
        <w:t>…</w:t>
      </w:r>
    </w:p>
    <w:p w14:paraId="44E61DF6" w14:textId="77777777" w:rsidR="00866D12" w:rsidRDefault="008766B3" w:rsidP="00866D12">
      <w:pPr>
        <w:pStyle w:val="Kommentarer"/>
        <w:rPr>
          <w:sz w:val="24"/>
          <w:szCs w:val="24"/>
        </w:rPr>
      </w:pPr>
      <w:r w:rsidRPr="00866D12">
        <w:rPr>
          <w:sz w:val="24"/>
          <w:szCs w:val="24"/>
          <w:highlight w:val="white"/>
        </w:rPr>
        <w:t xml:space="preserve">Använder ni en annan tjänst för formulär, beskriv på vilket sätt ni använder Min vårdplan för att följa upp formulär: </w:t>
      </w:r>
      <w:r w:rsidRPr="00866D12">
        <w:rPr>
          <w:sz w:val="24"/>
          <w:szCs w:val="24"/>
          <w:highlight w:val="yellow"/>
        </w:rPr>
        <w:t>…</w:t>
      </w:r>
    </w:p>
    <w:p w14:paraId="5B04F651" w14:textId="77777777" w:rsidR="0043699C" w:rsidRPr="005F53F8" w:rsidRDefault="0043699C" w:rsidP="0043699C">
      <w:pPr>
        <w:pStyle w:val="Rubrik1"/>
      </w:pPr>
      <w:bookmarkStart w:id="138" w:name="_Toc167915000"/>
      <w:bookmarkStart w:id="139" w:name="_Toc178342427"/>
      <w:r w:rsidRPr="005F53F8">
        <w:t>Aktivitetsplaner</w:t>
      </w:r>
      <w:bookmarkEnd w:id="138"/>
      <w:bookmarkEnd w:id="139"/>
    </w:p>
    <w:p w14:paraId="686A6959" w14:textId="77777777" w:rsidR="0043699C" w:rsidRPr="00700F04" w:rsidRDefault="0043699C" w:rsidP="0043699C">
      <w:pPr>
        <w:spacing w:line="276" w:lineRule="auto"/>
      </w:pPr>
      <w:r w:rsidRPr="0049340A">
        <w:t xml:space="preserve">Som </w:t>
      </w:r>
      <w:r>
        <w:t>behandlare</w:t>
      </w:r>
      <w:r w:rsidRPr="0049340A">
        <w:t xml:space="preserve"> kan du skapa </w:t>
      </w:r>
      <w:r w:rsidRPr="00797D5B">
        <w:rPr>
          <w:color w:val="000000" w:themeColor="text1"/>
        </w:rPr>
        <w:t xml:space="preserve">aktivitetsplaner åt en </w:t>
      </w:r>
      <w:r w:rsidRPr="0049340A">
        <w:t xml:space="preserve">patient. Syftet med en </w:t>
      </w:r>
      <w:r w:rsidRPr="00700F04">
        <w:t xml:space="preserve">aktivitetsplan är att göra patienten delaktig i vården. </w:t>
      </w:r>
    </w:p>
    <w:p w14:paraId="55587910" w14:textId="77777777" w:rsidR="0043699C" w:rsidRPr="0049340A" w:rsidRDefault="0043699C" w:rsidP="0043699C">
      <w:pPr>
        <w:spacing w:line="276" w:lineRule="auto"/>
      </w:pPr>
      <w:r w:rsidRPr="00700F04">
        <w:t>Kanske vill du följa en patients vikt under behandlingen?</w:t>
      </w:r>
      <w:r>
        <w:t xml:space="preserve"> Då kan du skapa</w:t>
      </w:r>
      <w:r w:rsidRPr="00700F04">
        <w:t xml:space="preserve"> en aktivitetsplan där patienten får i uppgift att väga sig två gånger i veckan </w:t>
      </w:r>
      <w:r w:rsidRPr="0049340A">
        <w:t xml:space="preserve">och skatta sin aptit och sitt näringsintag. </w:t>
      </w:r>
    </w:p>
    <w:p w14:paraId="3E292CB6" w14:textId="77777777" w:rsidR="0043699C" w:rsidRDefault="0043699C" w:rsidP="0043699C">
      <w:pPr>
        <w:spacing w:line="276" w:lineRule="auto"/>
      </w:pPr>
      <w:r w:rsidRPr="0049340A">
        <w:t>Resultatet från aktivitetsplanen är ett underlag för diskussion mellan patient</w:t>
      </w:r>
      <w:r>
        <w:t>en</w:t>
      </w:r>
      <w:r w:rsidRPr="0049340A">
        <w:t xml:space="preserve"> och vårdpersonal</w:t>
      </w:r>
      <w:r>
        <w:t>en</w:t>
      </w:r>
      <w:r w:rsidRPr="0049340A">
        <w:t xml:space="preserve"> samt ett underlag för omvårdnadsbeslut. </w:t>
      </w:r>
    </w:p>
    <w:p w14:paraId="0A7800B0" w14:textId="77777777" w:rsidR="000520E5" w:rsidRDefault="0043699C" w:rsidP="000520E5">
      <w:pPr>
        <w:spacing w:line="276" w:lineRule="auto"/>
      </w:pPr>
      <w:r>
        <w:lastRenderedPageBreak/>
        <w:t xml:space="preserve">När patienten har rapporterat i sin aktivitetsplan kommer en notis till dig i patientöversikten i behandlarvyn. </w:t>
      </w:r>
      <w:bookmarkStart w:id="140" w:name="_Toc167915001"/>
    </w:p>
    <w:p w14:paraId="2CFCCC4E" w14:textId="77777777" w:rsidR="000C1710" w:rsidRDefault="0043699C" w:rsidP="000C1710">
      <w:pPr>
        <w:pStyle w:val="Rubrik2"/>
      </w:pPr>
      <w:bookmarkStart w:id="141" w:name="_Toc178342428"/>
      <w:r>
        <w:t>S</w:t>
      </w:r>
      <w:r w:rsidRPr="00AB0E84">
        <w:t>kapa en aktivitetsplan</w:t>
      </w:r>
      <w:bookmarkEnd w:id="140"/>
      <w:bookmarkEnd w:id="141"/>
    </w:p>
    <w:p w14:paraId="1A29855F" w14:textId="2A8ED26D" w:rsidR="0043699C" w:rsidRDefault="0043699C" w:rsidP="000520E5">
      <w:pPr>
        <w:spacing w:line="276" w:lineRule="auto"/>
      </w:pPr>
      <w:r w:rsidRPr="00BF51B1">
        <w:t xml:space="preserve">Klicka på fliken </w:t>
      </w:r>
      <w:r w:rsidRPr="00D87928">
        <w:rPr>
          <w:i/>
          <w:iCs/>
        </w:rPr>
        <w:t>Flaggor och aktivitetsplaner</w:t>
      </w:r>
      <w:r w:rsidRPr="00BF51B1">
        <w:t xml:space="preserve"> i patientens </w:t>
      </w:r>
      <w:r>
        <w:t>översikt</w:t>
      </w:r>
      <w:r w:rsidRPr="00BF51B1">
        <w:t xml:space="preserve">. Klicka därefter på fliken </w:t>
      </w:r>
      <w:r w:rsidRPr="00D87928">
        <w:rPr>
          <w:i/>
          <w:iCs/>
        </w:rPr>
        <w:t>Aktivitetsplaner</w:t>
      </w:r>
      <w:r w:rsidRPr="00BF51B1">
        <w:t xml:space="preserve">, följt av </w:t>
      </w:r>
      <w:r w:rsidRPr="00D87928">
        <w:rPr>
          <w:i/>
        </w:rPr>
        <w:t>Skapa ny aktivitetsplan</w:t>
      </w:r>
      <w:r w:rsidR="000C1710">
        <w:t>, se nedan.</w:t>
      </w:r>
    </w:p>
    <w:p w14:paraId="45EE4F13" w14:textId="77777777" w:rsidR="0043699C" w:rsidRDefault="0043699C" w:rsidP="0043699C">
      <w:pPr>
        <w:keepNext/>
        <w:spacing w:before="100" w:beforeAutospacing="1" w:line="276" w:lineRule="auto"/>
      </w:pPr>
      <w:r>
        <w:rPr>
          <w:noProof/>
        </w:rPr>
        <w:drawing>
          <wp:inline distT="0" distB="0" distL="0" distR="0" wp14:anchorId="7C3A4DCD" wp14:editId="22104F0D">
            <wp:extent cx="3411416" cy="2760008"/>
            <wp:effectExtent l="0" t="0" r="0" b="2540"/>
            <wp:docPr id="1283426354" name="Bildobjekt 128342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59329" cy="2798772"/>
                    </a:xfrm>
                    <a:prstGeom prst="rect">
                      <a:avLst/>
                    </a:prstGeom>
                    <a:noFill/>
                  </pic:spPr>
                </pic:pic>
              </a:graphicData>
            </a:graphic>
          </wp:inline>
        </w:drawing>
      </w:r>
    </w:p>
    <w:p w14:paraId="625C6344" w14:textId="77777777" w:rsidR="0043699C" w:rsidRPr="005A56EC" w:rsidRDefault="0043699C" w:rsidP="00804FE8">
      <w:pPr>
        <w:pStyle w:val="Liststycke"/>
        <w:numPr>
          <w:ilvl w:val="0"/>
          <w:numId w:val="14"/>
        </w:numPr>
        <w:spacing w:before="100" w:beforeAutospacing="1" w:line="276" w:lineRule="auto"/>
      </w:pPr>
      <w:r>
        <w:t xml:space="preserve">Namnge planen i rutan </w:t>
      </w:r>
      <w:r w:rsidRPr="00C02AAE">
        <w:rPr>
          <w:iCs/>
        </w:rPr>
        <w:t>Namn</w:t>
      </w:r>
      <w:r>
        <w:t>.</w:t>
      </w:r>
    </w:p>
    <w:p w14:paraId="0D591FF7" w14:textId="77777777" w:rsidR="0043699C" w:rsidRDefault="0043699C" w:rsidP="00804FE8">
      <w:pPr>
        <w:pStyle w:val="Liststycke"/>
        <w:numPr>
          <w:ilvl w:val="0"/>
          <w:numId w:val="14"/>
        </w:numPr>
        <w:spacing w:before="100" w:beforeAutospacing="1" w:line="276" w:lineRule="auto"/>
      </w:pPr>
      <w:r>
        <w:t xml:space="preserve">Lägg till frågetyp. Du kan välja och blanda fritt mellan: </w:t>
      </w:r>
    </w:p>
    <w:p w14:paraId="2F2C0EAA" w14:textId="77777777" w:rsidR="0043699C" w:rsidRDefault="0043699C" w:rsidP="0043699C">
      <w:pPr>
        <w:pStyle w:val="Liststycke"/>
        <w:numPr>
          <w:ilvl w:val="0"/>
          <w:numId w:val="0"/>
        </w:numPr>
        <w:spacing w:before="100" w:beforeAutospacing="1" w:line="276" w:lineRule="auto"/>
        <w:ind w:left="360"/>
      </w:pPr>
      <w:r>
        <w:rPr>
          <w:noProof/>
        </w:rPr>
        <w:drawing>
          <wp:inline distT="0" distB="0" distL="0" distR="0" wp14:anchorId="7D010226" wp14:editId="2ABC63D7">
            <wp:extent cx="3681454" cy="1483712"/>
            <wp:effectExtent l="0" t="0" r="0" b="2540"/>
            <wp:docPr id="1283426352" name="Bildobjekt 128342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9418" t="11896" r="44603" b="69492"/>
                    <a:stretch/>
                  </pic:blipFill>
                  <pic:spPr bwMode="auto">
                    <a:xfrm>
                      <a:off x="0" y="0"/>
                      <a:ext cx="3718500" cy="1498643"/>
                    </a:xfrm>
                    <a:prstGeom prst="rect">
                      <a:avLst/>
                    </a:prstGeom>
                    <a:ln>
                      <a:noFill/>
                    </a:ln>
                    <a:extLst>
                      <a:ext uri="{53640926-AAD7-44D8-BBD7-CCE9431645EC}">
                        <a14:shadowObscured xmlns:a14="http://schemas.microsoft.com/office/drawing/2010/main"/>
                      </a:ext>
                    </a:extLst>
                  </pic:spPr>
                </pic:pic>
              </a:graphicData>
            </a:graphic>
          </wp:inline>
        </w:drawing>
      </w:r>
    </w:p>
    <w:p w14:paraId="483B519F" w14:textId="77777777" w:rsidR="0043699C" w:rsidRDefault="0043699C" w:rsidP="00804FE8">
      <w:pPr>
        <w:pStyle w:val="Liststycke"/>
        <w:numPr>
          <w:ilvl w:val="0"/>
          <w:numId w:val="13"/>
        </w:numPr>
        <w:spacing w:line="276" w:lineRule="auto"/>
      </w:pPr>
      <w:r>
        <w:rPr>
          <w:b/>
          <w:bCs/>
          <w:iCs/>
        </w:rPr>
        <w:t>Sifferinmatning</w:t>
      </w:r>
      <w:r>
        <w:t xml:space="preserve"> (till exempel kg, km, timmar, ggr). Ge måttet ett namn och, om det är relevant, ett målvärde. Bestäm om du vill att du eller patienten eller ni båda ska kunna se resultatet av registreringen. Bestäm om du vill få en avisering när patienten har registrerat något. Lägg till en beskrivning av vad diagrammet visar för patienten och behandlaren. </w:t>
      </w:r>
    </w:p>
    <w:p w14:paraId="26B70DA4" w14:textId="77777777" w:rsidR="0043699C" w:rsidRPr="005256FD" w:rsidRDefault="0043699C" w:rsidP="0043699C">
      <w:pPr>
        <w:pStyle w:val="Liststycke"/>
        <w:numPr>
          <w:ilvl w:val="0"/>
          <w:numId w:val="0"/>
        </w:numPr>
        <w:spacing w:before="100" w:beforeAutospacing="1" w:line="276" w:lineRule="auto"/>
        <w:ind w:left="720"/>
        <w:rPr>
          <w:i/>
        </w:rPr>
      </w:pPr>
      <w:r>
        <w:t xml:space="preserve">Exempel: </w:t>
      </w:r>
      <w:r w:rsidRPr="00037A30">
        <w:rPr>
          <w:i/>
        </w:rPr>
        <w:t>Diagrammet visar hur många timmar p</w:t>
      </w:r>
      <w:r>
        <w:rPr>
          <w:i/>
        </w:rPr>
        <w:t>er natt du har registrerat att du sovit.</w:t>
      </w:r>
    </w:p>
    <w:p w14:paraId="57930DFD" w14:textId="77777777" w:rsidR="0043699C" w:rsidRDefault="0043699C" w:rsidP="00804FE8">
      <w:pPr>
        <w:pStyle w:val="Liststycke"/>
        <w:numPr>
          <w:ilvl w:val="0"/>
          <w:numId w:val="13"/>
        </w:numPr>
        <w:spacing w:line="276" w:lineRule="auto"/>
      </w:pPr>
      <w:r w:rsidRPr="00D87928">
        <w:rPr>
          <w:b/>
          <w:bCs/>
          <w:iCs/>
        </w:rPr>
        <w:t>S</w:t>
      </w:r>
      <w:r>
        <w:rPr>
          <w:b/>
          <w:bCs/>
          <w:iCs/>
        </w:rPr>
        <w:t>lider</w:t>
      </w:r>
      <w:r>
        <w:t xml:space="preserve">. Ange en rubrik och sedan lägsta och högsta värde samt beskriv vad de innebär. Till exempel kan du sätta lägsta värde till 0 och döpa det till ”Ingen aptit” och högsta värde till 10 och döpa det till ”Mycket god aptit”. Bestäm om du eller patienten eller ni båda ska kunna se resultatet. Lägg till en beskrivning av vad diagrammet visar för patienten och behandlaren. </w:t>
      </w:r>
    </w:p>
    <w:p w14:paraId="3F8C92B4" w14:textId="77777777" w:rsidR="0043699C" w:rsidRPr="00700F04" w:rsidRDefault="0043699C" w:rsidP="0043699C">
      <w:pPr>
        <w:pStyle w:val="Liststycke"/>
        <w:numPr>
          <w:ilvl w:val="0"/>
          <w:numId w:val="0"/>
        </w:numPr>
        <w:spacing w:before="100" w:beforeAutospacing="1" w:line="276" w:lineRule="auto"/>
        <w:ind w:left="720"/>
      </w:pPr>
      <w:r w:rsidRPr="00700F04">
        <w:t xml:space="preserve">Exempel: </w:t>
      </w:r>
      <w:r w:rsidRPr="00700F04">
        <w:rPr>
          <w:i/>
        </w:rPr>
        <w:t>Diagrammet visar hur du har skattat din aptit vid olika tillfällen</w:t>
      </w:r>
      <w:r w:rsidRPr="00700F04">
        <w:t>.</w:t>
      </w:r>
    </w:p>
    <w:p w14:paraId="0EE4DD88" w14:textId="77777777" w:rsidR="0043699C" w:rsidRPr="00700F04" w:rsidRDefault="0043699C" w:rsidP="00804FE8">
      <w:pPr>
        <w:pStyle w:val="Liststycke"/>
        <w:numPr>
          <w:ilvl w:val="0"/>
          <w:numId w:val="13"/>
        </w:numPr>
        <w:spacing w:line="276" w:lineRule="auto"/>
      </w:pPr>
      <w:r w:rsidRPr="00D87928">
        <w:rPr>
          <w:b/>
          <w:bCs/>
          <w:iCs/>
        </w:rPr>
        <w:lastRenderedPageBreak/>
        <w:t>Flervalsfråga</w:t>
      </w:r>
      <w:r w:rsidRPr="00C02AAE">
        <w:rPr>
          <w:iCs/>
        </w:rPr>
        <w:t>.</w:t>
      </w:r>
      <w:r w:rsidRPr="00700F04">
        <w:t xml:space="preserve"> </w:t>
      </w:r>
      <w:r>
        <w:t>S</w:t>
      </w:r>
      <w:r w:rsidRPr="00700F04">
        <w:t xml:space="preserve">kriv en fråga i rutan </w:t>
      </w:r>
      <w:r w:rsidRPr="00C02AAE">
        <w:rPr>
          <w:iCs/>
        </w:rPr>
        <w:t>Rubrik</w:t>
      </w:r>
      <w:r w:rsidRPr="00700F04">
        <w:t xml:space="preserve"> och ange hur många svarsalternativ det ska finnas. Skriv de möjliga svaren i rutan </w:t>
      </w:r>
      <w:r w:rsidRPr="00C02AAE">
        <w:rPr>
          <w:iCs/>
        </w:rPr>
        <w:t>Möjliga svar</w:t>
      </w:r>
      <w:r w:rsidRPr="00700F04">
        <w:t>. Gör en ny rad för varje svarsalternativ.</w:t>
      </w:r>
    </w:p>
    <w:p w14:paraId="7D137196" w14:textId="77777777" w:rsidR="0043699C" w:rsidRPr="00700F04" w:rsidRDefault="0043699C" w:rsidP="00804FE8">
      <w:pPr>
        <w:pStyle w:val="Liststycke"/>
        <w:numPr>
          <w:ilvl w:val="0"/>
          <w:numId w:val="13"/>
        </w:numPr>
        <w:spacing w:line="276" w:lineRule="auto"/>
      </w:pPr>
      <w:r w:rsidRPr="00D87928">
        <w:rPr>
          <w:b/>
          <w:bCs/>
          <w:iCs/>
        </w:rPr>
        <w:t>Text</w:t>
      </w:r>
      <w:r>
        <w:rPr>
          <w:b/>
          <w:bCs/>
          <w:iCs/>
        </w:rPr>
        <w:t xml:space="preserve">inmatning </w:t>
      </w:r>
      <w:r w:rsidRPr="00D87928">
        <w:rPr>
          <w:iCs/>
        </w:rPr>
        <w:t>(mindre fält) respektive</w:t>
      </w:r>
      <w:r>
        <w:rPr>
          <w:b/>
          <w:bCs/>
          <w:iCs/>
        </w:rPr>
        <w:t xml:space="preserve"> Textarea </w:t>
      </w:r>
      <w:r w:rsidRPr="00D87928">
        <w:rPr>
          <w:iCs/>
        </w:rPr>
        <w:t>(större fält)</w:t>
      </w:r>
      <w:r w:rsidRPr="00C02AAE">
        <w:rPr>
          <w:iCs/>
        </w:rPr>
        <w:t xml:space="preserve">. </w:t>
      </w:r>
      <w:r>
        <w:t>S</w:t>
      </w:r>
      <w:r w:rsidRPr="00700F04">
        <w:t xml:space="preserve">kriv en fråga i rutan </w:t>
      </w:r>
      <w:r w:rsidRPr="00C02AAE">
        <w:rPr>
          <w:iCs/>
        </w:rPr>
        <w:t>Rubrik</w:t>
      </w:r>
      <w:r w:rsidRPr="00700F04">
        <w:t xml:space="preserve"> och ange hur långt patientens svar får vara. </w:t>
      </w:r>
    </w:p>
    <w:p w14:paraId="6DF976C2" w14:textId="77777777" w:rsidR="0043699C" w:rsidRPr="004A3820" w:rsidRDefault="0043699C" w:rsidP="00804FE8">
      <w:pPr>
        <w:pStyle w:val="Liststycke"/>
        <w:numPr>
          <w:ilvl w:val="0"/>
          <w:numId w:val="13"/>
        </w:numPr>
        <w:spacing w:line="276" w:lineRule="auto"/>
        <w:rPr>
          <w:iCs/>
        </w:rPr>
      </w:pPr>
      <w:r w:rsidRPr="00D87928">
        <w:rPr>
          <w:b/>
          <w:bCs/>
          <w:iCs/>
        </w:rPr>
        <w:t>Info</w:t>
      </w:r>
      <w:r>
        <w:rPr>
          <w:b/>
          <w:bCs/>
          <w:iCs/>
        </w:rPr>
        <w:t>rmations</w:t>
      </w:r>
      <w:r w:rsidRPr="00D87928">
        <w:rPr>
          <w:b/>
          <w:bCs/>
          <w:iCs/>
        </w:rPr>
        <w:t>text</w:t>
      </w:r>
      <w:r w:rsidRPr="00C02AAE">
        <w:rPr>
          <w:iCs/>
        </w:rPr>
        <w:t>.</w:t>
      </w:r>
      <w:r w:rsidRPr="004A3820">
        <w:rPr>
          <w:iCs/>
        </w:rPr>
        <w:t xml:space="preserve"> Beskriv </w:t>
      </w:r>
      <w:r>
        <w:rPr>
          <w:iCs/>
        </w:rPr>
        <w:t>till exempel instruktion för</w:t>
      </w:r>
      <w:r w:rsidRPr="004A3820">
        <w:rPr>
          <w:iCs/>
        </w:rPr>
        <w:t xml:space="preserve"> </w:t>
      </w:r>
      <w:r>
        <w:rPr>
          <w:iCs/>
        </w:rPr>
        <w:t>formuläret</w:t>
      </w:r>
      <w:r w:rsidRPr="00C02AAE">
        <w:rPr>
          <w:iCs/>
        </w:rPr>
        <w:t xml:space="preserve">. </w:t>
      </w:r>
    </w:p>
    <w:p w14:paraId="164DE6A4" w14:textId="77777777" w:rsidR="0043699C" w:rsidRDefault="0043699C" w:rsidP="00804FE8">
      <w:pPr>
        <w:pStyle w:val="Liststycke"/>
        <w:numPr>
          <w:ilvl w:val="0"/>
          <w:numId w:val="14"/>
        </w:numPr>
        <w:spacing w:before="100" w:beforeAutospacing="1" w:line="276" w:lineRule="auto"/>
      </w:pPr>
      <w:r>
        <w:t xml:space="preserve">Schemalägg aktivitetsplanen. Fyll i när och med vilket intervall ni har kommit överens om att patienten ska fylla i planen. </w:t>
      </w:r>
    </w:p>
    <w:p w14:paraId="4595E64A" w14:textId="77777777" w:rsidR="0043699C" w:rsidRDefault="0043699C" w:rsidP="00804FE8">
      <w:pPr>
        <w:pStyle w:val="Liststycke"/>
        <w:numPr>
          <w:ilvl w:val="0"/>
          <w:numId w:val="14"/>
        </w:numPr>
        <w:spacing w:before="100" w:beforeAutospacing="1" w:line="276" w:lineRule="auto"/>
      </w:pPr>
      <w:r>
        <w:t xml:space="preserve">Under </w:t>
      </w:r>
      <w:r w:rsidRPr="00D87928">
        <w:rPr>
          <w:i/>
          <w:iCs/>
        </w:rPr>
        <w:t>Inställningar</w:t>
      </w:r>
      <w:r>
        <w:t xml:space="preserve">, skriv att patienten kan fylla i aktivitetsplanen upp till t. ex. 7 dagar efter tillfället. </w:t>
      </w:r>
      <w:r w:rsidRPr="00C02AAE">
        <w:rPr>
          <w:iCs/>
        </w:rPr>
        <w:t>Förhandsgranska</w:t>
      </w:r>
      <w:r>
        <w:t xml:space="preserve"> och klicka på </w:t>
      </w:r>
      <w:r>
        <w:rPr>
          <w:iCs/>
        </w:rPr>
        <w:t>SPARA OCH AKTIVERA.</w:t>
      </w:r>
    </w:p>
    <w:p w14:paraId="22B06E04" w14:textId="77777777" w:rsidR="0043699C" w:rsidRPr="00700F04" w:rsidRDefault="0043699C" w:rsidP="0043699C">
      <w:pPr>
        <w:spacing w:before="100" w:beforeAutospacing="1" w:line="276" w:lineRule="auto"/>
        <w:rPr>
          <w:b/>
        </w:rPr>
      </w:pPr>
      <w:r w:rsidRPr="00700F04">
        <w:rPr>
          <w:b/>
        </w:rPr>
        <w:t>Tips!</w:t>
      </w:r>
    </w:p>
    <w:p w14:paraId="65794DB7" w14:textId="77777777" w:rsidR="0043699C" w:rsidRDefault="0043699C" w:rsidP="0043699C">
      <w:pPr>
        <w:spacing w:before="100" w:beforeAutospacing="1" w:line="276" w:lineRule="auto"/>
      </w:pPr>
      <w:r>
        <w:t xml:space="preserve">Du kan ta bort en fråga genom att klicka på den röda papperskorgen i högra hörnet av frågan. Du kan byta plats på frågorna genom att klicka på pilarna bredvid. </w:t>
      </w:r>
    </w:p>
    <w:p w14:paraId="79A76382" w14:textId="77777777" w:rsidR="0043699C" w:rsidRDefault="0043699C" w:rsidP="0043699C">
      <w:pPr>
        <w:keepNext/>
        <w:spacing w:line="276" w:lineRule="auto"/>
        <w:jc w:val="center"/>
      </w:pPr>
      <w:r w:rsidRPr="00FD00E0">
        <w:rPr>
          <w:noProof/>
        </w:rPr>
        <w:t xml:space="preserve"> </w:t>
      </w:r>
      <w:r>
        <w:rPr>
          <w:noProof/>
        </w:rPr>
        <w:drawing>
          <wp:inline distT="0" distB="0" distL="0" distR="0" wp14:anchorId="184F08A6" wp14:editId="2B0B7E1B">
            <wp:extent cx="5917592" cy="495356"/>
            <wp:effectExtent l="133350" t="114300" r="121285" b="171450"/>
            <wp:docPr id="1283426337" name="Bildobjekt 128342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2077" t="40569" r="24032" b="51412"/>
                    <a:stretch/>
                  </pic:blipFill>
                  <pic:spPr bwMode="auto">
                    <a:xfrm>
                      <a:off x="0" y="0"/>
                      <a:ext cx="6112580" cy="51167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5A16000" w14:textId="77777777" w:rsidR="0043699C" w:rsidRDefault="0043699C" w:rsidP="0043699C">
      <w:pPr>
        <w:spacing w:line="276" w:lineRule="auto"/>
      </w:pPr>
      <w:r>
        <w:rPr>
          <w:noProof/>
          <w:shd w:val="clear" w:color="auto" w:fill="auto"/>
        </w:rPr>
        <mc:AlternateContent>
          <mc:Choice Requires="wps">
            <w:drawing>
              <wp:anchor distT="0" distB="0" distL="114300" distR="114300" simplePos="0" relativeHeight="251730944" behindDoc="1" locked="0" layoutInCell="1" allowOverlap="1" wp14:anchorId="72F19551" wp14:editId="38FA3784">
                <wp:simplePos x="0" y="0"/>
                <wp:positionH relativeFrom="margin">
                  <wp:posOffset>29845</wp:posOffset>
                </wp:positionH>
                <wp:positionV relativeFrom="paragraph">
                  <wp:posOffset>772795</wp:posOffset>
                </wp:positionV>
                <wp:extent cx="6057900" cy="2034540"/>
                <wp:effectExtent l="0" t="0" r="19050" b="22860"/>
                <wp:wrapSquare wrapText="bothSides"/>
                <wp:docPr id="905" name="Rektangel med rundade hörn 63"/>
                <wp:cNvGraphicFramePr/>
                <a:graphic xmlns:a="http://schemas.openxmlformats.org/drawingml/2006/main">
                  <a:graphicData uri="http://schemas.microsoft.com/office/word/2010/wordprocessingShape">
                    <wps:wsp>
                      <wps:cNvSpPr/>
                      <wps:spPr>
                        <a:xfrm>
                          <a:off x="0" y="0"/>
                          <a:ext cx="6057900" cy="2034540"/>
                        </a:xfrm>
                        <a:prstGeom prst="roundRect">
                          <a:avLst/>
                        </a:prstGeom>
                        <a:noFill/>
                      </wps:spPr>
                      <wps:style>
                        <a:lnRef idx="2">
                          <a:schemeClr val="accent1"/>
                        </a:lnRef>
                        <a:fillRef idx="1">
                          <a:schemeClr val="lt1"/>
                        </a:fillRef>
                        <a:effectRef idx="0">
                          <a:schemeClr val="accent1"/>
                        </a:effectRef>
                        <a:fontRef idx="minor">
                          <a:schemeClr val="dk1"/>
                        </a:fontRef>
                      </wps:style>
                      <wps:txbx>
                        <w:txbxContent>
                          <w:p w14:paraId="774FD6CA" w14:textId="77777777" w:rsidR="0043699C" w:rsidRDefault="0043699C" w:rsidP="0043699C">
                            <w:pPr>
                              <w:spacing w:line="276" w:lineRule="auto"/>
                            </w:pPr>
                            <w:r w:rsidRPr="00604646">
                              <w:rPr>
                                <w:b/>
                                <w:color w:val="00B0F0"/>
                              </w:rPr>
                              <w:t>S</w:t>
                            </w:r>
                            <w:r>
                              <w:t xml:space="preserve">pecifika: Alltför breda frågor är svåra att svara på. Var konkret och tydlig. </w:t>
                            </w:r>
                          </w:p>
                          <w:p w14:paraId="4CEFFDE4" w14:textId="77777777" w:rsidR="0043699C" w:rsidRDefault="0043699C" w:rsidP="0043699C">
                            <w:pPr>
                              <w:spacing w:line="276" w:lineRule="auto"/>
                            </w:pPr>
                            <w:r w:rsidRPr="00604646">
                              <w:rPr>
                                <w:b/>
                                <w:color w:val="00B0F0"/>
                              </w:rPr>
                              <w:t>M</w:t>
                            </w:r>
                            <w:r>
                              <w:t>ätbara: Har du formulerat frågorna och målen så att de går att mäta på ett förståeligt sätt?</w:t>
                            </w:r>
                          </w:p>
                          <w:p w14:paraId="2DEBED12" w14:textId="77777777" w:rsidR="0043699C" w:rsidRDefault="0043699C" w:rsidP="0043699C">
                            <w:pPr>
                              <w:spacing w:line="276" w:lineRule="auto"/>
                            </w:pPr>
                            <w:r w:rsidRPr="00604646">
                              <w:rPr>
                                <w:b/>
                                <w:color w:val="00B0F0"/>
                              </w:rPr>
                              <w:t>A</w:t>
                            </w:r>
                            <w:r>
                              <w:t>ccepterade: Vill patienten göra detta? Om svaret är nej, avstå från aktivitetsplanen eller omformulera den.</w:t>
                            </w:r>
                          </w:p>
                          <w:p w14:paraId="4EF28BD4" w14:textId="77777777" w:rsidR="0043699C" w:rsidRDefault="0043699C" w:rsidP="0043699C">
                            <w:pPr>
                              <w:spacing w:line="276" w:lineRule="auto"/>
                            </w:pPr>
                            <w:r w:rsidRPr="00604646">
                              <w:rPr>
                                <w:b/>
                                <w:color w:val="00B0F0"/>
                              </w:rPr>
                              <w:t>R</w:t>
                            </w:r>
                            <w:r>
                              <w:t xml:space="preserve">ealistiska: Är det möjligt för patienten att följa aktivitetsplanen? Om svaret är nej, omformulera planen så att den är görbar för patienten. </w:t>
                            </w:r>
                          </w:p>
                          <w:p w14:paraId="49EB1803" w14:textId="77777777" w:rsidR="0043699C" w:rsidRDefault="0043699C" w:rsidP="0043699C">
                            <w:pPr>
                              <w:spacing w:line="276" w:lineRule="auto"/>
                            </w:pPr>
                            <w:r w:rsidRPr="00604646">
                              <w:rPr>
                                <w:b/>
                                <w:color w:val="00B0F0"/>
                              </w:rPr>
                              <w:t>T</w:t>
                            </w:r>
                            <w:r>
                              <w:t>idsbestämda: Hur och när har ni bestämt att planen ska följas upp?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2F19551" id="Rektangel med rundade hörn 63" o:spid="_x0000_s1026" style="position:absolute;margin-left:2.35pt;margin-top:60.85pt;width:477pt;height:160.2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" filled="f" strokecolor="#00b3f6 [3204]" strokeweight="2pt">
                <v:textbox>
                  <w:txbxContent>
                    <w:p w14:paraId="774FD6CA" w14:textId="77777777" w:rsidR="0043699C" w:rsidRDefault="0043699C" w:rsidP="0043699C">
                      <w:pPr>
                        <w:spacing w:line="276" w:lineRule="auto"/>
                      </w:pPr>
                      <w:r w:rsidRPr="00604646">
                        <w:rPr>
                          <w:b/>
                          <w:color w:val="00B0F0"/>
                        </w:rPr>
                        <w:t>S</w:t>
                      </w:r>
                      <w:r>
                        <w:t xml:space="preserve">pecifika: Alltför breda frågor är svåra att svara på. Var konkret och tydlig. </w:t>
                      </w:r>
                    </w:p>
                    <w:p w14:paraId="4CEFFDE4" w14:textId="77777777" w:rsidR="0043699C" w:rsidRDefault="0043699C" w:rsidP="0043699C">
                      <w:pPr>
                        <w:spacing w:line="276" w:lineRule="auto"/>
                      </w:pPr>
                      <w:r w:rsidRPr="00604646">
                        <w:rPr>
                          <w:b/>
                          <w:color w:val="00B0F0"/>
                        </w:rPr>
                        <w:t>M</w:t>
                      </w:r>
                      <w:r>
                        <w:t>ätbara: Har du formulerat frågorna och målen så att de går att mäta på ett förståeligt sätt?</w:t>
                      </w:r>
                    </w:p>
                    <w:p w14:paraId="2DEBED12" w14:textId="77777777" w:rsidR="0043699C" w:rsidRDefault="0043699C" w:rsidP="0043699C">
                      <w:pPr>
                        <w:spacing w:line="276" w:lineRule="auto"/>
                      </w:pPr>
                      <w:r w:rsidRPr="00604646">
                        <w:rPr>
                          <w:b/>
                          <w:color w:val="00B0F0"/>
                        </w:rPr>
                        <w:t>A</w:t>
                      </w:r>
                      <w:r>
                        <w:t>ccepterade: Vill patienten göra detta? Om svaret är nej, avstå från aktivitetsplanen eller omformulera den.</w:t>
                      </w:r>
                    </w:p>
                    <w:p w14:paraId="4EF28BD4" w14:textId="77777777" w:rsidR="0043699C" w:rsidRDefault="0043699C" w:rsidP="0043699C">
                      <w:pPr>
                        <w:spacing w:line="276" w:lineRule="auto"/>
                      </w:pPr>
                      <w:r w:rsidRPr="00604646">
                        <w:rPr>
                          <w:b/>
                          <w:color w:val="00B0F0"/>
                        </w:rPr>
                        <w:t>R</w:t>
                      </w:r>
                      <w:r>
                        <w:t xml:space="preserve">ealistiska: Är det möjligt för patienten att följa aktivitetsplanen? Om svaret är nej, omformulera planen så att den är görbar för patienten. </w:t>
                      </w:r>
                    </w:p>
                    <w:p w14:paraId="49EB1803" w14:textId="77777777" w:rsidR="0043699C" w:rsidRDefault="0043699C" w:rsidP="0043699C">
                      <w:pPr>
                        <w:spacing w:line="276" w:lineRule="auto"/>
                      </w:pPr>
                      <w:r w:rsidRPr="00604646">
                        <w:rPr>
                          <w:b/>
                          <w:color w:val="00B0F0"/>
                        </w:rPr>
                        <w:t>T</w:t>
                      </w:r>
                      <w:r>
                        <w:t>idsbestämda: Hur och när har ni bestämt att planen ska följas upp?</w:t>
                      </w:r>
                    </w:p>
                  </w:txbxContent>
                </v:textbox>
                <w10:wrap type="square" anchorx="margin"/>
              </v:roundrect>
            </w:pict>
          </mc:Fallback>
        </mc:AlternateContent>
      </w:r>
      <w:r>
        <w:t xml:space="preserve">Tanken med en aktivitetsplan är att patienten ska uppnå någon form av mål, alltså registrera sitt mående eller utföra en aktivitet. Skapa planen i samråd med eller tillsammans med patienten. Det kan hjälpa att utgå från akronymen SMART. Mål är lättare att uppnå om de är: </w:t>
      </w:r>
    </w:p>
    <w:p w14:paraId="3AEC9786" w14:textId="3A76A024" w:rsidR="0043699C" w:rsidRPr="00AB0E84" w:rsidRDefault="006B1603" w:rsidP="0043699C">
      <w:pPr>
        <w:pStyle w:val="Rubrik2"/>
      </w:pPr>
      <w:bookmarkStart w:id="142" w:name="_Toc167915002"/>
      <w:bookmarkStart w:id="143" w:name="_Toc178342429"/>
      <w:r>
        <w:t>Inaktivera</w:t>
      </w:r>
      <w:r w:rsidR="0043699C">
        <w:t xml:space="preserve"> e</w:t>
      </w:r>
      <w:r w:rsidR="0043699C" w:rsidRPr="00AB0E84">
        <w:t>n aktivitetsplan</w:t>
      </w:r>
      <w:bookmarkEnd w:id="142"/>
      <w:bookmarkEnd w:id="143"/>
    </w:p>
    <w:p w14:paraId="217DBA03" w14:textId="77777777" w:rsidR="0043699C" w:rsidRPr="00015F53" w:rsidRDefault="0043699C" w:rsidP="0043699C">
      <w:pPr>
        <w:spacing w:line="276" w:lineRule="auto"/>
      </w:pPr>
      <w:r w:rsidRPr="00015F53">
        <w:t>Du avslutar en aktivitetsplan genom att följa dessa steg</w:t>
      </w:r>
      <w:r>
        <w:t>:</w:t>
      </w:r>
    </w:p>
    <w:p w14:paraId="6F55BFC2" w14:textId="77777777" w:rsidR="0043699C" w:rsidRDefault="0043699C" w:rsidP="00804FE8">
      <w:pPr>
        <w:pStyle w:val="Liststycke"/>
        <w:numPr>
          <w:ilvl w:val="0"/>
          <w:numId w:val="25"/>
        </w:numPr>
        <w:spacing w:line="276" w:lineRule="auto"/>
      </w:pPr>
      <w:r>
        <w:t xml:space="preserve">Gå in i patientens detaljerade vy. </w:t>
      </w:r>
    </w:p>
    <w:p w14:paraId="47AA57EF" w14:textId="77777777" w:rsidR="0043699C" w:rsidRDefault="0043699C" w:rsidP="00804FE8">
      <w:pPr>
        <w:pStyle w:val="Liststycke"/>
        <w:numPr>
          <w:ilvl w:val="0"/>
          <w:numId w:val="25"/>
        </w:numPr>
        <w:spacing w:line="276" w:lineRule="auto"/>
      </w:pPr>
      <w:r>
        <w:t xml:space="preserve">Gå till fliken </w:t>
      </w:r>
      <w:r w:rsidRPr="00D87928">
        <w:rPr>
          <w:i/>
          <w:iCs/>
        </w:rPr>
        <w:t>Flaggor och aktivitetsplaner</w:t>
      </w:r>
      <w:r>
        <w:t xml:space="preserve"> och underfliken </w:t>
      </w:r>
      <w:r w:rsidRPr="00D87928">
        <w:rPr>
          <w:i/>
        </w:rPr>
        <w:t>Aktivitetsplaner</w:t>
      </w:r>
      <w:r w:rsidRPr="00C02AAE">
        <w:rPr>
          <w:iCs/>
        </w:rPr>
        <w:t>.</w:t>
      </w:r>
    </w:p>
    <w:p w14:paraId="6CFC395F" w14:textId="1A81C30A" w:rsidR="0043699C" w:rsidRDefault="0043699C" w:rsidP="00804FE8">
      <w:pPr>
        <w:pStyle w:val="Liststycke"/>
        <w:numPr>
          <w:ilvl w:val="0"/>
          <w:numId w:val="25"/>
        </w:numPr>
        <w:spacing w:line="276" w:lineRule="auto"/>
      </w:pPr>
      <w:r>
        <w:t>Klicka på aktivitetsplanen och sedan på INAKTIVERA</w:t>
      </w:r>
      <w:r w:rsidR="000C1710">
        <w:t>, se nedan.</w:t>
      </w:r>
    </w:p>
    <w:p w14:paraId="2331F1A4" w14:textId="77777777" w:rsidR="0043699C" w:rsidRDefault="0043699C" w:rsidP="0043699C">
      <w:pPr>
        <w:spacing w:line="276" w:lineRule="auto"/>
      </w:pPr>
      <w:r>
        <w:lastRenderedPageBreak/>
        <w:t>.</w:t>
      </w:r>
      <w:r>
        <w:rPr>
          <w:noProof/>
        </w:rPr>
        <w:drawing>
          <wp:inline distT="0" distB="0" distL="0" distR="0" wp14:anchorId="72309CCA" wp14:editId="4DFBE96B">
            <wp:extent cx="5090795" cy="1975485"/>
            <wp:effectExtent l="0" t="0" r="0" b="5715"/>
            <wp:docPr id="1283426353" name="Bildobjekt 128342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90795" cy="1975485"/>
                    </a:xfrm>
                    <a:prstGeom prst="rect">
                      <a:avLst/>
                    </a:prstGeom>
                    <a:noFill/>
                  </pic:spPr>
                </pic:pic>
              </a:graphicData>
            </a:graphic>
          </wp:inline>
        </w:drawing>
      </w:r>
    </w:p>
    <w:p w14:paraId="4E0FEB6E" w14:textId="77777777" w:rsidR="0043699C" w:rsidRDefault="0043699C" w:rsidP="0043699C">
      <w:pPr>
        <w:pStyle w:val="Rubrik2"/>
      </w:pPr>
      <w:bookmarkStart w:id="144" w:name="_Toc167915003"/>
      <w:bookmarkStart w:id="145" w:name="_Toc178342430"/>
      <w:r>
        <w:t xml:space="preserve">Rutiner för </w:t>
      </w:r>
      <w:r w:rsidRPr="00AB0E84">
        <w:t>aktivitetsplan</w:t>
      </w:r>
      <w:r>
        <w:t>er</w:t>
      </w:r>
      <w:bookmarkEnd w:id="144"/>
      <w:bookmarkEnd w:id="145"/>
    </w:p>
    <w:p w14:paraId="53C7C668" w14:textId="77777777" w:rsidR="0043699C" w:rsidRPr="000E7D91" w:rsidRDefault="0043699C" w:rsidP="0043699C">
      <w:pPr>
        <w:rPr>
          <w:i/>
        </w:rPr>
      </w:pPr>
      <w:r>
        <w:rPr>
          <w:i/>
        </w:rPr>
        <w:t xml:space="preserve">Exempel, redigeras av </w:t>
      </w:r>
      <w:commentRangeStart w:id="146"/>
      <w:r>
        <w:rPr>
          <w:i/>
        </w:rPr>
        <w:t>verksamheten</w:t>
      </w:r>
      <w:commentRangeEnd w:id="146"/>
      <w:r>
        <w:rPr>
          <w:rStyle w:val="Kommentarsreferens"/>
          <w:rFonts w:eastAsia="Times New Roman" w:cs="Times New Roman"/>
          <w:shd w:val="clear" w:color="auto" w:fill="auto"/>
        </w:rPr>
        <w:commentReference w:id="146"/>
      </w:r>
      <w:r>
        <w:rPr>
          <w:i/>
        </w:rPr>
        <w:t>:</w:t>
      </w:r>
    </w:p>
    <w:p w14:paraId="32136FC1" w14:textId="77777777" w:rsidR="0043699C" w:rsidRPr="004A3820" w:rsidRDefault="0043699C" w:rsidP="00804FE8">
      <w:pPr>
        <w:pStyle w:val="Liststycke"/>
        <w:numPr>
          <w:ilvl w:val="0"/>
          <w:numId w:val="29"/>
        </w:numPr>
        <w:spacing w:line="276" w:lineRule="auto"/>
        <w:rPr>
          <w:highlight w:val="yellow"/>
        </w:rPr>
      </w:pPr>
      <w:r w:rsidRPr="004A3820">
        <w:rPr>
          <w:highlight w:val="yellow"/>
        </w:rPr>
        <w:t>I vår verksamhet skapar vi aktivitetsplaner för dessa ändamål….</w:t>
      </w:r>
    </w:p>
    <w:p w14:paraId="2EB30F23" w14:textId="77777777" w:rsidR="0043699C" w:rsidRPr="004A3820" w:rsidRDefault="0043699C" w:rsidP="00804FE8">
      <w:pPr>
        <w:pStyle w:val="Liststycke"/>
        <w:numPr>
          <w:ilvl w:val="0"/>
          <w:numId w:val="29"/>
        </w:numPr>
        <w:spacing w:line="276" w:lineRule="auto"/>
        <w:rPr>
          <w:highlight w:val="yellow"/>
        </w:rPr>
      </w:pPr>
      <w:r w:rsidRPr="004A3820">
        <w:rPr>
          <w:highlight w:val="yellow"/>
        </w:rPr>
        <w:t xml:space="preserve">Dokumentera i journalen att en aktivitetsplan har startats. </w:t>
      </w:r>
    </w:p>
    <w:p w14:paraId="26588B42" w14:textId="77777777" w:rsidR="0043699C" w:rsidRDefault="0043699C" w:rsidP="00804FE8">
      <w:pPr>
        <w:pStyle w:val="Liststycke"/>
        <w:numPr>
          <w:ilvl w:val="0"/>
          <w:numId w:val="29"/>
        </w:numPr>
        <w:spacing w:line="276" w:lineRule="auto"/>
        <w:rPr>
          <w:highlight w:val="yellow"/>
        </w:rPr>
      </w:pPr>
      <w:r w:rsidRPr="004A3820">
        <w:rPr>
          <w:highlight w:val="yellow"/>
        </w:rPr>
        <w:t xml:space="preserve">Information som inkommer via aktivitetsplanen som är av relevans för journalen ska dokumenteras i journalen. </w:t>
      </w:r>
    </w:p>
    <w:p w14:paraId="3A8F5269" w14:textId="77777777" w:rsidR="0043699C" w:rsidRDefault="0043699C" w:rsidP="0043699C">
      <w:pPr>
        <w:spacing w:line="276" w:lineRule="auto"/>
        <w:rPr>
          <w:highlight w:val="yellow"/>
        </w:rPr>
      </w:pPr>
    </w:p>
    <w:p w14:paraId="0DDF5BA6" w14:textId="77777777" w:rsidR="0043699C" w:rsidRPr="005F53F8" w:rsidRDefault="0043699C" w:rsidP="0043699C">
      <w:pPr>
        <w:pStyle w:val="Rubrik1"/>
      </w:pPr>
      <w:bookmarkStart w:id="147" w:name="_Toc167915004"/>
      <w:bookmarkStart w:id="148" w:name="_Toc178342431"/>
      <w:r w:rsidRPr="005F53F8">
        <w:t>Byta behandlare</w:t>
      </w:r>
      <w:bookmarkEnd w:id="147"/>
      <w:bookmarkEnd w:id="148"/>
      <w:r w:rsidRPr="005F53F8">
        <w:t xml:space="preserve"> </w:t>
      </w:r>
    </w:p>
    <w:p w14:paraId="4CCBA939" w14:textId="77777777" w:rsidR="0043699C" w:rsidRDefault="0043699C" w:rsidP="0043699C">
      <w:pPr>
        <w:spacing w:line="276" w:lineRule="auto"/>
      </w:pPr>
      <w:r w:rsidRPr="00F54D01">
        <w:t xml:space="preserve">Ibland kan man behöva byta ansvarig behandlare, till exempel om någon behandlare slutar eller blir sjukskriven. </w:t>
      </w:r>
    </w:p>
    <w:p w14:paraId="3C27D935" w14:textId="77777777" w:rsidR="0043699C" w:rsidRDefault="0043699C" w:rsidP="0043699C">
      <w:pPr>
        <w:pStyle w:val="Rubrik2"/>
      </w:pPr>
      <w:bookmarkStart w:id="149" w:name="_Toc167915005"/>
      <w:bookmarkStart w:id="150" w:name="_Toc178342432"/>
      <w:r>
        <w:t>Byta</w:t>
      </w:r>
      <w:r w:rsidRPr="003F2921">
        <w:t xml:space="preserve"> </w:t>
      </w:r>
      <w:r>
        <w:t>behandlare</w:t>
      </w:r>
      <w:bookmarkEnd w:id="149"/>
      <w:bookmarkEnd w:id="150"/>
      <w:r w:rsidRPr="003F2921">
        <w:t xml:space="preserve"> </w:t>
      </w:r>
    </w:p>
    <w:p w14:paraId="5FC49680" w14:textId="77777777" w:rsidR="0043699C" w:rsidRPr="0028380D" w:rsidRDefault="0043699C" w:rsidP="00804FE8">
      <w:pPr>
        <w:pStyle w:val="Liststycke"/>
        <w:numPr>
          <w:ilvl w:val="0"/>
          <w:numId w:val="20"/>
        </w:numPr>
        <w:spacing w:line="276" w:lineRule="auto"/>
      </w:pPr>
      <w:r w:rsidRPr="000E1A95">
        <w:t xml:space="preserve">Gå till fliken </w:t>
      </w:r>
      <w:r w:rsidRPr="00BB5369">
        <w:rPr>
          <w:i/>
        </w:rPr>
        <w:t>Alla</w:t>
      </w:r>
      <w:r w:rsidRPr="00C02AAE">
        <w:rPr>
          <w:iCs/>
        </w:rPr>
        <w:t>.</w:t>
      </w:r>
      <w:r>
        <w:rPr>
          <w:iCs/>
        </w:rPr>
        <w:t xml:space="preserve"> </w:t>
      </w:r>
    </w:p>
    <w:p w14:paraId="13CE9AF3" w14:textId="77777777" w:rsidR="0043699C" w:rsidRPr="00D87928" w:rsidRDefault="0043699C" w:rsidP="00804FE8">
      <w:pPr>
        <w:pStyle w:val="Liststycke"/>
        <w:numPr>
          <w:ilvl w:val="0"/>
          <w:numId w:val="20"/>
        </w:numPr>
        <w:spacing w:line="276" w:lineRule="auto"/>
      </w:pPr>
      <w:r>
        <w:rPr>
          <w:iCs/>
        </w:rPr>
        <w:t xml:space="preserve">Klicka på </w:t>
      </w:r>
      <w:r w:rsidRPr="00D87928">
        <w:rPr>
          <w:i/>
        </w:rPr>
        <w:t>Filtrera sökträffar</w:t>
      </w:r>
      <w:r>
        <w:rPr>
          <w:i/>
        </w:rPr>
        <w:t>.</w:t>
      </w:r>
    </w:p>
    <w:p w14:paraId="781B05B6" w14:textId="77777777" w:rsidR="0043699C" w:rsidRPr="0028380D" w:rsidRDefault="0043699C" w:rsidP="00804FE8">
      <w:pPr>
        <w:pStyle w:val="Liststycke"/>
        <w:numPr>
          <w:ilvl w:val="0"/>
          <w:numId w:val="20"/>
        </w:numPr>
        <w:spacing w:line="276" w:lineRule="auto"/>
      </w:pPr>
      <w:r>
        <w:t>Ta fram</w:t>
      </w:r>
      <w:r w:rsidRPr="000E1A95">
        <w:t xml:space="preserve"> listan på alla startade vårdplan</w:t>
      </w:r>
      <w:r>
        <w:t>er</w:t>
      </w:r>
      <w:r w:rsidRPr="000E1A95">
        <w:t xml:space="preserve"> för den Min vårdplan som du vill byta behandlare för genom att </w:t>
      </w:r>
      <w:r>
        <w:t>klicka</w:t>
      </w:r>
      <w:r w:rsidRPr="000E1A95">
        <w:t xml:space="preserve"> på namnet</w:t>
      </w:r>
      <w:r w:rsidRPr="00FC5746">
        <w:rPr>
          <w:iCs/>
        </w:rPr>
        <w:t xml:space="preserve"> </w:t>
      </w:r>
      <w:r w:rsidRPr="00D87928">
        <w:rPr>
          <w:iCs/>
        </w:rPr>
        <w:t xml:space="preserve">under </w:t>
      </w:r>
      <w:r>
        <w:rPr>
          <w:i/>
        </w:rPr>
        <w:t>Ansvarig behandlare.</w:t>
      </w:r>
    </w:p>
    <w:p w14:paraId="3FB7021D" w14:textId="77777777" w:rsidR="0043699C" w:rsidRPr="000E1A95" w:rsidRDefault="0043699C" w:rsidP="0043699C">
      <w:pPr>
        <w:spacing w:line="276" w:lineRule="auto"/>
      </w:pPr>
      <w:r>
        <w:rPr>
          <w:noProof/>
          <w:shd w:val="clear" w:color="auto" w:fill="auto"/>
        </w:rPr>
        <mc:AlternateContent>
          <mc:Choice Requires="wps">
            <w:drawing>
              <wp:anchor distT="0" distB="0" distL="114300" distR="114300" simplePos="0" relativeHeight="251734016" behindDoc="0" locked="0" layoutInCell="1" allowOverlap="1" wp14:anchorId="7E4D98C4" wp14:editId="01EA8670">
                <wp:simplePos x="0" y="0"/>
                <wp:positionH relativeFrom="margin">
                  <wp:posOffset>3133007</wp:posOffset>
                </wp:positionH>
                <wp:positionV relativeFrom="paragraph">
                  <wp:posOffset>1525353</wp:posOffset>
                </wp:positionV>
                <wp:extent cx="1159400" cy="317610"/>
                <wp:effectExtent l="57150" t="19050" r="79375" b="101600"/>
                <wp:wrapNone/>
                <wp:docPr id="1283426341" name="Rektangel 1283426341"/>
                <wp:cNvGraphicFramePr/>
                <a:graphic xmlns:a="http://schemas.openxmlformats.org/drawingml/2006/main">
                  <a:graphicData uri="http://schemas.microsoft.com/office/word/2010/wordprocessingShape">
                    <wps:wsp>
                      <wps:cNvSpPr/>
                      <wps:spPr>
                        <a:xfrm>
                          <a:off x="0" y="0"/>
                          <a:ext cx="1159400" cy="31761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883A37B" id="Rektangel 1283426341" o:spid="_x0000_s1026" style="position:absolute;margin-left:246.7pt;margin-top:120.1pt;width:91.3pt;height: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" filled="f" strokecolor="#00b050" strokeweight="1.5pt">
                <v:shadow on="t" color="black" opacity="22937f" origin=",.5" offset="0,.63889mm"/>
                <w10:wrap anchorx="margin"/>
              </v:rect>
            </w:pict>
          </mc:Fallback>
        </mc:AlternateContent>
      </w:r>
      <w:r>
        <w:rPr>
          <w:noProof/>
          <w:shd w:val="clear" w:color="auto" w:fill="auto"/>
        </w:rPr>
        <mc:AlternateContent>
          <mc:Choice Requires="wps">
            <w:drawing>
              <wp:anchor distT="0" distB="0" distL="114300" distR="114300" simplePos="0" relativeHeight="251732992" behindDoc="0" locked="0" layoutInCell="1" allowOverlap="1" wp14:anchorId="1D342FDC" wp14:editId="761CD51A">
                <wp:simplePos x="0" y="0"/>
                <wp:positionH relativeFrom="margin">
                  <wp:posOffset>3490816</wp:posOffset>
                </wp:positionH>
                <wp:positionV relativeFrom="paragraph">
                  <wp:posOffset>1019617</wp:posOffset>
                </wp:positionV>
                <wp:extent cx="881104" cy="235391"/>
                <wp:effectExtent l="57150" t="19050" r="71755" b="88900"/>
                <wp:wrapNone/>
                <wp:docPr id="1283426340" name="Rektangel 1283426340"/>
                <wp:cNvGraphicFramePr/>
                <a:graphic xmlns:a="http://schemas.openxmlformats.org/drawingml/2006/main">
                  <a:graphicData uri="http://schemas.microsoft.com/office/word/2010/wordprocessingShape">
                    <wps:wsp>
                      <wps:cNvSpPr/>
                      <wps:spPr>
                        <a:xfrm>
                          <a:off x="0" y="0"/>
                          <a:ext cx="881104" cy="235391"/>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F30FC00" id="Rektangel 1283426340" o:spid="_x0000_s1026" style="position:absolute;margin-left:274.85pt;margin-top:80.3pt;width:69.4pt;height:18.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" filled="f" strokecolor="#00b050" strokeweight="1.5pt">
                <v:shadow on="t" color="black" opacity="22937f" origin=",.5" offset="0,.63889mm"/>
                <w10:wrap anchorx="margin"/>
              </v:rect>
            </w:pict>
          </mc:Fallback>
        </mc:AlternateContent>
      </w:r>
      <w:r>
        <w:rPr>
          <w:noProof/>
        </w:rPr>
        <w:drawing>
          <wp:inline distT="0" distB="0" distL="0" distR="0" wp14:anchorId="4B28308B" wp14:editId="5FDB2620">
            <wp:extent cx="4341413" cy="1916265"/>
            <wp:effectExtent l="0" t="0" r="2540" b="8255"/>
            <wp:docPr id="1283426339" name="Bildobjekt 128342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5396" t="21760" r="15691" b="24168"/>
                    <a:stretch/>
                  </pic:blipFill>
                  <pic:spPr bwMode="auto">
                    <a:xfrm>
                      <a:off x="0" y="0"/>
                      <a:ext cx="4342233" cy="1916627"/>
                    </a:xfrm>
                    <a:prstGeom prst="rect">
                      <a:avLst/>
                    </a:prstGeom>
                    <a:ln>
                      <a:noFill/>
                    </a:ln>
                    <a:extLst>
                      <a:ext uri="{53640926-AAD7-44D8-BBD7-CCE9431645EC}">
                        <a14:shadowObscured xmlns:a14="http://schemas.microsoft.com/office/drawing/2010/main"/>
                      </a:ext>
                    </a:extLst>
                  </pic:spPr>
                </pic:pic>
              </a:graphicData>
            </a:graphic>
          </wp:inline>
        </w:drawing>
      </w:r>
    </w:p>
    <w:p w14:paraId="6AD8FB0F" w14:textId="77777777" w:rsidR="0043699C" w:rsidRDefault="0043699C" w:rsidP="00804FE8">
      <w:pPr>
        <w:pStyle w:val="Liststycke"/>
        <w:numPr>
          <w:ilvl w:val="0"/>
          <w:numId w:val="20"/>
        </w:numPr>
        <w:spacing w:line="276" w:lineRule="auto"/>
      </w:pPr>
      <w:r>
        <w:lastRenderedPageBreak/>
        <w:t>Klicka</w:t>
      </w:r>
      <w:r w:rsidRPr="00B413F8">
        <w:t xml:space="preserve"> på de blå pilarna bredvid den nuvarande ansvariga behandlaren.</w:t>
      </w:r>
    </w:p>
    <w:p w14:paraId="21245734" w14:textId="77777777" w:rsidR="0043699C" w:rsidRPr="0084482F" w:rsidRDefault="0043699C" w:rsidP="0043699C">
      <w:pPr>
        <w:spacing w:line="276" w:lineRule="auto"/>
      </w:pPr>
      <w:r>
        <w:rPr>
          <w:noProof/>
          <w:shd w:val="clear" w:color="auto" w:fill="auto"/>
        </w:rPr>
        <mc:AlternateContent>
          <mc:Choice Requires="wps">
            <w:drawing>
              <wp:anchor distT="0" distB="0" distL="114300" distR="114300" simplePos="0" relativeHeight="251735040" behindDoc="0" locked="0" layoutInCell="1" allowOverlap="1" wp14:anchorId="75528D76" wp14:editId="7B09E106">
                <wp:simplePos x="0" y="0"/>
                <wp:positionH relativeFrom="margin">
                  <wp:posOffset>1557157</wp:posOffset>
                </wp:positionH>
                <wp:positionV relativeFrom="paragraph">
                  <wp:posOffset>1005481</wp:posOffset>
                </wp:positionV>
                <wp:extent cx="111263" cy="1465194"/>
                <wp:effectExtent l="57150" t="19050" r="79375" b="97155"/>
                <wp:wrapNone/>
                <wp:docPr id="1283426343" name="Rektangel 1283426343"/>
                <wp:cNvGraphicFramePr/>
                <a:graphic xmlns:a="http://schemas.openxmlformats.org/drawingml/2006/main">
                  <a:graphicData uri="http://schemas.microsoft.com/office/word/2010/wordprocessingShape">
                    <wps:wsp>
                      <wps:cNvSpPr/>
                      <wps:spPr>
                        <a:xfrm>
                          <a:off x="0" y="0"/>
                          <a:ext cx="111263" cy="1465194"/>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C95D2CB" id="Rektangel 1283426343" o:spid="_x0000_s1026" style="position:absolute;margin-left:122.6pt;margin-top:79.15pt;width:8.75pt;height:115.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" filled="f" strokecolor="#00b050" strokeweight="1.5pt">
                <v:shadow on="t" color="black" opacity="22937f" origin=",.5" offset="0,.63889mm"/>
                <w10:wrap anchorx="margin"/>
              </v:rect>
            </w:pict>
          </mc:Fallback>
        </mc:AlternateContent>
      </w:r>
      <w:r>
        <w:rPr>
          <w:noProof/>
        </w:rPr>
        <w:drawing>
          <wp:inline distT="0" distB="0" distL="0" distR="0" wp14:anchorId="450A9871" wp14:editId="42870B3B">
            <wp:extent cx="4325455" cy="2456953"/>
            <wp:effectExtent l="0" t="0" r="0" b="635"/>
            <wp:docPr id="1283426342" name="Bildobjekt 128342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5522" t="25349" r="15832" b="5335"/>
                    <a:stretch/>
                  </pic:blipFill>
                  <pic:spPr bwMode="auto">
                    <a:xfrm>
                      <a:off x="0" y="0"/>
                      <a:ext cx="4325499" cy="245697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0A3216F9" w14:textId="77777777" w:rsidR="0043699C" w:rsidRDefault="0043699C" w:rsidP="0043699C">
      <w:pPr>
        <w:spacing w:line="276" w:lineRule="auto"/>
      </w:pPr>
    </w:p>
    <w:p w14:paraId="3EA800F6" w14:textId="77777777" w:rsidR="0043699C" w:rsidRDefault="0043699C" w:rsidP="00804FE8">
      <w:pPr>
        <w:pStyle w:val="Liststycke"/>
        <w:numPr>
          <w:ilvl w:val="0"/>
          <w:numId w:val="20"/>
        </w:numPr>
        <w:spacing w:line="276" w:lineRule="auto"/>
        <w:rPr>
          <w:noProof/>
        </w:rPr>
      </w:pPr>
      <w:r>
        <w:t>Sedan</w:t>
      </w:r>
      <w:r>
        <w:rPr>
          <w:noProof/>
        </w:rPr>
        <w:t xml:space="preserve"> väljer du en ny behandlare i listan. Klicka på BYT BEHANDLARE. Den nya behandlaren får en flagga om att hen nu är ansvarig.</w:t>
      </w:r>
    </w:p>
    <w:p w14:paraId="4E39A12D" w14:textId="77777777" w:rsidR="0043699C" w:rsidRDefault="0043699C" w:rsidP="0043699C">
      <w:pPr>
        <w:keepNext/>
        <w:spacing w:line="276" w:lineRule="auto"/>
      </w:pPr>
      <w:r>
        <w:rPr>
          <w:noProof/>
        </w:rPr>
        <w:drawing>
          <wp:inline distT="0" distB="0" distL="0" distR="0" wp14:anchorId="51C6AAA7" wp14:editId="4D8DA8CD">
            <wp:extent cx="3633746" cy="2381551"/>
            <wp:effectExtent l="0" t="0" r="5080" b="0"/>
            <wp:docPr id="1283426344" name="Bildobjekt 128342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33316" t="33873" r="33372" b="27316"/>
                    <a:stretch/>
                  </pic:blipFill>
                  <pic:spPr bwMode="auto">
                    <a:xfrm>
                      <a:off x="0" y="0"/>
                      <a:ext cx="3645852" cy="2389485"/>
                    </a:xfrm>
                    <a:prstGeom prst="rect">
                      <a:avLst/>
                    </a:prstGeom>
                    <a:ln>
                      <a:noFill/>
                    </a:ln>
                    <a:extLst>
                      <a:ext uri="{53640926-AAD7-44D8-BBD7-CCE9431645EC}">
                        <a14:shadowObscured xmlns:a14="http://schemas.microsoft.com/office/drawing/2010/main"/>
                      </a:ext>
                    </a:extLst>
                  </pic:spPr>
                </pic:pic>
              </a:graphicData>
            </a:graphic>
          </wp:inline>
        </w:drawing>
      </w:r>
    </w:p>
    <w:p w14:paraId="13E923F3" w14:textId="77777777" w:rsidR="0043699C" w:rsidRDefault="0043699C" w:rsidP="0043699C">
      <w:pPr>
        <w:pStyle w:val="Rubrik2"/>
      </w:pPr>
      <w:bookmarkStart w:id="151" w:name="_Toc167915006"/>
      <w:bookmarkStart w:id="152" w:name="_Toc178342433"/>
      <w:r>
        <w:t>Rutiner för att byta</w:t>
      </w:r>
      <w:r w:rsidRPr="003F2921">
        <w:t xml:space="preserve"> </w:t>
      </w:r>
      <w:r>
        <w:t>behandlare</w:t>
      </w:r>
      <w:bookmarkEnd w:id="151"/>
      <w:bookmarkEnd w:id="152"/>
      <w:r w:rsidRPr="003F2921">
        <w:t xml:space="preserve"> </w:t>
      </w:r>
    </w:p>
    <w:p w14:paraId="7214EAA1" w14:textId="77777777" w:rsidR="0043699C" w:rsidRPr="000E7D91" w:rsidRDefault="0043699C" w:rsidP="0043699C">
      <w:pPr>
        <w:rPr>
          <w:i/>
        </w:rPr>
      </w:pPr>
      <w:r>
        <w:rPr>
          <w:i/>
        </w:rPr>
        <w:t xml:space="preserve">Exempel, redigeras av </w:t>
      </w:r>
      <w:commentRangeStart w:id="153"/>
      <w:r>
        <w:rPr>
          <w:i/>
        </w:rPr>
        <w:t>verksamheten</w:t>
      </w:r>
      <w:commentRangeEnd w:id="153"/>
      <w:r>
        <w:rPr>
          <w:rStyle w:val="Kommentarsreferens"/>
          <w:rFonts w:eastAsia="Times New Roman" w:cs="Times New Roman"/>
          <w:shd w:val="clear" w:color="auto" w:fill="auto"/>
        </w:rPr>
        <w:commentReference w:id="153"/>
      </w:r>
      <w:r>
        <w:rPr>
          <w:i/>
        </w:rPr>
        <w:t>:</w:t>
      </w:r>
    </w:p>
    <w:p w14:paraId="277A1C06" w14:textId="77777777" w:rsidR="0043699C" w:rsidRDefault="0043699C" w:rsidP="00804FE8">
      <w:pPr>
        <w:pStyle w:val="Liststycke"/>
        <w:numPr>
          <w:ilvl w:val="0"/>
          <w:numId w:val="30"/>
        </w:numPr>
        <w:spacing w:line="276" w:lineRule="auto"/>
        <w:rPr>
          <w:highlight w:val="yellow"/>
        </w:rPr>
      </w:pPr>
      <w:r>
        <w:rPr>
          <w:highlight w:val="yellow"/>
        </w:rPr>
        <w:t>När en behandlare slutar eller blir sjukskriven länge ansvarar NN för att en patient får en ny ansvarig behandlare i Min vårdplan</w:t>
      </w:r>
      <w:r w:rsidRPr="005256FD">
        <w:rPr>
          <w:highlight w:val="yellow"/>
        </w:rPr>
        <w:t xml:space="preserve">. </w:t>
      </w:r>
    </w:p>
    <w:p w14:paraId="1291DDA3" w14:textId="77777777" w:rsidR="0043699C" w:rsidRPr="00D12AAE" w:rsidRDefault="0043699C" w:rsidP="0043699C">
      <w:pPr>
        <w:pStyle w:val="Liststycke"/>
        <w:numPr>
          <w:ilvl w:val="0"/>
          <w:numId w:val="0"/>
        </w:numPr>
        <w:spacing w:line="276" w:lineRule="auto"/>
        <w:ind w:left="360"/>
        <w:rPr>
          <w:i/>
          <w:highlight w:val="yellow"/>
        </w:rPr>
      </w:pPr>
      <w:r w:rsidRPr="00D12AAE">
        <w:rPr>
          <w:i/>
          <w:highlight w:val="yellow"/>
        </w:rPr>
        <w:t>eller</w:t>
      </w:r>
    </w:p>
    <w:p w14:paraId="00F06653" w14:textId="77777777" w:rsidR="0043699C" w:rsidRPr="00320B5E" w:rsidRDefault="0043699C" w:rsidP="00804FE8">
      <w:pPr>
        <w:pStyle w:val="Liststycke"/>
        <w:numPr>
          <w:ilvl w:val="0"/>
          <w:numId w:val="30"/>
        </w:numPr>
        <w:spacing w:line="276" w:lineRule="auto"/>
        <w:rPr>
          <w:highlight w:val="yellow"/>
        </w:rPr>
      </w:pPr>
      <w:r w:rsidRPr="00D12AAE">
        <w:rPr>
          <w:highlight w:val="yellow"/>
        </w:rPr>
        <w:t>När en behandlare slutar eller</w:t>
      </w:r>
      <w:r>
        <w:rPr>
          <w:highlight w:val="yellow"/>
        </w:rPr>
        <w:t xml:space="preserve"> blir sjukskriven länge byts ansvarig behandlare ut till en/flera nya befintliga på enheten för samtliga Min vårdplan den tidigare behandlaren varit ansvarig för.</w:t>
      </w:r>
    </w:p>
    <w:p w14:paraId="219222CB" w14:textId="77777777" w:rsidR="0043699C" w:rsidRDefault="0043699C" w:rsidP="0043699C">
      <w:pPr>
        <w:spacing w:after="0"/>
      </w:pPr>
    </w:p>
    <w:p w14:paraId="4685962F" w14:textId="77777777" w:rsidR="0043699C" w:rsidRPr="0043699C" w:rsidRDefault="0043699C" w:rsidP="0043699C">
      <w:pPr>
        <w:spacing w:line="276" w:lineRule="auto"/>
        <w:rPr>
          <w:highlight w:val="yellow"/>
        </w:rPr>
      </w:pPr>
    </w:p>
    <w:p w14:paraId="6E6CC3A1" w14:textId="243A729C" w:rsidR="002059A3" w:rsidRDefault="008766B3" w:rsidP="00184F5B">
      <w:pPr>
        <w:pStyle w:val="Rubrik1"/>
      </w:pPr>
      <w:bookmarkStart w:id="154" w:name="_Toc48140819"/>
      <w:bookmarkStart w:id="155" w:name="_Toc517955518"/>
      <w:bookmarkStart w:id="156" w:name="_Toc178342434"/>
      <w:bookmarkEnd w:id="115"/>
      <w:bookmarkEnd w:id="116"/>
      <w:r>
        <w:lastRenderedPageBreak/>
        <w:t>Ö</w:t>
      </w:r>
      <w:r w:rsidRPr="00184F5B">
        <w:t>verlämna en vårdplan till en annan vårdenhet eller Vårdgivare</w:t>
      </w:r>
      <w:bookmarkEnd w:id="154"/>
      <w:bookmarkEnd w:id="156"/>
    </w:p>
    <w:p w14:paraId="5D99F1C6" w14:textId="2998D002" w:rsidR="002059A3" w:rsidRDefault="008766B3" w:rsidP="002059A3">
      <w:pPr>
        <w:spacing w:line="276" w:lineRule="auto"/>
      </w:pPr>
      <w:r>
        <w:t>Min vårdplan</w:t>
      </w:r>
      <w:r w:rsidR="00F13B1C">
        <w:t xml:space="preserve"> via 1177 kan överlämnas mellan verksamheter.</w:t>
      </w:r>
      <w:r>
        <w:t xml:space="preserve"> Exempelvis kan en patient som först opereras ha en behandlare på en kirurgmottagning inför, under och närmaste tiden efter en operation, för att sedan övergå till onkologisk vård med en ny ansvarig behandlare. </w:t>
      </w:r>
    </w:p>
    <w:p w14:paraId="3D5F5EA7" w14:textId="511804E6" w:rsidR="002059A3" w:rsidRDefault="008766B3" w:rsidP="00770733">
      <w:pPr>
        <w:spacing w:line="276" w:lineRule="auto"/>
        <w:rPr>
          <w:color w:val="000000" w:themeColor="text1"/>
        </w:rPr>
      </w:pPr>
      <w:r>
        <w:t xml:space="preserve">En enhet i </w:t>
      </w:r>
      <w:r w:rsidRPr="0047709E">
        <w:t xml:space="preserve">taget är ansvarig </w:t>
      </w:r>
      <w:r w:rsidRPr="00700F04">
        <w:t xml:space="preserve">för en patients Min vårdplan </w:t>
      </w:r>
      <w:r w:rsidRPr="0047709E">
        <w:t xml:space="preserve">och därmed ansvarig för att följa upp och </w:t>
      </w:r>
      <w:r w:rsidRPr="00DE41F2">
        <w:t xml:space="preserve">besvara </w:t>
      </w:r>
      <w:r>
        <w:t xml:space="preserve">de </w:t>
      </w:r>
      <w:r w:rsidRPr="00DE41F2">
        <w:t>meddelanden</w:t>
      </w:r>
      <w:r w:rsidRPr="0047709E">
        <w:t xml:space="preserve"> och </w:t>
      </w:r>
      <w:r w:rsidR="00F448B1">
        <w:t>formulär</w:t>
      </w:r>
      <w:r w:rsidR="003B4AB7">
        <w:t xml:space="preserve"> s</w:t>
      </w:r>
      <w:r w:rsidRPr="0047709E">
        <w:t xml:space="preserve">om patienten </w:t>
      </w:r>
      <w:r w:rsidRPr="00746D29">
        <w:rPr>
          <w:color w:val="000000" w:themeColor="text1"/>
        </w:rPr>
        <w:t>skickar</w:t>
      </w:r>
      <w:r>
        <w:rPr>
          <w:color w:val="000000" w:themeColor="text1"/>
        </w:rPr>
        <w:t xml:space="preserve"> och fyller i</w:t>
      </w:r>
      <w:r w:rsidRPr="00746D29">
        <w:rPr>
          <w:color w:val="000000" w:themeColor="text1"/>
        </w:rPr>
        <w:t xml:space="preserve">. </w:t>
      </w:r>
      <w:bookmarkStart w:id="157" w:name="_Toc526168271"/>
    </w:p>
    <w:p w14:paraId="0EBF0084" w14:textId="68E59E33" w:rsidR="002059A3" w:rsidRPr="00273616" w:rsidRDefault="008766B3" w:rsidP="00635C96">
      <w:pPr>
        <w:pStyle w:val="Rubrik2"/>
      </w:pPr>
      <w:bookmarkStart w:id="158" w:name="_Toc48140820"/>
      <w:bookmarkStart w:id="159" w:name="_Toc178342435"/>
      <w:r>
        <w:t>Ö</w:t>
      </w:r>
      <w:r w:rsidR="005256FD">
        <w:t>verlämna en Min vårdplan</w:t>
      </w:r>
      <w:bookmarkEnd w:id="159"/>
      <w:r w:rsidR="005256FD">
        <w:t xml:space="preserve"> </w:t>
      </w:r>
      <w:bookmarkEnd w:id="157"/>
      <w:bookmarkEnd w:id="158"/>
    </w:p>
    <w:p w14:paraId="609B8BB0" w14:textId="77777777" w:rsidR="002059A3" w:rsidRDefault="008766B3" w:rsidP="002059A3">
      <w:pPr>
        <w:spacing w:line="276" w:lineRule="auto"/>
      </w:pPr>
      <w:r>
        <w:t xml:space="preserve">Förutsättningar för att Min vårdplan ska kunna överlämnas är att </w:t>
      </w:r>
    </w:p>
    <w:p w14:paraId="4A4ADBEB" w14:textId="77777777" w:rsidR="002059A3" w:rsidRPr="008413F6" w:rsidRDefault="008766B3" w:rsidP="00804FE8">
      <w:pPr>
        <w:pStyle w:val="Liststycke"/>
        <w:numPr>
          <w:ilvl w:val="0"/>
          <w:numId w:val="13"/>
        </w:numPr>
        <w:spacing w:line="276" w:lineRule="auto"/>
      </w:pPr>
      <w:r>
        <w:t>den mottagande enheten har exakt samma version av Min vårdplan aktiverad</w:t>
      </w:r>
    </w:p>
    <w:p w14:paraId="34E39F50" w14:textId="77777777" w:rsidR="002059A3" w:rsidRPr="00015F53" w:rsidRDefault="008766B3" w:rsidP="00804FE8">
      <w:pPr>
        <w:pStyle w:val="Liststycke"/>
        <w:numPr>
          <w:ilvl w:val="0"/>
          <w:numId w:val="13"/>
        </w:numPr>
        <w:spacing w:line="276" w:lineRule="auto"/>
      </w:pPr>
      <w:r w:rsidRPr="00700F04">
        <w:t xml:space="preserve">den som är </w:t>
      </w:r>
      <w:r w:rsidRPr="00E03A4D">
        <w:t xml:space="preserve">ansvarig </w:t>
      </w:r>
      <w:r w:rsidRPr="00015F53">
        <w:t xml:space="preserve">behandlare startar överlämningen (se separata instruktioner om hur du byter behandlare) </w:t>
      </w:r>
    </w:p>
    <w:p w14:paraId="7E1AF92A" w14:textId="6BBFF4B3" w:rsidR="002059A3" w:rsidRPr="00700F04" w:rsidRDefault="008766B3" w:rsidP="00804FE8">
      <w:pPr>
        <w:pStyle w:val="Liststycke"/>
        <w:numPr>
          <w:ilvl w:val="0"/>
          <w:numId w:val="13"/>
        </w:numPr>
        <w:spacing w:line="276" w:lineRule="auto"/>
      </w:pPr>
      <w:r>
        <w:t>patienten har godkänt att vårdplanen ska överlämnas</w:t>
      </w:r>
    </w:p>
    <w:p w14:paraId="1B638AD8" w14:textId="7B98B5E8" w:rsidR="002059A3" w:rsidRPr="00700F04" w:rsidRDefault="008766B3" w:rsidP="00804FE8">
      <w:pPr>
        <w:pStyle w:val="Liststycke"/>
        <w:numPr>
          <w:ilvl w:val="0"/>
          <w:numId w:val="13"/>
        </w:numPr>
        <w:spacing w:line="276" w:lineRule="auto"/>
      </w:pPr>
      <w:r>
        <w:t xml:space="preserve">det finns en ansvarig behandlare på mottagande enhet som kan ta emot överlämningen. </w:t>
      </w:r>
    </w:p>
    <w:p w14:paraId="54D23E95" w14:textId="77777777" w:rsidR="002059A3" w:rsidRDefault="002059A3" w:rsidP="002059A3">
      <w:pPr>
        <w:pStyle w:val="Liststycke"/>
        <w:numPr>
          <w:ilvl w:val="0"/>
          <w:numId w:val="0"/>
        </w:numPr>
        <w:spacing w:line="276" w:lineRule="auto"/>
        <w:ind w:left="720"/>
        <w:rPr>
          <w:strike/>
          <w:color w:val="FF0000"/>
        </w:rPr>
      </w:pPr>
    </w:p>
    <w:p w14:paraId="20B7CA39" w14:textId="6F43A70C" w:rsidR="002059A3" w:rsidRDefault="008766B3" w:rsidP="002059A3">
      <w:pPr>
        <w:spacing w:line="276" w:lineRule="auto"/>
      </w:pPr>
      <w:r>
        <w:t>Så här gör du för att överlämna:</w:t>
      </w:r>
    </w:p>
    <w:p w14:paraId="45D5BC5B" w14:textId="77777777" w:rsidR="002059A3" w:rsidRDefault="008766B3" w:rsidP="00804FE8">
      <w:pPr>
        <w:pStyle w:val="Liststycke"/>
        <w:numPr>
          <w:ilvl w:val="0"/>
          <w:numId w:val="15"/>
        </w:numPr>
        <w:spacing w:line="276" w:lineRule="auto"/>
        <w:rPr>
          <w:color w:val="000000" w:themeColor="text1"/>
        </w:rPr>
      </w:pPr>
      <w:r w:rsidRPr="00746D29">
        <w:rPr>
          <w:color w:val="000000" w:themeColor="text1"/>
        </w:rPr>
        <w:t xml:space="preserve">Kontrollera att det inte finns några flaggor som behöver hanteras innan överlämnandet. </w:t>
      </w:r>
    </w:p>
    <w:p w14:paraId="33A7CC1F" w14:textId="77777777" w:rsidR="002059A3" w:rsidRPr="008413F6" w:rsidRDefault="008766B3" w:rsidP="00804FE8">
      <w:pPr>
        <w:pStyle w:val="Liststycke"/>
        <w:numPr>
          <w:ilvl w:val="0"/>
          <w:numId w:val="15"/>
        </w:numPr>
        <w:spacing w:line="276" w:lineRule="auto"/>
      </w:pPr>
      <w:r w:rsidRPr="000E1A95">
        <w:rPr>
          <w:color w:val="000000" w:themeColor="text1"/>
        </w:rPr>
        <w:t>Kontrollera</w:t>
      </w:r>
      <w:r w:rsidRPr="008413F6">
        <w:t xml:space="preserve"> att det inte finns något </w:t>
      </w:r>
      <w:r>
        <w:t>s</w:t>
      </w:r>
      <w:r w:rsidRPr="008413F6">
        <w:t>om behöver journalföras innan överlämnandet.</w:t>
      </w:r>
    </w:p>
    <w:p w14:paraId="474E8BAA" w14:textId="77777777" w:rsidR="002059A3" w:rsidRDefault="008766B3" w:rsidP="00804FE8">
      <w:pPr>
        <w:pStyle w:val="Liststycke"/>
        <w:numPr>
          <w:ilvl w:val="0"/>
          <w:numId w:val="15"/>
        </w:numPr>
        <w:spacing w:line="276" w:lineRule="auto"/>
      </w:pPr>
      <w:r>
        <w:t xml:space="preserve">Klicka på patientens namn i listan </w:t>
      </w:r>
      <w:r w:rsidRPr="00C02AAE">
        <w:rPr>
          <w:iCs/>
        </w:rPr>
        <w:t>Mina</w:t>
      </w:r>
      <w:r>
        <w:t xml:space="preserve"> eller </w:t>
      </w:r>
      <w:r w:rsidRPr="00C02AAE">
        <w:rPr>
          <w:iCs/>
        </w:rPr>
        <w:t>Alla</w:t>
      </w:r>
      <w:r>
        <w:t xml:space="preserve">. Skrolla längst ner i vyn. Klicka på </w:t>
      </w:r>
      <w:r w:rsidRPr="00C02AAE">
        <w:t>Överlämna</w:t>
      </w:r>
      <w:r>
        <w:t>.</w:t>
      </w:r>
    </w:p>
    <w:p w14:paraId="2B50E0C3" w14:textId="77777777" w:rsidR="002059A3" w:rsidRDefault="002059A3" w:rsidP="002059A3">
      <w:pPr>
        <w:pStyle w:val="Liststycke"/>
        <w:numPr>
          <w:ilvl w:val="0"/>
          <w:numId w:val="0"/>
        </w:numPr>
        <w:spacing w:line="276" w:lineRule="auto"/>
        <w:ind w:left="720"/>
      </w:pPr>
    </w:p>
    <w:p w14:paraId="1A38DB02" w14:textId="649A85B7" w:rsidR="00DA2D3A" w:rsidRDefault="006347F4" w:rsidP="00DA2D3A">
      <w:pPr>
        <w:pStyle w:val="Liststycke"/>
        <w:keepNext/>
        <w:numPr>
          <w:ilvl w:val="0"/>
          <w:numId w:val="0"/>
        </w:numPr>
        <w:spacing w:line="276" w:lineRule="auto"/>
        <w:ind w:left="720"/>
      </w:pPr>
      <w:r>
        <w:rPr>
          <w:noProof/>
        </w:rPr>
        <w:drawing>
          <wp:inline distT="0" distB="0" distL="0" distR="0" wp14:anchorId="1708B358" wp14:editId="43D50618">
            <wp:extent cx="3607659" cy="693174"/>
            <wp:effectExtent l="152400" t="114300" r="145415" b="16446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43539" t="48686" r="29656" b="42159"/>
                    <a:stretch/>
                  </pic:blipFill>
                  <pic:spPr bwMode="auto">
                    <a:xfrm>
                      <a:off x="0" y="0"/>
                      <a:ext cx="3691395" cy="709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AE80957" w14:textId="77777777" w:rsidR="002059A3" w:rsidRDefault="002059A3" w:rsidP="002059A3">
      <w:pPr>
        <w:pStyle w:val="Liststycke"/>
        <w:numPr>
          <w:ilvl w:val="0"/>
          <w:numId w:val="0"/>
        </w:numPr>
        <w:spacing w:line="276" w:lineRule="auto"/>
        <w:ind w:left="720"/>
      </w:pPr>
    </w:p>
    <w:p w14:paraId="02BB16EA" w14:textId="6DFEA513" w:rsidR="002059A3" w:rsidRDefault="008766B3" w:rsidP="00804FE8">
      <w:pPr>
        <w:pStyle w:val="Liststycke"/>
        <w:numPr>
          <w:ilvl w:val="0"/>
          <w:numId w:val="15"/>
        </w:numPr>
        <w:spacing w:line="276" w:lineRule="auto"/>
      </w:pPr>
      <w:r>
        <w:t xml:space="preserve">Du får då upp en ruta som </w:t>
      </w:r>
      <w:r w:rsidR="006347F4">
        <w:t>ruta med information om överlämningsprocessen och vad som kan behöva hanteras, till exempel flaggor och meddelanden</w:t>
      </w:r>
      <w:r>
        <w:t xml:space="preserve"> </w:t>
      </w:r>
      <w:r w:rsidRPr="00DF2316">
        <w:t>K</w:t>
      </w:r>
      <w:r>
        <w:t>l</w:t>
      </w:r>
      <w:r w:rsidRPr="00DF2316">
        <w:t>icka på Fortsätt</w:t>
      </w:r>
      <w:r w:rsidR="006347F4">
        <w:t xml:space="preserve"> när du vill överlämna vårdplanen</w:t>
      </w:r>
      <w:r w:rsidRPr="00DF2316">
        <w:t>.</w:t>
      </w:r>
    </w:p>
    <w:p w14:paraId="68480EB3" w14:textId="6E18F099" w:rsidR="006347F4" w:rsidRDefault="006347F4" w:rsidP="006347F4">
      <w:pPr>
        <w:spacing w:line="276" w:lineRule="auto"/>
      </w:pPr>
      <w:r>
        <w:rPr>
          <w:noProof/>
        </w:rPr>
        <w:lastRenderedPageBreak/>
        <w:drawing>
          <wp:inline distT="0" distB="0" distL="0" distR="0" wp14:anchorId="4DD313AB" wp14:editId="35A66B27">
            <wp:extent cx="4992329" cy="3246925"/>
            <wp:effectExtent l="0" t="0" r="0" b="0"/>
            <wp:docPr id="926" name="Bildobjekt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3526" t="22475" r="30930" b="24871"/>
                    <a:stretch/>
                  </pic:blipFill>
                  <pic:spPr bwMode="auto">
                    <a:xfrm>
                      <a:off x="0" y="0"/>
                      <a:ext cx="5025203" cy="3268306"/>
                    </a:xfrm>
                    <a:prstGeom prst="rect">
                      <a:avLst/>
                    </a:prstGeom>
                    <a:ln>
                      <a:noFill/>
                    </a:ln>
                    <a:extLst>
                      <a:ext uri="{53640926-AAD7-44D8-BBD7-CCE9431645EC}">
                        <a14:shadowObscured xmlns:a14="http://schemas.microsoft.com/office/drawing/2010/main"/>
                      </a:ext>
                    </a:extLst>
                  </pic:spPr>
                </pic:pic>
              </a:graphicData>
            </a:graphic>
          </wp:inline>
        </w:drawing>
      </w:r>
    </w:p>
    <w:p w14:paraId="45A2DD62" w14:textId="29F40EB3" w:rsidR="002059A3" w:rsidRDefault="002059A3" w:rsidP="005134B9">
      <w:pPr>
        <w:pStyle w:val="Beskrivning"/>
      </w:pPr>
    </w:p>
    <w:p w14:paraId="1413CDB9" w14:textId="70F30E57" w:rsidR="002059A3" w:rsidRDefault="008766B3" w:rsidP="00804FE8">
      <w:pPr>
        <w:pStyle w:val="Liststycke"/>
        <w:numPr>
          <w:ilvl w:val="0"/>
          <w:numId w:val="15"/>
        </w:numPr>
        <w:spacing w:line="276" w:lineRule="auto"/>
      </w:pPr>
      <w:r w:rsidRPr="000E1A95">
        <w:rPr>
          <w:color w:val="000000" w:themeColor="text1"/>
        </w:rPr>
        <w:t>Sök</w:t>
      </w:r>
      <w:r>
        <w:t xml:space="preserve"> i textfältet efter den enhet du vill överlämna </w:t>
      </w:r>
      <w:r w:rsidRPr="001B0EE9">
        <w:t>till.</w:t>
      </w:r>
      <w:r w:rsidR="006347F4">
        <w:t xml:space="preserve"> Välj gärna att skriva fullständigt HSA-id, så får du upp rätt enhet på en gång. Observera att enheter i hela Sverige annars visas vid sökning på namn eller del av HSA-id.</w:t>
      </w:r>
    </w:p>
    <w:p w14:paraId="1D76B6AE" w14:textId="4C50DCDE" w:rsidR="006347F4" w:rsidRDefault="006347F4" w:rsidP="006347F4">
      <w:pPr>
        <w:spacing w:line="276" w:lineRule="auto"/>
      </w:pPr>
      <w:r>
        <w:rPr>
          <w:noProof/>
        </w:rPr>
        <w:drawing>
          <wp:inline distT="0" distB="0" distL="0" distR="0" wp14:anchorId="553609D0" wp14:editId="15235040">
            <wp:extent cx="4793225" cy="2743200"/>
            <wp:effectExtent l="0" t="0" r="7620" b="0"/>
            <wp:docPr id="927" name="Bildobjekt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23407" t="26047" r="30953" b="27516"/>
                    <a:stretch/>
                  </pic:blipFill>
                  <pic:spPr bwMode="auto">
                    <a:xfrm>
                      <a:off x="0" y="0"/>
                      <a:ext cx="4808991" cy="2752223"/>
                    </a:xfrm>
                    <a:prstGeom prst="rect">
                      <a:avLst/>
                    </a:prstGeom>
                    <a:ln>
                      <a:noFill/>
                    </a:ln>
                    <a:extLst>
                      <a:ext uri="{53640926-AAD7-44D8-BBD7-CCE9431645EC}">
                        <a14:shadowObscured xmlns:a14="http://schemas.microsoft.com/office/drawing/2010/main"/>
                      </a:ext>
                    </a:extLst>
                  </pic:spPr>
                </pic:pic>
              </a:graphicData>
            </a:graphic>
          </wp:inline>
        </w:drawing>
      </w:r>
    </w:p>
    <w:p w14:paraId="2653E309" w14:textId="175C29C4" w:rsidR="002059A3" w:rsidRDefault="002059A3" w:rsidP="00047CF0">
      <w:pPr>
        <w:pStyle w:val="Beskrivning"/>
      </w:pPr>
    </w:p>
    <w:p w14:paraId="7616B964" w14:textId="77777777" w:rsidR="006B1603" w:rsidRDefault="006B1603" w:rsidP="006B1603"/>
    <w:p w14:paraId="38F00184" w14:textId="77777777" w:rsidR="006B1603" w:rsidRDefault="006B1603" w:rsidP="006B1603"/>
    <w:p w14:paraId="49D254F1" w14:textId="77777777" w:rsidR="006B1603" w:rsidRPr="006B1603" w:rsidRDefault="006B1603" w:rsidP="006B1603"/>
    <w:p w14:paraId="7B3993B4" w14:textId="77777777" w:rsidR="002059A3" w:rsidRDefault="008766B3" w:rsidP="00804FE8">
      <w:pPr>
        <w:pStyle w:val="Liststycke"/>
        <w:numPr>
          <w:ilvl w:val="0"/>
          <w:numId w:val="15"/>
        </w:numPr>
        <w:spacing w:line="276" w:lineRule="auto"/>
      </w:pPr>
      <w:r>
        <w:lastRenderedPageBreak/>
        <w:t>Kontrollera att uppgifterna stämmer och intyga att patienten (invånaren) har godkänt överlämningen genom att klicka i rutan. Klicka sedan på Överlämna.</w:t>
      </w:r>
    </w:p>
    <w:p w14:paraId="6AE44C83" w14:textId="77777777" w:rsidR="002059A3" w:rsidRDefault="002059A3" w:rsidP="002059A3">
      <w:pPr>
        <w:pStyle w:val="Liststycke"/>
        <w:numPr>
          <w:ilvl w:val="0"/>
          <w:numId w:val="0"/>
        </w:numPr>
        <w:spacing w:line="276" w:lineRule="auto"/>
        <w:ind w:left="720"/>
      </w:pPr>
    </w:p>
    <w:p w14:paraId="1B9F779C" w14:textId="3E0D199F" w:rsidR="00DA2D3A" w:rsidRDefault="006347F4" w:rsidP="006347F4">
      <w:pPr>
        <w:keepNext/>
        <w:spacing w:line="276" w:lineRule="auto"/>
      </w:pPr>
      <w:r>
        <w:rPr>
          <w:noProof/>
        </w:rPr>
        <w:drawing>
          <wp:inline distT="0" distB="0" distL="0" distR="0" wp14:anchorId="179CB065" wp14:editId="7127DF0A">
            <wp:extent cx="5021396" cy="2772697"/>
            <wp:effectExtent l="0" t="0" r="8255" b="889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3523" t="26868" r="30884" b="28378"/>
                    <a:stretch/>
                  </pic:blipFill>
                  <pic:spPr bwMode="auto">
                    <a:xfrm>
                      <a:off x="0" y="0"/>
                      <a:ext cx="5043031" cy="2784643"/>
                    </a:xfrm>
                    <a:prstGeom prst="rect">
                      <a:avLst/>
                    </a:prstGeom>
                    <a:ln>
                      <a:noFill/>
                    </a:ln>
                    <a:extLst>
                      <a:ext uri="{53640926-AAD7-44D8-BBD7-CCE9431645EC}">
                        <a14:shadowObscured xmlns:a14="http://schemas.microsoft.com/office/drawing/2010/main"/>
                      </a:ext>
                    </a:extLst>
                  </pic:spPr>
                </pic:pic>
              </a:graphicData>
            </a:graphic>
          </wp:inline>
        </w:drawing>
      </w:r>
    </w:p>
    <w:p w14:paraId="7628A176" w14:textId="42709212" w:rsidR="002059A3" w:rsidRDefault="002059A3" w:rsidP="00047CF0">
      <w:pPr>
        <w:pStyle w:val="Beskrivning"/>
      </w:pPr>
    </w:p>
    <w:p w14:paraId="67D59624" w14:textId="68686319" w:rsidR="002059A3" w:rsidRDefault="008766B3" w:rsidP="00804FE8">
      <w:pPr>
        <w:pStyle w:val="Liststycke"/>
        <w:numPr>
          <w:ilvl w:val="0"/>
          <w:numId w:val="15"/>
        </w:numPr>
        <w:spacing w:line="276" w:lineRule="auto"/>
      </w:pPr>
      <w:r>
        <w:t>Gör en aktiv överlämning till den mottagande enheten via telefon</w:t>
      </w:r>
      <w:r w:rsidR="06DF28B4">
        <w:t>, videosamtal eller fysiskt besök</w:t>
      </w:r>
      <w:r>
        <w:t>.</w:t>
      </w:r>
      <w:r w:rsidR="589D752D">
        <w:t xml:space="preserve"> Patienten eller vårdnadshavaren bör vara delaktig här.</w:t>
      </w:r>
      <w:r>
        <w:t xml:space="preserve"> </w:t>
      </w:r>
    </w:p>
    <w:p w14:paraId="073F9811" w14:textId="4BA07440" w:rsidR="00874152" w:rsidRDefault="00874152" w:rsidP="00874152">
      <w:r>
        <w:t>Den överlämnande enheten är ansvarig för vårdplanen till dess att den mottagande enheten har bekräftat och godkänt överlämningen.</w:t>
      </w:r>
    </w:p>
    <w:p w14:paraId="119EA5F7" w14:textId="28F169CF" w:rsidR="002059A3" w:rsidRPr="00363937" w:rsidRDefault="00874152" w:rsidP="00874152">
      <w:pPr>
        <w:rPr>
          <w:b/>
        </w:rPr>
      </w:pPr>
      <w:r>
        <w:t>Du kan även avbryta en överlämning till en annan enhet</w:t>
      </w:r>
      <w:r w:rsidR="006B1603">
        <w:t xml:space="preserve"> som inte hunnit godkänna den.</w:t>
      </w:r>
    </w:p>
    <w:p w14:paraId="5791662D" w14:textId="77777777" w:rsidR="00CB1992" w:rsidRPr="00A72513" w:rsidRDefault="00CB1992" w:rsidP="00CB1992">
      <w:pPr>
        <w:pStyle w:val="Rubrik2"/>
      </w:pPr>
      <w:bookmarkStart w:id="160" w:name="_Toc178342436"/>
      <w:r>
        <w:t>Godkänn eller avböj en överlämnad Min vårdplan</w:t>
      </w:r>
      <w:bookmarkEnd w:id="160"/>
      <w:r>
        <w:t xml:space="preserve"> </w:t>
      </w:r>
    </w:p>
    <w:p w14:paraId="0009A7D7" w14:textId="77777777" w:rsidR="00CB1992" w:rsidRDefault="00CB1992" w:rsidP="00CB1992">
      <w:pPr>
        <w:spacing w:line="276" w:lineRule="auto"/>
      </w:pPr>
      <w:r>
        <w:t>När en annan enhet har startat en överlämning till er enhet kommer en ny flik att synas i Mina- och Allalistan , kallad Överlämningar. (Denna flik syns enbart om du har behörigheten Invånaradministratör). Där listas alla patienter som har en pågående överlämning</w:t>
      </w:r>
      <w:r w:rsidRPr="00F65BF8">
        <w:rPr>
          <w:color w:val="FF0000"/>
        </w:rPr>
        <w:t xml:space="preserve"> </w:t>
      </w:r>
      <w:r>
        <w:t xml:space="preserve">till enheten. </w:t>
      </w:r>
    </w:p>
    <w:p w14:paraId="0D788E45" w14:textId="77777777" w:rsidR="00CB1992" w:rsidRPr="0047709E" w:rsidRDefault="00CB1992" w:rsidP="00CB1992">
      <w:pPr>
        <w:spacing w:line="276" w:lineRule="auto"/>
      </w:pPr>
      <w:r>
        <w:rPr>
          <w:noProof/>
        </w:rPr>
        <mc:AlternateContent>
          <mc:Choice Requires="wps">
            <w:drawing>
              <wp:anchor distT="0" distB="0" distL="114300" distR="114300" simplePos="0" relativeHeight="251759616" behindDoc="0" locked="0" layoutInCell="1" allowOverlap="1" wp14:anchorId="30316F72" wp14:editId="738D2494">
                <wp:simplePos x="0" y="0"/>
                <wp:positionH relativeFrom="margin">
                  <wp:posOffset>1531702</wp:posOffset>
                </wp:positionH>
                <wp:positionV relativeFrom="paragraph">
                  <wp:posOffset>252033</wp:posOffset>
                </wp:positionV>
                <wp:extent cx="722568" cy="250969"/>
                <wp:effectExtent l="57150" t="19050" r="78105" b="92075"/>
                <wp:wrapNone/>
                <wp:docPr id="37" name="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568" cy="250969"/>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520AE3E" id="Rektangel 37" o:spid="_x0000_s1026" style="position:absolute;margin-left:120.6pt;margin-top:19.85pt;width:56.9pt;height:19.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" filled="f" strokecolor="#00b050" strokeweight="1.5pt">
                <v:shadow on="t" color="black" opacity="22937f" origin=",.5" offset="0,.63889mm"/>
                <v:path arrowok="t"/>
                <w10:wrap anchorx="margin"/>
              </v:rect>
            </w:pict>
          </mc:Fallback>
        </mc:AlternateContent>
      </w:r>
      <w:r>
        <w:rPr>
          <w:noProof/>
        </w:rPr>
        <w:drawing>
          <wp:inline distT="0" distB="0" distL="0" distR="0" wp14:anchorId="08C13C80" wp14:editId="783AC25A">
            <wp:extent cx="5677514" cy="1769224"/>
            <wp:effectExtent l="133350" t="114300" r="133350" b="17399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2641" t="34951" r="22760" b="29263"/>
                    <a:stretch/>
                  </pic:blipFill>
                  <pic:spPr bwMode="auto">
                    <a:xfrm>
                      <a:off x="0" y="0"/>
                      <a:ext cx="5720138" cy="1782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4F69228" w14:textId="77777777" w:rsidR="00CB1992" w:rsidRDefault="00CB1992" w:rsidP="00CB1992">
      <w:bookmarkStart w:id="161" w:name="_Hlk170215772"/>
      <w:r>
        <w:lastRenderedPageBreak/>
        <w:t>Mottagande enhet godkänner eller avböjer överlämningen genom att klicka på aktuell Min vårdplan xx (i ovan bild Internethjälpen) för aktuell patient.</w:t>
      </w:r>
    </w:p>
    <w:p w14:paraId="7BF0AE69" w14:textId="77777777" w:rsidR="00CB1992" w:rsidRDefault="00CB1992" w:rsidP="00CB1992">
      <w:pPr>
        <w:pStyle w:val="Rubrik3"/>
      </w:pPr>
      <w:bookmarkStart w:id="162" w:name="_Toc178342437"/>
      <w:r>
        <w:t>Godkänn en överlämning</w:t>
      </w:r>
      <w:bookmarkEnd w:id="162"/>
    </w:p>
    <w:p w14:paraId="5B5FF9FD" w14:textId="77777777" w:rsidR="00CB1992" w:rsidRDefault="00CB1992" w:rsidP="00CB1992">
      <w:pPr>
        <w:pStyle w:val="Liststycke"/>
        <w:numPr>
          <w:ilvl w:val="0"/>
          <w:numId w:val="46"/>
        </w:numPr>
      </w:pPr>
      <w:r>
        <w:t xml:space="preserve">I nedre högra hörnet finns två </w:t>
      </w:r>
      <w:r w:rsidRPr="00223C27">
        <w:t>knappar</w:t>
      </w:r>
      <w:r w:rsidRPr="00D5468C">
        <w:t>:</w:t>
      </w:r>
      <w:r w:rsidRPr="00C02AAE">
        <w:t xml:space="preserve"> </w:t>
      </w:r>
      <w:r w:rsidRPr="00F65BF8">
        <w:rPr>
          <w:iCs/>
        </w:rPr>
        <w:t>AVBÖJ</w:t>
      </w:r>
      <w:r>
        <w:t xml:space="preserve"> och </w:t>
      </w:r>
      <w:r w:rsidRPr="00F65BF8">
        <w:rPr>
          <w:iCs/>
        </w:rPr>
        <w:t>GODKÄNN</w:t>
      </w:r>
      <w:r>
        <w:t xml:space="preserve">. Kontrollera att ni är korrekt mottagande enhet och klicka på </w:t>
      </w:r>
      <w:r w:rsidRPr="00F65BF8">
        <w:rPr>
          <w:iCs/>
        </w:rPr>
        <w:t>GODKÄNN.</w:t>
      </w:r>
    </w:p>
    <w:p w14:paraId="0C0644E4" w14:textId="77777777" w:rsidR="00CB1992" w:rsidRDefault="00CB1992" w:rsidP="00CB1992">
      <w:r>
        <w:rPr>
          <w:noProof/>
        </w:rPr>
        <mc:AlternateContent>
          <mc:Choice Requires="wps">
            <w:drawing>
              <wp:anchor distT="0" distB="0" distL="114300" distR="114300" simplePos="0" relativeHeight="251760640" behindDoc="0" locked="0" layoutInCell="1" allowOverlap="1" wp14:anchorId="013EFE52" wp14:editId="68AF3A92">
                <wp:simplePos x="0" y="0"/>
                <wp:positionH relativeFrom="margin">
                  <wp:posOffset>1008278</wp:posOffset>
                </wp:positionH>
                <wp:positionV relativeFrom="paragraph">
                  <wp:posOffset>231140</wp:posOffset>
                </wp:positionV>
                <wp:extent cx="1056353" cy="386531"/>
                <wp:effectExtent l="57150" t="19050" r="67945" b="90170"/>
                <wp:wrapNone/>
                <wp:docPr id="42" name="Rektange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353" cy="386531"/>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49BEF8B" id="Rektangel 42" o:spid="_x0000_s1026" style="position:absolute;margin-left:79.4pt;margin-top:18.2pt;width:83.2pt;height:30.4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" filled="f" strokecolor="#00b050" strokeweight="1.5pt">
                <v:shadow on="t" color="black" opacity="22937f" origin=",.5" offset="0,.63889mm"/>
                <v:path arrowok="t"/>
                <w10:wrap anchorx="margin"/>
              </v:rect>
            </w:pict>
          </mc:Fallback>
        </mc:AlternateContent>
      </w:r>
      <w:r>
        <w:rPr>
          <w:noProof/>
        </w:rPr>
        <w:drawing>
          <wp:inline distT="0" distB="0" distL="0" distR="0" wp14:anchorId="2566E861" wp14:editId="77EDA169">
            <wp:extent cx="2491377" cy="921180"/>
            <wp:effectExtent l="0" t="0" r="4445"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33245" t="43907" r="27207" b="30098"/>
                    <a:stretch/>
                  </pic:blipFill>
                  <pic:spPr bwMode="auto">
                    <a:xfrm>
                      <a:off x="0" y="0"/>
                      <a:ext cx="2491974" cy="921401"/>
                    </a:xfrm>
                    <a:prstGeom prst="rect">
                      <a:avLst/>
                    </a:prstGeom>
                    <a:ln>
                      <a:noFill/>
                    </a:ln>
                    <a:extLst>
                      <a:ext uri="{53640926-AAD7-44D8-BBD7-CCE9431645EC}">
                        <a14:shadowObscured xmlns:a14="http://schemas.microsoft.com/office/drawing/2010/main"/>
                      </a:ext>
                    </a:extLst>
                  </pic:spPr>
                </pic:pic>
              </a:graphicData>
            </a:graphic>
          </wp:inline>
        </w:drawing>
      </w:r>
    </w:p>
    <w:bookmarkEnd w:id="161"/>
    <w:p w14:paraId="3E6BDDE9" w14:textId="77777777" w:rsidR="00CB1992" w:rsidRDefault="00CB1992" w:rsidP="00CB1992">
      <w:pPr>
        <w:pStyle w:val="Liststycke"/>
        <w:numPr>
          <w:ilvl w:val="0"/>
          <w:numId w:val="46"/>
        </w:numPr>
      </w:pPr>
      <w:r>
        <w:t xml:space="preserve">Klicka på </w:t>
      </w:r>
      <w:r w:rsidRPr="000D20DF">
        <w:rPr>
          <w:iCs/>
        </w:rPr>
        <w:t>Tilldela behandlare</w:t>
      </w:r>
      <w:r>
        <w:t xml:space="preserve">. Tilldela patienten en ansvarig behandlare i listan. </w:t>
      </w:r>
    </w:p>
    <w:p w14:paraId="1C062D3A" w14:textId="578431D3" w:rsidR="00CB1992" w:rsidRDefault="00CB1992" w:rsidP="00757279">
      <w:pPr>
        <w:pStyle w:val="Liststycke"/>
        <w:numPr>
          <w:ilvl w:val="0"/>
          <w:numId w:val="0"/>
        </w:numPr>
        <w:spacing w:line="276" w:lineRule="auto"/>
        <w:ind w:left="720"/>
      </w:pPr>
      <w:bookmarkStart w:id="163" w:name="_Hlk170216174"/>
      <w:r w:rsidRPr="008E6178">
        <w:t>Patientens vårdplan finns nu bara hos den nya, mottagande enheten</w:t>
      </w:r>
      <w:r>
        <w:t xml:space="preserve"> </w:t>
      </w:r>
      <w:r w:rsidRPr="008E6178">
        <w:t xml:space="preserve">i Stöd och behandling. Du hittar patientens detaljerade vy under fliken </w:t>
      </w:r>
      <w:r w:rsidRPr="00BB3892">
        <w:rPr>
          <w:iCs/>
        </w:rPr>
        <w:t>Mina-</w:t>
      </w:r>
      <w:r w:rsidRPr="008E6178">
        <w:t xml:space="preserve"> eller </w:t>
      </w:r>
      <w:r w:rsidRPr="00BB3892">
        <w:rPr>
          <w:iCs/>
        </w:rPr>
        <w:t>Allafliken</w:t>
      </w:r>
      <w:r>
        <w:t xml:space="preserve">. </w:t>
      </w:r>
      <w:bookmarkEnd w:id="163"/>
    </w:p>
    <w:p w14:paraId="3401D599" w14:textId="77777777" w:rsidR="00CB1992" w:rsidRPr="00315815" w:rsidRDefault="00CB1992" w:rsidP="00BB3892">
      <w:pPr>
        <w:pStyle w:val="Rubrik3"/>
      </w:pPr>
      <w:bookmarkStart w:id="164" w:name="_Toc178342438"/>
      <w:r w:rsidRPr="00315815">
        <w:t>Avböj en överlämning</w:t>
      </w:r>
      <w:bookmarkEnd w:id="164"/>
    </w:p>
    <w:p w14:paraId="61E182B2" w14:textId="05785F92" w:rsidR="00CB1992" w:rsidRPr="00363937" w:rsidRDefault="00CB1992" w:rsidP="00BB3892">
      <w:pPr>
        <w:rPr>
          <w:b/>
        </w:rPr>
      </w:pPr>
      <w:r>
        <w:t xml:space="preserve">Om överlämningen är felaktig, klicka på </w:t>
      </w:r>
      <w:r w:rsidRPr="000D20DF">
        <w:rPr>
          <w:iCs/>
        </w:rPr>
        <w:t>Avböj</w:t>
      </w:r>
      <w:r>
        <w:rPr>
          <w:iCs/>
        </w:rPr>
        <w:t xml:space="preserve"> i stället för Godkänn</w:t>
      </w:r>
      <w:r w:rsidRPr="000D20DF">
        <w:rPr>
          <w:iCs/>
        </w:rPr>
        <w:t>.</w:t>
      </w:r>
    </w:p>
    <w:p w14:paraId="235FE06D" w14:textId="77777777" w:rsidR="00CB1992" w:rsidRDefault="00CB1992" w:rsidP="00CB1992">
      <w:pPr>
        <w:pStyle w:val="Liststycke"/>
        <w:keepNext/>
        <w:numPr>
          <w:ilvl w:val="0"/>
          <w:numId w:val="0"/>
        </w:numPr>
        <w:spacing w:line="276" w:lineRule="auto"/>
        <w:ind w:left="720"/>
      </w:pPr>
      <w:r>
        <w:rPr>
          <w:noProof/>
        </w:rPr>
        <mc:AlternateContent>
          <mc:Choice Requires="wps">
            <w:drawing>
              <wp:anchor distT="0" distB="0" distL="114300" distR="114300" simplePos="0" relativeHeight="251761664" behindDoc="0" locked="0" layoutInCell="1" allowOverlap="1" wp14:anchorId="7256209E" wp14:editId="6D2E47C1">
                <wp:simplePos x="0" y="0"/>
                <wp:positionH relativeFrom="margin">
                  <wp:posOffset>656160</wp:posOffset>
                </wp:positionH>
                <wp:positionV relativeFrom="paragraph">
                  <wp:posOffset>226551</wp:posOffset>
                </wp:positionV>
                <wp:extent cx="840310" cy="375633"/>
                <wp:effectExtent l="57150" t="19050" r="74295" b="100965"/>
                <wp:wrapNone/>
                <wp:docPr id="43" name="Rektange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0310" cy="375633"/>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8ADF522" id="Rektangel 43" o:spid="_x0000_s1026" style="position:absolute;margin-left:51.65pt;margin-top:17.85pt;width:66.15pt;height:29.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" filled="f" strokecolor="#00b050" strokeweight="1.5pt">
                <v:shadow on="t" color="black" opacity="22937f" origin=",.5" offset="0,.63889mm"/>
                <v:path arrowok="t"/>
                <w10:wrap anchorx="margin"/>
              </v:rect>
            </w:pict>
          </mc:Fallback>
        </mc:AlternateContent>
      </w:r>
      <w:r>
        <w:rPr>
          <w:noProof/>
        </w:rPr>
        <w:drawing>
          <wp:inline distT="0" distB="0" distL="0" distR="0" wp14:anchorId="2383A8C8" wp14:editId="0CEEC944">
            <wp:extent cx="2491377" cy="921180"/>
            <wp:effectExtent l="0" t="0" r="4445"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33245" t="43907" r="27207" b="30098"/>
                    <a:stretch/>
                  </pic:blipFill>
                  <pic:spPr bwMode="auto">
                    <a:xfrm>
                      <a:off x="0" y="0"/>
                      <a:ext cx="2491974" cy="921401"/>
                    </a:xfrm>
                    <a:prstGeom prst="rect">
                      <a:avLst/>
                    </a:prstGeom>
                    <a:ln>
                      <a:noFill/>
                    </a:ln>
                    <a:extLst>
                      <a:ext uri="{53640926-AAD7-44D8-BBD7-CCE9431645EC}">
                        <a14:shadowObscured xmlns:a14="http://schemas.microsoft.com/office/drawing/2010/main"/>
                      </a:ext>
                    </a:extLst>
                  </pic:spPr>
                </pic:pic>
              </a:graphicData>
            </a:graphic>
          </wp:inline>
        </w:drawing>
      </w:r>
    </w:p>
    <w:p w14:paraId="1C8BD6F7" w14:textId="77777777" w:rsidR="002059A3" w:rsidRPr="00273616" w:rsidRDefault="008766B3" w:rsidP="00635C96">
      <w:pPr>
        <w:pStyle w:val="Rubrik2"/>
      </w:pPr>
      <w:bookmarkStart w:id="165" w:name="_Toc48140822"/>
      <w:bookmarkStart w:id="166" w:name="_Toc178342439"/>
      <w:r w:rsidRPr="00273616">
        <w:t>Patientens vy</w:t>
      </w:r>
      <w:bookmarkEnd w:id="165"/>
      <w:bookmarkEnd w:id="166"/>
    </w:p>
    <w:p w14:paraId="532BB618" w14:textId="383C00E1" w:rsidR="00884E0E" w:rsidRDefault="008766B3" w:rsidP="000C1710">
      <w:pPr>
        <w:spacing w:line="276" w:lineRule="auto"/>
      </w:pPr>
      <w:r>
        <w:t xml:space="preserve">Patienten får information om att överlämning pågår i avsnittet </w:t>
      </w:r>
      <w:r w:rsidR="00CB1992">
        <w:t>Välkomsttext (</w:t>
      </w:r>
      <w:r w:rsidR="00305FF7">
        <w:t>nedan bild från ett äldre gränssnitt)</w:t>
      </w:r>
      <w:r>
        <w:rPr>
          <w:noProof/>
        </w:rPr>
        <w:drawing>
          <wp:inline distT="0" distB="0" distL="0" distR="0" wp14:anchorId="1B540E70" wp14:editId="6F0C2E91">
            <wp:extent cx="6512998" cy="2086253"/>
            <wp:effectExtent l="0" t="0" r="2540" b="9525"/>
            <wp:docPr id="58" name="Bildobjekt 58" descr="\\stovs01\users$\KVriste\Desktop\Stöddokumnet projketet\bilder\PÅgåendeÖverlämningP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48737" name="Bildobjekt 58"/>
                    <pic:cNvPicPr/>
                  </pic:nvPicPr>
                  <pic:blipFill>
                    <a:blip r:embed="rId106">
                      <a:extLst>
                        <a:ext uri="{28A0092B-C50C-407E-A947-70E740481C1C}">
                          <a14:useLocalDpi xmlns:a14="http://schemas.microsoft.com/office/drawing/2010/main" val="0"/>
                        </a:ext>
                      </a:extLst>
                    </a:blip>
                    <a:stretch>
                      <a:fillRect/>
                    </a:stretch>
                  </pic:blipFill>
                  <pic:spPr>
                    <a:xfrm>
                      <a:off x="0" y="0"/>
                      <a:ext cx="6531373" cy="2092139"/>
                    </a:xfrm>
                    <a:prstGeom prst="rect">
                      <a:avLst/>
                    </a:prstGeom>
                  </pic:spPr>
                </pic:pic>
              </a:graphicData>
            </a:graphic>
          </wp:inline>
        </w:drawing>
      </w:r>
    </w:p>
    <w:p w14:paraId="2F7E0FB8" w14:textId="07141233" w:rsidR="00320B5E" w:rsidRDefault="008766B3" w:rsidP="00320B5E">
      <w:pPr>
        <w:pStyle w:val="Rubrik2"/>
      </w:pPr>
      <w:bookmarkStart w:id="167" w:name="_Toc167921623"/>
      <w:bookmarkStart w:id="168" w:name="_Toc178342440"/>
      <w:r>
        <w:t>Rutiner för att överlämna Min vårdplan</w:t>
      </w:r>
      <w:bookmarkEnd w:id="167"/>
      <w:bookmarkEnd w:id="168"/>
      <w:r>
        <w:t xml:space="preserve"> </w:t>
      </w:r>
    </w:p>
    <w:p w14:paraId="122DDE38" w14:textId="77777777" w:rsidR="00320B5E" w:rsidRPr="000E7D91" w:rsidRDefault="008766B3" w:rsidP="00320B5E">
      <w:pPr>
        <w:rPr>
          <w:i/>
        </w:rPr>
      </w:pPr>
      <w:r>
        <w:rPr>
          <w:i/>
        </w:rPr>
        <w:t xml:space="preserve">Exempel, redigeras av </w:t>
      </w:r>
      <w:commentRangeStart w:id="169"/>
      <w:r>
        <w:rPr>
          <w:i/>
        </w:rPr>
        <w:t>verksamheten</w:t>
      </w:r>
      <w:commentRangeEnd w:id="169"/>
      <w:r>
        <w:rPr>
          <w:rStyle w:val="Kommentarsreferens"/>
          <w:rFonts w:eastAsia="Times New Roman" w:cs="Times New Roman"/>
          <w:shd w:val="clear" w:color="auto" w:fill="auto"/>
        </w:rPr>
        <w:commentReference w:id="169"/>
      </w:r>
      <w:r>
        <w:rPr>
          <w:i/>
        </w:rPr>
        <w:t>:</w:t>
      </w:r>
    </w:p>
    <w:p w14:paraId="04B2B325" w14:textId="77777777" w:rsidR="00320B5E" w:rsidRPr="00D12AAE" w:rsidRDefault="008766B3" w:rsidP="00804FE8">
      <w:pPr>
        <w:pStyle w:val="Liststycke"/>
        <w:numPr>
          <w:ilvl w:val="0"/>
          <w:numId w:val="39"/>
        </w:numPr>
        <w:spacing w:line="276" w:lineRule="auto"/>
        <w:rPr>
          <w:color w:val="000000" w:themeColor="text1"/>
          <w:highlight w:val="yellow"/>
        </w:rPr>
      </w:pPr>
      <w:r w:rsidRPr="00D12AAE">
        <w:rPr>
          <w:color w:val="000000" w:themeColor="text1"/>
          <w:highlight w:val="yellow"/>
        </w:rPr>
        <w:lastRenderedPageBreak/>
        <w:t>Min vårdplan överlämnas till … för de patienter som ska få strålbehandling.</w:t>
      </w:r>
    </w:p>
    <w:p w14:paraId="568F5564" w14:textId="77777777" w:rsidR="00320B5E" w:rsidRPr="00D12AAE" w:rsidRDefault="008766B3" w:rsidP="00804FE8">
      <w:pPr>
        <w:pStyle w:val="Liststycke"/>
        <w:numPr>
          <w:ilvl w:val="0"/>
          <w:numId w:val="39"/>
        </w:numPr>
        <w:spacing w:line="276" w:lineRule="auto"/>
        <w:rPr>
          <w:color w:val="000000" w:themeColor="text1"/>
          <w:highlight w:val="yellow"/>
        </w:rPr>
      </w:pPr>
      <w:r w:rsidRPr="00D12AAE">
        <w:rPr>
          <w:color w:val="000000" w:themeColor="text1"/>
          <w:highlight w:val="yellow"/>
        </w:rPr>
        <w:t>Min vårdplan överlämnas till … för de patienter som ska…</w:t>
      </w:r>
    </w:p>
    <w:p w14:paraId="1D5B1A67" w14:textId="34149506" w:rsidR="00626896" w:rsidRPr="00320B5E" w:rsidRDefault="008766B3" w:rsidP="00804FE8">
      <w:pPr>
        <w:pStyle w:val="Liststycke"/>
        <w:numPr>
          <w:ilvl w:val="0"/>
          <w:numId w:val="39"/>
        </w:numPr>
        <w:spacing w:line="276" w:lineRule="auto"/>
        <w:rPr>
          <w:color w:val="000000" w:themeColor="text1"/>
          <w:highlight w:val="yellow"/>
        </w:rPr>
      </w:pPr>
      <w:r w:rsidRPr="00D12AAE">
        <w:rPr>
          <w:color w:val="000000" w:themeColor="text1"/>
          <w:highlight w:val="yellow"/>
        </w:rPr>
        <w:t xml:space="preserve">I samband med överlämning ska ansvarig behandlare även göra en aktiv överlämning av patienten genom att ringa till mottagande verksamheten.  </w:t>
      </w:r>
    </w:p>
    <w:p w14:paraId="6A384F67" w14:textId="77777777" w:rsidR="00043A5F" w:rsidRPr="005F53F8" w:rsidRDefault="00043A5F" w:rsidP="00043A5F">
      <w:pPr>
        <w:pStyle w:val="Rubrik1"/>
      </w:pPr>
      <w:bookmarkStart w:id="170" w:name="_Toc167915012"/>
      <w:bookmarkStart w:id="171" w:name="_Toc178342441"/>
      <w:bookmarkEnd w:id="155"/>
      <w:r>
        <w:t>A</w:t>
      </w:r>
      <w:r w:rsidRPr="005F53F8">
        <w:t>vsluta och gallra en vårdplan</w:t>
      </w:r>
      <w:bookmarkEnd w:id="170"/>
      <w:bookmarkEnd w:id="171"/>
    </w:p>
    <w:p w14:paraId="0D4B06E6" w14:textId="77777777" w:rsidR="00043A5F" w:rsidRDefault="00043A5F" w:rsidP="00043A5F">
      <w:pPr>
        <w:spacing w:line="276" w:lineRule="auto"/>
      </w:pPr>
      <w:r w:rsidRPr="00ED627F">
        <w:t xml:space="preserve">På grund av att Stöd och behandling inte är ett </w:t>
      </w:r>
      <w:r w:rsidRPr="004E3778">
        <w:t>journalsystem</w:t>
      </w:r>
      <w:r>
        <w:rPr>
          <w:color w:val="FF0000"/>
        </w:rPr>
        <w:t xml:space="preserve"> </w:t>
      </w:r>
      <w:r w:rsidRPr="00EE4C5E">
        <w:t xml:space="preserve">och inte får lagra </w:t>
      </w:r>
      <w:r>
        <w:t>känsliga personuppgifter som till exempel en persons diagnos</w:t>
      </w:r>
      <w:r w:rsidRPr="00EE4C5E">
        <w:t xml:space="preserve">, </w:t>
      </w:r>
      <w:r>
        <w:t>behöver</w:t>
      </w:r>
      <w:r w:rsidRPr="00EE4C5E">
        <w:t xml:space="preserve"> </w:t>
      </w:r>
      <w:r w:rsidRPr="007F77FE">
        <w:t>Min vårdplan avslutas och gallras inom två år. Patienten får en avisering 700 dagar och 723 dagar efter att Min vårdplan har startats om att Min vårdplan kommer att avslutas. I aviseringen uppmanas patienten spara ner information från Min vårdplan</w:t>
      </w:r>
      <w:r>
        <w:t xml:space="preserve"> (patienten kan spara ner all information utom från Meddelandefliken.)</w:t>
      </w:r>
      <w:r w:rsidRPr="007F77FE">
        <w:t xml:space="preserve"> Behandlaren aviseras vid tre tillfällen; 1 år, 690 dagar och på dagen två år efter att vårdplanen har startats. Vid den första aviseringen uppmanas behandlaren avsluta vårdplaner som inte används och de efterföljande två påminner om att vårdplanen ska avslutas på 2-årsdagen. </w:t>
      </w:r>
    </w:p>
    <w:p w14:paraId="12546F4A" w14:textId="77777777" w:rsidR="00043A5F" w:rsidRDefault="00043A5F" w:rsidP="00043A5F">
      <w:pPr>
        <w:spacing w:line="276" w:lineRule="auto"/>
      </w:pPr>
      <w:r>
        <w:t xml:space="preserve">Se hur flaggorna kommuniceras under fliken </w:t>
      </w:r>
      <w:r w:rsidRPr="00D87928">
        <w:rPr>
          <w:i/>
          <w:iCs/>
        </w:rPr>
        <w:t>Flaggor och aktivitetsplaner</w:t>
      </w:r>
      <w:r>
        <w:t>.</w:t>
      </w:r>
    </w:p>
    <w:p w14:paraId="4C3E132B" w14:textId="77777777" w:rsidR="00043A5F" w:rsidRDefault="00043A5F" w:rsidP="00043A5F">
      <w:pPr>
        <w:spacing w:line="276" w:lineRule="auto"/>
      </w:pPr>
      <w:r>
        <w:t xml:space="preserve">En Min vårdplan kan sättas i Vidmakthållande. Det innebär att patienten fortfarande kan läsa information i Min vårdplan, men inte längre skicka meddelanden eller besvara formulär. Behandlare kan inte heller lägga till eller ta bort information eller sätta den till aktuell igen. Rekommendationen om att Min vårdplan ska gallras inom två år gäller även de vårdplaner som är i vidmakthållande. </w:t>
      </w:r>
    </w:p>
    <w:p w14:paraId="047235B0" w14:textId="77777777" w:rsidR="00043A5F" w:rsidRPr="003F2921" w:rsidRDefault="00043A5F" w:rsidP="00043A5F">
      <w:pPr>
        <w:pStyle w:val="Rubrik2"/>
      </w:pPr>
      <w:bookmarkStart w:id="172" w:name="_Toc167915013"/>
      <w:bookmarkStart w:id="173" w:name="_Toc48140824"/>
      <w:bookmarkStart w:id="174" w:name="_Toc178342442"/>
      <w:r>
        <w:t>Avsluta och gallra</w:t>
      </w:r>
      <w:r w:rsidRPr="003F2921">
        <w:t xml:space="preserve"> en vårdplan</w:t>
      </w:r>
      <w:bookmarkEnd w:id="172"/>
      <w:bookmarkEnd w:id="174"/>
      <w:r w:rsidRPr="003F2921">
        <w:t xml:space="preserve"> </w:t>
      </w:r>
      <w:bookmarkEnd w:id="173"/>
    </w:p>
    <w:p w14:paraId="2C8244FB" w14:textId="77777777" w:rsidR="00043A5F" w:rsidRDefault="00043A5F" w:rsidP="00804FE8">
      <w:pPr>
        <w:pStyle w:val="Liststycke"/>
        <w:numPr>
          <w:ilvl w:val="0"/>
          <w:numId w:val="19"/>
        </w:numPr>
        <w:spacing w:line="276" w:lineRule="auto"/>
      </w:pPr>
      <w:r>
        <w:t xml:space="preserve">Gå till fliken </w:t>
      </w:r>
      <w:r w:rsidRPr="00D87928">
        <w:rPr>
          <w:i/>
        </w:rPr>
        <w:t>Mina</w:t>
      </w:r>
      <w:r w:rsidRPr="00C02AAE">
        <w:rPr>
          <w:iCs/>
        </w:rPr>
        <w:t xml:space="preserve"> </w:t>
      </w:r>
      <w:r>
        <w:t xml:space="preserve">eller </w:t>
      </w:r>
      <w:r w:rsidRPr="00D87928">
        <w:rPr>
          <w:i/>
        </w:rPr>
        <w:t>Alla</w:t>
      </w:r>
      <w:r w:rsidRPr="00C02AAE">
        <w:rPr>
          <w:iCs/>
        </w:rPr>
        <w:t>.</w:t>
      </w:r>
    </w:p>
    <w:p w14:paraId="1C9D12D3" w14:textId="77777777" w:rsidR="00043A5F" w:rsidRDefault="00043A5F" w:rsidP="00804FE8">
      <w:pPr>
        <w:pStyle w:val="Liststycke"/>
        <w:numPr>
          <w:ilvl w:val="0"/>
          <w:numId w:val="19"/>
        </w:numPr>
        <w:spacing w:line="276" w:lineRule="auto"/>
      </w:pPr>
      <w:r>
        <w:t xml:space="preserve">Klicka på den patient det gäller. </w:t>
      </w:r>
      <w:r w:rsidRPr="00D4631D">
        <w:rPr>
          <w:b/>
        </w:rPr>
        <w:t xml:space="preserve">Försäkra dig om </w:t>
      </w:r>
      <w:r w:rsidRPr="007359E8">
        <w:rPr>
          <w:b/>
        </w:rPr>
        <w:t xml:space="preserve">att du har valt </w:t>
      </w:r>
      <w:r w:rsidRPr="00D4631D">
        <w:rPr>
          <w:b/>
        </w:rPr>
        <w:t>rätt patient</w:t>
      </w:r>
      <w:r>
        <w:t>. Vidmakthållna eller avslutade vårdplaner/moment går inte att sätta som aktuella igen.</w:t>
      </w:r>
    </w:p>
    <w:p w14:paraId="50E7E0A0" w14:textId="77777777" w:rsidR="00043A5F" w:rsidRDefault="00043A5F" w:rsidP="00804FE8">
      <w:pPr>
        <w:pStyle w:val="Liststycke"/>
        <w:numPr>
          <w:ilvl w:val="0"/>
          <w:numId w:val="19"/>
        </w:numPr>
        <w:spacing w:line="276" w:lineRule="auto"/>
      </w:pPr>
      <w:r>
        <w:t xml:space="preserve">Skrolla längst ner i vyn och klicka på </w:t>
      </w:r>
      <w:r w:rsidRPr="006D07E6">
        <w:t>A</w:t>
      </w:r>
      <w:r>
        <w:t>VSLUTA</w:t>
      </w:r>
      <w:r w:rsidRPr="006D07E6">
        <w:t xml:space="preserve">. </w:t>
      </w:r>
    </w:p>
    <w:p w14:paraId="6AA127E6" w14:textId="77777777" w:rsidR="00043A5F" w:rsidRDefault="00043A5F" w:rsidP="00043A5F">
      <w:pPr>
        <w:spacing w:line="276" w:lineRule="auto"/>
      </w:pPr>
      <w:r>
        <w:rPr>
          <w:noProof/>
          <w:shd w:val="clear" w:color="auto" w:fill="auto"/>
        </w:rPr>
        <mc:AlternateContent>
          <mc:Choice Requires="wps">
            <w:drawing>
              <wp:anchor distT="0" distB="0" distL="114300" distR="114300" simplePos="0" relativeHeight="251737088" behindDoc="0" locked="0" layoutInCell="1" allowOverlap="1" wp14:anchorId="03E93E6C" wp14:editId="260C748D">
                <wp:simplePos x="0" y="0"/>
                <wp:positionH relativeFrom="margin">
                  <wp:posOffset>15903</wp:posOffset>
                </wp:positionH>
                <wp:positionV relativeFrom="paragraph">
                  <wp:posOffset>60656</wp:posOffset>
                </wp:positionV>
                <wp:extent cx="1001339" cy="386467"/>
                <wp:effectExtent l="57150" t="19050" r="85090" b="90170"/>
                <wp:wrapNone/>
                <wp:docPr id="1283426346" name="Rektangel 1283426346"/>
                <wp:cNvGraphicFramePr/>
                <a:graphic xmlns:a="http://schemas.openxmlformats.org/drawingml/2006/main">
                  <a:graphicData uri="http://schemas.microsoft.com/office/word/2010/wordprocessingShape">
                    <wps:wsp>
                      <wps:cNvSpPr/>
                      <wps:spPr>
                        <a:xfrm>
                          <a:off x="0" y="0"/>
                          <a:ext cx="1001339" cy="386467"/>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7EBACC" id="Rektangel 1283426346" o:spid="_x0000_s1026" style="position:absolute;margin-left:1.25pt;margin-top:4.8pt;width:78.85pt;height:30.4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" filled="f" strokecolor="#00b050" strokeweight="1.5pt">
                <v:shadow on="t" color="black" opacity="22937f" origin=",.5" offset="0,.63889mm"/>
                <w10:wrap anchorx="margin"/>
              </v:rect>
            </w:pict>
          </mc:Fallback>
        </mc:AlternateContent>
      </w:r>
      <w:r>
        <w:rPr>
          <w:noProof/>
        </w:rPr>
        <w:drawing>
          <wp:inline distT="0" distB="0" distL="0" distR="0" wp14:anchorId="46E00B5B" wp14:editId="1C207C80">
            <wp:extent cx="2266122" cy="588382"/>
            <wp:effectExtent l="0" t="0" r="1270" b="2540"/>
            <wp:docPr id="1283426345" name="Bildobjekt 128342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7691" t="57651" r="21889" b="32923"/>
                    <a:stretch/>
                  </pic:blipFill>
                  <pic:spPr bwMode="auto">
                    <a:xfrm>
                      <a:off x="0" y="0"/>
                      <a:ext cx="2291392" cy="594943"/>
                    </a:xfrm>
                    <a:prstGeom prst="rect">
                      <a:avLst/>
                    </a:prstGeom>
                    <a:ln>
                      <a:noFill/>
                    </a:ln>
                    <a:extLst>
                      <a:ext uri="{53640926-AAD7-44D8-BBD7-CCE9431645EC}">
                        <a14:shadowObscured xmlns:a14="http://schemas.microsoft.com/office/drawing/2010/main"/>
                      </a:ext>
                    </a:extLst>
                  </pic:spPr>
                </pic:pic>
              </a:graphicData>
            </a:graphic>
          </wp:inline>
        </w:drawing>
      </w:r>
    </w:p>
    <w:p w14:paraId="43849139" w14:textId="77777777" w:rsidR="00043A5F" w:rsidRDefault="00043A5F" w:rsidP="00804FE8">
      <w:pPr>
        <w:pStyle w:val="Liststycke"/>
        <w:numPr>
          <w:ilvl w:val="0"/>
          <w:numId w:val="45"/>
        </w:numPr>
      </w:pPr>
      <w:r>
        <w:t xml:space="preserve">Följande ruta kommer upp. Välj avslutningsorsak. </w:t>
      </w:r>
    </w:p>
    <w:p w14:paraId="4FC41C69" w14:textId="77777777" w:rsidR="00043A5F" w:rsidRDefault="00043A5F" w:rsidP="00804FE8">
      <w:pPr>
        <w:pStyle w:val="Liststycke"/>
        <w:numPr>
          <w:ilvl w:val="0"/>
          <w:numId w:val="45"/>
        </w:numPr>
        <w:spacing w:line="276" w:lineRule="auto"/>
      </w:pPr>
      <w:r>
        <w:t>Klicka ur den förifyllda bocken för att skicka ett meddelande.</w:t>
      </w:r>
    </w:p>
    <w:p w14:paraId="3182C6C8" w14:textId="77777777" w:rsidR="00043A5F" w:rsidRDefault="00043A5F" w:rsidP="00804FE8">
      <w:pPr>
        <w:pStyle w:val="Liststycke"/>
        <w:numPr>
          <w:ilvl w:val="0"/>
          <w:numId w:val="45"/>
        </w:numPr>
        <w:spacing w:line="276" w:lineRule="auto"/>
      </w:pPr>
      <w:r>
        <w:t>Klicka på AVSLUTA MOMENT.</w:t>
      </w:r>
    </w:p>
    <w:p w14:paraId="0110A9F2" w14:textId="77777777" w:rsidR="00043A5F" w:rsidRDefault="00043A5F" w:rsidP="00043A5F">
      <w:pPr>
        <w:spacing w:line="276" w:lineRule="auto"/>
      </w:pPr>
      <w:r>
        <w:rPr>
          <w:noProof/>
        </w:rPr>
        <w:lastRenderedPageBreak/>
        <w:drawing>
          <wp:inline distT="0" distB="0" distL="0" distR="0" wp14:anchorId="2554F732" wp14:editId="479BF196">
            <wp:extent cx="4198289" cy="3175635"/>
            <wp:effectExtent l="0" t="0" r="0" b="5715"/>
            <wp:docPr id="1283426347" name="Bildobjekt 128342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22590" t="16600" r="22520" b="9591"/>
                    <a:stretch/>
                  </pic:blipFill>
                  <pic:spPr bwMode="auto">
                    <a:xfrm>
                      <a:off x="0" y="0"/>
                      <a:ext cx="4207530" cy="3182625"/>
                    </a:xfrm>
                    <a:prstGeom prst="rect">
                      <a:avLst/>
                    </a:prstGeom>
                    <a:ln>
                      <a:noFill/>
                    </a:ln>
                    <a:extLst>
                      <a:ext uri="{53640926-AAD7-44D8-BBD7-CCE9431645EC}">
                        <a14:shadowObscured xmlns:a14="http://schemas.microsoft.com/office/drawing/2010/main"/>
                      </a:ext>
                    </a:extLst>
                  </pic:spPr>
                </pic:pic>
              </a:graphicData>
            </a:graphic>
          </wp:inline>
        </w:drawing>
      </w:r>
    </w:p>
    <w:p w14:paraId="775460BC" w14:textId="77777777" w:rsidR="00043A5F" w:rsidRDefault="00043A5F" w:rsidP="00804FE8">
      <w:pPr>
        <w:pStyle w:val="Liststycke"/>
        <w:numPr>
          <w:ilvl w:val="0"/>
          <w:numId w:val="19"/>
        </w:numPr>
        <w:spacing w:line="276" w:lineRule="auto"/>
      </w:pPr>
      <w:r>
        <w:t xml:space="preserve">Gå tillbaka till Hanterafliken, klicka på fliken </w:t>
      </w:r>
      <w:r w:rsidRPr="00D87928">
        <w:rPr>
          <w:i/>
          <w:iCs/>
        </w:rPr>
        <w:t>Avslutade</w:t>
      </w:r>
      <w:r>
        <w:t xml:space="preserve"> och klicka på GALLRA MOMENT. </w:t>
      </w:r>
      <w:r>
        <w:rPr>
          <w:noProof/>
        </w:rPr>
        <w:drawing>
          <wp:inline distT="0" distB="0" distL="0" distR="0" wp14:anchorId="448FD8B7" wp14:editId="5D79BA6C">
            <wp:extent cx="3897724" cy="3149600"/>
            <wp:effectExtent l="0" t="0" r="7620" b="0"/>
            <wp:docPr id="909" name="Bildobjekt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23078" t="12898" r="24418" b="11681"/>
                    <a:stretch/>
                  </pic:blipFill>
                  <pic:spPr bwMode="auto">
                    <a:xfrm>
                      <a:off x="0" y="0"/>
                      <a:ext cx="3906549" cy="3156731"/>
                    </a:xfrm>
                    <a:prstGeom prst="rect">
                      <a:avLst/>
                    </a:prstGeom>
                    <a:ln>
                      <a:noFill/>
                    </a:ln>
                    <a:extLst>
                      <a:ext uri="{53640926-AAD7-44D8-BBD7-CCE9431645EC}">
                        <a14:shadowObscured xmlns:a14="http://schemas.microsoft.com/office/drawing/2010/main"/>
                      </a:ext>
                    </a:extLst>
                  </pic:spPr>
                </pic:pic>
              </a:graphicData>
            </a:graphic>
          </wp:inline>
        </w:drawing>
      </w:r>
    </w:p>
    <w:p w14:paraId="7B0FF27F" w14:textId="77777777" w:rsidR="00043A5F" w:rsidRDefault="00043A5F" w:rsidP="00043A5F">
      <w:pPr>
        <w:pStyle w:val="Liststycke"/>
        <w:numPr>
          <w:ilvl w:val="0"/>
          <w:numId w:val="0"/>
        </w:numPr>
        <w:spacing w:line="276" w:lineRule="auto"/>
        <w:ind w:left="360"/>
      </w:pPr>
    </w:p>
    <w:p w14:paraId="2DD6F497" w14:textId="77777777" w:rsidR="00043A5F" w:rsidRPr="00D87928" w:rsidRDefault="00043A5F" w:rsidP="00804FE8">
      <w:pPr>
        <w:pStyle w:val="Liststycke"/>
        <w:numPr>
          <w:ilvl w:val="0"/>
          <w:numId w:val="19"/>
        </w:numPr>
        <w:spacing w:line="276" w:lineRule="auto"/>
      </w:pPr>
      <w:r w:rsidRPr="00D87928">
        <w:t>Klicka i rutan för patient som ska gallras och klicka på GALLRA VALDA MOMENT.</w:t>
      </w:r>
    </w:p>
    <w:p w14:paraId="2A720179" w14:textId="77777777" w:rsidR="00043A5F" w:rsidRDefault="00043A5F" w:rsidP="00043A5F">
      <w:pPr>
        <w:pStyle w:val="Liststycke"/>
        <w:numPr>
          <w:ilvl w:val="0"/>
          <w:numId w:val="0"/>
        </w:numPr>
        <w:spacing w:line="276" w:lineRule="auto"/>
        <w:ind w:left="360"/>
      </w:pPr>
      <w:r w:rsidRPr="00D87928">
        <w:t xml:space="preserve">Vårdplanen försvinner nu från listan </w:t>
      </w:r>
      <w:r w:rsidRPr="00D87928">
        <w:rPr>
          <w:i/>
          <w:iCs/>
        </w:rPr>
        <w:t>Avslutade</w:t>
      </w:r>
      <w:r w:rsidRPr="00D87928">
        <w:t xml:space="preserve"> och kan inte återskapas.</w:t>
      </w:r>
    </w:p>
    <w:p w14:paraId="72AF56C5" w14:textId="77777777" w:rsidR="00043A5F" w:rsidRDefault="00043A5F" w:rsidP="00043A5F">
      <w:pPr>
        <w:pStyle w:val="Liststycke"/>
        <w:numPr>
          <w:ilvl w:val="0"/>
          <w:numId w:val="0"/>
        </w:numPr>
        <w:spacing w:line="276" w:lineRule="auto"/>
        <w:ind w:left="360"/>
      </w:pPr>
    </w:p>
    <w:p w14:paraId="4BA0BF46" w14:textId="77777777" w:rsidR="00043A5F" w:rsidRDefault="00043A5F" w:rsidP="00043A5F">
      <w:pPr>
        <w:pStyle w:val="Liststycke"/>
        <w:numPr>
          <w:ilvl w:val="0"/>
          <w:numId w:val="0"/>
        </w:numPr>
        <w:spacing w:line="276" w:lineRule="auto"/>
        <w:ind w:left="360"/>
      </w:pPr>
    </w:p>
    <w:p w14:paraId="70D6B612" w14:textId="77777777" w:rsidR="00043A5F" w:rsidRDefault="00043A5F" w:rsidP="00043A5F">
      <w:pPr>
        <w:pStyle w:val="Liststycke"/>
        <w:numPr>
          <w:ilvl w:val="0"/>
          <w:numId w:val="0"/>
        </w:numPr>
        <w:spacing w:line="276" w:lineRule="auto"/>
        <w:ind w:left="360"/>
      </w:pPr>
    </w:p>
    <w:p w14:paraId="7813C1FA" w14:textId="77777777" w:rsidR="00043A5F" w:rsidRDefault="00043A5F" w:rsidP="00043A5F">
      <w:pPr>
        <w:pStyle w:val="Liststycke"/>
        <w:numPr>
          <w:ilvl w:val="0"/>
          <w:numId w:val="0"/>
        </w:numPr>
        <w:spacing w:line="276" w:lineRule="auto"/>
        <w:ind w:left="360"/>
      </w:pPr>
    </w:p>
    <w:p w14:paraId="29059453" w14:textId="77777777" w:rsidR="00043A5F" w:rsidRDefault="00043A5F" w:rsidP="00043A5F">
      <w:pPr>
        <w:pStyle w:val="Liststycke"/>
        <w:numPr>
          <w:ilvl w:val="0"/>
          <w:numId w:val="0"/>
        </w:numPr>
        <w:spacing w:line="276" w:lineRule="auto"/>
        <w:ind w:left="360"/>
      </w:pPr>
    </w:p>
    <w:p w14:paraId="5617FB68" w14:textId="77777777" w:rsidR="00043A5F" w:rsidRPr="00D87928" w:rsidRDefault="00043A5F" w:rsidP="00804FE8">
      <w:pPr>
        <w:pStyle w:val="Liststycke"/>
        <w:numPr>
          <w:ilvl w:val="0"/>
          <w:numId w:val="19"/>
        </w:numPr>
        <w:spacing w:line="276" w:lineRule="auto"/>
      </w:pPr>
      <w:r>
        <w:lastRenderedPageBreak/>
        <w:t xml:space="preserve">Genom att klicka i rutan </w:t>
      </w:r>
      <w:r w:rsidRPr="00D87928">
        <w:rPr>
          <w:i/>
          <w:iCs/>
        </w:rPr>
        <w:t>Namn</w:t>
      </w:r>
      <w:r>
        <w:rPr>
          <w:i/>
          <w:iCs/>
        </w:rPr>
        <w:t xml:space="preserve"> </w:t>
      </w:r>
      <w:r w:rsidRPr="00D87928">
        <w:t>högst upp kan du gallra flera avslutade moment på samma gång.</w:t>
      </w:r>
    </w:p>
    <w:p w14:paraId="7114BB04" w14:textId="77777777" w:rsidR="00043A5F" w:rsidRDefault="00043A5F" w:rsidP="00043A5F">
      <w:pPr>
        <w:spacing w:line="276" w:lineRule="auto"/>
      </w:pPr>
      <w:r>
        <w:rPr>
          <w:noProof/>
        </w:rPr>
        <w:drawing>
          <wp:inline distT="0" distB="0" distL="0" distR="0" wp14:anchorId="21F1A830" wp14:editId="4ECE02F1">
            <wp:extent cx="4875901" cy="2374900"/>
            <wp:effectExtent l="0" t="0" r="1270" b="6350"/>
            <wp:docPr id="911" name="Bildobjekt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21869" t="47653" r="24916" b="6271"/>
                    <a:stretch/>
                  </pic:blipFill>
                  <pic:spPr bwMode="auto">
                    <a:xfrm>
                      <a:off x="0" y="0"/>
                      <a:ext cx="4884752" cy="2379211"/>
                    </a:xfrm>
                    <a:prstGeom prst="rect">
                      <a:avLst/>
                    </a:prstGeom>
                    <a:ln>
                      <a:noFill/>
                    </a:ln>
                    <a:extLst>
                      <a:ext uri="{53640926-AAD7-44D8-BBD7-CCE9431645EC}">
                        <a14:shadowObscured xmlns:a14="http://schemas.microsoft.com/office/drawing/2010/main"/>
                      </a:ext>
                    </a:extLst>
                  </pic:spPr>
                </pic:pic>
              </a:graphicData>
            </a:graphic>
          </wp:inline>
        </w:drawing>
      </w:r>
    </w:p>
    <w:p w14:paraId="43577A6B" w14:textId="77777777" w:rsidR="00043A5F" w:rsidRDefault="00043A5F" w:rsidP="00043A5F">
      <w:pPr>
        <w:spacing w:line="276" w:lineRule="auto"/>
      </w:pPr>
    </w:p>
    <w:p w14:paraId="0E003F5A" w14:textId="77777777" w:rsidR="00043A5F" w:rsidRPr="004E3778" w:rsidRDefault="00043A5F" w:rsidP="00043A5F">
      <w:pPr>
        <w:spacing w:line="276" w:lineRule="auto"/>
      </w:pPr>
      <w:r w:rsidRPr="004E3778">
        <w:rPr>
          <w:b/>
        </w:rPr>
        <w:t>Rekommendation</w:t>
      </w:r>
      <w:r>
        <w:rPr>
          <w:b/>
        </w:rPr>
        <w:t>er</w:t>
      </w:r>
    </w:p>
    <w:p w14:paraId="3A8B296D" w14:textId="77777777" w:rsidR="00043A5F" w:rsidRDefault="00043A5F" w:rsidP="00804FE8">
      <w:pPr>
        <w:pStyle w:val="Liststycke"/>
        <w:numPr>
          <w:ilvl w:val="0"/>
          <w:numId w:val="26"/>
        </w:numPr>
        <w:spacing w:line="276" w:lineRule="auto"/>
      </w:pPr>
      <w:r>
        <w:t>När 1-årsflaggan dyker upp, tillfråga patienter som inte varit aktiva (inloggade) i Min vårdplan om de vill ha den kvar (patienten får ingen flagga vid detta tillfälle). Avsluta vid behov.</w:t>
      </w:r>
    </w:p>
    <w:p w14:paraId="07C10A40" w14:textId="77777777" w:rsidR="00043A5F" w:rsidRPr="007359E8" w:rsidRDefault="00043A5F" w:rsidP="00804FE8">
      <w:pPr>
        <w:pStyle w:val="Liststycke"/>
        <w:numPr>
          <w:ilvl w:val="0"/>
          <w:numId w:val="26"/>
        </w:numPr>
        <w:spacing w:line="276" w:lineRule="auto"/>
      </w:pPr>
      <w:r>
        <w:t>Efter två år: Avsluta och s</w:t>
      </w:r>
      <w:r w:rsidRPr="007359E8">
        <w:t xml:space="preserve">tarta en ny aktuell vårdplan för patienter som är i fortsatt behov av Min vårdplan. </w:t>
      </w:r>
    </w:p>
    <w:p w14:paraId="13B2EFF3" w14:textId="77777777" w:rsidR="00043A5F" w:rsidRDefault="00043A5F" w:rsidP="00804FE8">
      <w:pPr>
        <w:pStyle w:val="Liststycke"/>
        <w:numPr>
          <w:ilvl w:val="0"/>
          <w:numId w:val="26"/>
        </w:numPr>
        <w:spacing w:line="276" w:lineRule="auto"/>
      </w:pPr>
      <w:r w:rsidRPr="007359E8">
        <w:t xml:space="preserve">Skriv en individuell text om patientens planerade uppföljning om patientens uppföljning inte följer de standardiserade texterna.  </w:t>
      </w:r>
    </w:p>
    <w:p w14:paraId="52AC07AE" w14:textId="77777777" w:rsidR="00043A5F" w:rsidRDefault="00043A5F" w:rsidP="00043A5F">
      <w:pPr>
        <w:pStyle w:val="Rubrik2"/>
      </w:pPr>
      <w:bookmarkStart w:id="175" w:name="_Toc167915014"/>
      <w:bookmarkStart w:id="176" w:name="_Toc178342443"/>
      <w:r>
        <w:t>Rutiner för att avsluta och gallra Min vårdplan</w:t>
      </w:r>
      <w:bookmarkEnd w:id="175"/>
      <w:bookmarkEnd w:id="176"/>
      <w:r>
        <w:t xml:space="preserve"> </w:t>
      </w:r>
    </w:p>
    <w:p w14:paraId="2CAF8637" w14:textId="77777777" w:rsidR="00043A5F" w:rsidRPr="000E7D91" w:rsidRDefault="00043A5F" w:rsidP="00043A5F">
      <w:pPr>
        <w:rPr>
          <w:i/>
        </w:rPr>
      </w:pPr>
      <w:r>
        <w:rPr>
          <w:i/>
        </w:rPr>
        <w:t xml:space="preserve">Exempel, redigeras av </w:t>
      </w:r>
      <w:commentRangeStart w:id="177"/>
      <w:r>
        <w:rPr>
          <w:i/>
        </w:rPr>
        <w:t>verksamheten</w:t>
      </w:r>
      <w:commentRangeEnd w:id="177"/>
      <w:r>
        <w:rPr>
          <w:rStyle w:val="Kommentarsreferens"/>
          <w:rFonts w:eastAsia="Times New Roman" w:cs="Times New Roman"/>
          <w:shd w:val="clear" w:color="auto" w:fill="auto"/>
        </w:rPr>
        <w:commentReference w:id="177"/>
      </w:r>
      <w:r>
        <w:rPr>
          <w:i/>
        </w:rPr>
        <w:t>:</w:t>
      </w:r>
    </w:p>
    <w:p w14:paraId="64BCA3F3" w14:textId="77777777" w:rsidR="00043A5F" w:rsidRDefault="00043A5F" w:rsidP="00804FE8">
      <w:pPr>
        <w:pStyle w:val="Liststycke"/>
        <w:numPr>
          <w:ilvl w:val="0"/>
          <w:numId w:val="30"/>
        </w:numPr>
        <w:spacing w:line="276" w:lineRule="auto"/>
        <w:rPr>
          <w:highlight w:val="yellow"/>
        </w:rPr>
      </w:pPr>
      <w:r w:rsidRPr="005256FD">
        <w:rPr>
          <w:highlight w:val="yellow"/>
        </w:rPr>
        <w:t xml:space="preserve">Min vårdplan avslutas och gallras </w:t>
      </w:r>
      <w:r>
        <w:rPr>
          <w:highlight w:val="yellow"/>
        </w:rPr>
        <w:t xml:space="preserve">av ansvarig behandlare </w:t>
      </w:r>
      <w:r w:rsidRPr="005256FD">
        <w:rPr>
          <w:highlight w:val="yellow"/>
        </w:rPr>
        <w:t>efter att behandlare har aviserats om att Min vårdplan ska gallras två år</w:t>
      </w:r>
      <w:r>
        <w:rPr>
          <w:highlight w:val="yellow"/>
        </w:rPr>
        <w:t xml:space="preserve"> efter att den har startats</w:t>
      </w:r>
      <w:r w:rsidRPr="005256FD">
        <w:rPr>
          <w:highlight w:val="yellow"/>
        </w:rPr>
        <w:t xml:space="preserve">. </w:t>
      </w:r>
    </w:p>
    <w:p w14:paraId="33EA956B" w14:textId="77777777" w:rsidR="00043A5F" w:rsidRPr="005256FD" w:rsidRDefault="00043A5F" w:rsidP="00043A5F">
      <w:pPr>
        <w:pStyle w:val="Liststycke"/>
        <w:numPr>
          <w:ilvl w:val="0"/>
          <w:numId w:val="0"/>
        </w:numPr>
        <w:spacing w:line="276" w:lineRule="auto"/>
        <w:ind w:left="360"/>
        <w:rPr>
          <w:i/>
          <w:highlight w:val="yellow"/>
        </w:rPr>
      </w:pPr>
      <w:r>
        <w:rPr>
          <w:i/>
          <w:highlight w:val="yellow"/>
        </w:rPr>
        <w:t>eller</w:t>
      </w:r>
    </w:p>
    <w:p w14:paraId="4972F22D" w14:textId="77777777" w:rsidR="00043A5F" w:rsidRDefault="00043A5F" w:rsidP="00804FE8">
      <w:pPr>
        <w:pStyle w:val="Liststycke"/>
        <w:numPr>
          <w:ilvl w:val="0"/>
          <w:numId w:val="30"/>
        </w:numPr>
        <w:spacing w:line="276" w:lineRule="auto"/>
        <w:rPr>
          <w:highlight w:val="yellow"/>
        </w:rPr>
      </w:pPr>
      <w:r>
        <w:rPr>
          <w:highlight w:val="yellow"/>
        </w:rPr>
        <w:t>Min vårdplan som inte överlämnats till annan verksamhet avslutas och gallras av ansvarig behandlare vid återbesöket ett år efter operation.</w:t>
      </w:r>
    </w:p>
    <w:p w14:paraId="59C18D0D" w14:textId="77777777" w:rsidR="00043A5F" w:rsidRPr="00583B88" w:rsidRDefault="00043A5F" w:rsidP="00043A5F">
      <w:pPr>
        <w:pStyle w:val="Liststycke"/>
        <w:numPr>
          <w:ilvl w:val="0"/>
          <w:numId w:val="0"/>
        </w:numPr>
        <w:spacing w:line="276" w:lineRule="auto"/>
        <w:ind w:left="360"/>
        <w:rPr>
          <w:i/>
          <w:highlight w:val="yellow"/>
        </w:rPr>
      </w:pPr>
      <w:r w:rsidRPr="00583B88">
        <w:rPr>
          <w:i/>
          <w:highlight w:val="yellow"/>
        </w:rPr>
        <w:t>eller</w:t>
      </w:r>
    </w:p>
    <w:p w14:paraId="714D0A5B" w14:textId="77777777" w:rsidR="00043A5F" w:rsidRDefault="00043A5F" w:rsidP="00804FE8">
      <w:pPr>
        <w:pStyle w:val="Liststycke"/>
        <w:numPr>
          <w:ilvl w:val="0"/>
          <w:numId w:val="30"/>
        </w:numPr>
        <w:spacing w:line="276" w:lineRule="auto"/>
        <w:rPr>
          <w:highlight w:val="yellow"/>
        </w:rPr>
      </w:pPr>
      <w:r>
        <w:rPr>
          <w:highlight w:val="yellow"/>
        </w:rPr>
        <w:t>Min vårdplan avslutas och gallras av ansvarig behandlare två veckor efter att patientens uppföljning har påbörjats.</w:t>
      </w:r>
    </w:p>
    <w:p w14:paraId="33932EB5" w14:textId="77777777" w:rsidR="00043A5F" w:rsidRDefault="00043A5F" w:rsidP="00804FE8">
      <w:pPr>
        <w:pStyle w:val="Liststycke"/>
        <w:numPr>
          <w:ilvl w:val="0"/>
          <w:numId w:val="30"/>
        </w:numPr>
        <w:spacing w:line="276" w:lineRule="auto"/>
        <w:rPr>
          <w:highlight w:val="yellow"/>
        </w:rPr>
      </w:pPr>
      <w:r>
        <w:rPr>
          <w:highlight w:val="yellow"/>
        </w:rPr>
        <w:t>Vid behov får patienten en ny Min vårdplan.</w:t>
      </w:r>
    </w:p>
    <w:p w14:paraId="3073B417" w14:textId="77777777" w:rsidR="00043A5F" w:rsidRPr="00583B88" w:rsidRDefault="00043A5F" w:rsidP="00804FE8">
      <w:pPr>
        <w:pStyle w:val="Liststycke"/>
        <w:numPr>
          <w:ilvl w:val="0"/>
          <w:numId w:val="30"/>
        </w:numPr>
        <w:spacing w:line="276" w:lineRule="auto"/>
        <w:rPr>
          <w:highlight w:val="yellow"/>
        </w:rPr>
      </w:pPr>
      <w:r>
        <w:rPr>
          <w:highlight w:val="yellow"/>
        </w:rPr>
        <w:t xml:space="preserve">Kontroll görs regelbundet av… för att gallra kvarliggande </w:t>
      </w:r>
      <w:r w:rsidRPr="00583B88">
        <w:rPr>
          <w:highlight w:val="yellow"/>
        </w:rPr>
        <w:t>vårdplaner</w:t>
      </w:r>
      <w:r>
        <w:rPr>
          <w:highlight w:val="yellow"/>
        </w:rPr>
        <w:t xml:space="preserve"> under fliken Avslutade</w:t>
      </w:r>
      <w:r w:rsidRPr="00583B88">
        <w:rPr>
          <w:highlight w:val="yellow"/>
        </w:rPr>
        <w:t>.</w:t>
      </w:r>
    </w:p>
    <w:p w14:paraId="61D0A421" w14:textId="77777777" w:rsidR="00043A5F" w:rsidRPr="00583B88" w:rsidRDefault="00043A5F" w:rsidP="00804FE8">
      <w:pPr>
        <w:pStyle w:val="Liststycke"/>
        <w:numPr>
          <w:ilvl w:val="0"/>
          <w:numId w:val="30"/>
        </w:numPr>
        <w:spacing w:line="276" w:lineRule="auto"/>
      </w:pPr>
      <w:r w:rsidRPr="00583B88">
        <w:t>Innan Min vårdplan avslutas är det viktigt att säkerställa följande:</w:t>
      </w:r>
    </w:p>
    <w:p w14:paraId="1C3574A9" w14:textId="77777777" w:rsidR="00043A5F" w:rsidRDefault="00043A5F" w:rsidP="00804FE8">
      <w:pPr>
        <w:pStyle w:val="Liststycke"/>
        <w:numPr>
          <w:ilvl w:val="0"/>
          <w:numId w:val="38"/>
        </w:numPr>
        <w:spacing w:line="276" w:lineRule="auto"/>
      </w:pPr>
      <w:r>
        <w:t>Patienten har fått en sammanfattning av sin vård.</w:t>
      </w:r>
    </w:p>
    <w:p w14:paraId="49C935BC" w14:textId="77777777" w:rsidR="00043A5F" w:rsidRDefault="00043A5F" w:rsidP="00804FE8">
      <w:pPr>
        <w:pStyle w:val="Liststycke"/>
        <w:numPr>
          <w:ilvl w:val="0"/>
          <w:numId w:val="38"/>
        </w:numPr>
        <w:spacing w:line="276" w:lineRule="auto"/>
      </w:pPr>
      <w:r>
        <w:t>Patienten har fått information om sin uppföljning och livet efter behandling</w:t>
      </w:r>
    </w:p>
    <w:p w14:paraId="471F4BEE" w14:textId="77777777" w:rsidR="00043A5F" w:rsidRDefault="00043A5F" w:rsidP="00804FE8">
      <w:pPr>
        <w:pStyle w:val="Liststycke"/>
        <w:numPr>
          <w:ilvl w:val="0"/>
          <w:numId w:val="38"/>
        </w:numPr>
        <w:spacing w:line="276" w:lineRule="auto"/>
      </w:pPr>
      <w:r>
        <w:t>Patienten är informerad om (avisering går ut automatiskt till patienten efter ca 2 år)</w:t>
      </w:r>
    </w:p>
    <w:p w14:paraId="16B0D31D" w14:textId="77777777" w:rsidR="00043A5F" w:rsidRDefault="00043A5F" w:rsidP="00804FE8">
      <w:pPr>
        <w:pStyle w:val="Liststycke"/>
        <w:numPr>
          <w:ilvl w:val="1"/>
          <w:numId w:val="38"/>
        </w:numPr>
        <w:spacing w:line="276" w:lineRule="auto"/>
      </w:pPr>
      <w:r>
        <w:lastRenderedPageBreak/>
        <w:t xml:space="preserve">att Min vårdplan kommer att avslutas </w:t>
      </w:r>
    </w:p>
    <w:p w14:paraId="189FB75C" w14:textId="77777777" w:rsidR="00043A5F" w:rsidRDefault="00043A5F" w:rsidP="00804FE8">
      <w:pPr>
        <w:pStyle w:val="Liststycke"/>
        <w:numPr>
          <w:ilvl w:val="1"/>
          <w:numId w:val="38"/>
        </w:numPr>
        <w:spacing w:line="276" w:lineRule="auto"/>
      </w:pPr>
      <w:r>
        <w:t xml:space="preserve">att hen kan spara ner steg som PDF-er </w:t>
      </w:r>
    </w:p>
    <w:p w14:paraId="424A0443" w14:textId="77777777" w:rsidR="00043A5F" w:rsidRDefault="00043A5F" w:rsidP="00804FE8">
      <w:pPr>
        <w:pStyle w:val="Liststycke"/>
        <w:numPr>
          <w:ilvl w:val="1"/>
          <w:numId w:val="38"/>
        </w:numPr>
        <w:spacing w:line="276" w:lineRule="auto"/>
      </w:pPr>
      <w:r>
        <w:t>att hen får en ny Min vårdplan om det är aktuellt</w:t>
      </w:r>
    </w:p>
    <w:p w14:paraId="2C924EE4" w14:textId="77777777" w:rsidR="00043A5F" w:rsidRPr="005256FD" w:rsidRDefault="00043A5F" w:rsidP="00804FE8">
      <w:pPr>
        <w:pStyle w:val="Liststycke"/>
        <w:numPr>
          <w:ilvl w:val="0"/>
          <w:numId w:val="38"/>
        </w:numPr>
        <w:spacing w:line="276" w:lineRule="auto"/>
      </w:pPr>
      <w:r>
        <w:t>Relevant information i Min vårdplan är journalförd.</w:t>
      </w:r>
    </w:p>
    <w:p w14:paraId="35CD4B30" w14:textId="77777777" w:rsidR="00274298" w:rsidRDefault="008766B3" w:rsidP="00C94A5F">
      <w:pPr>
        <w:pStyle w:val="Rubrik1"/>
      </w:pPr>
      <w:bookmarkStart w:id="178" w:name="_Toc48140826"/>
      <w:bookmarkStart w:id="179" w:name="_Toc178342444"/>
      <w:r>
        <w:t>Support och underhåll</w:t>
      </w:r>
      <w:bookmarkEnd w:id="178"/>
      <w:bookmarkEnd w:id="179"/>
    </w:p>
    <w:p w14:paraId="1FCA354D" w14:textId="77777777" w:rsidR="00274298" w:rsidRDefault="008766B3" w:rsidP="00635C96">
      <w:pPr>
        <w:pStyle w:val="Rubrik2"/>
      </w:pPr>
      <w:bookmarkStart w:id="180" w:name="_Toc48140827"/>
      <w:bookmarkStart w:id="181" w:name="_Toc178342445"/>
      <w:r>
        <w:t>Rensa cachen varje vecka</w:t>
      </w:r>
      <w:bookmarkEnd w:id="180"/>
      <w:bookmarkEnd w:id="181"/>
    </w:p>
    <w:p w14:paraId="2B6B7BAD" w14:textId="77777777" w:rsidR="00274298" w:rsidRDefault="008766B3" w:rsidP="00274298">
      <w:pPr>
        <w:spacing w:after="0" w:line="276" w:lineRule="auto"/>
        <w:rPr>
          <w:noProof/>
        </w:rPr>
      </w:pPr>
      <w:r>
        <w:rPr>
          <w:noProof/>
        </w:rPr>
        <w:t xml:space="preserve">Cachen behöver rensas regelbundet för att datorn inte ska bli långsam till exempel vid inloggning eller när sidor ska laddas. Cachning betyder att webbläsaren sparar information från redan besökta webbsidor för att det ska gå snabbare att surfa. Cachning ställs in lokalt på din dator. </w:t>
      </w:r>
    </w:p>
    <w:p w14:paraId="5574783C" w14:textId="77777777" w:rsidR="00274298" w:rsidRDefault="00274298" w:rsidP="00274298">
      <w:pPr>
        <w:spacing w:after="0" w:line="276" w:lineRule="auto"/>
        <w:rPr>
          <w:noProof/>
        </w:rPr>
      </w:pPr>
    </w:p>
    <w:p w14:paraId="5A790B44" w14:textId="77777777" w:rsidR="00B04592" w:rsidRDefault="008766B3" w:rsidP="00274298">
      <w:pPr>
        <w:spacing w:after="0" w:line="276" w:lineRule="auto"/>
        <w:rPr>
          <w:noProof/>
        </w:rPr>
      </w:pPr>
      <w:r>
        <w:rPr>
          <w:noProof/>
        </w:rPr>
        <w:t>Du rekommenderas rensa cachen en gång i veckan eller vid behov. Rensningen görs på olika sätt beroende på vilken webbläsare du använder. Via följande länk hittar du instruktioner för hur det går till:</w:t>
      </w:r>
    </w:p>
    <w:p w14:paraId="70356E36" w14:textId="132DAE01" w:rsidR="00274298" w:rsidRDefault="00993122" w:rsidP="00274298">
      <w:pPr>
        <w:spacing w:after="0" w:line="276" w:lineRule="auto"/>
        <w:rPr>
          <w:noProof/>
        </w:rPr>
      </w:pPr>
      <w:hyperlink r:id="rId111" w:history="1">
        <w:r w:rsidR="008766B3" w:rsidRPr="00B04592">
          <w:rPr>
            <w:rStyle w:val="Hyperlnk"/>
            <w:noProof/>
          </w:rPr>
          <w:t>Checklistor och lathundar, Inera 1177.</w:t>
        </w:r>
      </w:hyperlink>
    </w:p>
    <w:p w14:paraId="4CD1F458" w14:textId="77777777" w:rsidR="00274298" w:rsidRDefault="00274298" w:rsidP="00274298">
      <w:pPr>
        <w:spacing w:after="0" w:line="276" w:lineRule="auto"/>
        <w:rPr>
          <w:noProof/>
        </w:rPr>
      </w:pPr>
    </w:p>
    <w:p w14:paraId="2D97AF02" w14:textId="77777777" w:rsidR="00274298" w:rsidRPr="00EE4C5E" w:rsidRDefault="008766B3" w:rsidP="00274298">
      <w:pPr>
        <w:spacing w:after="0" w:line="276" w:lineRule="auto"/>
        <w:rPr>
          <w:noProof/>
        </w:rPr>
      </w:pPr>
      <w:r w:rsidRPr="00AD69D2">
        <w:rPr>
          <w:noProof/>
        </w:rPr>
        <w:t xml:space="preserve">Oavett webbläsare får du upp dialogrutan över val för att genomföra rensningen genom att trycka ner </w:t>
      </w:r>
      <w:r>
        <w:rPr>
          <w:noProof/>
        </w:rPr>
        <w:t>C</w:t>
      </w:r>
      <w:r w:rsidRPr="00AD69D2">
        <w:rPr>
          <w:noProof/>
        </w:rPr>
        <w:t xml:space="preserve">trl </w:t>
      </w:r>
      <w:r w:rsidRPr="00EE4C5E">
        <w:rPr>
          <w:noProof/>
        </w:rPr>
        <w:t xml:space="preserve">+ </w:t>
      </w:r>
      <w:r>
        <w:rPr>
          <w:noProof/>
        </w:rPr>
        <w:t>S</w:t>
      </w:r>
      <w:r w:rsidRPr="00EE4C5E">
        <w:rPr>
          <w:noProof/>
        </w:rPr>
        <w:t>hift + Delete samtidigt.</w:t>
      </w:r>
    </w:p>
    <w:p w14:paraId="48CC37CF" w14:textId="77777777" w:rsidR="00884E0E" w:rsidRDefault="008766B3" w:rsidP="00884E0E">
      <w:pPr>
        <w:keepNext/>
        <w:spacing w:after="0" w:line="276" w:lineRule="auto"/>
      </w:pPr>
      <w:r w:rsidRPr="00EF6F2F">
        <w:rPr>
          <w:noProof/>
        </w:rPr>
        <w:drawing>
          <wp:inline distT="0" distB="0" distL="0" distR="0" wp14:anchorId="14CC3191" wp14:editId="789636BA">
            <wp:extent cx="4442460" cy="1478280"/>
            <wp:effectExtent l="0" t="0" r="0" b="762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94400" name="Picture 1"/>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0" y="0"/>
                      <a:ext cx="4442460" cy="1478280"/>
                    </a:xfrm>
                    <a:prstGeom prst="rect">
                      <a:avLst/>
                    </a:prstGeom>
                    <a:noFill/>
                    <a:ln>
                      <a:noFill/>
                    </a:ln>
                  </pic:spPr>
                </pic:pic>
              </a:graphicData>
            </a:graphic>
          </wp:inline>
        </w:drawing>
      </w:r>
    </w:p>
    <w:p w14:paraId="3A1575A7" w14:textId="35AB893B" w:rsidR="00274298" w:rsidRDefault="008766B3" w:rsidP="000F24A0">
      <w:pPr>
        <w:pStyle w:val="Beskrivning"/>
        <w:rPr>
          <w:noProof/>
        </w:rPr>
      </w:pPr>
      <w:r>
        <w:t xml:space="preserve">Figur </w:t>
      </w:r>
      <w:r w:rsidR="00F25138">
        <w:rPr>
          <w:noProof/>
        </w:rPr>
        <w:fldChar w:fldCharType="begin"/>
      </w:r>
      <w:r w:rsidR="00F25138">
        <w:rPr>
          <w:noProof/>
        </w:rPr>
        <w:instrText xml:space="preserve"> SEQ Figur \* ARABIC </w:instrText>
      </w:r>
      <w:r w:rsidR="00F25138">
        <w:rPr>
          <w:noProof/>
        </w:rPr>
        <w:fldChar w:fldCharType="separate"/>
      </w:r>
      <w:r w:rsidR="00FE3A8B">
        <w:rPr>
          <w:noProof/>
        </w:rPr>
        <w:t>67</w:t>
      </w:r>
      <w:r w:rsidR="00F25138">
        <w:rPr>
          <w:noProof/>
        </w:rPr>
        <w:fldChar w:fldCharType="end"/>
      </w:r>
      <w:r>
        <w:t xml:space="preserve"> </w:t>
      </w:r>
      <w:r w:rsidR="000F24A0">
        <w:t>Trycka ner</w:t>
      </w:r>
      <w:r>
        <w:t xml:space="preserve"> ctrl+Shift+ Delete på </w:t>
      </w:r>
      <w:r w:rsidR="000F24A0">
        <w:t>tangentbordet för att få upp val för att genomföra rensningen</w:t>
      </w:r>
      <w:r>
        <w:t>.</w:t>
      </w:r>
    </w:p>
    <w:p w14:paraId="644F5BE3" w14:textId="77777777" w:rsidR="00274298" w:rsidRDefault="008766B3" w:rsidP="00635C96">
      <w:pPr>
        <w:pStyle w:val="Rubrik2"/>
      </w:pPr>
      <w:bookmarkStart w:id="182" w:name="_Toc48140828"/>
      <w:bookmarkStart w:id="183" w:name="_Toc178342446"/>
      <w:r w:rsidRPr="00A72513">
        <w:t>Tips vid tekniska problem</w:t>
      </w:r>
      <w:bookmarkEnd w:id="182"/>
      <w:bookmarkEnd w:id="183"/>
      <w:r w:rsidRPr="00A72513">
        <w:t xml:space="preserve"> </w:t>
      </w:r>
    </w:p>
    <w:p w14:paraId="5384F399" w14:textId="77777777" w:rsidR="00274298" w:rsidRPr="007054BC" w:rsidRDefault="008766B3" w:rsidP="00274298">
      <w:r>
        <w:t>Vid tekniska problem kan du först testa följande innan du kontaktar supporten.</w:t>
      </w:r>
    </w:p>
    <w:p w14:paraId="4D18CA56" w14:textId="77777777" w:rsidR="00FA4442" w:rsidRDefault="008766B3" w:rsidP="00FA4442">
      <w:pPr>
        <w:rPr>
          <w:rFonts w:eastAsia="Times New Roman" w:cs="Times New Roman"/>
          <w:sz w:val="20"/>
          <w:szCs w:val="20"/>
          <w:shd w:val="clear" w:color="auto" w:fill="auto"/>
        </w:rPr>
      </w:pPr>
      <w:r w:rsidRPr="00FA4442">
        <w:rPr>
          <w:rFonts w:cs="Times New Roman"/>
        </w:rPr>
        <w:t xml:space="preserve">Kontrollera eventuella driftstörningar på </w:t>
      </w:r>
    </w:p>
    <w:p w14:paraId="6BF5BB21" w14:textId="77777777" w:rsidR="00FA4442" w:rsidRPr="00B04592" w:rsidRDefault="00993122" w:rsidP="00FA4442">
      <w:pPr>
        <w:pStyle w:val="Kommentarer"/>
        <w:rPr>
          <w:sz w:val="24"/>
          <w:szCs w:val="24"/>
        </w:rPr>
      </w:pPr>
      <w:hyperlink r:id="rId113" w:history="1">
        <w:r w:rsidR="008766B3" w:rsidRPr="00B04592">
          <w:rPr>
            <w:rStyle w:val="Hyperlnk"/>
            <w:sz w:val="24"/>
            <w:szCs w:val="24"/>
          </w:rPr>
          <w:t>https://www.inera.se/driftstatus/</w:t>
        </w:r>
      </w:hyperlink>
    </w:p>
    <w:p w14:paraId="4EB233EE" w14:textId="0456489A" w:rsidR="00274298" w:rsidRPr="00FA4442" w:rsidRDefault="008766B3" w:rsidP="00F25138">
      <w:pPr>
        <w:pStyle w:val="Liststycke"/>
        <w:numPr>
          <w:ilvl w:val="0"/>
          <w:numId w:val="3"/>
        </w:numPr>
        <w:spacing w:before="0" w:after="160" w:line="259" w:lineRule="auto"/>
        <w:rPr>
          <w:rFonts w:cs="Times New Roman"/>
        </w:rPr>
      </w:pPr>
      <w:r w:rsidRPr="00FA4442">
        <w:rPr>
          <w:rFonts w:cs="Times New Roman"/>
        </w:rPr>
        <w:t>Om du har problem att logga in i Stöd och behandling,</w:t>
      </w:r>
      <w:r w:rsidR="00E46ECB" w:rsidRPr="00FA4442">
        <w:rPr>
          <w:rFonts w:cs="Times New Roman"/>
        </w:rPr>
        <w:t xml:space="preserve"> stäng ner alla sidor i webbläsaren (Chrome eller Edge) och öppna upp på nytt, eller pröva att byta webbläsare.</w:t>
      </w:r>
      <w:r w:rsidR="00B04592">
        <w:rPr>
          <w:rFonts w:cs="Times New Roman"/>
        </w:rPr>
        <w:t xml:space="preserve"> </w:t>
      </w:r>
      <w:r w:rsidR="00E46ECB" w:rsidRPr="00FA4442">
        <w:rPr>
          <w:rFonts w:cs="Times New Roman"/>
        </w:rPr>
        <w:t>K</w:t>
      </w:r>
      <w:r w:rsidRPr="00FA4442">
        <w:rPr>
          <w:rFonts w:cs="Times New Roman"/>
        </w:rPr>
        <w:t xml:space="preserve">ontrollera checklistan för inloggningsproblem och rensa cachen. Se instruktioner via följande länk: </w:t>
      </w:r>
      <w:hyperlink r:id="rId114" w:history="1">
        <w:r w:rsidR="00B04592" w:rsidRPr="00B04592">
          <w:rPr>
            <w:rStyle w:val="Hyperlnk"/>
            <w:rFonts w:cs="Times New Roman"/>
          </w:rPr>
          <w:t>Checklistor och lathundar, Inera 1177</w:t>
        </w:r>
      </w:hyperlink>
      <w:r w:rsidR="00B04592">
        <w:rPr>
          <w:rFonts w:cs="Times New Roman"/>
        </w:rPr>
        <w:t xml:space="preserve">. </w:t>
      </w:r>
    </w:p>
    <w:p w14:paraId="257F1F28" w14:textId="77777777" w:rsidR="00274298" w:rsidRPr="003A47D9" w:rsidRDefault="008766B3" w:rsidP="00BA65BC">
      <w:pPr>
        <w:pStyle w:val="Liststycke"/>
        <w:numPr>
          <w:ilvl w:val="0"/>
          <w:numId w:val="3"/>
        </w:numPr>
        <w:spacing w:before="0" w:after="160" w:line="259" w:lineRule="auto"/>
        <w:rPr>
          <w:rFonts w:cs="Times New Roman"/>
        </w:rPr>
      </w:pPr>
      <w:r w:rsidRPr="003A47D9">
        <w:rPr>
          <w:rFonts w:cs="Times New Roman"/>
        </w:rPr>
        <w:t xml:space="preserve">Se över om det går att förbättra wifi. </w:t>
      </w:r>
    </w:p>
    <w:p w14:paraId="18DB1860" w14:textId="77777777" w:rsidR="00274298" w:rsidRPr="003A47D9" w:rsidRDefault="008766B3" w:rsidP="00BA65BC">
      <w:pPr>
        <w:pStyle w:val="Liststycke"/>
        <w:numPr>
          <w:ilvl w:val="0"/>
          <w:numId w:val="3"/>
        </w:numPr>
        <w:spacing w:before="0" w:after="160" w:line="259" w:lineRule="auto"/>
        <w:rPr>
          <w:rFonts w:cs="Times New Roman"/>
        </w:rPr>
      </w:pPr>
      <w:r w:rsidRPr="003A47D9">
        <w:rPr>
          <w:rFonts w:cs="Times New Roman"/>
        </w:rPr>
        <w:t xml:space="preserve">När datorn har svårt att hitta </w:t>
      </w:r>
      <w:r>
        <w:rPr>
          <w:rFonts w:cs="Times New Roman"/>
        </w:rPr>
        <w:t>SITHS</w:t>
      </w:r>
      <w:r w:rsidRPr="003A47D9">
        <w:rPr>
          <w:rFonts w:cs="Times New Roman"/>
        </w:rPr>
        <w:t xml:space="preserve">-kortet kan </w:t>
      </w:r>
      <w:r>
        <w:rPr>
          <w:rFonts w:cs="Times New Roman"/>
        </w:rPr>
        <w:t>den behöva startas om</w:t>
      </w:r>
      <w:r w:rsidRPr="003A47D9">
        <w:rPr>
          <w:rFonts w:cs="Times New Roman"/>
        </w:rPr>
        <w:t xml:space="preserve">. </w:t>
      </w:r>
    </w:p>
    <w:p w14:paraId="5B8911DE" w14:textId="3BDE037F" w:rsidR="00C94A5F" w:rsidRPr="00583B88" w:rsidRDefault="008766B3" w:rsidP="00BA65BC">
      <w:pPr>
        <w:pStyle w:val="Liststycke"/>
        <w:numPr>
          <w:ilvl w:val="0"/>
          <w:numId w:val="3"/>
        </w:numPr>
        <w:spacing w:before="0" w:after="160" w:line="259" w:lineRule="auto"/>
        <w:rPr>
          <w:rFonts w:cs="Times New Roman"/>
        </w:rPr>
      </w:pPr>
      <w:r w:rsidRPr="003A47D9">
        <w:rPr>
          <w:rFonts w:cs="Times New Roman"/>
        </w:rPr>
        <w:t>Säkerställ att det är uppdaterade certifikat</w:t>
      </w:r>
      <w:r>
        <w:rPr>
          <w:rFonts w:cs="Times New Roman"/>
        </w:rPr>
        <w:t xml:space="preserve"> för SITHS-korten.</w:t>
      </w:r>
    </w:p>
    <w:p w14:paraId="28F2A1D7" w14:textId="77777777" w:rsidR="00274298" w:rsidRDefault="008766B3" w:rsidP="00635C96">
      <w:pPr>
        <w:pStyle w:val="Rubrik2"/>
      </w:pPr>
      <w:bookmarkStart w:id="184" w:name="_Toc48140829"/>
      <w:bookmarkStart w:id="185" w:name="_Toc178342447"/>
      <w:r>
        <w:lastRenderedPageBreak/>
        <w:t xml:space="preserve">Regional förvaltning för 1177 och </w:t>
      </w:r>
      <w:commentRangeStart w:id="186"/>
      <w:r>
        <w:t>Stöd och behandling</w:t>
      </w:r>
      <w:bookmarkEnd w:id="184"/>
      <w:commentRangeEnd w:id="186"/>
      <w:r w:rsidR="009B2DB8">
        <w:rPr>
          <w:rStyle w:val="Kommentarsreferens"/>
          <w:rFonts w:ascii="Garamond" w:eastAsia="Times New Roman" w:hAnsi="Garamond" w:cs="Times New Roman"/>
        </w:rPr>
        <w:commentReference w:id="186"/>
      </w:r>
      <w:bookmarkEnd w:id="185"/>
    </w:p>
    <w:p w14:paraId="7F377457" w14:textId="77777777" w:rsidR="00274298" w:rsidRPr="00910984" w:rsidRDefault="008766B3" w:rsidP="00274298">
      <w:r>
        <w:t>Vid frågor om:</w:t>
      </w:r>
    </w:p>
    <w:p w14:paraId="0D773980" w14:textId="3DFAEBA0" w:rsidR="00274298" w:rsidRDefault="00596E45" w:rsidP="00596E45">
      <w:pPr>
        <w:spacing w:after="160" w:line="259" w:lineRule="auto"/>
        <w:rPr>
          <w:rFonts w:cs="Times New Roman"/>
        </w:rPr>
      </w:pPr>
      <w:r>
        <w:rPr>
          <w:rFonts w:cs="Times New Roman"/>
        </w:rPr>
        <w:t>Behörighet och inloggning till utbildningsmiljön i Stöd och behandling:</w:t>
      </w:r>
    </w:p>
    <w:p w14:paraId="0CD70232" w14:textId="77777777" w:rsidR="00596E45" w:rsidRPr="00910984" w:rsidRDefault="00596E45" w:rsidP="00596E45">
      <w:pPr>
        <w:rPr>
          <w:highlight w:val="yellow"/>
        </w:rPr>
      </w:pPr>
      <w:r w:rsidRPr="00910984">
        <w:rPr>
          <w:highlight w:val="yellow"/>
        </w:rPr>
        <w:t xml:space="preserve">Telefon: </w:t>
      </w:r>
    </w:p>
    <w:p w14:paraId="2F7BEAF7" w14:textId="77777777" w:rsidR="00596E45" w:rsidRPr="00910984" w:rsidRDefault="00596E45" w:rsidP="00596E45">
      <w:pPr>
        <w:rPr>
          <w:highlight w:val="yellow"/>
        </w:rPr>
      </w:pPr>
      <w:r>
        <w:rPr>
          <w:highlight w:val="yellow"/>
        </w:rPr>
        <w:t>Mejl</w:t>
      </w:r>
      <w:r w:rsidRPr="00910984">
        <w:rPr>
          <w:highlight w:val="yellow"/>
        </w:rPr>
        <w:t>:</w:t>
      </w:r>
    </w:p>
    <w:p w14:paraId="3FF1E56A" w14:textId="77777777" w:rsidR="00596E45" w:rsidRPr="00F54D01" w:rsidRDefault="00596E45" w:rsidP="00596E45">
      <w:r w:rsidRPr="00910984">
        <w:rPr>
          <w:highlight w:val="yellow"/>
        </w:rPr>
        <w:t>Länk:</w:t>
      </w:r>
    </w:p>
    <w:p w14:paraId="4CCA6D7C" w14:textId="6CA06DB0" w:rsidR="00596E45" w:rsidRDefault="00596E45" w:rsidP="00596E45">
      <w:pPr>
        <w:spacing w:after="160" w:line="259" w:lineRule="auto"/>
      </w:pPr>
      <w:r>
        <w:t>Regionalt införande- och användarstöd:</w:t>
      </w:r>
    </w:p>
    <w:p w14:paraId="160797D5" w14:textId="77777777" w:rsidR="00596E45" w:rsidRPr="00910984" w:rsidRDefault="00596E45" w:rsidP="00596E45">
      <w:pPr>
        <w:rPr>
          <w:highlight w:val="yellow"/>
        </w:rPr>
      </w:pPr>
      <w:r w:rsidRPr="00910984">
        <w:rPr>
          <w:highlight w:val="yellow"/>
        </w:rPr>
        <w:t xml:space="preserve">Telefon: </w:t>
      </w:r>
    </w:p>
    <w:p w14:paraId="3C587FB3" w14:textId="77777777" w:rsidR="00596E45" w:rsidRPr="00910984" w:rsidRDefault="00596E45" w:rsidP="00596E45">
      <w:pPr>
        <w:rPr>
          <w:highlight w:val="yellow"/>
        </w:rPr>
      </w:pPr>
      <w:r>
        <w:rPr>
          <w:highlight w:val="yellow"/>
        </w:rPr>
        <w:t>Mejl</w:t>
      </w:r>
      <w:r w:rsidRPr="00910984">
        <w:rPr>
          <w:highlight w:val="yellow"/>
        </w:rPr>
        <w:t>:</w:t>
      </w:r>
    </w:p>
    <w:p w14:paraId="2A27CE25" w14:textId="77777777" w:rsidR="00596E45" w:rsidRPr="00F54D01" w:rsidRDefault="00596E45" w:rsidP="00596E45">
      <w:r w:rsidRPr="00910984">
        <w:rPr>
          <w:highlight w:val="yellow"/>
        </w:rPr>
        <w:t>Länk:</w:t>
      </w:r>
    </w:p>
    <w:p w14:paraId="59FB3AB2" w14:textId="7EF0C441" w:rsidR="00596E45" w:rsidRDefault="008766B3" w:rsidP="00596E45">
      <w:pPr>
        <w:spacing w:after="160" w:line="259" w:lineRule="auto"/>
      </w:pPr>
      <w:r>
        <w:t>Lokalt införande- och användarstöd:</w:t>
      </w:r>
    </w:p>
    <w:p w14:paraId="0EB3529A" w14:textId="77777777" w:rsidR="008766B3" w:rsidRPr="00910984" w:rsidRDefault="008766B3" w:rsidP="008766B3">
      <w:pPr>
        <w:rPr>
          <w:highlight w:val="yellow"/>
        </w:rPr>
      </w:pPr>
      <w:r w:rsidRPr="00910984">
        <w:rPr>
          <w:highlight w:val="yellow"/>
        </w:rPr>
        <w:t xml:space="preserve">Telefon: </w:t>
      </w:r>
    </w:p>
    <w:p w14:paraId="107492B3" w14:textId="77777777" w:rsidR="008766B3" w:rsidRPr="00910984" w:rsidRDefault="008766B3" w:rsidP="008766B3">
      <w:pPr>
        <w:rPr>
          <w:highlight w:val="yellow"/>
        </w:rPr>
      </w:pPr>
      <w:r>
        <w:rPr>
          <w:highlight w:val="yellow"/>
        </w:rPr>
        <w:t>Mejl</w:t>
      </w:r>
      <w:r w:rsidRPr="00910984">
        <w:rPr>
          <w:highlight w:val="yellow"/>
        </w:rPr>
        <w:t>:</w:t>
      </w:r>
    </w:p>
    <w:p w14:paraId="632C8BB5" w14:textId="77777777" w:rsidR="008766B3" w:rsidRPr="00F54D01" w:rsidRDefault="008766B3" w:rsidP="008766B3">
      <w:r w:rsidRPr="00910984">
        <w:rPr>
          <w:highlight w:val="yellow"/>
        </w:rPr>
        <w:t>Länk:</w:t>
      </w:r>
    </w:p>
    <w:p w14:paraId="798E386E" w14:textId="41B5EA85" w:rsidR="008766B3" w:rsidRPr="00596E45" w:rsidRDefault="008766B3" w:rsidP="00596E45">
      <w:pPr>
        <w:spacing w:after="160" w:line="259" w:lineRule="auto"/>
        <w:rPr>
          <w:rFonts w:cs="Times New Roman"/>
        </w:rPr>
      </w:pPr>
      <w:r>
        <w:t>Behörighet och inloggning till Stöd och behandling:</w:t>
      </w:r>
    </w:p>
    <w:p w14:paraId="1BAF222B" w14:textId="77777777" w:rsidR="00274298" w:rsidRPr="00910984" w:rsidRDefault="008766B3" w:rsidP="00274298">
      <w:pPr>
        <w:rPr>
          <w:highlight w:val="yellow"/>
        </w:rPr>
      </w:pPr>
      <w:r w:rsidRPr="00910984">
        <w:rPr>
          <w:highlight w:val="yellow"/>
        </w:rPr>
        <w:t xml:space="preserve">Telefon: </w:t>
      </w:r>
    </w:p>
    <w:p w14:paraId="28BE8B76" w14:textId="77777777" w:rsidR="00274298" w:rsidRPr="00910984" w:rsidRDefault="008766B3" w:rsidP="00274298">
      <w:pPr>
        <w:rPr>
          <w:highlight w:val="yellow"/>
        </w:rPr>
      </w:pPr>
      <w:r>
        <w:rPr>
          <w:highlight w:val="yellow"/>
        </w:rPr>
        <w:t>Mejl</w:t>
      </w:r>
      <w:r w:rsidRPr="00910984">
        <w:rPr>
          <w:highlight w:val="yellow"/>
        </w:rPr>
        <w:t>:</w:t>
      </w:r>
    </w:p>
    <w:p w14:paraId="30F8FE6B" w14:textId="77777777" w:rsidR="00274298" w:rsidRPr="00F54D01" w:rsidRDefault="008766B3" w:rsidP="00274298">
      <w:r w:rsidRPr="00910984">
        <w:rPr>
          <w:highlight w:val="yellow"/>
        </w:rPr>
        <w:t>Länk:</w:t>
      </w:r>
    </w:p>
    <w:p w14:paraId="46D813A6" w14:textId="5538FC9B" w:rsidR="008766B3" w:rsidRDefault="008766B3" w:rsidP="00274298">
      <w:pPr>
        <w:rPr>
          <w:highlight w:val="yellow"/>
        </w:rPr>
      </w:pPr>
      <w:r>
        <w:t>Aktivering nya versioner av Min vårdplan inom regionen:</w:t>
      </w:r>
    </w:p>
    <w:p w14:paraId="02FBF08D" w14:textId="14CAE5A1" w:rsidR="00274298" w:rsidRDefault="008766B3" w:rsidP="00274298">
      <w:pPr>
        <w:rPr>
          <w:highlight w:val="yellow"/>
        </w:rPr>
      </w:pPr>
      <w:r>
        <w:rPr>
          <w:highlight w:val="yellow"/>
        </w:rPr>
        <w:t>Namn:</w:t>
      </w:r>
    </w:p>
    <w:p w14:paraId="1647F0FF" w14:textId="77777777" w:rsidR="00274298" w:rsidRDefault="008766B3" w:rsidP="00274298">
      <w:pPr>
        <w:rPr>
          <w:highlight w:val="yellow"/>
        </w:rPr>
      </w:pPr>
      <w:r>
        <w:rPr>
          <w:highlight w:val="yellow"/>
        </w:rPr>
        <w:t xml:space="preserve">Telefon: </w:t>
      </w:r>
    </w:p>
    <w:p w14:paraId="60F51AB6" w14:textId="77777777" w:rsidR="00274298" w:rsidRDefault="008766B3" w:rsidP="00274298">
      <w:pPr>
        <w:rPr>
          <w:highlight w:val="yellow"/>
        </w:rPr>
      </w:pPr>
      <w:r>
        <w:rPr>
          <w:highlight w:val="yellow"/>
        </w:rPr>
        <w:t>Mejl:</w:t>
      </w:r>
    </w:p>
    <w:p w14:paraId="360EB22D" w14:textId="27CD9BC2" w:rsidR="00274298" w:rsidRDefault="00305FF7" w:rsidP="00635C96">
      <w:pPr>
        <w:pStyle w:val="Rubrik2"/>
      </w:pPr>
      <w:bookmarkStart w:id="187" w:name="_Toc48140830"/>
      <w:bookmarkStart w:id="188" w:name="_Toc178342448"/>
      <w:r>
        <w:t>F</w:t>
      </w:r>
      <w:r w:rsidR="008766B3">
        <w:t>örvaltning för 1177 och Stöd och behandling</w:t>
      </w:r>
      <w:bookmarkEnd w:id="187"/>
      <w:bookmarkEnd w:id="188"/>
      <w:r w:rsidR="008766B3">
        <w:t xml:space="preserve"> </w:t>
      </w:r>
    </w:p>
    <w:p w14:paraId="7DC83D9C" w14:textId="77777777" w:rsidR="00305FF7" w:rsidRDefault="008766B3" w:rsidP="00047CF0">
      <w:pPr>
        <w:spacing w:after="160" w:line="259" w:lineRule="auto"/>
        <w:rPr>
          <w:rFonts w:cs="Times New Roman"/>
        </w:rPr>
      </w:pPr>
      <w:r>
        <w:rPr>
          <w:rFonts w:cs="Times New Roman"/>
        </w:rPr>
        <w:t>Vid tekniska problem eller synpunkter på Stöd och behandling</w:t>
      </w:r>
      <w:r w:rsidR="00305FF7">
        <w:rPr>
          <w:rFonts w:cs="Times New Roman"/>
        </w:rPr>
        <w:t xml:space="preserve"> går det att</w:t>
      </w:r>
      <w:r>
        <w:rPr>
          <w:rFonts w:cs="Times New Roman"/>
        </w:rPr>
        <w:t xml:space="preserve"> kontakta den</w:t>
      </w:r>
      <w:r w:rsidR="00274298">
        <w:rPr>
          <w:rFonts w:cs="Times New Roman"/>
        </w:rPr>
        <w:t xml:space="preserve"> regionala förvaltningen för 1177 och Stöd och behandling.</w:t>
      </w:r>
    </w:p>
    <w:p w14:paraId="35E72C7B" w14:textId="77777777" w:rsidR="00305FF7" w:rsidRDefault="00305FF7" w:rsidP="00305FF7">
      <w:pPr>
        <w:rPr>
          <w:highlight w:val="yellow"/>
        </w:rPr>
      </w:pPr>
      <w:bookmarkStart w:id="189" w:name="_Hlk170217207"/>
      <w:bookmarkStart w:id="190" w:name="_Toc48140831"/>
      <w:r>
        <w:rPr>
          <w:highlight w:val="yellow"/>
        </w:rPr>
        <w:t xml:space="preserve">Telefon: </w:t>
      </w:r>
    </w:p>
    <w:p w14:paraId="00A247D3" w14:textId="77777777" w:rsidR="00305FF7" w:rsidRDefault="00305FF7" w:rsidP="00305FF7">
      <w:pPr>
        <w:rPr>
          <w:highlight w:val="yellow"/>
        </w:rPr>
      </w:pPr>
      <w:r>
        <w:rPr>
          <w:highlight w:val="yellow"/>
        </w:rPr>
        <w:t>Mejl:</w:t>
      </w:r>
    </w:p>
    <w:p w14:paraId="088CD5D6" w14:textId="1A3239AB" w:rsidR="00274298" w:rsidRDefault="008766B3" w:rsidP="00635C96">
      <w:pPr>
        <w:pStyle w:val="Rubrik2"/>
      </w:pPr>
      <w:bookmarkStart w:id="191" w:name="_Toc178342449"/>
      <w:bookmarkEnd w:id="189"/>
      <w:r>
        <w:t>Rutin för att lämna s</w:t>
      </w:r>
      <w:r w:rsidR="0048747A">
        <w:t>ynpunkter på innehållet</w:t>
      </w:r>
      <w:r w:rsidR="00CF1F28">
        <w:t xml:space="preserve"> och stödmaterial för</w:t>
      </w:r>
      <w:r>
        <w:t xml:space="preserve"> </w:t>
      </w:r>
      <w:commentRangeStart w:id="192"/>
      <w:r w:rsidRPr="00910984">
        <w:t>Min vårdplan</w:t>
      </w:r>
      <w:r>
        <w:t xml:space="preserve"> </w:t>
      </w:r>
      <w:bookmarkEnd w:id="190"/>
      <w:commentRangeEnd w:id="192"/>
      <w:r>
        <w:rPr>
          <w:rStyle w:val="Kommentarsreferens"/>
          <w:rFonts w:ascii="Garamond" w:eastAsia="Times New Roman" w:hAnsi="Garamond" w:cs="Times New Roman"/>
          <w:noProof w:val="0"/>
          <w:color w:val="auto"/>
          <w:shd w:val="clear" w:color="auto" w:fill="auto"/>
        </w:rPr>
        <w:commentReference w:id="192"/>
      </w:r>
      <w:bookmarkEnd w:id="191"/>
    </w:p>
    <w:p w14:paraId="0DCE9CF8" w14:textId="06E6F304" w:rsidR="0048747A" w:rsidRDefault="008766B3" w:rsidP="0048747A">
      <w:pPr>
        <w:spacing w:line="276" w:lineRule="auto"/>
        <w:rPr>
          <w:rFonts w:cs="Times New Roman"/>
        </w:rPr>
      </w:pPr>
      <w:r>
        <w:rPr>
          <w:rFonts w:cs="Times New Roman"/>
        </w:rPr>
        <w:t>V</w:t>
      </w:r>
      <w:r w:rsidR="00274298">
        <w:rPr>
          <w:rFonts w:cs="Times New Roman"/>
        </w:rPr>
        <w:t>id f</w:t>
      </w:r>
      <w:r w:rsidR="00274298" w:rsidRPr="007054BC">
        <w:rPr>
          <w:rFonts w:cs="Times New Roman"/>
        </w:rPr>
        <w:t xml:space="preserve">rågor </w:t>
      </w:r>
      <w:r w:rsidR="00274298">
        <w:rPr>
          <w:rFonts w:cs="Times New Roman"/>
        </w:rPr>
        <w:t xml:space="preserve">om </w:t>
      </w:r>
      <w:r w:rsidR="00274298" w:rsidRPr="007054BC">
        <w:rPr>
          <w:rFonts w:cs="Times New Roman"/>
        </w:rPr>
        <w:t xml:space="preserve">och synpunkter </w:t>
      </w:r>
      <w:r>
        <w:rPr>
          <w:rFonts w:cs="Times New Roman"/>
        </w:rPr>
        <w:t>s</w:t>
      </w:r>
      <w:r w:rsidR="00274298">
        <w:rPr>
          <w:rFonts w:cs="Times New Roman"/>
        </w:rPr>
        <w:t>om gäller</w:t>
      </w:r>
      <w:r w:rsidR="00274298" w:rsidRPr="007054BC">
        <w:rPr>
          <w:rFonts w:cs="Times New Roman"/>
        </w:rPr>
        <w:t xml:space="preserve"> innehåll och informationsmaterial</w:t>
      </w:r>
      <w:r>
        <w:rPr>
          <w:rFonts w:cs="Times New Roman"/>
        </w:rPr>
        <w:t xml:space="preserve"> för Min vårdplan</w:t>
      </w:r>
      <w:r w:rsidR="00274298">
        <w:rPr>
          <w:rFonts w:cs="Times New Roman"/>
        </w:rPr>
        <w:t>,</w:t>
      </w:r>
      <w:r w:rsidR="00274298" w:rsidRPr="007054BC">
        <w:rPr>
          <w:rFonts w:cs="Times New Roman"/>
        </w:rPr>
        <w:t xml:space="preserve"> t</w:t>
      </w:r>
      <w:r w:rsidR="00274298">
        <w:rPr>
          <w:rFonts w:cs="Times New Roman"/>
        </w:rPr>
        <w:t>ill</w:t>
      </w:r>
      <w:r w:rsidR="00274298" w:rsidRPr="007054BC">
        <w:rPr>
          <w:rFonts w:cs="Times New Roman"/>
        </w:rPr>
        <w:t xml:space="preserve"> ex</w:t>
      </w:r>
      <w:r w:rsidR="00274298">
        <w:rPr>
          <w:rFonts w:cs="Times New Roman"/>
        </w:rPr>
        <w:t>empel</w:t>
      </w:r>
      <w:r w:rsidR="00274298" w:rsidRPr="007054BC">
        <w:rPr>
          <w:rFonts w:cs="Times New Roman"/>
        </w:rPr>
        <w:t xml:space="preserve"> patientinformation, </w:t>
      </w:r>
      <w:r w:rsidR="00F448B1">
        <w:rPr>
          <w:rFonts w:cs="Times New Roman"/>
        </w:rPr>
        <w:t>formulär</w:t>
      </w:r>
      <w:r w:rsidR="00274298" w:rsidRPr="007054BC">
        <w:rPr>
          <w:rFonts w:cs="Times New Roman"/>
        </w:rPr>
        <w:t xml:space="preserve">, FAQ, </w:t>
      </w:r>
      <w:r w:rsidR="00305FF7">
        <w:rPr>
          <w:rFonts w:cs="Times New Roman"/>
        </w:rPr>
        <w:t>manual</w:t>
      </w:r>
      <w:r w:rsidR="00274298">
        <w:rPr>
          <w:rFonts w:cs="Times New Roman"/>
        </w:rPr>
        <w:t xml:space="preserve"> och</w:t>
      </w:r>
      <w:r w:rsidR="00274298" w:rsidRPr="007054BC">
        <w:rPr>
          <w:rFonts w:cs="Times New Roman"/>
        </w:rPr>
        <w:t xml:space="preserve"> inställningar</w:t>
      </w:r>
      <w:r>
        <w:rPr>
          <w:rFonts w:cs="Times New Roman"/>
        </w:rPr>
        <w:t xml:space="preserve">, kontakta </w:t>
      </w:r>
      <w:r w:rsidRPr="0048747A">
        <w:rPr>
          <w:rFonts w:cs="Times New Roman"/>
          <w:highlight w:val="yellow"/>
        </w:rPr>
        <w:t>NN</w:t>
      </w:r>
      <w:r w:rsidR="00CF1F28">
        <w:rPr>
          <w:rFonts w:cs="Times New Roman"/>
        </w:rPr>
        <w:t xml:space="preserve"> i din verksamhet</w:t>
      </w:r>
      <w:r>
        <w:rPr>
          <w:rFonts w:cs="Times New Roman"/>
        </w:rPr>
        <w:t>.</w:t>
      </w:r>
    </w:p>
    <w:p w14:paraId="0E9BF4A4" w14:textId="236A6641" w:rsidR="009B2DB8" w:rsidRDefault="008766B3" w:rsidP="00AE5D34">
      <w:pPr>
        <w:spacing w:line="276" w:lineRule="auto"/>
      </w:pPr>
      <w:r w:rsidRPr="00CF1F28">
        <w:rPr>
          <w:rFonts w:cs="Times New Roman"/>
          <w:highlight w:val="yellow"/>
        </w:rPr>
        <w:t>NN</w:t>
      </w:r>
      <w:r>
        <w:rPr>
          <w:rFonts w:cs="Times New Roman"/>
        </w:rPr>
        <w:t xml:space="preserve"> kontaktar i sin tur </w:t>
      </w:r>
      <w:r>
        <w:t>den person som står som kontakt på cancercentrum.se på sidan där Min vårdplan för diagnosen är publicerad.</w:t>
      </w:r>
    </w:p>
    <w:p w14:paraId="47343BF7" w14:textId="7FE652F6" w:rsidR="00AE5D34" w:rsidRDefault="008766B3" w:rsidP="00AE5D34">
      <w:pPr>
        <w:pStyle w:val="Rubrik2"/>
      </w:pPr>
      <w:bookmarkStart w:id="193" w:name="_Toc178342450"/>
      <w:r>
        <w:lastRenderedPageBreak/>
        <w:t xml:space="preserve">Rutin för att sprida information om </w:t>
      </w:r>
      <w:r w:rsidR="00815218">
        <w:t>nya versioner</w:t>
      </w:r>
      <w:commentRangeStart w:id="194"/>
      <w:r>
        <w:t xml:space="preserve"> </w:t>
      </w:r>
      <w:commentRangeEnd w:id="194"/>
      <w:r>
        <w:rPr>
          <w:rStyle w:val="Kommentarsreferens"/>
          <w:rFonts w:ascii="Garamond" w:eastAsia="Times New Roman" w:hAnsi="Garamond" w:cs="Times New Roman"/>
          <w:noProof w:val="0"/>
          <w:color w:val="auto"/>
          <w:shd w:val="clear" w:color="auto" w:fill="auto"/>
        </w:rPr>
        <w:commentReference w:id="194"/>
      </w:r>
      <w:bookmarkEnd w:id="193"/>
    </w:p>
    <w:p w14:paraId="43E184C9" w14:textId="3CF3E4FD" w:rsidR="00AE5D34" w:rsidRDefault="008766B3" w:rsidP="00AE5D34">
      <w:pPr>
        <w:spacing w:line="276" w:lineRule="auto"/>
      </w:pPr>
      <w:r>
        <w:rPr>
          <w:rFonts w:cs="Times New Roman"/>
        </w:rPr>
        <w:t>Information om vilka förändringar som har gjorts av Min vårdplan publiceras tillsammans med den nya versionen på cancercentrum.se</w:t>
      </w:r>
      <w:r>
        <w:t xml:space="preserve">. </w:t>
      </w:r>
      <w:r w:rsidRPr="00AE5D34">
        <w:rPr>
          <w:highlight w:val="yellow"/>
        </w:rPr>
        <w:t>NN</w:t>
      </w:r>
      <w:r>
        <w:t xml:space="preserve"> ser till att alla ansvariga behandlare i verksamheten får information om förändringarna i Min vårdplan i samband med att en ny version börjar användas i verksamheten.</w:t>
      </w:r>
    </w:p>
    <w:p w14:paraId="73A49101" w14:textId="27A6653C" w:rsidR="00AE5D34" w:rsidRPr="00AE5D34" w:rsidRDefault="008766B3" w:rsidP="00AE5D34">
      <w:pPr>
        <w:spacing w:line="276" w:lineRule="auto"/>
      </w:pPr>
      <w:r>
        <w:t xml:space="preserve">Tips! Prenumerera på </w:t>
      </w:r>
      <w:r w:rsidR="006B7627">
        <w:t>ditt regionala RCCs nyhetsbrev</w:t>
      </w:r>
      <w:r>
        <w:t>.</w:t>
      </w:r>
    </w:p>
    <w:p w14:paraId="09712934" w14:textId="77777777" w:rsidR="00274298" w:rsidRPr="00A72513" w:rsidRDefault="008766B3" w:rsidP="00635C96">
      <w:pPr>
        <w:pStyle w:val="Rubrik2"/>
      </w:pPr>
      <w:bookmarkStart w:id="195" w:name="_Toc48140832"/>
      <w:bookmarkStart w:id="196" w:name="_Toc178342451"/>
      <w:r w:rsidRPr="00A72513">
        <w:t>Bra länkar</w:t>
      </w:r>
      <w:bookmarkEnd w:id="195"/>
      <w:bookmarkEnd w:id="196"/>
    </w:p>
    <w:bookmarkStart w:id="197" w:name="_Hlk170217317"/>
    <w:p w14:paraId="27983718" w14:textId="5C4CB4D6" w:rsidR="007452EC" w:rsidRPr="00BD594D" w:rsidRDefault="00495288" w:rsidP="007452EC">
      <w:r>
        <w:fldChar w:fldCharType="begin"/>
      </w:r>
      <w:r>
        <w:instrText>HYPERLINK "https://cancercentrum.se/samverkan/patient-och-narstaende/min-vardplan/for-vardpersonal/utbildning-och-material/"</w:instrText>
      </w:r>
      <w:r>
        <w:fldChar w:fldCharType="separate"/>
      </w:r>
      <w:r w:rsidRPr="00495288">
        <w:rPr>
          <w:rStyle w:val="Hyperlnk"/>
        </w:rPr>
        <w:t xml:space="preserve">Utbildning och material, </w:t>
      </w:r>
      <w:r w:rsidR="007452EC" w:rsidRPr="00495288">
        <w:rPr>
          <w:rStyle w:val="Hyperlnk"/>
        </w:rPr>
        <w:t>Min vårdplan, Cancercentrum</w:t>
      </w:r>
      <w:r>
        <w:fldChar w:fldCharType="end"/>
      </w:r>
    </w:p>
    <w:p w14:paraId="0A249F38" w14:textId="57561795" w:rsidR="00FA4442" w:rsidRPr="002310F1" w:rsidRDefault="00993122" w:rsidP="00FA4442">
      <w:pPr>
        <w:rPr>
          <w:rFonts w:cs="Times New Roman"/>
        </w:rPr>
      </w:pPr>
      <w:hyperlink r:id="rId115" w:history="1">
        <w:r w:rsidR="008766B3" w:rsidRPr="002310F1">
          <w:rPr>
            <w:rStyle w:val="Hyperlnk"/>
            <w:rFonts w:cs="Times New Roman"/>
          </w:rPr>
          <w:t>Stöd och behandling, Förvaltningens informationssida, Inera</w:t>
        </w:r>
      </w:hyperlink>
    </w:p>
    <w:bookmarkEnd w:id="197"/>
    <w:p w14:paraId="63E74C60" w14:textId="3E453579" w:rsidR="007452EC" w:rsidRDefault="00BB3892" w:rsidP="007452EC">
      <w:pPr>
        <w:spacing w:after="0" w:line="276" w:lineRule="auto"/>
        <w:rPr>
          <w:rFonts w:cs="Times New Roman"/>
        </w:rPr>
      </w:pPr>
      <w:r>
        <w:fldChar w:fldCharType="begin"/>
      </w:r>
      <w:r w:rsidR="001F0052">
        <w:instrText>HYPERLINK "https://inera.atlassian.net/wiki/spaces/OSOB/pages/3062452/Manualer"</w:instrText>
      </w:r>
      <w:r>
        <w:fldChar w:fldCharType="separate"/>
      </w:r>
      <w:r w:rsidR="008766B3" w:rsidRPr="002310F1">
        <w:rPr>
          <w:rStyle w:val="Hyperlnk"/>
          <w:rFonts w:cs="Times New Roman"/>
        </w:rPr>
        <w:t>Manualer</w:t>
      </w:r>
      <w:r w:rsidR="007452EC">
        <w:rPr>
          <w:rStyle w:val="Hyperlnk"/>
          <w:rFonts w:cs="Times New Roman"/>
        </w:rPr>
        <w:t xml:space="preserve"> för de olika rollerna</w:t>
      </w:r>
      <w:r w:rsidR="008766B3" w:rsidRPr="002310F1">
        <w:rPr>
          <w:rStyle w:val="Hyperlnk"/>
          <w:rFonts w:cs="Times New Roman"/>
        </w:rPr>
        <w:t xml:space="preserve"> roller, Inera</w:t>
      </w:r>
      <w:r>
        <w:rPr>
          <w:rStyle w:val="Hyperlnk"/>
          <w:rFonts w:cs="Times New Roman"/>
        </w:rPr>
        <w:fldChar w:fldCharType="end"/>
      </w:r>
      <w:r w:rsidR="007452EC">
        <w:rPr>
          <w:rStyle w:val="Hyperlnk"/>
          <w:rFonts w:cs="Times New Roman"/>
        </w:rPr>
        <w:t xml:space="preserve"> </w:t>
      </w:r>
      <w:r w:rsidR="007452EC">
        <w:rPr>
          <w:rFonts w:cs="Times New Roman"/>
        </w:rPr>
        <w:t>(ej uppdaterad för de nya personalvyerna)</w:t>
      </w:r>
    </w:p>
    <w:p w14:paraId="62062635" w14:textId="0F9D770A" w:rsidR="007452EC" w:rsidRDefault="00993122" w:rsidP="007452EC">
      <w:pPr>
        <w:spacing w:after="0" w:line="276" w:lineRule="auto"/>
        <w:rPr>
          <w:rFonts w:cs="Times New Roman"/>
        </w:rPr>
      </w:pPr>
      <w:hyperlink r:id="rId116" w:history="1">
        <w:r w:rsidR="007452EC" w:rsidRPr="002310F1">
          <w:rPr>
            <w:rStyle w:val="Hyperlnk"/>
            <w:rFonts w:cs="Times New Roman"/>
          </w:rPr>
          <w:t xml:space="preserve">Bruksanvisning till Stöd och behandling, Inera </w:t>
        </w:r>
      </w:hyperlink>
    </w:p>
    <w:p w14:paraId="27B97E22" w14:textId="77777777" w:rsidR="007452EC" w:rsidRDefault="007452EC" w:rsidP="007452EC">
      <w:pPr>
        <w:spacing w:after="0" w:line="276" w:lineRule="auto"/>
        <w:rPr>
          <w:rFonts w:cs="Times New Roman"/>
        </w:rPr>
      </w:pPr>
    </w:p>
    <w:p w14:paraId="00BF2593" w14:textId="3B69DFC2" w:rsidR="002310F1" w:rsidRDefault="002310F1" w:rsidP="00111D7E">
      <w:pPr>
        <w:spacing w:after="0" w:line="276" w:lineRule="auto"/>
        <w:rPr>
          <w:rFonts w:cs="Times New Roman"/>
        </w:rPr>
      </w:pPr>
    </w:p>
    <w:p w14:paraId="242BDAA6" w14:textId="15B25E0D" w:rsidR="007875FE" w:rsidRDefault="007875FE" w:rsidP="00111D7E">
      <w:pPr>
        <w:spacing w:after="0" w:line="276" w:lineRule="auto"/>
        <w:rPr>
          <w:rFonts w:cs="Times New Roman"/>
        </w:rPr>
      </w:pPr>
    </w:p>
    <w:p w14:paraId="78D25203" w14:textId="76CEDCD4" w:rsidR="007875FE" w:rsidRDefault="008766B3" w:rsidP="00111D7E">
      <w:pPr>
        <w:spacing w:after="0" w:line="276" w:lineRule="auto"/>
        <w:rPr>
          <w:rFonts w:cs="Times New Roman"/>
        </w:rPr>
      </w:pPr>
      <w:r w:rsidRPr="0031524A">
        <w:rPr>
          <w:rFonts w:ascii="Arial" w:hAnsi="Arial" w:cs="Arial"/>
          <w:noProof/>
          <w:sz w:val="20"/>
          <w:szCs w:val="20"/>
        </w:rPr>
        <w:drawing>
          <wp:anchor distT="0" distB="0" distL="114300" distR="114300" simplePos="0" relativeHeight="251695104" behindDoc="0" locked="0" layoutInCell="1" allowOverlap="1" wp14:anchorId="35BE8079" wp14:editId="68536205">
            <wp:simplePos x="0" y="0"/>
            <wp:positionH relativeFrom="margin">
              <wp:align>center</wp:align>
            </wp:positionH>
            <wp:positionV relativeFrom="paragraph">
              <wp:posOffset>5715</wp:posOffset>
            </wp:positionV>
            <wp:extent cx="1628775" cy="475615"/>
            <wp:effectExtent l="0" t="0" r="9525" b="635"/>
            <wp:wrapThrough wrapText="bothSides">
              <wp:wrapPolygon edited="0">
                <wp:start x="1263" y="0"/>
                <wp:lineTo x="0" y="4326"/>
                <wp:lineTo x="0" y="16438"/>
                <wp:lineTo x="1263" y="20764"/>
                <wp:lineTo x="19200" y="20764"/>
                <wp:lineTo x="21474" y="14708"/>
                <wp:lineTo x="21474" y="8652"/>
                <wp:lineTo x="16674" y="0"/>
                <wp:lineTo x="1263" y="0"/>
              </wp:wrapPolygon>
            </wp:wrapThrough>
            <wp:docPr id="1488952617" name="Bildobjekt 1" descr="En bild som visar text, Teckensnitt, Grafik,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22856" name="Bildobjekt 1" descr="En bild som visar text, Teckensnitt, Grafik, skärmbild&#10;&#10;Automatiskt genererad beskrivning"/>
                    <pic:cNvPicPr/>
                  </pic:nvPicPr>
                  <pic:blipFill>
                    <a:blip r:embed="rId117">
                      <a:extLst>
                        <a:ext uri="{28A0092B-C50C-407E-A947-70E740481C1C}">
                          <a14:useLocalDpi xmlns:a14="http://schemas.microsoft.com/office/drawing/2010/main" val="0"/>
                        </a:ext>
                      </a:extLst>
                    </a:blip>
                    <a:stretch>
                      <a:fillRect/>
                    </a:stretch>
                  </pic:blipFill>
                  <pic:spPr>
                    <a:xfrm>
                      <a:off x="0" y="0"/>
                      <a:ext cx="1628775" cy="475615"/>
                    </a:xfrm>
                    <a:prstGeom prst="rect">
                      <a:avLst/>
                    </a:prstGeom>
                  </pic:spPr>
                </pic:pic>
              </a:graphicData>
            </a:graphic>
            <wp14:sizeRelH relativeFrom="page">
              <wp14:pctWidth>0</wp14:pctWidth>
            </wp14:sizeRelH>
            <wp14:sizeRelV relativeFrom="page">
              <wp14:pctHeight>0</wp14:pctHeight>
            </wp14:sizeRelV>
          </wp:anchor>
        </w:drawing>
      </w:r>
    </w:p>
    <w:p w14:paraId="412EE72E" w14:textId="77777777" w:rsidR="007875FE" w:rsidRDefault="007875FE" w:rsidP="00111D7E">
      <w:pPr>
        <w:spacing w:after="0" w:line="276" w:lineRule="auto"/>
        <w:rPr>
          <w:rFonts w:cs="Times New Roman"/>
        </w:rPr>
      </w:pPr>
    </w:p>
    <w:p w14:paraId="452D98A5" w14:textId="77777777" w:rsidR="007875FE" w:rsidRDefault="007875FE" w:rsidP="00111D7E">
      <w:pPr>
        <w:spacing w:after="0" w:line="276" w:lineRule="auto"/>
        <w:rPr>
          <w:rFonts w:cs="Times New Roman"/>
        </w:rPr>
      </w:pPr>
    </w:p>
    <w:p w14:paraId="4A254AF5" w14:textId="77777777" w:rsidR="007875FE" w:rsidRPr="00937DB7" w:rsidRDefault="008766B3" w:rsidP="007875FE">
      <w:pPr>
        <w:ind w:left="-142"/>
        <w:jc w:val="center"/>
        <w:rPr>
          <w:rFonts w:ascii="Arial" w:hAnsi="Arial" w:cs="Arial"/>
          <w:color w:val="626463"/>
          <w:sz w:val="16"/>
          <w:szCs w:val="16"/>
        </w:rPr>
      </w:pPr>
      <w:r w:rsidRPr="00937DB7">
        <w:rPr>
          <w:rFonts w:ascii="Arial" w:hAnsi="Arial"/>
          <w:color w:val="626463"/>
          <w:sz w:val="16"/>
          <w:szCs w:val="16"/>
        </w:rPr>
        <w:t xml:space="preserve">Regionala cancercentrum – landstingens och regionernas nationella samverkan inom cancervården. </w:t>
      </w:r>
      <w:r w:rsidRPr="00937DB7">
        <w:rPr>
          <w:rFonts w:ascii="PMingLiU" w:eastAsia="PMingLiU" w:hAnsi="PMingLiU" w:cs="PMingLiU"/>
          <w:color w:val="626463"/>
          <w:sz w:val="16"/>
          <w:szCs w:val="16"/>
        </w:rPr>
        <w:br/>
      </w:r>
      <w:r w:rsidRPr="00937DB7">
        <w:rPr>
          <w:rFonts w:ascii="Arial" w:hAnsi="Arial"/>
          <w:color w:val="626463"/>
          <w:sz w:val="16"/>
          <w:szCs w:val="16"/>
        </w:rPr>
        <w:t>Med patienter och närstående för hela människan, i dagens och framtidens cancervård.</w:t>
      </w:r>
      <w:r w:rsidRPr="00937DB7">
        <w:rPr>
          <w:rFonts w:ascii="PMingLiU" w:eastAsia="PMingLiU" w:hAnsi="PMingLiU" w:cs="PMingLiU"/>
          <w:color w:val="626463"/>
          <w:sz w:val="16"/>
          <w:szCs w:val="16"/>
        </w:rPr>
        <w:br/>
      </w:r>
      <w:r w:rsidRPr="00937DB7">
        <w:rPr>
          <w:rFonts w:ascii="Arial" w:hAnsi="Arial"/>
          <w:color w:val="626463"/>
          <w:sz w:val="16"/>
          <w:szCs w:val="16"/>
        </w:rPr>
        <w:t>www.cancercentrum.se</w:t>
      </w:r>
    </w:p>
    <w:sectPr w:rsidR="007875FE" w:rsidRPr="00937DB7" w:rsidSect="00F5584B">
      <w:headerReference w:type="default" r:id="rId118"/>
      <w:pgSz w:w="11900" w:h="16840"/>
      <w:pgMar w:top="2246" w:right="560" w:bottom="1417" w:left="1417" w:header="426" w:footer="37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rv Lina" w:date="2020-08-28T10:51:00Z" w:initials="SL">
    <w:p w14:paraId="60505DD8" w14:textId="77777777" w:rsidR="006D0A7D" w:rsidRDefault="008766B3">
      <w:pPr>
        <w:pStyle w:val="Kommentarer"/>
      </w:pPr>
      <w:r>
        <w:rPr>
          <w:rStyle w:val="Kommentarsreferens"/>
        </w:rPr>
        <w:annotationRef/>
      </w:r>
      <w:r>
        <w:t>Redigeras av verksamheten</w:t>
      </w:r>
    </w:p>
  </w:comment>
  <w:comment w:id="8" w:author="Sarv Lina" w:date="2021-02-03T10:31:00Z" w:initials="SL">
    <w:p w14:paraId="7C36F961" w14:textId="77777777" w:rsidR="006D0A7D" w:rsidRDefault="008766B3" w:rsidP="004A3820">
      <w:pPr>
        <w:pStyle w:val="Kommentarer"/>
      </w:pPr>
      <w:r>
        <w:rPr>
          <w:rStyle w:val="Kommentarsreferens"/>
        </w:rPr>
        <w:annotationRef/>
      </w:r>
      <w:r>
        <w:t>Redigeras av verksamheten</w:t>
      </w:r>
    </w:p>
  </w:comment>
  <w:comment w:id="45" w:author="Sarv Lina" w:date="2021-02-03T10:31:00Z" w:initials="SL">
    <w:p w14:paraId="2AB9E29B" w14:textId="77777777" w:rsidR="006D0A7D" w:rsidRDefault="008766B3" w:rsidP="000A2954">
      <w:pPr>
        <w:pStyle w:val="Kommentarer"/>
      </w:pPr>
      <w:r>
        <w:rPr>
          <w:rStyle w:val="Kommentarsreferens"/>
        </w:rPr>
        <w:annotationRef/>
      </w:r>
      <w:r>
        <w:t>Redigeras av verksamheten</w:t>
      </w:r>
    </w:p>
  </w:comment>
  <w:comment w:id="50" w:author="Sarv Lina" w:date="2021-02-03T10:31:00Z" w:initials="SL">
    <w:p w14:paraId="7F348DDC" w14:textId="77777777" w:rsidR="006D0A7D" w:rsidRDefault="008766B3" w:rsidP="000A2954">
      <w:pPr>
        <w:pStyle w:val="Kommentarer"/>
      </w:pPr>
      <w:r>
        <w:rPr>
          <w:rStyle w:val="Kommentarsreferens"/>
        </w:rPr>
        <w:annotationRef/>
      </w:r>
      <w:r>
        <w:t>Redigeras av verksamheten</w:t>
      </w:r>
    </w:p>
  </w:comment>
  <w:comment w:id="68" w:author="Sarv Lina" w:date="2021-02-03T10:31:00Z" w:initials="SL">
    <w:p w14:paraId="06457855" w14:textId="2EBB1CC3" w:rsidR="00AD151F" w:rsidRDefault="00AD151F" w:rsidP="00AD151F">
      <w:pPr>
        <w:pStyle w:val="Kommentarer"/>
      </w:pPr>
      <w:r>
        <w:rPr>
          <w:rStyle w:val="Kommentarsreferens"/>
        </w:rPr>
        <w:annotationRef/>
      </w:r>
      <w:r>
        <w:t>Redigeras av verksamheten</w:t>
      </w:r>
    </w:p>
  </w:comment>
  <w:comment w:id="74" w:author="Sarv Lina" w:date="2021-02-03T10:31:00Z" w:initials="SL">
    <w:p w14:paraId="797650BA" w14:textId="77777777" w:rsidR="00AD151F" w:rsidRDefault="00AD151F" w:rsidP="00AD151F">
      <w:pPr>
        <w:pStyle w:val="Kommentarer"/>
      </w:pPr>
      <w:r>
        <w:rPr>
          <w:rStyle w:val="Kommentarsreferens"/>
        </w:rPr>
        <w:annotationRef/>
      </w:r>
      <w:r>
        <w:t>Redigeras av verksamheten</w:t>
      </w:r>
    </w:p>
  </w:comment>
  <w:comment w:id="76" w:author="Sarv Lina" w:date="2021-02-03T10:31:00Z" w:initials="SL">
    <w:p w14:paraId="192FBB82" w14:textId="736D29F2" w:rsidR="006D0A7D" w:rsidRDefault="008766B3" w:rsidP="000A2954">
      <w:pPr>
        <w:pStyle w:val="Kommentarer"/>
      </w:pPr>
      <w:r>
        <w:rPr>
          <w:rStyle w:val="Kommentarsreferens"/>
        </w:rPr>
        <w:annotationRef/>
      </w:r>
      <w:r>
        <w:t>Redigeras av verksamheten</w:t>
      </w:r>
    </w:p>
  </w:comment>
  <w:comment w:id="78" w:author="Sarv Lina" w:date="2021-02-03T10:31:00Z" w:initials="SL">
    <w:p w14:paraId="57393228" w14:textId="6252C159" w:rsidR="006D0A7D" w:rsidRDefault="008766B3" w:rsidP="000A2954">
      <w:pPr>
        <w:pStyle w:val="Kommentarer"/>
      </w:pPr>
      <w:r>
        <w:rPr>
          <w:rStyle w:val="Kommentarsreferens"/>
        </w:rPr>
        <w:annotationRef/>
      </w:r>
      <w:r>
        <w:t>Redigeras av verksamheten</w:t>
      </w:r>
    </w:p>
  </w:comment>
  <w:comment w:id="93" w:author="Sarv Lina" w:date="2021-02-03T10:31:00Z" w:initials="SL">
    <w:p w14:paraId="11D4A06B" w14:textId="77777777" w:rsidR="006D0A7D" w:rsidRDefault="008766B3" w:rsidP="00930039">
      <w:pPr>
        <w:pStyle w:val="Kommentarer"/>
      </w:pPr>
      <w:r>
        <w:rPr>
          <w:rStyle w:val="Kommentarsreferens"/>
        </w:rPr>
        <w:annotationRef/>
      </w:r>
      <w:r>
        <w:t>Redigeras av verksamheten</w:t>
      </w:r>
    </w:p>
  </w:comment>
  <w:comment w:id="99" w:author="Sarv Lina" w:date="2021-02-03T10:31:00Z" w:initials="SL">
    <w:p w14:paraId="364422F1" w14:textId="77777777" w:rsidR="0043699C" w:rsidRDefault="0043699C" w:rsidP="0043699C">
      <w:pPr>
        <w:pStyle w:val="Kommentarer"/>
      </w:pPr>
      <w:r>
        <w:rPr>
          <w:rStyle w:val="Kommentarsreferens"/>
        </w:rPr>
        <w:annotationRef/>
      </w:r>
      <w:r>
        <w:t>Redigeras av verksamheten</w:t>
      </w:r>
    </w:p>
  </w:comment>
  <w:comment w:id="106" w:author="Sarv Lina" w:date="2021-02-03T10:31:00Z" w:initials="SL">
    <w:p w14:paraId="1C143592" w14:textId="77777777" w:rsidR="0043699C" w:rsidRDefault="0043699C" w:rsidP="0043699C">
      <w:pPr>
        <w:pStyle w:val="Kommentarer"/>
      </w:pPr>
      <w:r>
        <w:rPr>
          <w:rStyle w:val="Kommentarsreferens"/>
        </w:rPr>
        <w:annotationRef/>
      </w:r>
      <w:r>
        <w:t>Redigeras av verksamheten</w:t>
      </w:r>
    </w:p>
  </w:comment>
  <w:comment w:id="113" w:author="Sarv Lina" w:date="2021-02-03T10:31:00Z" w:initials="SL">
    <w:p w14:paraId="4E57DD9B" w14:textId="77777777" w:rsidR="0043699C" w:rsidRDefault="0043699C" w:rsidP="0043699C">
      <w:pPr>
        <w:pStyle w:val="Kommentarer"/>
      </w:pPr>
      <w:r>
        <w:rPr>
          <w:rStyle w:val="Kommentarsreferens"/>
        </w:rPr>
        <w:annotationRef/>
      </w:r>
      <w:r>
        <w:t>Redigeras av verksamheten</w:t>
      </w:r>
    </w:p>
  </w:comment>
  <w:comment w:id="133" w:author="Sarv Lina" w:date="2021-02-03T10:31:00Z" w:initials="SL">
    <w:p w14:paraId="50E02736" w14:textId="0ABDDE22" w:rsidR="006D0A7D" w:rsidRDefault="008766B3" w:rsidP="005256FD">
      <w:pPr>
        <w:pStyle w:val="Kommentarer"/>
      </w:pPr>
      <w:r>
        <w:rPr>
          <w:rStyle w:val="Kommentarsreferens"/>
        </w:rPr>
        <w:annotationRef/>
      </w:r>
      <w:r>
        <w:t>Redigeras av verksamheten</w:t>
      </w:r>
    </w:p>
  </w:comment>
  <w:comment w:id="146" w:author="Sarv Lina" w:date="2021-02-02T11:14:00Z" w:initials="SL">
    <w:p w14:paraId="54368769" w14:textId="112AA995" w:rsidR="0043699C" w:rsidRDefault="0043699C" w:rsidP="0043699C">
      <w:pPr>
        <w:pStyle w:val="Kommentarer"/>
      </w:pPr>
      <w:r>
        <w:rPr>
          <w:rStyle w:val="Kommentarsreferens"/>
        </w:rPr>
        <w:annotationRef/>
      </w:r>
      <w:r>
        <w:t>Redigeras av verksamheten</w:t>
      </w:r>
    </w:p>
  </w:comment>
  <w:comment w:id="153" w:author="Sarv Lina" w:date="2021-02-02T11:14:00Z" w:initials="SL">
    <w:p w14:paraId="4E919C09" w14:textId="77777777" w:rsidR="0043699C" w:rsidRDefault="0043699C" w:rsidP="0043699C">
      <w:pPr>
        <w:pStyle w:val="Kommentarer"/>
      </w:pPr>
      <w:r>
        <w:rPr>
          <w:rStyle w:val="Kommentarsreferens"/>
        </w:rPr>
        <w:annotationRef/>
      </w:r>
      <w:r>
        <w:t>Redigeras av verksamheten</w:t>
      </w:r>
    </w:p>
  </w:comment>
  <w:comment w:id="169" w:author="Sarv Lina" w:date="2021-02-02T11:14:00Z" w:initials="SL">
    <w:p w14:paraId="48125BD8" w14:textId="77777777" w:rsidR="006D0A7D" w:rsidRDefault="008766B3" w:rsidP="00320B5E">
      <w:pPr>
        <w:pStyle w:val="Kommentarer"/>
      </w:pPr>
      <w:r>
        <w:rPr>
          <w:rStyle w:val="Kommentarsreferens"/>
        </w:rPr>
        <w:annotationRef/>
      </w:r>
      <w:r>
        <w:t>Redigeras av verksamheten</w:t>
      </w:r>
    </w:p>
  </w:comment>
  <w:comment w:id="177" w:author="Sarv Lina" w:date="2021-02-02T11:14:00Z" w:initials="SL">
    <w:p w14:paraId="5053B8A8" w14:textId="77777777" w:rsidR="00043A5F" w:rsidRDefault="00043A5F" w:rsidP="00043A5F">
      <w:pPr>
        <w:pStyle w:val="Kommentarer"/>
      </w:pPr>
      <w:r>
        <w:rPr>
          <w:rStyle w:val="Kommentarsreferens"/>
        </w:rPr>
        <w:annotationRef/>
      </w:r>
      <w:r>
        <w:t>Redigeras av verksamheten</w:t>
      </w:r>
    </w:p>
  </w:comment>
  <w:comment w:id="186" w:author="Sarv Lina" w:date="2020-08-28T10:35:00Z" w:initials="SL">
    <w:p w14:paraId="7F40D8F3" w14:textId="77777777" w:rsidR="006D0A7D" w:rsidRDefault="008766B3">
      <w:pPr>
        <w:pStyle w:val="Kommentarer"/>
      </w:pPr>
      <w:r>
        <w:rPr>
          <w:rStyle w:val="Kommentarsreferens"/>
        </w:rPr>
        <w:annotationRef/>
      </w:r>
      <w:r>
        <w:t>Redigeras per region (av verksamheten?)</w:t>
      </w:r>
    </w:p>
  </w:comment>
  <w:comment w:id="192" w:author="Sarv Lina" w:date="2021-02-03T12:02:00Z" w:initials="SL">
    <w:p w14:paraId="14FA8DC4" w14:textId="77777777" w:rsidR="006D0A7D" w:rsidRDefault="008766B3">
      <w:pPr>
        <w:pStyle w:val="Kommentarer"/>
      </w:pPr>
      <w:r>
        <w:rPr>
          <w:rStyle w:val="Kommentarsreferens"/>
        </w:rPr>
        <w:annotationRef/>
      </w:r>
      <w:r>
        <w:t>Redigeras av verksamheten</w:t>
      </w:r>
    </w:p>
  </w:comment>
  <w:comment w:id="194" w:author="Sarv Lina" w:date="2021-02-03T12:02:00Z" w:initials="SL">
    <w:p w14:paraId="01872580" w14:textId="77777777" w:rsidR="006D0A7D" w:rsidRDefault="008766B3">
      <w:pPr>
        <w:pStyle w:val="Kommentarer"/>
      </w:pPr>
      <w:r>
        <w:rPr>
          <w:rStyle w:val="Kommentarsreferens"/>
        </w:rPr>
        <w:annotationRef/>
      </w:r>
      <w:r>
        <w:t>Redigeras av verksamheten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505DD8" w15:done="0"/>
  <w15:commentEx w15:paraId="7C36F961" w15:done="0"/>
  <w15:commentEx w15:paraId="2AB9E29B" w15:done="0"/>
  <w15:commentEx w15:paraId="7F348DDC" w15:done="0"/>
  <w15:commentEx w15:paraId="06457855" w15:done="0"/>
  <w15:commentEx w15:paraId="797650BA" w15:done="0"/>
  <w15:commentEx w15:paraId="192FBB82" w15:done="0"/>
  <w15:commentEx w15:paraId="57393228" w15:done="0"/>
  <w15:commentEx w15:paraId="11D4A06B" w15:done="0"/>
  <w15:commentEx w15:paraId="364422F1" w15:done="0"/>
  <w15:commentEx w15:paraId="1C143592" w15:done="0"/>
  <w15:commentEx w15:paraId="4E57DD9B" w15:done="0"/>
  <w15:commentEx w15:paraId="50E02736" w15:done="0"/>
  <w15:commentEx w15:paraId="54368769" w15:done="0"/>
  <w15:commentEx w15:paraId="4E919C09" w15:done="0"/>
  <w15:commentEx w15:paraId="48125BD8" w15:done="0"/>
  <w15:commentEx w15:paraId="5053B8A8" w15:done="0"/>
  <w15:commentEx w15:paraId="7F40D8F3" w15:done="0"/>
  <w15:commentEx w15:paraId="14FA8DC4" w15:done="0"/>
  <w15:commentEx w15:paraId="018725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505DD8" w16cid:durableId="29B799FF"/>
  <w16cid:commentId w16cid:paraId="7C36F961" w16cid:durableId="29B79A00"/>
  <w16cid:commentId w16cid:paraId="2AB9E29B" w16cid:durableId="29B79A02"/>
  <w16cid:commentId w16cid:paraId="7F348DDC" w16cid:durableId="29B79A03"/>
  <w16cid:commentId w16cid:paraId="06457855" w16cid:durableId="29FD8BB9"/>
  <w16cid:commentId w16cid:paraId="797650BA" w16cid:durableId="29B79A09"/>
  <w16cid:commentId w16cid:paraId="192FBB82" w16cid:durableId="29B79A07"/>
  <w16cid:commentId w16cid:paraId="57393228" w16cid:durableId="29B79A08"/>
  <w16cid:commentId w16cid:paraId="11D4A06B" w16cid:durableId="29B79A0A"/>
  <w16cid:commentId w16cid:paraId="364422F1" w16cid:durableId="2517DD36"/>
  <w16cid:commentId w16cid:paraId="1C143592" w16cid:durableId="29FD887B"/>
  <w16cid:commentId w16cid:paraId="4E57DD9B" w16cid:durableId="29FD887A"/>
  <w16cid:commentId w16cid:paraId="50E02736" w16cid:durableId="29B79A0C"/>
  <w16cid:commentId w16cid:paraId="54368769" w16cid:durableId="29FD88C8"/>
  <w16cid:commentId w16cid:paraId="4E919C09" w16cid:durableId="29FD8DBF"/>
  <w16cid:commentId w16cid:paraId="48125BD8" w16cid:durableId="29B79A0D"/>
  <w16cid:commentId w16cid:paraId="5053B8A8" w16cid:durableId="2517DD45"/>
  <w16cid:commentId w16cid:paraId="7F40D8F3" w16cid:durableId="29B79A11"/>
  <w16cid:commentId w16cid:paraId="14FA8DC4" w16cid:durableId="29B79A13"/>
  <w16cid:commentId w16cid:paraId="01872580" w16cid:durableId="29B79A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8557" w14:textId="77777777" w:rsidR="00461CA8" w:rsidRDefault="00461CA8">
      <w:pPr>
        <w:spacing w:after="0"/>
      </w:pPr>
      <w:r>
        <w:separator/>
      </w:r>
    </w:p>
  </w:endnote>
  <w:endnote w:type="continuationSeparator" w:id="0">
    <w:p w14:paraId="0A7D5B20" w14:textId="77777777" w:rsidR="00461CA8" w:rsidRDefault="00461C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922" w14:textId="77777777" w:rsidR="006D0A7D" w:rsidRPr="004C43CC" w:rsidRDefault="008766B3" w:rsidP="008C20E0">
    <w:pPr>
      <w:jc w:val="center"/>
    </w:pPr>
    <w:r w:rsidRPr="004C43CC">
      <w:rPr>
        <w:rStyle w:val="Sidnummer"/>
        <w:rFonts w:ascii="Arial" w:hAnsi="Arial" w:cs="Arial"/>
        <w:sz w:val="16"/>
        <w:szCs w:val="16"/>
      </w:rPr>
      <w:fldChar w:fldCharType="begin"/>
    </w:r>
    <w:r w:rsidRPr="004C43CC">
      <w:rPr>
        <w:rStyle w:val="Sidnummer"/>
        <w:rFonts w:ascii="Arial" w:hAnsi="Arial" w:cs="Arial"/>
        <w:sz w:val="16"/>
        <w:szCs w:val="16"/>
      </w:rPr>
      <w:instrText xml:space="preserve"> PAGE </w:instrText>
    </w:r>
    <w:r w:rsidRPr="004C43CC">
      <w:rPr>
        <w:rStyle w:val="Sidnummer"/>
        <w:rFonts w:ascii="Arial" w:hAnsi="Arial" w:cs="Arial"/>
        <w:sz w:val="16"/>
        <w:szCs w:val="16"/>
      </w:rPr>
      <w:fldChar w:fldCharType="separate"/>
    </w:r>
    <w:r>
      <w:rPr>
        <w:rStyle w:val="Sidnummer"/>
        <w:rFonts w:ascii="Arial" w:hAnsi="Arial" w:cs="Arial"/>
        <w:noProof/>
        <w:sz w:val="16"/>
        <w:szCs w:val="16"/>
      </w:rPr>
      <w:t>2</w:t>
    </w:r>
    <w:r w:rsidRPr="004C43CC">
      <w:rPr>
        <w:rStyle w:val="Sidnumm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Rubrik"/>
      <w:id w:val="1573932335"/>
      <w:dataBinding w:prefixMappings="xmlns:ns0='http://schemas.openxmlformats.org/package/2006/metadata/core-properties' xmlns:ns1='http://purl.org/dc/elements/1.1/'" w:xpath="/ns0:coreProperties[1]/ns1:title[1]" w:storeItemID="{6C3C8BC8-F283-45AE-878A-BAB7291924A1}"/>
      <w:text/>
    </w:sdtPr>
    <w:sdtEndPr/>
    <w:sdtContent>
      <w:p w14:paraId="37284D4B" w14:textId="212B5928" w:rsidR="006D0A7D" w:rsidRDefault="003F7B69" w:rsidP="003E5F52">
        <w:pPr>
          <w:pStyle w:val="Sidhuvud"/>
        </w:pPr>
        <w:r>
          <w:t>Manual för vårdpersonal</w:t>
        </w:r>
        <w:r w:rsidR="008766B3">
          <w:t xml:space="preserve"> Min vårdplan </w:t>
        </w:r>
        <w:r w:rsidR="000C1710">
          <w:t>(</w:t>
        </w:r>
        <w:r w:rsidR="008766B3">
          <w:t>barn</w:t>
        </w:r>
        <w:r w:rsidR="000C1710">
          <w:t>)</w:t>
        </w:r>
      </w:p>
    </w:sdtContent>
  </w:sdt>
  <w:sdt>
    <w:sdtPr>
      <w:alias w:val="Datum"/>
      <w:id w:val="1235592435"/>
      <w:dataBinding w:prefixMappings="xmlns:ns0='http://schemas.microsoft.com/office/2006/coverPageProps'" w:xpath="/ns0:CoverPageProperties[1]/ns0:PublishDate[1]" w:storeItemID="{55AF091B-3C7A-41E3-B477-F2FDAA23CFDA}"/>
      <w:date w:fullDate="2024-09-06T00:00:00Z">
        <w:dateFormat w:val="'den 'd MMMM yyyy"/>
        <w:lid w:val="sv-SE"/>
        <w:storeMappedDataAs w:val="dateTime"/>
        <w:calendar w:val="gregorian"/>
      </w:date>
    </w:sdtPr>
    <w:sdtEndPr/>
    <w:sdtContent>
      <w:p w14:paraId="1625BD20" w14:textId="33E2FC19" w:rsidR="006D0A7D" w:rsidRPr="003E5F52" w:rsidRDefault="008766B3" w:rsidP="003E5F52">
        <w:pPr>
          <w:pStyle w:val="Sidhuvud"/>
        </w:pPr>
        <w:r>
          <w:t xml:space="preserve">den </w:t>
        </w:r>
        <w:r w:rsidR="009763DF">
          <w:t>6</w:t>
        </w:r>
        <w:r>
          <w:t xml:space="preserve"> </w:t>
        </w:r>
        <w:r w:rsidR="009763DF">
          <w:t>september</w:t>
        </w:r>
        <w:r>
          <w:t xml:space="preserve"> 202</w:t>
        </w:r>
        <w:r w:rsidR="003F7B69">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6FB9" w14:textId="77777777" w:rsidR="006D0A7D" w:rsidRDefault="008766B3">
    <w:pPr>
      <w:pStyle w:val="Sidfot"/>
    </w:pPr>
    <w:r>
      <w:rPr>
        <w:noProof/>
      </w:rPr>
      <w:drawing>
        <wp:anchor distT="0" distB="0" distL="114300" distR="114300" simplePos="0" relativeHeight="251658240" behindDoc="0" locked="0" layoutInCell="1" allowOverlap="1" wp14:anchorId="68CD790C" wp14:editId="2DA9AA2F">
          <wp:simplePos x="0" y="0"/>
          <wp:positionH relativeFrom="column">
            <wp:posOffset>5029200</wp:posOffset>
          </wp:positionH>
          <wp:positionV relativeFrom="paragraph">
            <wp:posOffset>-141605</wp:posOffset>
          </wp:positionV>
          <wp:extent cx="1233170" cy="359410"/>
          <wp:effectExtent l="0" t="0" r="11430" b="0"/>
          <wp:wrapThrough wrapText="bothSides">
            <wp:wrapPolygon edited="0">
              <wp:start x="890" y="0"/>
              <wp:lineTo x="0" y="4580"/>
              <wp:lineTo x="0" y="15265"/>
              <wp:lineTo x="890" y="19845"/>
              <wp:lineTo x="19576" y="19845"/>
              <wp:lineTo x="21355" y="13739"/>
              <wp:lineTo x="21355" y="7633"/>
              <wp:lineTo x="16906" y="0"/>
              <wp:lineTo x="890" y="0"/>
            </wp:wrapPolygon>
          </wp:wrapThrough>
          <wp:docPr id="98" name="Bildobjekt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83976" name="RCC_office_rgb.png"/>
                  <pic:cNvPicPr/>
                </pic:nvPicPr>
                <pic:blipFill>
                  <a:blip r:embed="rId1">
                    <a:extLst>
                      <a:ext uri="{28A0092B-C50C-407E-A947-70E740481C1C}">
                        <a14:useLocalDpi xmlns:a14="http://schemas.microsoft.com/office/drawing/2010/main" val="0"/>
                      </a:ext>
                    </a:extLst>
                  </a:blip>
                  <a:stretch>
                    <a:fillRect/>
                  </a:stretch>
                </pic:blipFill>
                <pic:spPr>
                  <a:xfrm>
                    <a:off x="0" y="0"/>
                    <a:ext cx="1233170" cy="35941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0391" w14:textId="77777777" w:rsidR="006D0A7D" w:rsidRDefault="008766B3">
    <w:pPr>
      <w:pStyle w:val="Sidfot"/>
    </w:pPr>
    <w:r>
      <w:t>Arbetskopia</w:t>
    </w:r>
  </w:p>
  <w:p w14:paraId="188FC033" w14:textId="77777777" w:rsidR="006D0A7D" w:rsidRPr="004C43CC" w:rsidRDefault="006D0A7D" w:rsidP="008C20E0">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312097"/>
      <w:docPartObj>
        <w:docPartGallery w:val="Page Numbers (Bottom of Page)"/>
        <w:docPartUnique/>
      </w:docPartObj>
    </w:sdtPr>
    <w:sdtEndPr/>
    <w:sdtContent>
      <w:p w14:paraId="4CEDE65A" w14:textId="4ECD3E1A" w:rsidR="006D0A7D" w:rsidRDefault="008766B3">
        <w:pPr>
          <w:pStyle w:val="Sidfot"/>
          <w:jc w:val="right"/>
        </w:pPr>
        <w:r>
          <w:fldChar w:fldCharType="begin"/>
        </w:r>
        <w:r>
          <w:instrText>PAGE   \* MERGEFORMAT</w:instrText>
        </w:r>
        <w:r>
          <w:fldChar w:fldCharType="separate"/>
        </w:r>
        <w:r w:rsidR="00035C97">
          <w:rPr>
            <w:noProof/>
          </w:rPr>
          <w:t>24</w:t>
        </w:r>
        <w:r>
          <w:fldChar w:fldCharType="end"/>
        </w:r>
      </w:p>
    </w:sdtContent>
  </w:sdt>
  <w:p w14:paraId="19539709" w14:textId="22F4024D" w:rsidR="006D0A7D" w:rsidRDefault="006D0A7D" w:rsidP="00E03C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E0C50" w14:textId="77777777" w:rsidR="00461CA8" w:rsidRDefault="00461CA8">
      <w:pPr>
        <w:spacing w:after="0"/>
      </w:pPr>
      <w:r>
        <w:separator/>
      </w:r>
    </w:p>
  </w:footnote>
  <w:footnote w:type="continuationSeparator" w:id="0">
    <w:p w14:paraId="403B4590" w14:textId="77777777" w:rsidR="00461CA8" w:rsidRDefault="00461C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5918" w14:textId="77777777" w:rsidR="006D0A7D" w:rsidRDefault="008766B3" w:rsidP="00E03C0E">
    <w:pPr>
      <w:pStyle w:val="Sidhuvud"/>
    </w:pPr>
    <w:r w:rsidRPr="00F07598">
      <w:rPr>
        <w:rStyle w:val="Sidnummer"/>
        <w:noProof/>
      </w:rPr>
      <w:drawing>
        <wp:anchor distT="0" distB="0" distL="114300" distR="114300" simplePos="0" relativeHeight="251659264" behindDoc="1" locked="0" layoutInCell="1" allowOverlap="1" wp14:anchorId="61E43F44" wp14:editId="0C5C11A9">
          <wp:simplePos x="0" y="0"/>
          <wp:positionH relativeFrom="margin">
            <wp:posOffset>-893445</wp:posOffset>
          </wp:positionH>
          <wp:positionV relativeFrom="page">
            <wp:align>top</wp:align>
          </wp:positionV>
          <wp:extent cx="7595235" cy="10744200"/>
          <wp:effectExtent l="0" t="0" r="5715" b="0"/>
          <wp:wrapNone/>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55090" name="a4_omslagsskiss_word.png"/>
                  <pic:cNvPicPr/>
                </pic:nvPicPr>
                <pic:blipFill>
                  <a:blip r:embed="rId1">
                    <a:extLst>
                      <a:ext uri="{28A0092B-C50C-407E-A947-70E740481C1C}">
                        <a14:useLocalDpi xmlns:a14="http://schemas.microsoft.com/office/drawing/2010/main" val="0"/>
                      </a:ext>
                    </a:extLst>
                  </a:blip>
                  <a:stretch>
                    <a:fillRect/>
                  </a:stretch>
                </pic:blipFill>
                <pic:spPr>
                  <a:xfrm>
                    <a:off x="0" y="0"/>
                    <a:ext cx="7595235" cy="1074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31E40D5" wp14:editId="7AAA0D4F">
          <wp:simplePos x="0" y="0"/>
          <wp:positionH relativeFrom="column">
            <wp:posOffset>4977130</wp:posOffset>
          </wp:positionH>
          <wp:positionV relativeFrom="paragraph">
            <wp:posOffset>9414510</wp:posOffset>
          </wp:positionV>
          <wp:extent cx="1303020" cy="379730"/>
          <wp:effectExtent l="0" t="0" r="0" b="1270"/>
          <wp:wrapThrough wrapText="bothSides">
            <wp:wrapPolygon edited="0">
              <wp:start x="842" y="0"/>
              <wp:lineTo x="0" y="4334"/>
              <wp:lineTo x="0" y="14448"/>
              <wp:lineTo x="842" y="20227"/>
              <wp:lineTo x="18947" y="20227"/>
              <wp:lineTo x="21053" y="14448"/>
              <wp:lineTo x="21053" y="7224"/>
              <wp:lineTo x="16842" y="0"/>
              <wp:lineTo x="842" y="0"/>
            </wp:wrapPolygon>
          </wp:wrapThrough>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12166" name="RCC_office_rgb.png"/>
                  <pic:cNvPicPr/>
                </pic:nvPicPr>
                <pic:blipFill>
                  <a:blip r:embed="rId2">
                    <a:extLst>
                      <a:ext uri="{28A0092B-C50C-407E-A947-70E740481C1C}">
                        <a14:useLocalDpi xmlns:a14="http://schemas.microsoft.com/office/drawing/2010/main" val="0"/>
                      </a:ext>
                    </a:extLst>
                  </a:blip>
                  <a:stretch>
                    <a:fillRect/>
                  </a:stretch>
                </pic:blipFill>
                <pic:spPr>
                  <a:xfrm>
                    <a:off x="0" y="0"/>
                    <a:ext cx="1303020" cy="3797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48ED" w14:textId="39B9DDA0" w:rsidR="006D0A7D" w:rsidRDefault="008766B3">
    <w:pPr>
      <w:pStyle w:val="Sidhuvud"/>
    </w:pPr>
    <w:r>
      <w:t>202</w:t>
    </w:r>
    <w:r w:rsidR="00EC4E7F">
      <w:t>4-0</w:t>
    </w:r>
    <w:r w:rsidR="002A6399">
      <w:t>9</w:t>
    </w:r>
    <w:r w:rsidR="00EC4E7F">
      <w:t>-</w:t>
    </w:r>
    <w:r w:rsidR="00B97BDE">
      <w:t>27</w:t>
    </w:r>
  </w:p>
  <w:p w14:paraId="6E32178F" w14:textId="533D6826" w:rsidR="006D0A7D" w:rsidRPr="008F2548" w:rsidRDefault="006D0A7D" w:rsidP="004357DD">
    <w:pPr>
      <w:pStyle w:val="Sidhuvud"/>
      <w:ind w:hanging="993"/>
      <w:rPr>
        <w:rFonts w:ascii="Arial" w:hAnsi="Arial" w:cs="Arial"/>
        <w:b/>
        <w:color w:val="19975D" w:themeColor="accent4"/>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97A"/>
    <w:multiLevelType w:val="hybridMultilevel"/>
    <w:tmpl w:val="C0E81FBC"/>
    <w:lvl w:ilvl="0" w:tplc="D3FC1FF4">
      <w:start w:val="1"/>
      <w:numFmt w:val="bullet"/>
      <w:lvlText w:val=""/>
      <w:lvlJc w:val="left"/>
      <w:pPr>
        <w:ind w:left="720" w:hanging="360"/>
      </w:pPr>
      <w:rPr>
        <w:rFonts w:ascii="Symbol" w:hAnsi="Symbol" w:hint="default"/>
      </w:rPr>
    </w:lvl>
    <w:lvl w:ilvl="1" w:tplc="2892D4E2" w:tentative="1">
      <w:start w:val="1"/>
      <w:numFmt w:val="bullet"/>
      <w:lvlText w:val="o"/>
      <w:lvlJc w:val="left"/>
      <w:pPr>
        <w:ind w:left="1440" w:hanging="360"/>
      </w:pPr>
      <w:rPr>
        <w:rFonts w:ascii="Courier New" w:hAnsi="Courier New" w:cs="Courier New" w:hint="default"/>
      </w:rPr>
    </w:lvl>
    <w:lvl w:ilvl="2" w:tplc="94F63BEE" w:tentative="1">
      <w:start w:val="1"/>
      <w:numFmt w:val="bullet"/>
      <w:lvlText w:val=""/>
      <w:lvlJc w:val="left"/>
      <w:pPr>
        <w:ind w:left="2160" w:hanging="360"/>
      </w:pPr>
      <w:rPr>
        <w:rFonts w:ascii="Wingdings" w:hAnsi="Wingdings" w:hint="default"/>
      </w:rPr>
    </w:lvl>
    <w:lvl w:ilvl="3" w:tplc="8402D582" w:tentative="1">
      <w:start w:val="1"/>
      <w:numFmt w:val="bullet"/>
      <w:lvlText w:val=""/>
      <w:lvlJc w:val="left"/>
      <w:pPr>
        <w:ind w:left="2880" w:hanging="360"/>
      </w:pPr>
      <w:rPr>
        <w:rFonts w:ascii="Symbol" w:hAnsi="Symbol" w:hint="default"/>
      </w:rPr>
    </w:lvl>
    <w:lvl w:ilvl="4" w:tplc="7BEA44C4" w:tentative="1">
      <w:start w:val="1"/>
      <w:numFmt w:val="bullet"/>
      <w:lvlText w:val="o"/>
      <w:lvlJc w:val="left"/>
      <w:pPr>
        <w:ind w:left="3600" w:hanging="360"/>
      </w:pPr>
      <w:rPr>
        <w:rFonts w:ascii="Courier New" w:hAnsi="Courier New" w:cs="Courier New" w:hint="default"/>
      </w:rPr>
    </w:lvl>
    <w:lvl w:ilvl="5" w:tplc="AA7A8BAE" w:tentative="1">
      <w:start w:val="1"/>
      <w:numFmt w:val="bullet"/>
      <w:lvlText w:val=""/>
      <w:lvlJc w:val="left"/>
      <w:pPr>
        <w:ind w:left="4320" w:hanging="360"/>
      </w:pPr>
      <w:rPr>
        <w:rFonts w:ascii="Wingdings" w:hAnsi="Wingdings" w:hint="default"/>
      </w:rPr>
    </w:lvl>
    <w:lvl w:ilvl="6" w:tplc="1444F8C4" w:tentative="1">
      <w:start w:val="1"/>
      <w:numFmt w:val="bullet"/>
      <w:lvlText w:val=""/>
      <w:lvlJc w:val="left"/>
      <w:pPr>
        <w:ind w:left="5040" w:hanging="360"/>
      </w:pPr>
      <w:rPr>
        <w:rFonts w:ascii="Symbol" w:hAnsi="Symbol" w:hint="default"/>
      </w:rPr>
    </w:lvl>
    <w:lvl w:ilvl="7" w:tplc="1F0A3020" w:tentative="1">
      <w:start w:val="1"/>
      <w:numFmt w:val="bullet"/>
      <w:lvlText w:val="o"/>
      <w:lvlJc w:val="left"/>
      <w:pPr>
        <w:ind w:left="5760" w:hanging="360"/>
      </w:pPr>
      <w:rPr>
        <w:rFonts w:ascii="Courier New" w:hAnsi="Courier New" w:cs="Courier New" w:hint="default"/>
      </w:rPr>
    </w:lvl>
    <w:lvl w:ilvl="8" w:tplc="B130F7EC" w:tentative="1">
      <w:start w:val="1"/>
      <w:numFmt w:val="bullet"/>
      <w:lvlText w:val=""/>
      <w:lvlJc w:val="left"/>
      <w:pPr>
        <w:ind w:left="6480" w:hanging="360"/>
      </w:pPr>
      <w:rPr>
        <w:rFonts w:ascii="Wingdings" w:hAnsi="Wingdings" w:hint="default"/>
      </w:rPr>
    </w:lvl>
  </w:abstractNum>
  <w:abstractNum w:abstractNumId="1" w15:restartNumberingAfterBreak="0">
    <w:nsid w:val="0349468D"/>
    <w:multiLevelType w:val="multilevel"/>
    <w:tmpl w:val="AFF4D95E"/>
    <w:lvl w:ilvl="0">
      <w:start w:val="1"/>
      <w:numFmt w:val="bullet"/>
      <w:lvlText w:val=""/>
      <w:lvlJc w:val="left"/>
      <w:pPr>
        <w:ind w:left="360" w:hanging="360"/>
      </w:pPr>
      <w:rPr>
        <w:rFonts w:ascii="Symbol" w:hAnsi="Symbol" w:hint="default"/>
        <w:color w:val="59244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60C7"/>
    <w:multiLevelType w:val="hybridMultilevel"/>
    <w:tmpl w:val="6A9C44DA"/>
    <w:lvl w:ilvl="0" w:tplc="A2088554">
      <w:start w:val="1"/>
      <w:numFmt w:val="bullet"/>
      <w:lvlText w:val=""/>
      <w:lvlJc w:val="left"/>
      <w:pPr>
        <w:ind w:left="720" w:hanging="360"/>
      </w:pPr>
      <w:rPr>
        <w:rFonts w:ascii="Symbol" w:hAnsi="Symbol" w:hint="default"/>
      </w:rPr>
    </w:lvl>
    <w:lvl w:ilvl="1" w:tplc="6222330A" w:tentative="1">
      <w:start w:val="1"/>
      <w:numFmt w:val="bullet"/>
      <w:lvlText w:val="o"/>
      <w:lvlJc w:val="left"/>
      <w:pPr>
        <w:ind w:left="1440" w:hanging="360"/>
      </w:pPr>
      <w:rPr>
        <w:rFonts w:ascii="Courier New" w:hAnsi="Courier New" w:cs="Courier New" w:hint="default"/>
      </w:rPr>
    </w:lvl>
    <w:lvl w:ilvl="2" w:tplc="86120A8A" w:tentative="1">
      <w:start w:val="1"/>
      <w:numFmt w:val="bullet"/>
      <w:lvlText w:val=""/>
      <w:lvlJc w:val="left"/>
      <w:pPr>
        <w:ind w:left="2160" w:hanging="360"/>
      </w:pPr>
      <w:rPr>
        <w:rFonts w:ascii="Wingdings" w:hAnsi="Wingdings" w:hint="default"/>
      </w:rPr>
    </w:lvl>
    <w:lvl w:ilvl="3" w:tplc="C67C24B2" w:tentative="1">
      <w:start w:val="1"/>
      <w:numFmt w:val="bullet"/>
      <w:lvlText w:val=""/>
      <w:lvlJc w:val="left"/>
      <w:pPr>
        <w:ind w:left="2880" w:hanging="360"/>
      </w:pPr>
      <w:rPr>
        <w:rFonts w:ascii="Symbol" w:hAnsi="Symbol" w:hint="default"/>
      </w:rPr>
    </w:lvl>
    <w:lvl w:ilvl="4" w:tplc="4BC40FB2" w:tentative="1">
      <w:start w:val="1"/>
      <w:numFmt w:val="bullet"/>
      <w:lvlText w:val="o"/>
      <w:lvlJc w:val="left"/>
      <w:pPr>
        <w:ind w:left="3600" w:hanging="360"/>
      </w:pPr>
      <w:rPr>
        <w:rFonts w:ascii="Courier New" w:hAnsi="Courier New" w:cs="Courier New" w:hint="default"/>
      </w:rPr>
    </w:lvl>
    <w:lvl w:ilvl="5" w:tplc="8B4A2D36" w:tentative="1">
      <w:start w:val="1"/>
      <w:numFmt w:val="bullet"/>
      <w:lvlText w:val=""/>
      <w:lvlJc w:val="left"/>
      <w:pPr>
        <w:ind w:left="4320" w:hanging="360"/>
      </w:pPr>
      <w:rPr>
        <w:rFonts w:ascii="Wingdings" w:hAnsi="Wingdings" w:hint="default"/>
      </w:rPr>
    </w:lvl>
    <w:lvl w:ilvl="6" w:tplc="D72E8CF4" w:tentative="1">
      <w:start w:val="1"/>
      <w:numFmt w:val="bullet"/>
      <w:lvlText w:val=""/>
      <w:lvlJc w:val="left"/>
      <w:pPr>
        <w:ind w:left="5040" w:hanging="360"/>
      </w:pPr>
      <w:rPr>
        <w:rFonts w:ascii="Symbol" w:hAnsi="Symbol" w:hint="default"/>
      </w:rPr>
    </w:lvl>
    <w:lvl w:ilvl="7" w:tplc="F3907E30" w:tentative="1">
      <w:start w:val="1"/>
      <w:numFmt w:val="bullet"/>
      <w:lvlText w:val="o"/>
      <w:lvlJc w:val="left"/>
      <w:pPr>
        <w:ind w:left="5760" w:hanging="360"/>
      </w:pPr>
      <w:rPr>
        <w:rFonts w:ascii="Courier New" w:hAnsi="Courier New" w:cs="Courier New" w:hint="default"/>
      </w:rPr>
    </w:lvl>
    <w:lvl w:ilvl="8" w:tplc="8D0099EC" w:tentative="1">
      <w:start w:val="1"/>
      <w:numFmt w:val="bullet"/>
      <w:lvlText w:val=""/>
      <w:lvlJc w:val="left"/>
      <w:pPr>
        <w:ind w:left="6480" w:hanging="360"/>
      </w:pPr>
      <w:rPr>
        <w:rFonts w:ascii="Wingdings" w:hAnsi="Wingdings" w:hint="default"/>
      </w:rPr>
    </w:lvl>
  </w:abstractNum>
  <w:abstractNum w:abstractNumId="3" w15:restartNumberingAfterBreak="0">
    <w:nsid w:val="0AD77D55"/>
    <w:multiLevelType w:val="hybridMultilevel"/>
    <w:tmpl w:val="D65633BA"/>
    <w:lvl w:ilvl="0" w:tplc="5D5616F8">
      <w:start w:val="1"/>
      <w:numFmt w:val="bullet"/>
      <w:lvlText w:val=""/>
      <w:lvlJc w:val="left"/>
      <w:pPr>
        <w:ind w:left="360" w:hanging="360"/>
      </w:pPr>
      <w:rPr>
        <w:rFonts w:ascii="Symbol" w:hAnsi="Symbol" w:hint="default"/>
      </w:rPr>
    </w:lvl>
    <w:lvl w:ilvl="1" w:tplc="883E3DF8" w:tentative="1">
      <w:start w:val="1"/>
      <w:numFmt w:val="bullet"/>
      <w:lvlText w:val="o"/>
      <w:lvlJc w:val="left"/>
      <w:pPr>
        <w:ind w:left="1080" w:hanging="360"/>
      </w:pPr>
      <w:rPr>
        <w:rFonts w:ascii="Courier New" w:hAnsi="Courier New" w:cs="Courier New" w:hint="default"/>
      </w:rPr>
    </w:lvl>
    <w:lvl w:ilvl="2" w:tplc="C396D656" w:tentative="1">
      <w:start w:val="1"/>
      <w:numFmt w:val="bullet"/>
      <w:lvlText w:val=""/>
      <w:lvlJc w:val="left"/>
      <w:pPr>
        <w:ind w:left="1800" w:hanging="360"/>
      </w:pPr>
      <w:rPr>
        <w:rFonts w:ascii="Wingdings" w:hAnsi="Wingdings" w:hint="default"/>
      </w:rPr>
    </w:lvl>
    <w:lvl w:ilvl="3" w:tplc="1AA8250E" w:tentative="1">
      <w:start w:val="1"/>
      <w:numFmt w:val="bullet"/>
      <w:lvlText w:val=""/>
      <w:lvlJc w:val="left"/>
      <w:pPr>
        <w:ind w:left="2520" w:hanging="360"/>
      </w:pPr>
      <w:rPr>
        <w:rFonts w:ascii="Symbol" w:hAnsi="Symbol" w:hint="default"/>
      </w:rPr>
    </w:lvl>
    <w:lvl w:ilvl="4" w:tplc="E7A2F186" w:tentative="1">
      <w:start w:val="1"/>
      <w:numFmt w:val="bullet"/>
      <w:lvlText w:val="o"/>
      <w:lvlJc w:val="left"/>
      <w:pPr>
        <w:ind w:left="3240" w:hanging="360"/>
      </w:pPr>
      <w:rPr>
        <w:rFonts w:ascii="Courier New" w:hAnsi="Courier New" w:cs="Courier New" w:hint="default"/>
      </w:rPr>
    </w:lvl>
    <w:lvl w:ilvl="5" w:tplc="51F8F860" w:tentative="1">
      <w:start w:val="1"/>
      <w:numFmt w:val="bullet"/>
      <w:lvlText w:val=""/>
      <w:lvlJc w:val="left"/>
      <w:pPr>
        <w:ind w:left="3960" w:hanging="360"/>
      </w:pPr>
      <w:rPr>
        <w:rFonts w:ascii="Wingdings" w:hAnsi="Wingdings" w:hint="default"/>
      </w:rPr>
    </w:lvl>
    <w:lvl w:ilvl="6" w:tplc="16A05496" w:tentative="1">
      <w:start w:val="1"/>
      <w:numFmt w:val="bullet"/>
      <w:lvlText w:val=""/>
      <w:lvlJc w:val="left"/>
      <w:pPr>
        <w:ind w:left="4680" w:hanging="360"/>
      </w:pPr>
      <w:rPr>
        <w:rFonts w:ascii="Symbol" w:hAnsi="Symbol" w:hint="default"/>
      </w:rPr>
    </w:lvl>
    <w:lvl w:ilvl="7" w:tplc="90A238C4" w:tentative="1">
      <w:start w:val="1"/>
      <w:numFmt w:val="bullet"/>
      <w:lvlText w:val="o"/>
      <w:lvlJc w:val="left"/>
      <w:pPr>
        <w:ind w:left="5400" w:hanging="360"/>
      </w:pPr>
      <w:rPr>
        <w:rFonts w:ascii="Courier New" w:hAnsi="Courier New" w:cs="Courier New" w:hint="default"/>
      </w:rPr>
    </w:lvl>
    <w:lvl w:ilvl="8" w:tplc="090EBACA" w:tentative="1">
      <w:start w:val="1"/>
      <w:numFmt w:val="bullet"/>
      <w:lvlText w:val=""/>
      <w:lvlJc w:val="left"/>
      <w:pPr>
        <w:ind w:left="6120" w:hanging="360"/>
      </w:pPr>
      <w:rPr>
        <w:rFonts w:ascii="Wingdings" w:hAnsi="Wingdings" w:hint="default"/>
      </w:rPr>
    </w:lvl>
  </w:abstractNum>
  <w:abstractNum w:abstractNumId="4" w15:restartNumberingAfterBreak="0">
    <w:nsid w:val="130A203B"/>
    <w:multiLevelType w:val="hybridMultilevel"/>
    <w:tmpl w:val="363290B8"/>
    <w:lvl w:ilvl="0" w:tplc="C94AAC4A">
      <w:start w:val="1"/>
      <w:numFmt w:val="bullet"/>
      <w:lvlText w:val=""/>
      <w:lvlJc w:val="left"/>
      <w:pPr>
        <w:ind w:left="360" w:hanging="360"/>
      </w:pPr>
      <w:rPr>
        <w:rFonts w:ascii="Symbol" w:hAnsi="Symbol" w:hint="default"/>
      </w:rPr>
    </w:lvl>
    <w:lvl w:ilvl="1" w:tplc="3BB85E74">
      <w:start w:val="1"/>
      <w:numFmt w:val="bullet"/>
      <w:lvlText w:val="o"/>
      <w:lvlJc w:val="left"/>
      <w:pPr>
        <w:ind w:left="1080" w:hanging="360"/>
      </w:pPr>
      <w:rPr>
        <w:rFonts w:ascii="Courier New" w:hAnsi="Courier New" w:cs="Courier New" w:hint="default"/>
      </w:rPr>
    </w:lvl>
    <w:lvl w:ilvl="2" w:tplc="F0707F8C">
      <w:start w:val="1"/>
      <w:numFmt w:val="bullet"/>
      <w:lvlText w:val=""/>
      <w:lvlJc w:val="left"/>
      <w:pPr>
        <w:ind w:left="1800" w:hanging="360"/>
      </w:pPr>
      <w:rPr>
        <w:rFonts w:ascii="Wingdings" w:hAnsi="Wingdings" w:hint="default"/>
      </w:rPr>
    </w:lvl>
    <w:lvl w:ilvl="3" w:tplc="9918BF70" w:tentative="1">
      <w:start w:val="1"/>
      <w:numFmt w:val="bullet"/>
      <w:lvlText w:val=""/>
      <w:lvlJc w:val="left"/>
      <w:pPr>
        <w:ind w:left="2520" w:hanging="360"/>
      </w:pPr>
      <w:rPr>
        <w:rFonts w:ascii="Symbol" w:hAnsi="Symbol" w:hint="default"/>
      </w:rPr>
    </w:lvl>
    <w:lvl w:ilvl="4" w:tplc="D2800B10" w:tentative="1">
      <w:start w:val="1"/>
      <w:numFmt w:val="bullet"/>
      <w:lvlText w:val="o"/>
      <w:lvlJc w:val="left"/>
      <w:pPr>
        <w:ind w:left="3240" w:hanging="360"/>
      </w:pPr>
      <w:rPr>
        <w:rFonts w:ascii="Courier New" w:hAnsi="Courier New" w:cs="Courier New" w:hint="default"/>
      </w:rPr>
    </w:lvl>
    <w:lvl w:ilvl="5" w:tplc="C8D2A6FA" w:tentative="1">
      <w:start w:val="1"/>
      <w:numFmt w:val="bullet"/>
      <w:lvlText w:val=""/>
      <w:lvlJc w:val="left"/>
      <w:pPr>
        <w:ind w:left="3960" w:hanging="360"/>
      </w:pPr>
      <w:rPr>
        <w:rFonts w:ascii="Wingdings" w:hAnsi="Wingdings" w:hint="default"/>
      </w:rPr>
    </w:lvl>
    <w:lvl w:ilvl="6" w:tplc="75C8DC6E" w:tentative="1">
      <w:start w:val="1"/>
      <w:numFmt w:val="bullet"/>
      <w:lvlText w:val=""/>
      <w:lvlJc w:val="left"/>
      <w:pPr>
        <w:ind w:left="4680" w:hanging="360"/>
      </w:pPr>
      <w:rPr>
        <w:rFonts w:ascii="Symbol" w:hAnsi="Symbol" w:hint="default"/>
      </w:rPr>
    </w:lvl>
    <w:lvl w:ilvl="7" w:tplc="F2DEDEA2" w:tentative="1">
      <w:start w:val="1"/>
      <w:numFmt w:val="bullet"/>
      <w:lvlText w:val="o"/>
      <w:lvlJc w:val="left"/>
      <w:pPr>
        <w:ind w:left="5400" w:hanging="360"/>
      </w:pPr>
      <w:rPr>
        <w:rFonts w:ascii="Courier New" w:hAnsi="Courier New" w:cs="Courier New" w:hint="default"/>
      </w:rPr>
    </w:lvl>
    <w:lvl w:ilvl="8" w:tplc="91968D44" w:tentative="1">
      <w:start w:val="1"/>
      <w:numFmt w:val="bullet"/>
      <w:lvlText w:val=""/>
      <w:lvlJc w:val="left"/>
      <w:pPr>
        <w:ind w:left="6120" w:hanging="360"/>
      </w:pPr>
      <w:rPr>
        <w:rFonts w:ascii="Wingdings" w:hAnsi="Wingdings" w:hint="default"/>
      </w:rPr>
    </w:lvl>
  </w:abstractNum>
  <w:abstractNum w:abstractNumId="5" w15:restartNumberingAfterBreak="0">
    <w:nsid w:val="132D4A30"/>
    <w:multiLevelType w:val="hybridMultilevel"/>
    <w:tmpl w:val="E2C2F2E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48F6A87"/>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0E6283"/>
    <w:multiLevelType w:val="hybridMultilevel"/>
    <w:tmpl w:val="DFAC45AE"/>
    <w:lvl w:ilvl="0" w:tplc="1846A134">
      <w:start w:val="1"/>
      <w:numFmt w:val="bullet"/>
      <w:lvlText w:val=""/>
      <w:lvlJc w:val="left"/>
      <w:pPr>
        <w:ind w:left="360" w:hanging="360"/>
      </w:pPr>
      <w:rPr>
        <w:rFonts w:ascii="Symbol" w:hAnsi="Symbol" w:hint="default"/>
      </w:rPr>
    </w:lvl>
    <w:lvl w:ilvl="1" w:tplc="B262DA38" w:tentative="1">
      <w:start w:val="1"/>
      <w:numFmt w:val="bullet"/>
      <w:lvlText w:val="o"/>
      <w:lvlJc w:val="left"/>
      <w:pPr>
        <w:ind w:left="1080" w:hanging="360"/>
      </w:pPr>
      <w:rPr>
        <w:rFonts w:ascii="Courier New" w:hAnsi="Courier New" w:cs="Courier New" w:hint="default"/>
      </w:rPr>
    </w:lvl>
    <w:lvl w:ilvl="2" w:tplc="4BF0BEDE" w:tentative="1">
      <w:start w:val="1"/>
      <w:numFmt w:val="bullet"/>
      <w:lvlText w:val=""/>
      <w:lvlJc w:val="left"/>
      <w:pPr>
        <w:ind w:left="1800" w:hanging="360"/>
      </w:pPr>
      <w:rPr>
        <w:rFonts w:ascii="Wingdings" w:hAnsi="Wingdings" w:hint="default"/>
      </w:rPr>
    </w:lvl>
    <w:lvl w:ilvl="3" w:tplc="DFB6DBBE" w:tentative="1">
      <w:start w:val="1"/>
      <w:numFmt w:val="bullet"/>
      <w:lvlText w:val=""/>
      <w:lvlJc w:val="left"/>
      <w:pPr>
        <w:ind w:left="2520" w:hanging="360"/>
      </w:pPr>
      <w:rPr>
        <w:rFonts w:ascii="Symbol" w:hAnsi="Symbol" w:hint="default"/>
      </w:rPr>
    </w:lvl>
    <w:lvl w:ilvl="4" w:tplc="98E8743C" w:tentative="1">
      <w:start w:val="1"/>
      <w:numFmt w:val="bullet"/>
      <w:lvlText w:val="o"/>
      <w:lvlJc w:val="left"/>
      <w:pPr>
        <w:ind w:left="3240" w:hanging="360"/>
      </w:pPr>
      <w:rPr>
        <w:rFonts w:ascii="Courier New" w:hAnsi="Courier New" w:cs="Courier New" w:hint="default"/>
      </w:rPr>
    </w:lvl>
    <w:lvl w:ilvl="5" w:tplc="96827F1A" w:tentative="1">
      <w:start w:val="1"/>
      <w:numFmt w:val="bullet"/>
      <w:lvlText w:val=""/>
      <w:lvlJc w:val="left"/>
      <w:pPr>
        <w:ind w:left="3960" w:hanging="360"/>
      </w:pPr>
      <w:rPr>
        <w:rFonts w:ascii="Wingdings" w:hAnsi="Wingdings" w:hint="default"/>
      </w:rPr>
    </w:lvl>
    <w:lvl w:ilvl="6" w:tplc="6A081118" w:tentative="1">
      <w:start w:val="1"/>
      <w:numFmt w:val="bullet"/>
      <w:lvlText w:val=""/>
      <w:lvlJc w:val="left"/>
      <w:pPr>
        <w:ind w:left="4680" w:hanging="360"/>
      </w:pPr>
      <w:rPr>
        <w:rFonts w:ascii="Symbol" w:hAnsi="Symbol" w:hint="default"/>
      </w:rPr>
    </w:lvl>
    <w:lvl w:ilvl="7" w:tplc="218077B2" w:tentative="1">
      <w:start w:val="1"/>
      <w:numFmt w:val="bullet"/>
      <w:lvlText w:val="o"/>
      <w:lvlJc w:val="left"/>
      <w:pPr>
        <w:ind w:left="5400" w:hanging="360"/>
      </w:pPr>
      <w:rPr>
        <w:rFonts w:ascii="Courier New" w:hAnsi="Courier New" w:cs="Courier New" w:hint="default"/>
      </w:rPr>
    </w:lvl>
    <w:lvl w:ilvl="8" w:tplc="6BA8A1B4" w:tentative="1">
      <w:start w:val="1"/>
      <w:numFmt w:val="bullet"/>
      <w:lvlText w:val=""/>
      <w:lvlJc w:val="left"/>
      <w:pPr>
        <w:ind w:left="6120" w:hanging="360"/>
      </w:pPr>
      <w:rPr>
        <w:rFonts w:ascii="Wingdings" w:hAnsi="Wingdings" w:hint="default"/>
      </w:rPr>
    </w:lvl>
  </w:abstractNum>
  <w:abstractNum w:abstractNumId="8" w15:restartNumberingAfterBreak="0">
    <w:nsid w:val="180E055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243009"/>
    <w:multiLevelType w:val="hybridMultilevel"/>
    <w:tmpl w:val="1D663BF8"/>
    <w:lvl w:ilvl="0" w:tplc="F1F4C440">
      <w:start w:val="1"/>
      <w:numFmt w:val="bullet"/>
      <w:lvlText w:val=""/>
      <w:lvlJc w:val="left"/>
      <w:pPr>
        <w:ind w:left="360" w:hanging="360"/>
      </w:pPr>
      <w:rPr>
        <w:rFonts w:ascii="Symbol" w:hAnsi="Symbol" w:hint="default"/>
      </w:rPr>
    </w:lvl>
    <w:lvl w:ilvl="1" w:tplc="4A6C8398" w:tentative="1">
      <w:start w:val="1"/>
      <w:numFmt w:val="bullet"/>
      <w:lvlText w:val="o"/>
      <w:lvlJc w:val="left"/>
      <w:pPr>
        <w:ind w:left="1080" w:hanging="360"/>
      </w:pPr>
      <w:rPr>
        <w:rFonts w:ascii="Courier New" w:hAnsi="Courier New" w:cs="Courier New" w:hint="default"/>
      </w:rPr>
    </w:lvl>
    <w:lvl w:ilvl="2" w:tplc="E2CC71B6" w:tentative="1">
      <w:start w:val="1"/>
      <w:numFmt w:val="bullet"/>
      <w:lvlText w:val=""/>
      <w:lvlJc w:val="left"/>
      <w:pPr>
        <w:ind w:left="1800" w:hanging="360"/>
      </w:pPr>
      <w:rPr>
        <w:rFonts w:ascii="Wingdings" w:hAnsi="Wingdings" w:hint="default"/>
      </w:rPr>
    </w:lvl>
    <w:lvl w:ilvl="3" w:tplc="B07ABCE0" w:tentative="1">
      <w:start w:val="1"/>
      <w:numFmt w:val="bullet"/>
      <w:lvlText w:val=""/>
      <w:lvlJc w:val="left"/>
      <w:pPr>
        <w:ind w:left="2520" w:hanging="360"/>
      </w:pPr>
      <w:rPr>
        <w:rFonts w:ascii="Symbol" w:hAnsi="Symbol" w:hint="default"/>
      </w:rPr>
    </w:lvl>
    <w:lvl w:ilvl="4" w:tplc="712E82B6" w:tentative="1">
      <w:start w:val="1"/>
      <w:numFmt w:val="bullet"/>
      <w:lvlText w:val="o"/>
      <w:lvlJc w:val="left"/>
      <w:pPr>
        <w:ind w:left="3240" w:hanging="360"/>
      </w:pPr>
      <w:rPr>
        <w:rFonts w:ascii="Courier New" w:hAnsi="Courier New" w:cs="Courier New" w:hint="default"/>
      </w:rPr>
    </w:lvl>
    <w:lvl w:ilvl="5" w:tplc="149860B8" w:tentative="1">
      <w:start w:val="1"/>
      <w:numFmt w:val="bullet"/>
      <w:lvlText w:val=""/>
      <w:lvlJc w:val="left"/>
      <w:pPr>
        <w:ind w:left="3960" w:hanging="360"/>
      </w:pPr>
      <w:rPr>
        <w:rFonts w:ascii="Wingdings" w:hAnsi="Wingdings" w:hint="default"/>
      </w:rPr>
    </w:lvl>
    <w:lvl w:ilvl="6" w:tplc="ECB09A0E" w:tentative="1">
      <w:start w:val="1"/>
      <w:numFmt w:val="bullet"/>
      <w:lvlText w:val=""/>
      <w:lvlJc w:val="left"/>
      <w:pPr>
        <w:ind w:left="4680" w:hanging="360"/>
      </w:pPr>
      <w:rPr>
        <w:rFonts w:ascii="Symbol" w:hAnsi="Symbol" w:hint="default"/>
      </w:rPr>
    </w:lvl>
    <w:lvl w:ilvl="7" w:tplc="72161EF4" w:tentative="1">
      <w:start w:val="1"/>
      <w:numFmt w:val="bullet"/>
      <w:lvlText w:val="o"/>
      <w:lvlJc w:val="left"/>
      <w:pPr>
        <w:ind w:left="5400" w:hanging="360"/>
      </w:pPr>
      <w:rPr>
        <w:rFonts w:ascii="Courier New" w:hAnsi="Courier New" w:cs="Courier New" w:hint="default"/>
      </w:rPr>
    </w:lvl>
    <w:lvl w:ilvl="8" w:tplc="F6B08190" w:tentative="1">
      <w:start w:val="1"/>
      <w:numFmt w:val="bullet"/>
      <w:lvlText w:val=""/>
      <w:lvlJc w:val="left"/>
      <w:pPr>
        <w:ind w:left="6120" w:hanging="360"/>
      </w:pPr>
      <w:rPr>
        <w:rFonts w:ascii="Wingdings" w:hAnsi="Wingdings" w:hint="default"/>
      </w:rPr>
    </w:lvl>
  </w:abstractNum>
  <w:abstractNum w:abstractNumId="10" w15:restartNumberingAfterBreak="0">
    <w:nsid w:val="1EA431C3"/>
    <w:multiLevelType w:val="hybridMultilevel"/>
    <w:tmpl w:val="64743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A05AE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6308FB"/>
    <w:multiLevelType w:val="hybridMultilevel"/>
    <w:tmpl w:val="4900FDA8"/>
    <w:lvl w:ilvl="0" w:tplc="99D28F54">
      <w:start w:val="1"/>
      <w:numFmt w:val="bullet"/>
      <w:lvlText w:val=""/>
      <w:lvlJc w:val="left"/>
      <w:pPr>
        <w:ind w:left="720" w:hanging="360"/>
      </w:pPr>
      <w:rPr>
        <w:rFonts w:ascii="Symbol" w:hAnsi="Symbol" w:hint="default"/>
      </w:rPr>
    </w:lvl>
    <w:lvl w:ilvl="1" w:tplc="02B2E40E" w:tentative="1">
      <w:start w:val="1"/>
      <w:numFmt w:val="bullet"/>
      <w:lvlText w:val="o"/>
      <w:lvlJc w:val="left"/>
      <w:pPr>
        <w:ind w:left="1440" w:hanging="360"/>
      </w:pPr>
      <w:rPr>
        <w:rFonts w:ascii="Courier New" w:hAnsi="Courier New" w:cs="Courier New" w:hint="default"/>
      </w:rPr>
    </w:lvl>
    <w:lvl w:ilvl="2" w:tplc="A88A44E6" w:tentative="1">
      <w:start w:val="1"/>
      <w:numFmt w:val="bullet"/>
      <w:lvlText w:val=""/>
      <w:lvlJc w:val="left"/>
      <w:pPr>
        <w:ind w:left="2160" w:hanging="360"/>
      </w:pPr>
      <w:rPr>
        <w:rFonts w:ascii="Wingdings" w:hAnsi="Wingdings" w:hint="default"/>
      </w:rPr>
    </w:lvl>
    <w:lvl w:ilvl="3" w:tplc="89E0E3B6" w:tentative="1">
      <w:start w:val="1"/>
      <w:numFmt w:val="bullet"/>
      <w:lvlText w:val=""/>
      <w:lvlJc w:val="left"/>
      <w:pPr>
        <w:ind w:left="2880" w:hanging="360"/>
      </w:pPr>
      <w:rPr>
        <w:rFonts w:ascii="Symbol" w:hAnsi="Symbol" w:hint="default"/>
      </w:rPr>
    </w:lvl>
    <w:lvl w:ilvl="4" w:tplc="6E146F48" w:tentative="1">
      <w:start w:val="1"/>
      <w:numFmt w:val="bullet"/>
      <w:lvlText w:val="o"/>
      <w:lvlJc w:val="left"/>
      <w:pPr>
        <w:ind w:left="3600" w:hanging="360"/>
      </w:pPr>
      <w:rPr>
        <w:rFonts w:ascii="Courier New" w:hAnsi="Courier New" w:cs="Courier New" w:hint="default"/>
      </w:rPr>
    </w:lvl>
    <w:lvl w:ilvl="5" w:tplc="AFF27C4A" w:tentative="1">
      <w:start w:val="1"/>
      <w:numFmt w:val="bullet"/>
      <w:lvlText w:val=""/>
      <w:lvlJc w:val="left"/>
      <w:pPr>
        <w:ind w:left="4320" w:hanging="360"/>
      </w:pPr>
      <w:rPr>
        <w:rFonts w:ascii="Wingdings" w:hAnsi="Wingdings" w:hint="default"/>
      </w:rPr>
    </w:lvl>
    <w:lvl w:ilvl="6" w:tplc="815AE470" w:tentative="1">
      <w:start w:val="1"/>
      <w:numFmt w:val="bullet"/>
      <w:lvlText w:val=""/>
      <w:lvlJc w:val="left"/>
      <w:pPr>
        <w:ind w:left="5040" w:hanging="360"/>
      </w:pPr>
      <w:rPr>
        <w:rFonts w:ascii="Symbol" w:hAnsi="Symbol" w:hint="default"/>
      </w:rPr>
    </w:lvl>
    <w:lvl w:ilvl="7" w:tplc="61F08D86" w:tentative="1">
      <w:start w:val="1"/>
      <w:numFmt w:val="bullet"/>
      <w:lvlText w:val="o"/>
      <w:lvlJc w:val="left"/>
      <w:pPr>
        <w:ind w:left="5760" w:hanging="360"/>
      </w:pPr>
      <w:rPr>
        <w:rFonts w:ascii="Courier New" w:hAnsi="Courier New" w:cs="Courier New" w:hint="default"/>
      </w:rPr>
    </w:lvl>
    <w:lvl w:ilvl="8" w:tplc="F96C5EDC" w:tentative="1">
      <w:start w:val="1"/>
      <w:numFmt w:val="bullet"/>
      <w:lvlText w:val=""/>
      <w:lvlJc w:val="left"/>
      <w:pPr>
        <w:ind w:left="6480" w:hanging="360"/>
      </w:pPr>
      <w:rPr>
        <w:rFonts w:ascii="Wingdings" w:hAnsi="Wingdings" w:hint="default"/>
      </w:rPr>
    </w:lvl>
  </w:abstractNum>
  <w:abstractNum w:abstractNumId="13" w15:restartNumberingAfterBreak="0">
    <w:nsid w:val="27AD5B7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4352FD"/>
    <w:multiLevelType w:val="hybridMultilevel"/>
    <w:tmpl w:val="1DBE4550"/>
    <w:lvl w:ilvl="0" w:tplc="6414C004">
      <w:start w:val="1"/>
      <w:numFmt w:val="bullet"/>
      <w:pStyle w:val="Liststycke"/>
      <w:lvlText w:val=""/>
      <w:lvlJc w:val="left"/>
      <w:pPr>
        <w:ind w:left="1440" w:hanging="360"/>
      </w:pPr>
      <w:rPr>
        <w:rFonts w:ascii="Symbol" w:hAnsi="Symbol" w:hint="default"/>
      </w:rPr>
    </w:lvl>
    <w:lvl w:ilvl="1" w:tplc="DB341BE8" w:tentative="1">
      <w:start w:val="1"/>
      <w:numFmt w:val="bullet"/>
      <w:lvlText w:val="o"/>
      <w:lvlJc w:val="left"/>
      <w:pPr>
        <w:ind w:left="2160" w:hanging="360"/>
      </w:pPr>
      <w:rPr>
        <w:rFonts w:ascii="Courier New" w:hAnsi="Courier New" w:hint="default"/>
      </w:rPr>
    </w:lvl>
    <w:lvl w:ilvl="2" w:tplc="F1DC4922" w:tentative="1">
      <w:start w:val="1"/>
      <w:numFmt w:val="bullet"/>
      <w:lvlText w:val=""/>
      <w:lvlJc w:val="left"/>
      <w:pPr>
        <w:ind w:left="2880" w:hanging="360"/>
      </w:pPr>
      <w:rPr>
        <w:rFonts w:ascii="Wingdings" w:hAnsi="Wingdings" w:hint="default"/>
      </w:rPr>
    </w:lvl>
    <w:lvl w:ilvl="3" w:tplc="FC6ED48E" w:tentative="1">
      <w:start w:val="1"/>
      <w:numFmt w:val="bullet"/>
      <w:lvlText w:val=""/>
      <w:lvlJc w:val="left"/>
      <w:pPr>
        <w:ind w:left="3600" w:hanging="360"/>
      </w:pPr>
      <w:rPr>
        <w:rFonts w:ascii="Symbol" w:hAnsi="Symbol" w:hint="default"/>
      </w:rPr>
    </w:lvl>
    <w:lvl w:ilvl="4" w:tplc="EBB4DBA4" w:tentative="1">
      <w:start w:val="1"/>
      <w:numFmt w:val="bullet"/>
      <w:lvlText w:val="o"/>
      <w:lvlJc w:val="left"/>
      <w:pPr>
        <w:ind w:left="4320" w:hanging="360"/>
      </w:pPr>
      <w:rPr>
        <w:rFonts w:ascii="Courier New" w:hAnsi="Courier New" w:hint="default"/>
      </w:rPr>
    </w:lvl>
    <w:lvl w:ilvl="5" w:tplc="D504B5DA" w:tentative="1">
      <w:start w:val="1"/>
      <w:numFmt w:val="bullet"/>
      <w:lvlText w:val=""/>
      <w:lvlJc w:val="left"/>
      <w:pPr>
        <w:ind w:left="5040" w:hanging="360"/>
      </w:pPr>
      <w:rPr>
        <w:rFonts w:ascii="Wingdings" w:hAnsi="Wingdings" w:hint="default"/>
      </w:rPr>
    </w:lvl>
    <w:lvl w:ilvl="6" w:tplc="0DA02404" w:tentative="1">
      <w:start w:val="1"/>
      <w:numFmt w:val="bullet"/>
      <w:lvlText w:val=""/>
      <w:lvlJc w:val="left"/>
      <w:pPr>
        <w:ind w:left="5760" w:hanging="360"/>
      </w:pPr>
      <w:rPr>
        <w:rFonts w:ascii="Symbol" w:hAnsi="Symbol" w:hint="default"/>
      </w:rPr>
    </w:lvl>
    <w:lvl w:ilvl="7" w:tplc="189EC606" w:tentative="1">
      <w:start w:val="1"/>
      <w:numFmt w:val="bullet"/>
      <w:lvlText w:val="o"/>
      <w:lvlJc w:val="left"/>
      <w:pPr>
        <w:ind w:left="6480" w:hanging="360"/>
      </w:pPr>
      <w:rPr>
        <w:rFonts w:ascii="Courier New" w:hAnsi="Courier New" w:hint="default"/>
      </w:rPr>
    </w:lvl>
    <w:lvl w:ilvl="8" w:tplc="82CC66A6" w:tentative="1">
      <w:start w:val="1"/>
      <w:numFmt w:val="bullet"/>
      <w:lvlText w:val=""/>
      <w:lvlJc w:val="left"/>
      <w:pPr>
        <w:ind w:left="7200" w:hanging="360"/>
      </w:pPr>
      <w:rPr>
        <w:rFonts w:ascii="Wingdings" w:hAnsi="Wingdings" w:hint="default"/>
      </w:rPr>
    </w:lvl>
  </w:abstractNum>
  <w:abstractNum w:abstractNumId="15" w15:restartNumberingAfterBreak="0">
    <w:nsid w:val="2DEA1AA8"/>
    <w:multiLevelType w:val="multilevel"/>
    <w:tmpl w:val="FBEAD7D2"/>
    <w:styleLink w:val="Formatmal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21324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B1130DD"/>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643B2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E55D59"/>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103386"/>
    <w:multiLevelType w:val="hybridMultilevel"/>
    <w:tmpl w:val="6F36087A"/>
    <w:lvl w:ilvl="0" w:tplc="A1C81322">
      <w:start w:val="1"/>
      <w:numFmt w:val="bullet"/>
      <w:lvlText w:val=""/>
      <w:lvlJc w:val="left"/>
      <w:pPr>
        <w:ind w:left="720" w:hanging="360"/>
      </w:pPr>
      <w:rPr>
        <w:rFonts w:ascii="Symbol" w:hAnsi="Symbol" w:hint="default"/>
      </w:rPr>
    </w:lvl>
    <w:lvl w:ilvl="1" w:tplc="47EEC4A8">
      <w:start w:val="1"/>
      <w:numFmt w:val="bullet"/>
      <w:lvlText w:val="o"/>
      <w:lvlJc w:val="left"/>
      <w:pPr>
        <w:ind w:left="1440" w:hanging="360"/>
      </w:pPr>
      <w:rPr>
        <w:rFonts w:ascii="Courier New" w:hAnsi="Courier New" w:cs="Courier New" w:hint="default"/>
        <w:strike w:val="0"/>
      </w:rPr>
    </w:lvl>
    <w:lvl w:ilvl="2" w:tplc="F2C077FA" w:tentative="1">
      <w:start w:val="1"/>
      <w:numFmt w:val="bullet"/>
      <w:lvlText w:val=""/>
      <w:lvlJc w:val="left"/>
      <w:pPr>
        <w:ind w:left="2160" w:hanging="360"/>
      </w:pPr>
      <w:rPr>
        <w:rFonts w:ascii="Wingdings" w:hAnsi="Wingdings" w:hint="default"/>
      </w:rPr>
    </w:lvl>
    <w:lvl w:ilvl="3" w:tplc="576EA08C" w:tentative="1">
      <w:start w:val="1"/>
      <w:numFmt w:val="bullet"/>
      <w:lvlText w:val=""/>
      <w:lvlJc w:val="left"/>
      <w:pPr>
        <w:ind w:left="2880" w:hanging="360"/>
      </w:pPr>
      <w:rPr>
        <w:rFonts w:ascii="Symbol" w:hAnsi="Symbol" w:hint="default"/>
      </w:rPr>
    </w:lvl>
    <w:lvl w:ilvl="4" w:tplc="A5A0623A" w:tentative="1">
      <w:start w:val="1"/>
      <w:numFmt w:val="bullet"/>
      <w:lvlText w:val="o"/>
      <w:lvlJc w:val="left"/>
      <w:pPr>
        <w:ind w:left="3600" w:hanging="360"/>
      </w:pPr>
      <w:rPr>
        <w:rFonts w:ascii="Courier New" w:hAnsi="Courier New" w:cs="Courier New" w:hint="default"/>
      </w:rPr>
    </w:lvl>
    <w:lvl w:ilvl="5" w:tplc="BDBAFF74" w:tentative="1">
      <w:start w:val="1"/>
      <w:numFmt w:val="bullet"/>
      <w:lvlText w:val=""/>
      <w:lvlJc w:val="left"/>
      <w:pPr>
        <w:ind w:left="4320" w:hanging="360"/>
      </w:pPr>
      <w:rPr>
        <w:rFonts w:ascii="Wingdings" w:hAnsi="Wingdings" w:hint="default"/>
      </w:rPr>
    </w:lvl>
    <w:lvl w:ilvl="6" w:tplc="D20C90E8" w:tentative="1">
      <w:start w:val="1"/>
      <w:numFmt w:val="bullet"/>
      <w:lvlText w:val=""/>
      <w:lvlJc w:val="left"/>
      <w:pPr>
        <w:ind w:left="5040" w:hanging="360"/>
      </w:pPr>
      <w:rPr>
        <w:rFonts w:ascii="Symbol" w:hAnsi="Symbol" w:hint="default"/>
      </w:rPr>
    </w:lvl>
    <w:lvl w:ilvl="7" w:tplc="922C15AE" w:tentative="1">
      <w:start w:val="1"/>
      <w:numFmt w:val="bullet"/>
      <w:lvlText w:val="o"/>
      <w:lvlJc w:val="left"/>
      <w:pPr>
        <w:ind w:left="5760" w:hanging="360"/>
      </w:pPr>
      <w:rPr>
        <w:rFonts w:ascii="Courier New" w:hAnsi="Courier New" w:cs="Courier New" w:hint="default"/>
      </w:rPr>
    </w:lvl>
    <w:lvl w:ilvl="8" w:tplc="31C2296A" w:tentative="1">
      <w:start w:val="1"/>
      <w:numFmt w:val="bullet"/>
      <w:lvlText w:val=""/>
      <w:lvlJc w:val="left"/>
      <w:pPr>
        <w:ind w:left="6480" w:hanging="360"/>
      </w:pPr>
      <w:rPr>
        <w:rFonts w:ascii="Wingdings" w:hAnsi="Wingdings" w:hint="default"/>
      </w:rPr>
    </w:lvl>
  </w:abstractNum>
  <w:abstractNum w:abstractNumId="21" w15:restartNumberingAfterBreak="0">
    <w:nsid w:val="43611F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54B0AC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9F03BF"/>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DD41258"/>
    <w:multiLevelType w:val="hybridMultilevel"/>
    <w:tmpl w:val="3984DAF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DEC173E"/>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386834"/>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6C475D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774764"/>
    <w:multiLevelType w:val="hybridMultilevel"/>
    <w:tmpl w:val="5C140932"/>
    <w:lvl w:ilvl="0" w:tplc="9B1AA188">
      <w:start w:val="1"/>
      <w:numFmt w:val="bullet"/>
      <w:lvlText w:val=""/>
      <w:lvlJc w:val="left"/>
      <w:pPr>
        <w:ind w:left="360" w:hanging="360"/>
      </w:pPr>
      <w:rPr>
        <w:rFonts w:ascii="Symbol" w:hAnsi="Symbol" w:hint="default"/>
      </w:rPr>
    </w:lvl>
    <w:lvl w:ilvl="1" w:tplc="5D40C9DA" w:tentative="1">
      <w:start w:val="1"/>
      <w:numFmt w:val="bullet"/>
      <w:lvlText w:val="o"/>
      <w:lvlJc w:val="left"/>
      <w:pPr>
        <w:ind w:left="1080" w:hanging="360"/>
      </w:pPr>
      <w:rPr>
        <w:rFonts w:ascii="Courier New" w:hAnsi="Courier New" w:cs="Courier New" w:hint="default"/>
      </w:rPr>
    </w:lvl>
    <w:lvl w:ilvl="2" w:tplc="60089E68" w:tentative="1">
      <w:start w:val="1"/>
      <w:numFmt w:val="bullet"/>
      <w:lvlText w:val=""/>
      <w:lvlJc w:val="left"/>
      <w:pPr>
        <w:ind w:left="1800" w:hanging="360"/>
      </w:pPr>
      <w:rPr>
        <w:rFonts w:ascii="Wingdings" w:hAnsi="Wingdings" w:hint="default"/>
      </w:rPr>
    </w:lvl>
    <w:lvl w:ilvl="3" w:tplc="73AE5F2A" w:tentative="1">
      <w:start w:val="1"/>
      <w:numFmt w:val="bullet"/>
      <w:lvlText w:val=""/>
      <w:lvlJc w:val="left"/>
      <w:pPr>
        <w:ind w:left="2520" w:hanging="360"/>
      </w:pPr>
      <w:rPr>
        <w:rFonts w:ascii="Symbol" w:hAnsi="Symbol" w:hint="default"/>
      </w:rPr>
    </w:lvl>
    <w:lvl w:ilvl="4" w:tplc="47FACDEA" w:tentative="1">
      <w:start w:val="1"/>
      <w:numFmt w:val="bullet"/>
      <w:lvlText w:val="o"/>
      <w:lvlJc w:val="left"/>
      <w:pPr>
        <w:ind w:left="3240" w:hanging="360"/>
      </w:pPr>
      <w:rPr>
        <w:rFonts w:ascii="Courier New" w:hAnsi="Courier New" w:cs="Courier New" w:hint="default"/>
      </w:rPr>
    </w:lvl>
    <w:lvl w:ilvl="5" w:tplc="24E839B8" w:tentative="1">
      <w:start w:val="1"/>
      <w:numFmt w:val="bullet"/>
      <w:lvlText w:val=""/>
      <w:lvlJc w:val="left"/>
      <w:pPr>
        <w:ind w:left="3960" w:hanging="360"/>
      </w:pPr>
      <w:rPr>
        <w:rFonts w:ascii="Wingdings" w:hAnsi="Wingdings" w:hint="default"/>
      </w:rPr>
    </w:lvl>
    <w:lvl w:ilvl="6" w:tplc="B54822D6" w:tentative="1">
      <w:start w:val="1"/>
      <w:numFmt w:val="bullet"/>
      <w:lvlText w:val=""/>
      <w:lvlJc w:val="left"/>
      <w:pPr>
        <w:ind w:left="4680" w:hanging="360"/>
      </w:pPr>
      <w:rPr>
        <w:rFonts w:ascii="Symbol" w:hAnsi="Symbol" w:hint="default"/>
      </w:rPr>
    </w:lvl>
    <w:lvl w:ilvl="7" w:tplc="E0967202" w:tentative="1">
      <w:start w:val="1"/>
      <w:numFmt w:val="bullet"/>
      <w:lvlText w:val="o"/>
      <w:lvlJc w:val="left"/>
      <w:pPr>
        <w:ind w:left="5400" w:hanging="360"/>
      </w:pPr>
      <w:rPr>
        <w:rFonts w:ascii="Courier New" w:hAnsi="Courier New" w:cs="Courier New" w:hint="default"/>
      </w:rPr>
    </w:lvl>
    <w:lvl w:ilvl="8" w:tplc="52B663CC" w:tentative="1">
      <w:start w:val="1"/>
      <w:numFmt w:val="bullet"/>
      <w:lvlText w:val=""/>
      <w:lvlJc w:val="left"/>
      <w:pPr>
        <w:ind w:left="6120" w:hanging="360"/>
      </w:pPr>
      <w:rPr>
        <w:rFonts w:ascii="Wingdings" w:hAnsi="Wingdings" w:hint="default"/>
      </w:rPr>
    </w:lvl>
  </w:abstractNum>
  <w:abstractNum w:abstractNumId="29" w15:restartNumberingAfterBreak="0">
    <w:nsid w:val="597346BD"/>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35745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DE570A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DED0AA7"/>
    <w:multiLevelType w:val="hybridMultilevel"/>
    <w:tmpl w:val="856C0660"/>
    <w:lvl w:ilvl="0" w:tplc="1360C914">
      <w:start w:val="1"/>
      <w:numFmt w:val="bullet"/>
      <w:lvlText w:val=""/>
      <w:lvlJc w:val="left"/>
      <w:pPr>
        <w:ind w:left="360" w:hanging="360"/>
      </w:pPr>
      <w:rPr>
        <w:rFonts w:ascii="Symbol" w:hAnsi="Symbol" w:hint="default"/>
      </w:rPr>
    </w:lvl>
    <w:lvl w:ilvl="1" w:tplc="C09CBCC8" w:tentative="1">
      <w:start w:val="1"/>
      <w:numFmt w:val="bullet"/>
      <w:lvlText w:val="o"/>
      <w:lvlJc w:val="left"/>
      <w:pPr>
        <w:ind w:left="1080" w:hanging="360"/>
      </w:pPr>
      <w:rPr>
        <w:rFonts w:ascii="Courier New" w:hAnsi="Courier New" w:cs="Courier New" w:hint="default"/>
      </w:rPr>
    </w:lvl>
    <w:lvl w:ilvl="2" w:tplc="F0F0BDD4" w:tentative="1">
      <w:start w:val="1"/>
      <w:numFmt w:val="bullet"/>
      <w:lvlText w:val=""/>
      <w:lvlJc w:val="left"/>
      <w:pPr>
        <w:ind w:left="1800" w:hanging="360"/>
      </w:pPr>
      <w:rPr>
        <w:rFonts w:ascii="Wingdings" w:hAnsi="Wingdings" w:hint="default"/>
      </w:rPr>
    </w:lvl>
    <w:lvl w:ilvl="3" w:tplc="F56E026E" w:tentative="1">
      <w:start w:val="1"/>
      <w:numFmt w:val="bullet"/>
      <w:lvlText w:val=""/>
      <w:lvlJc w:val="left"/>
      <w:pPr>
        <w:ind w:left="2520" w:hanging="360"/>
      </w:pPr>
      <w:rPr>
        <w:rFonts w:ascii="Symbol" w:hAnsi="Symbol" w:hint="default"/>
      </w:rPr>
    </w:lvl>
    <w:lvl w:ilvl="4" w:tplc="78F6FCEC" w:tentative="1">
      <w:start w:val="1"/>
      <w:numFmt w:val="bullet"/>
      <w:lvlText w:val="o"/>
      <w:lvlJc w:val="left"/>
      <w:pPr>
        <w:ind w:left="3240" w:hanging="360"/>
      </w:pPr>
      <w:rPr>
        <w:rFonts w:ascii="Courier New" w:hAnsi="Courier New" w:cs="Courier New" w:hint="default"/>
      </w:rPr>
    </w:lvl>
    <w:lvl w:ilvl="5" w:tplc="78FE2EEA" w:tentative="1">
      <w:start w:val="1"/>
      <w:numFmt w:val="bullet"/>
      <w:lvlText w:val=""/>
      <w:lvlJc w:val="left"/>
      <w:pPr>
        <w:ind w:left="3960" w:hanging="360"/>
      </w:pPr>
      <w:rPr>
        <w:rFonts w:ascii="Wingdings" w:hAnsi="Wingdings" w:hint="default"/>
      </w:rPr>
    </w:lvl>
    <w:lvl w:ilvl="6" w:tplc="195AD682" w:tentative="1">
      <w:start w:val="1"/>
      <w:numFmt w:val="bullet"/>
      <w:lvlText w:val=""/>
      <w:lvlJc w:val="left"/>
      <w:pPr>
        <w:ind w:left="4680" w:hanging="360"/>
      </w:pPr>
      <w:rPr>
        <w:rFonts w:ascii="Symbol" w:hAnsi="Symbol" w:hint="default"/>
      </w:rPr>
    </w:lvl>
    <w:lvl w:ilvl="7" w:tplc="B6F68DB2" w:tentative="1">
      <w:start w:val="1"/>
      <w:numFmt w:val="bullet"/>
      <w:lvlText w:val="o"/>
      <w:lvlJc w:val="left"/>
      <w:pPr>
        <w:ind w:left="5400" w:hanging="360"/>
      </w:pPr>
      <w:rPr>
        <w:rFonts w:ascii="Courier New" w:hAnsi="Courier New" w:cs="Courier New" w:hint="default"/>
      </w:rPr>
    </w:lvl>
    <w:lvl w:ilvl="8" w:tplc="563A6BFA" w:tentative="1">
      <w:start w:val="1"/>
      <w:numFmt w:val="bullet"/>
      <w:lvlText w:val=""/>
      <w:lvlJc w:val="left"/>
      <w:pPr>
        <w:ind w:left="6120" w:hanging="360"/>
      </w:pPr>
      <w:rPr>
        <w:rFonts w:ascii="Wingdings" w:hAnsi="Wingdings" w:hint="default"/>
      </w:rPr>
    </w:lvl>
  </w:abstractNum>
  <w:abstractNum w:abstractNumId="33" w15:restartNumberingAfterBreak="0">
    <w:nsid w:val="5DF2645C"/>
    <w:multiLevelType w:val="hybridMultilevel"/>
    <w:tmpl w:val="C1C66338"/>
    <w:lvl w:ilvl="0" w:tplc="0666C55C">
      <w:start w:val="1"/>
      <w:numFmt w:val="bullet"/>
      <w:lvlText w:val=""/>
      <w:lvlJc w:val="left"/>
      <w:pPr>
        <w:ind w:left="360" w:hanging="360"/>
      </w:pPr>
      <w:rPr>
        <w:rFonts w:ascii="Symbol" w:hAnsi="Symbol" w:hint="default"/>
      </w:rPr>
    </w:lvl>
    <w:lvl w:ilvl="1" w:tplc="116A8EDC" w:tentative="1">
      <w:start w:val="1"/>
      <w:numFmt w:val="bullet"/>
      <w:lvlText w:val="o"/>
      <w:lvlJc w:val="left"/>
      <w:pPr>
        <w:ind w:left="1080" w:hanging="360"/>
      </w:pPr>
      <w:rPr>
        <w:rFonts w:ascii="Courier New" w:hAnsi="Courier New" w:cs="Courier New" w:hint="default"/>
      </w:rPr>
    </w:lvl>
    <w:lvl w:ilvl="2" w:tplc="17323A34" w:tentative="1">
      <w:start w:val="1"/>
      <w:numFmt w:val="bullet"/>
      <w:lvlText w:val=""/>
      <w:lvlJc w:val="left"/>
      <w:pPr>
        <w:ind w:left="1800" w:hanging="360"/>
      </w:pPr>
      <w:rPr>
        <w:rFonts w:ascii="Wingdings" w:hAnsi="Wingdings" w:hint="default"/>
      </w:rPr>
    </w:lvl>
    <w:lvl w:ilvl="3" w:tplc="65840A0C" w:tentative="1">
      <w:start w:val="1"/>
      <w:numFmt w:val="bullet"/>
      <w:lvlText w:val=""/>
      <w:lvlJc w:val="left"/>
      <w:pPr>
        <w:ind w:left="2520" w:hanging="360"/>
      </w:pPr>
      <w:rPr>
        <w:rFonts w:ascii="Symbol" w:hAnsi="Symbol" w:hint="default"/>
      </w:rPr>
    </w:lvl>
    <w:lvl w:ilvl="4" w:tplc="F15AB03C" w:tentative="1">
      <w:start w:val="1"/>
      <w:numFmt w:val="bullet"/>
      <w:lvlText w:val="o"/>
      <w:lvlJc w:val="left"/>
      <w:pPr>
        <w:ind w:left="3240" w:hanging="360"/>
      </w:pPr>
      <w:rPr>
        <w:rFonts w:ascii="Courier New" w:hAnsi="Courier New" w:cs="Courier New" w:hint="default"/>
      </w:rPr>
    </w:lvl>
    <w:lvl w:ilvl="5" w:tplc="5A90BE4C" w:tentative="1">
      <w:start w:val="1"/>
      <w:numFmt w:val="bullet"/>
      <w:lvlText w:val=""/>
      <w:lvlJc w:val="left"/>
      <w:pPr>
        <w:ind w:left="3960" w:hanging="360"/>
      </w:pPr>
      <w:rPr>
        <w:rFonts w:ascii="Wingdings" w:hAnsi="Wingdings" w:hint="default"/>
      </w:rPr>
    </w:lvl>
    <w:lvl w:ilvl="6" w:tplc="E0441100" w:tentative="1">
      <w:start w:val="1"/>
      <w:numFmt w:val="bullet"/>
      <w:lvlText w:val=""/>
      <w:lvlJc w:val="left"/>
      <w:pPr>
        <w:ind w:left="4680" w:hanging="360"/>
      </w:pPr>
      <w:rPr>
        <w:rFonts w:ascii="Symbol" w:hAnsi="Symbol" w:hint="default"/>
      </w:rPr>
    </w:lvl>
    <w:lvl w:ilvl="7" w:tplc="79B0E742" w:tentative="1">
      <w:start w:val="1"/>
      <w:numFmt w:val="bullet"/>
      <w:lvlText w:val="o"/>
      <w:lvlJc w:val="left"/>
      <w:pPr>
        <w:ind w:left="5400" w:hanging="360"/>
      </w:pPr>
      <w:rPr>
        <w:rFonts w:ascii="Courier New" w:hAnsi="Courier New" w:cs="Courier New" w:hint="default"/>
      </w:rPr>
    </w:lvl>
    <w:lvl w:ilvl="8" w:tplc="8668AE08" w:tentative="1">
      <w:start w:val="1"/>
      <w:numFmt w:val="bullet"/>
      <w:lvlText w:val=""/>
      <w:lvlJc w:val="left"/>
      <w:pPr>
        <w:ind w:left="6120" w:hanging="360"/>
      </w:pPr>
      <w:rPr>
        <w:rFonts w:ascii="Wingdings" w:hAnsi="Wingdings" w:hint="default"/>
      </w:rPr>
    </w:lvl>
  </w:abstractNum>
  <w:abstractNum w:abstractNumId="34" w15:restartNumberingAfterBreak="0">
    <w:nsid w:val="61CE643C"/>
    <w:multiLevelType w:val="hybridMultilevel"/>
    <w:tmpl w:val="1682EB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E4360E9"/>
    <w:multiLevelType w:val="hybridMultilevel"/>
    <w:tmpl w:val="42C0320E"/>
    <w:lvl w:ilvl="0" w:tplc="ED80C884">
      <w:start w:val="1"/>
      <w:numFmt w:val="decimal"/>
      <w:lvlText w:val="%1)"/>
      <w:lvlJc w:val="left"/>
      <w:pPr>
        <w:ind w:left="720" w:hanging="360"/>
      </w:pPr>
      <w:rPr>
        <w:rFonts w:hint="default"/>
      </w:rPr>
    </w:lvl>
    <w:lvl w:ilvl="1" w:tplc="F3280674" w:tentative="1">
      <w:start w:val="1"/>
      <w:numFmt w:val="lowerLetter"/>
      <w:lvlText w:val="%2."/>
      <w:lvlJc w:val="left"/>
      <w:pPr>
        <w:ind w:left="1440" w:hanging="360"/>
      </w:pPr>
    </w:lvl>
    <w:lvl w:ilvl="2" w:tplc="F780B2DA" w:tentative="1">
      <w:start w:val="1"/>
      <w:numFmt w:val="lowerRoman"/>
      <w:lvlText w:val="%3."/>
      <w:lvlJc w:val="right"/>
      <w:pPr>
        <w:ind w:left="2160" w:hanging="180"/>
      </w:pPr>
    </w:lvl>
    <w:lvl w:ilvl="3" w:tplc="F6AE3570" w:tentative="1">
      <w:start w:val="1"/>
      <w:numFmt w:val="decimal"/>
      <w:lvlText w:val="%4."/>
      <w:lvlJc w:val="left"/>
      <w:pPr>
        <w:ind w:left="2880" w:hanging="360"/>
      </w:pPr>
    </w:lvl>
    <w:lvl w:ilvl="4" w:tplc="5B682C2E" w:tentative="1">
      <w:start w:val="1"/>
      <w:numFmt w:val="lowerLetter"/>
      <w:lvlText w:val="%5."/>
      <w:lvlJc w:val="left"/>
      <w:pPr>
        <w:ind w:left="3600" w:hanging="360"/>
      </w:pPr>
    </w:lvl>
    <w:lvl w:ilvl="5" w:tplc="5B228352" w:tentative="1">
      <w:start w:val="1"/>
      <w:numFmt w:val="lowerRoman"/>
      <w:lvlText w:val="%6."/>
      <w:lvlJc w:val="right"/>
      <w:pPr>
        <w:ind w:left="4320" w:hanging="180"/>
      </w:pPr>
    </w:lvl>
    <w:lvl w:ilvl="6" w:tplc="71900184" w:tentative="1">
      <w:start w:val="1"/>
      <w:numFmt w:val="decimal"/>
      <w:lvlText w:val="%7."/>
      <w:lvlJc w:val="left"/>
      <w:pPr>
        <w:ind w:left="5040" w:hanging="360"/>
      </w:pPr>
    </w:lvl>
    <w:lvl w:ilvl="7" w:tplc="95AA4648" w:tentative="1">
      <w:start w:val="1"/>
      <w:numFmt w:val="lowerLetter"/>
      <w:lvlText w:val="%8."/>
      <w:lvlJc w:val="left"/>
      <w:pPr>
        <w:ind w:left="5760" w:hanging="360"/>
      </w:pPr>
    </w:lvl>
    <w:lvl w:ilvl="8" w:tplc="859E71AE" w:tentative="1">
      <w:start w:val="1"/>
      <w:numFmt w:val="lowerRoman"/>
      <w:lvlText w:val="%9."/>
      <w:lvlJc w:val="right"/>
      <w:pPr>
        <w:ind w:left="6480" w:hanging="180"/>
      </w:pPr>
    </w:lvl>
  </w:abstractNum>
  <w:abstractNum w:abstractNumId="36" w15:restartNumberingAfterBreak="0">
    <w:nsid w:val="6F822A3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0965BC"/>
    <w:multiLevelType w:val="hybridMultilevel"/>
    <w:tmpl w:val="51C0A7F6"/>
    <w:lvl w:ilvl="0" w:tplc="94CAAC00">
      <w:start w:val="1"/>
      <w:numFmt w:val="bullet"/>
      <w:lvlText w:val=""/>
      <w:lvlJc w:val="left"/>
      <w:pPr>
        <w:ind w:left="720" w:hanging="360"/>
      </w:pPr>
      <w:rPr>
        <w:rFonts w:ascii="Symbol" w:hAnsi="Symbol" w:hint="default"/>
      </w:rPr>
    </w:lvl>
    <w:lvl w:ilvl="1" w:tplc="2494AE8A">
      <w:start w:val="1"/>
      <w:numFmt w:val="bullet"/>
      <w:lvlText w:val="o"/>
      <w:lvlJc w:val="left"/>
      <w:pPr>
        <w:ind w:left="1440" w:hanging="360"/>
      </w:pPr>
      <w:rPr>
        <w:rFonts w:ascii="Courier New" w:hAnsi="Courier New" w:cs="Courier New" w:hint="default"/>
      </w:rPr>
    </w:lvl>
    <w:lvl w:ilvl="2" w:tplc="53A8EE4E" w:tentative="1">
      <w:start w:val="1"/>
      <w:numFmt w:val="bullet"/>
      <w:lvlText w:val=""/>
      <w:lvlJc w:val="left"/>
      <w:pPr>
        <w:ind w:left="2160" w:hanging="360"/>
      </w:pPr>
      <w:rPr>
        <w:rFonts w:ascii="Wingdings" w:hAnsi="Wingdings" w:hint="default"/>
      </w:rPr>
    </w:lvl>
    <w:lvl w:ilvl="3" w:tplc="C9463B24" w:tentative="1">
      <w:start w:val="1"/>
      <w:numFmt w:val="bullet"/>
      <w:lvlText w:val=""/>
      <w:lvlJc w:val="left"/>
      <w:pPr>
        <w:ind w:left="2880" w:hanging="360"/>
      </w:pPr>
      <w:rPr>
        <w:rFonts w:ascii="Symbol" w:hAnsi="Symbol" w:hint="default"/>
      </w:rPr>
    </w:lvl>
    <w:lvl w:ilvl="4" w:tplc="40906674" w:tentative="1">
      <w:start w:val="1"/>
      <w:numFmt w:val="bullet"/>
      <w:lvlText w:val="o"/>
      <w:lvlJc w:val="left"/>
      <w:pPr>
        <w:ind w:left="3600" w:hanging="360"/>
      </w:pPr>
      <w:rPr>
        <w:rFonts w:ascii="Courier New" w:hAnsi="Courier New" w:cs="Courier New" w:hint="default"/>
      </w:rPr>
    </w:lvl>
    <w:lvl w:ilvl="5" w:tplc="CDAA9DDC" w:tentative="1">
      <w:start w:val="1"/>
      <w:numFmt w:val="bullet"/>
      <w:lvlText w:val=""/>
      <w:lvlJc w:val="left"/>
      <w:pPr>
        <w:ind w:left="4320" w:hanging="360"/>
      </w:pPr>
      <w:rPr>
        <w:rFonts w:ascii="Wingdings" w:hAnsi="Wingdings" w:hint="default"/>
      </w:rPr>
    </w:lvl>
    <w:lvl w:ilvl="6" w:tplc="8278B17C" w:tentative="1">
      <w:start w:val="1"/>
      <w:numFmt w:val="bullet"/>
      <w:lvlText w:val=""/>
      <w:lvlJc w:val="left"/>
      <w:pPr>
        <w:ind w:left="5040" w:hanging="360"/>
      </w:pPr>
      <w:rPr>
        <w:rFonts w:ascii="Symbol" w:hAnsi="Symbol" w:hint="default"/>
      </w:rPr>
    </w:lvl>
    <w:lvl w:ilvl="7" w:tplc="7696FBB2" w:tentative="1">
      <w:start w:val="1"/>
      <w:numFmt w:val="bullet"/>
      <w:lvlText w:val="o"/>
      <w:lvlJc w:val="left"/>
      <w:pPr>
        <w:ind w:left="5760" w:hanging="360"/>
      </w:pPr>
      <w:rPr>
        <w:rFonts w:ascii="Courier New" w:hAnsi="Courier New" w:cs="Courier New" w:hint="default"/>
      </w:rPr>
    </w:lvl>
    <w:lvl w:ilvl="8" w:tplc="6DFCE068" w:tentative="1">
      <w:start w:val="1"/>
      <w:numFmt w:val="bullet"/>
      <w:lvlText w:val=""/>
      <w:lvlJc w:val="left"/>
      <w:pPr>
        <w:ind w:left="6480" w:hanging="360"/>
      </w:pPr>
      <w:rPr>
        <w:rFonts w:ascii="Wingdings" w:hAnsi="Wingdings" w:hint="default"/>
      </w:rPr>
    </w:lvl>
  </w:abstractNum>
  <w:abstractNum w:abstractNumId="38" w15:restartNumberingAfterBreak="0">
    <w:nsid w:val="73AE25F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5B443FF"/>
    <w:multiLevelType w:val="hybridMultilevel"/>
    <w:tmpl w:val="BEFEBE4C"/>
    <w:lvl w:ilvl="0" w:tplc="8CA2A238">
      <w:start w:val="1"/>
      <w:numFmt w:val="bullet"/>
      <w:lvlText w:val=""/>
      <w:lvlJc w:val="left"/>
      <w:pPr>
        <w:ind w:left="720" w:hanging="360"/>
      </w:pPr>
      <w:rPr>
        <w:rFonts w:ascii="Symbol" w:hAnsi="Symbol" w:hint="default"/>
      </w:rPr>
    </w:lvl>
    <w:lvl w:ilvl="1" w:tplc="C5284538" w:tentative="1">
      <w:start w:val="1"/>
      <w:numFmt w:val="bullet"/>
      <w:lvlText w:val="o"/>
      <w:lvlJc w:val="left"/>
      <w:pPr>
        <w:ind w:left="1440" w:hanging="360"/>
      </w:pPr>
      <w:rPr>
        <w:rFonts w:ascii="Courier New" w:hAnsi="Courier New" w:cs="Courier New" w:hint="default"/>
      </w:rPr>
    </w:lvl>
    <w:lvl w:ilvl="2" w:tplc="C7106E16" w:tentative="1">
      <w:start w:val="1"/>
      <w:numFmt w:val="bullet"/>
      <w:lvlText w:val=""/>
      <w:lvlJc w:val="left"/>
      <w:pPr>
        <w:ind w:left="2160" w:hanging="360"/>
      </w:pPr>
      <w:rPr>
        <w:rFonts w:ascii="Wingdings" w:hAnsi="Wingdings" w:hint="default"/>
      </w:rPr>
    </w:lvl>
    <w:lvl w:ilvl="3" w:tplc="B5BEADE2" w:tentative="1">
      <w:start w:val="1"/>
      <w:numFmt w:val="bullet"/>
      <w:lvlText w:val=""/>
      <w:lvlJc w:val="left"/>
      <w:pPr>
        <w:ind w:left="2880" w:hanging="360"/>
      </w:pPr>
      <w:rPr>
        <w:rFonts w:ascii="Symbol" w:hAnsi="Symbol" w:hint="default"/>
      </w:rPr>
    </w:lvl>
    <w:lvl w:ilvl="4" w:tplc="283CF8A4" w:tentative="1">
      <w:start w:val="1"/>
      <w:numFmt w:val="bullet"/>
      <w:lvlText w:val="o"/>
      <w:lvlJc w:val="left"/>
      <w:pPr>
        <w:ind w:left="3600" w:hanging="360"/>
      </w:pPr>
      <w:rPr>
        <w:rFonts w:ascii="Courier New" w:hAnsi="Courier New" w:cs="Courier New" w:hint="default"/>
      </w:rPr>
    </w:lvl>
    <w:lvl w:ilvl="5" w:tplc="67FCC2DA" w:tentative="1">
      <w:start w:val="1"/>
      <w:numFmt w:val="bullet"/>
      <w:lvlText w:val=""/>
      <w:lvlJc w:val="left"/>
      <w:pPr>
        <w:ind w:left="4320" w:hanging="360"/>
      </w:pPr>
      <w:rPr>
        <w:rFonts w:ascii="Wingdings" w:hAnsi="Wingdings" w:hint="default"/>
      </w:rPr>
    </w:lvl>
    <w:lvl w:ilvl="6" w:tplc="9760D0C8" w:tentative="1">
      <w:start w:val="1"/>
      <w:numFmt w:val="bullet"/>
      <w:lvlText w:val=""/>
      <w:lvlJc w:val="left"/>
      <w:pPr>
        <w:ind w:left="5040" w:hanging="360"/>
      </w:pPr>
      <w:rPr>
        <w:rFonts w:ascii="Symbol" w:hAnsi="Symbol" w:hint="default"/>
      </w:rPr>
    </w:lvl>
    <w:lvl w:ilvl="7" w:tplc="1E5AEE40" w:tentative="1">
      <w:start w:val="1"/>
      <w:numFmt w:val="bullet"/>
      <w:lvlText w:val="o"/>
      <w:lvlJc w:val="left"/>
      <w:pPr>
        <w:ind w:left="5760" w:hanging="360"/>
      </w:pPr>
      <w:rPr>
        <w:rFonts w:ascii="Courier New" w:hAnsi="Courier New" w:cs="Courier New" w:hint="default"/>
      </w:rPr>
    </w:lvl>
    <w:lvl w:ilvl="8" w:tplc="CC6CD526" w:tentative="1">
      <w:start w:val="1"/>
      <w:numFmt w:val="bullet"/>
      <w:lvlText w:val=""/>
      <w:lvlJc w:val="left"/>
      <w:pPr>
        <w:ind w:left="6480" w:hanging="360"/>
      </w:pPr>
      <w:rPr>
        <w:rFonts w:ascii="Wingdings" w:hAnsi="Wingdings" w:hint="default"/>
      </w:rPr>
    </w:lvl>
  </w:abstractNum>
  <w:abstractNum w:abstractNumId="40" w15:restartNumberingAfterBreak="0">
    <w:nsid w:val="768D63C7"/>
    <w:multiLevelType w:val="hybridMultilevel"/>
    <w:tmpl w:val="40A67212"/>
    <w:lvl w:ilvl="0" w:tplc="BA04DA1C">
      <w:start w:val="1"/>
      <w:numFmt w:val="bullet"/>
      <w:lvlText w:val=""/>
      <w:lvlJc w:val="left"/>
      <w:pPr>
        <w:ind w:left="720" w:hanging="360"/>
      </w:pPr>
      <w:rPr>
        <w:rFonts w:ascii="Symbol" w:hAnsi="Symbol" w:hint="default"/>
      </w:rPr>
    </w:lvl>
    <w:lvl w:ilvl="1" w:tplc="14D0BA92" w:tentative="1">
      <w:start w:val="1"/>
      <w:numFmt w:val="bullet"/>
      <w:lvlText w:val="o"/>
      <w:lvlJc w:val="left"/>
      <w:pPr>
        <w:ind w:left="1440" w:hanging="360"/>
      </w:pPr>
      <w:rPr>
        <w:rFonts w:ascii="Courier New" w:hAnsi="Courier New" w:cs="Courier New" w:hint="default"/>
      </w:rPr>
    </w:lvl>
    <w:lvl w:ilvl="2" w:tplc="E50CA6AA" w:tentative="1">
      <w:start w:val="1"/>
      <w:numFmt w:val="bullet"/>
      <w:lvlText w:val=""/>
      <w:lvlJc w:val="left"/>
      <w:pPr>
        <w:ind w:left="2160" w:hanging="360"/>
      </w:pPr>
      <w:rPr>
        <w:rFonts w:ascii="Wingdings" w:hAnsi="Wingdings" w:hint="default"/>
      </w:rPr>
    </w:lvl>
    <w:lvl w:ilvl="3" w:tplc="34A628B8" w:tentative="1">
      <w:start w:val="1"/>
      <w:numFmt w:val="bullet"/>
      <w:lvlText w:val=""/>
      <w:lvlJc w:val="left"/>
      <w:pPr>
        <w:ind w:left="2880" w:hanging="360"/>
      </w:pPr>
      <w:rPr>
        <w:rFonts w:ascii="Symbol" w:hAnsi="Symbol" w:hint="default"/>
      </w:rPr>
    </w:lvl>
    <w:lvl w:ilvl="4" w:tplc="70D896A6" w:tentative="1">
      <w:start w:val="1"/>
      <w:numFmt w:val="bullet"/>
      <w:lvlText w:val="o"/>
      <w:lvlJc w:val="left"/>
      <w:pPr>
        <w:ind w:left="3600" w:hanging="360"/>
      </w:pPr>
      <w:rPr>
        <w:rFonts w:ascii="Courier New" w:hAnsi="Courier New" w:cs="Courier New" w:hint="default"/>
      </w:rPr>
    </w:lvl>
    <w:lvl w:ilvl="5" w:tplc="099858F0" w:tentative="1">
      <w:start w:val="1"/>
      <w:numFmt w:val="bullet"/>
      <w:lvlText w:val=""/>
      <w:lvlJc w:val="left"/>
      <w:pPr>
        <w:ind w:left="4320" w:hanging="360"/>
      </w:pPr>
      <w:rPr>
        <w:rFonts w:ascii="Wingdings" w:hAnsi="Wingdings" w:hint="default"/>
      </w:rPr>
    </w:lvl>
    <w:lvl w:ilvl="6" w:tplc="6C322114" w:tentative="1">
      <w:start w:val="1"/>
      <w:numFmt w:val="bullet"/>
      <w:lvlText w:val=""/>
      <w:lvlJc w:val="left"/>
      <w:pPr>
        <w:ind w:left="5040" w:hanging="360"/>
      </w:pPr>
      <w:rPr>
        <w:rFonts w:ascii="Symbol" w:hAnsi="Symbol" w:hint="default"/>
      </w:rPr>
    </w:lvl>
    <w:lvl w:ilvl="7" w:tplc="75F83D20" w:tentative="1">
      <w:start w:val="1"/>
      <w:numFmt w:val="bullet"/>
      <w:lvlText w:val="o"/>
      <w:lvlJc w:val="left"/>
      <w:pPr>
        <w:ind w:left="5760" w:hanging="360"/>
      </w:pPr>
      <w:rPr>
        <w:rFonts w:ascii="Courier New" w:hAnsi="Courier New" w:cs="Courier New" w:hint="default"/>
      </w:rPr>
    </w:lvl>
    <w:lvl w:ilvl="8" w:tplc="64D46D56" w:tentative="1">
      <w:start w:val="1"/>
      <w:numFmt w:val="bullet"/>
      <w:lvlText w:val=""/>
      <w:lvlJc w:val="left"/>
      <w:pPr>
        <w:ind w:left="6480" w:hanging="360"/>
      </w:pPr>
      <w:rPr>
        <w:rFonts w:ascii="Wingdings" w:hAnsi="Wingdings" w:hint="default"/>
      </w:rPr>
    </w:lvl>
  </w:abstractNum>
  <w:abstractNum w:abstractNumId="41" w15:restartNumberingAfterBreak="0">
    <w:nsid w:val="778333F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AED1C89"/>
    <w:multiLevelType w:val="hybridMultilevel"/>
    <w:tmpl w:val="E828E0E2"/>
    <w:lvl w:ilvl="0" w:tplc="3D9E64BE">
      <w:start w:val="1"/>
      <w:numFmt w:val="decimal"/>
      <w:lvlText w:val="%1."/>
      <w:lvlJc w:val="left"/>
      <w:pPr>
        <w:ind w:left="720" w:hanging="360"/>
      </w:pPr>
      <w:rPr>
        <w:rFonts w:hint="default"/>
      </w:rPr>
    </w:lvl>
    <w:lvl w:ilvl="1" w:tplc="293AE064" w:tentative="1">
      <w:start w:val="1"/>
      <w:numFmt w:val="bullet"/>
      <w:lvlText w:val="o"/>
      <w:lvlJc w:val="left"/>
      <w:pPr>
        <w:ind w:left="1440" w:hanging="360"/>
      </w:pPr>
      <w:rPr>
        <w:rFonts w:ascii="Courier New" w:hAnsi="Courier New" w:cs="Courier New" w:hint="default"/>
      </w:rPr>
    </w:lvl>
    <w:lvl w:ilvl="2" w:tplc="F0B25ED2" w:tentative="1">
      <w:start w:val="1"/>
      <w:numFmt w:val="bullet"/>
      <w:lvlText w:val=""/>
      <w:lvlJc w:val="left"/>
      <w:pPr>
        <w:ind w:left="2160" w:hanging="360"/>
      </w:pPr>
      <w:rPr>
        <w:rFonts w:ascii="Wingdings" w:hAnsi="Wingdings" w:hint="default"/>
      </w:rPr>
    </w:lvl>
    <w:lvl w:ilvl="3" w:tplc="FE06B798" w:tentative="1">
      <w:start w:val="1"/>
      <w:numFmt w:val="bullet"/>
      <w:lvlText w:val=""/>
      <w:lvlJc w:val="left"/>
      <w:pPr>
        <w:ind w:left="2880" w:hanging="360"/>
      </w:pPr>
      <w:rPr>
        <w:rFonts w:ascii="Symbol" w:hAnsi="Symbol" w:hint="default"/>
      </w:rPr>
    </w:lvl>
    <w:lvl w:ilvl="4" w:tplc="E100674C" w:tentative="1">
      <w:start w:val="1"/>
      <w:numFmt w:val="bullet"/>
      <w:lvlText w:val="o"/>
      <w:lvlJc w:val="left"/>
      <w:pPr>
        <w:ind w:left="3600" w:hanging="360"/>
      </w:pPr>
      <w:rPr>
        <w:rFonts w:ascii="Courier New" w:hAnsi="Courier New" w:cs="Courier New" w:hint="default"/>
      </w:rPr>
    </w:lvl>
    <w:lvl w:ilvl="5" w:tplc="6F2A29EC" w:tentative="1">
      <w:start w:val="1"/>
      <w:numFmt w:val="bullet"/>
      <w:lvlText w:val=""/>
      <w:lvlJc w:val="left"/>
      <w:pPr>
        <w:ind w:left="4320" w:hanging="360"/>
      </w:pPr>
      <w:rPr>
        <w:rFonts w:ascii="Wingdings" w:hAnsi="Wingdings" w:hint="default"/>
      </w:rPr>
    </w:lvl>
    <w:lvl w:ilvl="6" w:tplc="B45A7A64" w:tentative="1">
      <w:start w:val="1"/>
      <w:numFmt w:val="bullet"/>
      <w:lvlText w:val=""/>
      <w:lvlJc w:val="left"/>
      <w:pPr>
        <w:ind w:left="5040" w:hanging="360"/>
      </w:pPr>
      <w:rPr>
        <w:rFonts w:ascii="Symbol" w:hAnsi="Symbol" w:hint="default"/>
      </w:rPr>
    </w:lvl>
    <w:lvl w:ilvl="7" w:tplc="D060B260" w:tentative="1">
      <w:start w:val="1"/>
      <w:numFmt w:val="bullet"/>
      <w:lvlText w:val="o"/>
      <w:lvlJc w:val="left"/>
      <w:pPr>
        <w:ind w:left="5760" w:hanging="360"/>
      </w:pPr>
      <w:rPr>
        <w:rFonts w:ascii="Courier New" w:hAnsi="Courier New" w:cs="Courier New" w:hint="default"/>
      </w:rPr>
    </w:lvl>
    <w:lvl w:ilvl="8" w:tplc="990275A4" w:tentative="1">
      <w:start w:val="1"/>
      <w:numFmt w:val="bullet"/>
      <w:lvlText w:val=""/>
      <w:lvlJc w:val="left"/>
      <w:pPr>
        <w:ind w:left="6480" w:hanging="360"/>
      </w:pPr>
      <w:rPr>
        <w:rFonts w:ascii="Wingdings" w:hAnsi="Wingdings" w:hint="default"/>
      </w:rPr>
    </w:lvl>
  </w:abstractNum>
  <w:abstractNum w:abstractNumId="43" w15:restartNumberingAfterBreak="0">
    <w:nsid w:val="7B6F30FE"/>
    <w:multiLevelType w:val="hybridMultilevel"/>
    <w:tmpl w:val="E1EA6B7C"/>
    <w:lvl w:ilvl="0" w:tplc="1D5CAAD4">
      <w:start w:val="1"/>
      <w:numFmt w:val="bullet"/>
      <w:lvlText w:val=""/>
      <w:lvlJc w:val="left"/>
      <w:pPr>
        <w:ind w:left="1080" w:hanging="360"/>
      </w:pPr>
      <w:rPr>
        <w:rFonts w:ascii="Symbol" w:hAnsi="Symbol" w:hint="default"/>
      </w:rPr>
    </w:lvl>
    <w:lvl w:ilvl="1" w:tplc="34145052" w:tentative="1">
      <w:start w:val="1"/>
      <w:numFmt w:val="bullet"/>
      <w:lvlText w:val="o"/>
      <w:lvlJc w:val="left"/>
      <w:pPr>
        <w:ind w:left="1800" w:hanging="360"/>
      </w:pPr>
      <w:rPr>
        <w:rFonts w:ascii="Courier New" w:hAnsi="Courier New" w:cs="Courier New" w:hint="default"/>
      </w:rPr>
    </w:lvl>
    <w:lvl w:ilvl="2" w:tplc="AE42CEEE" w:tentative="1">
      <w:start w:val="1"/>
      <w:numFmt w:val="bullet"/>
      <w:lvlText w:val=""/>
      <w:lvlJc w:val="left"/>
      <w:pPr>
        <w:ind w:left="2520" w:hanging="360"/>
      </w:pPr>
      <w:rPr>
        <w:rFonts w:ascii="Wingdings" w:hAnsi="Wingdings" w:hint="default"/>
      </w:rPr>
    </w:lvl>
    <w:lvl w:ilvl="3" w:tplc="1B7A7260" w:tentative="1">
      <w:start w:val="1"/>
      <w:numFmt w:val="bullet"/>
      <w:lvlText w:val=""/>
      <w:lvlJc w:val="left"/>
      <w:pPr>
        <w:ind w:left="3240" w:hanging="360"/>
      </w:pPr>
      <w:rPr>
        <w:rFonts w:ascii="Symbol" w:hAnsi="Symbol" w:hint="default"/>
      </w:rPr>
    </w:lvl>
    <w:lvl w:ilvl="4" w:tplc="6A8AC24E" w:tentative="1">
      <w:start w:val="1"/>
      <w:numFmt w:val="bullet"/>
      <w:lvlText w:val="o"/>
      <w:lvlJc w:val="left"/>
      <w:pPr>
        <w:ind w:left="3960" w:hanging="360"/>
      </w:pPr>
      <w:rPr>
        <w:rFonts w:ascii="Courier New" w:hAnsi="Courier New" w:cs="Courier New" w:hint="default"/>
      </w:rPr>
    </w:lvl>
    <w:lvl w:ilvl="5" w:tplc="E682A832" w:tentative="1">
      <w:start w:val="1"/>
      <w:numFmt w:val="bullet"/>
      <w:lvlText w:val=""/>
      <w:lvlJc w:val="left"/>
      <w:pPr>
        <w:ind w:left="4680" w:hanging="360"/>
      </w:pPr>
      <w:rPr>
        <w:rFonts w:ascii="Wingdings" w:hAnsi="Wingdings" w:hint="default"/>
      </w:rPr>
    </w:lvl>
    <w:lvl w:ilvl="6" w:tplc="182E16B6" w:tentative="1">
      <w:start w:val="1"/>
      <w:numFmt w:val="bullet"/>
      <w:lvlText w:val=""/>
      <w:lvlJc w:val="left"/>
      <w:pPr>
        <w:ind w:left="5400" w:hanging="360"/>
      </w:pPr>
      <w:rPr>
        <w:rFonts w:ascii="Symbol" w:hAnsi="Symbol" w:hint="default"/>
      </w:rPr>
    </w:lvl>
    <w:lvl w:ilvl="7" w:tplc="8D706BF8" w:tentative="1">
      <w:start w:val="1"/>
      <w:numFmt w:val="bullet"/>
      <w:lvlText w:val="o"/>
      <w:lvlJc w:val="left"/>
      <w:pPr>
        <w:ind w:left="6120" w:hanging="360"/>
      </w:pPr>
      <w:rPr>
        <w:rFonts w:ascii="Courier New" w:hAnsi="Courier New" w:cs="Courier New" w:hint="default"/>
      </w:rPr>
    </w:lvl>
    <w:lvl w:ilvl="8" w:tplc="780030DA" w:tentative="1">
      <w:start w:val="1"/>
      <w:numFmt w:val="bullet"/>
      <w:lvlText w:val=""/>
      <w:lvlJc w:val="left"/>
      <w:pPr>
        <w:ind w:left="6840" w:hanging="360"/>
      </w:pPr>
      <w:rPr>
        <w:rFonts w:ascii="Wingdings" w:hAnsi="Wingdings" w:hint="default"/>
      </w:rPr>
    </w:lvl>
  </w:abstractNum>
  <w:abstractNum w:abstractNumId="44" w15:restartNumberingAfterBreak="0">
    <w:nsid w:val="7B913382"/>
    <w:multiLevelType w:val="hybridMultilevel"/>
    <w:tmpl w:val="62189ECE"/>
    <w:lvl w:ilvl="0" w:tplc="38F8CC2E">
      <w:start w:val="1"/>
      <w:numFmt w:val="bullet"/>
      <w:lvlText w:val="o"/>
      <w:lvlJc w:val="left"/>
      <w:pPr>
        <w:ind w:left="720" w:hanging="360"/>
      </w:pPr>
      <w:rPr>
        <w:rFonts w:ascii="Courier New" w:hAnsi="Courier New" w:cs="Courier New" w:hint="default"/>
      </w:rPr>
    </w:lvl>
    <w:lvl w:ilvl="1" w:tplc="A5F2A5D6">
      <w:start w:val="1"/>
      <w:numFmt w:val="bullet"/>
      <w:lvlText w:val="o"/>
      <w:lvlJc w:val="left"/>
      <w:pPr>
        <w:ind w:left="1440" w:hanging="360"/>
      </w:pPr>
      <w:rPr>
        <w:rFonts w:ascii="Courier New" w:hAnsi="Courier New" w:cs="Courier New" w:hint="default"/>
      </w:rPr>
    </w:lvl>
    <w:lvl w:ilvl="2" w:tplc="A2CE2570" w:tentative="1">
      <w:start w:val="1"/>
      <w:numFmt w:val="bullet"/>
      <w:lvlText w:val=""/>
      <w:lvlJc w:val="left"/>
      <w:pPr>
        <w:ind w:left="2160" w:hanging="360"/>
      </w:pPr>
      <w:rPr>
        <w:rFonts w:ascii="Wingdings" w:hAnsi="Wingdings" w:hint="default"/>
      </w:rPr>
    </w:lvl>
    <w:lvl w:ilvl="3" w:tplc="B0064F5E" w:tentative="1">
      <w:start w:val="1"/>
      <w:numFmt w:val="bullet"/>
      <w:lvlText w:val=""/>
      <w:lvlJc w:val="left"/>
      <w:pPr>
        <w:ind w:left="2880" w:hanging="360"/>
      </w:pPr>
      <w:rPr>
        <w:rFonts w:ascii="Symbol" w:hAnsi="Symbol" w:hint="default"/>
      </w:rPr>
    </w:lvl>
    <w:lvl w:ilvl="4" w:tplc="4016114E" w:tentative="1">
      <w:start w:val="1"/>
      <w:numFmt w:val="bullet"/>
      <w:lvlText w:val="o"/>
      <w:lvlJc w:val="left"/>
      <w:pPr>
        <w:ind w:left="3600" w:hanging="360"/>
      </w:pPr>
      <w:rPr>
        <w:rFonts w:ascii="Courier New" w:hAnsi="Courier New" w:cs="Courier New" w:hint="default"/>
      </w:rPr>
    </w:lvl>
    <w:lvl w:ilvl="5" w:tplc="33B88B06" w:tentative="1">
      <w:start w:val="1"/>
      <w:numFmt w:val="bullet"/>
      <w:lvlText w:val=""/>
      <w:lvlJc w:val="left"/>
      <w:pPr>
        <w:ind w:left="4320" w:hanging="360"/>
      </w:pPr>
      <w:rPr>
        <w:rFonts w:ascii="Wingdings" w:hAnsi="Wingdings" w:hint="default"/>
      </w:rPr>
    </w:lvl>
    <w:lvl w:ilvl="6" w:tplc="DC30D41E" w:tentative="1">
      <w:start w:val="1"/>
      <w:numFmt w:val="bullet"/>
      <w:lvlText w:val=""/>
      <w:lvlJc w:val="left"/>
      <w:pPr>
        <w:ind w:left="5040" w:hanging="360"/>
      </w:pPr>
      <w:rPr>
        <w:rFonts w:ascii="Symbol" w:hAnsi="Symbol" w:hint="default"/>
      </w:rPr>
    </w:lvl>
    <w:lvl w:ilvl="7" w:tplc="1AEACAB8" w:tentative="1">
      <w:start w:val="1"/>
      <w:numFmt w:val="bullet"/>
      <w:lvlText w:val="o"/>
      <w:lvlJc w:val="left"/>
      <w:pPr>
        <w:ind w:left="5760" w:hanging="360"/>
      </w:pPr>
      <w:rPr>
        <w:rFonts w:ascii="Courier New" w:hAnsi="Courier New" w:cs="Courier New" w:hint="default"/>
      </w:rPr>
    </w:lvl>
    <w:lvl w:ilvl="8" w:tplc="7CD440D6" w:tentative="1">
      <w:start w:val="1"/>
      <w:numFmt w:val="bullet"/>
      <w:lvlText w:val=""/>
      <w:lvlJc w:val="left"/>
      <w:pPr>
        <w:ind w:left="6480" w:hanging="360"/>
      </w:pPr>
      <w:rPr>
        <w:rFonts w:ascii="Wingdings" w:hAnsi="Wingdings" w:hint="default"/>
      </w:rPr>
    </w:lvl>
  </w:abstractNum>
  <w:abstractNum w:abstractNumId="45" w15:restartNumberingAfterBreak="0">
    <w:nsid w:val="7E345479"/>
    <w:multiLevelType w:val="multilevel"/>
    <w:tmpl w:val="CDEC7B78"/>
    <w:lvl w:ilvl="0">
      <w:start w:val="1"/>
      <w:numFmt w:val="decimal"/>
      <w:lvlText w:val="%1)"/>
      <w:lvlJc w:val="left"/>
      <w:pPr>
        <w:ind w:left="360" w:hanging="360"/>
      </w:pPr>
      <w:rPr>
        <w:strike w:val="0"/>
        <w:color w:val="000000"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58035447">
    <w:abstractNumId w:val="6"/>
  </w:num>
  <w:num w:numId="2" w16cid:durableId="565262909">
    <w:abstractNumId w:val="14"/>
  </w:num>
  <w:num w:numId="3" w16cid:durableId="197355743">
    <w:abstractNumId w:val="39"/>
  </w:num>
  <w:num w:numId="4" w16cid:durableId="597643684">
    <w:abstractNumId w:val="15"/>
  </w:num>
  <w:num w:numId="5" w16cid:durableId="2129618068">
    <w:abstractNumId w:val="35"/>
  </w:num>
  <w:num w:numId="6" w16cid:durableId="720638067">
    <w:abstractNumId w:val="4"/>
  </w:num>
  <w:num w:numId="7" w16cid:durableId="2045211696">
    <w:abstractNumId w:val="12"/>
  </w:num>
  <w:num w:numId="8" w16cid:durableId="2008241768">
    <w:abstractNumId w:val="22"/>
  </w:num>
  <w:num w:numId="9" w16cid:durableId="2073500833">
    <w:abstractNumId w:val="45"/>
  </w:num>
  <w:num w:numId="10" w16cid:durableId="178811584">
    <w:abstractNumId w:val="36"/>
  </w:num>
  <w:num w:numId="11" w16cid:durableId="511578433">
    <w:abstractNumId w:val="37"/>
  </w:num>
  <w:num w:numId="12" w16cid:durableId="628704091">
    <w:abstractNumId w:val="23"/>
  </w:num>
  <w:num w:numId="13" w16cid:durableId="1336569085">
    <w:abstractNumId w:val="0"/>
  </w:num>
  <w:num w:numId="14" w16cid:durableId="1658075338">
    <w:abstractNumId w:val="11"/>
  </w:num>
  <w:num w:numId="15" w16cid:durableId="1470593184">
    <w:abstractNumId w:val="27"/>
  </w:num>
  <w:num w:numId="16" w16cid:durableId="476797430">
    <w:abstractNumId w:val="8"/>
  </w:num>
  <w:num w:numId="17" w16cid:durableId="812718513">
    <w:abstractNumId w:val="31"/>
  </w:num>
  <w:num w:numId="18" w16cid:durableId="1866208959">
    <w:abstractNumId w:val="41"/>
  </w:num>
  <w:num w:numId="19" w16cid:durableId="533690425">
    <w:abstractNumId w:val="30"/>
  </w:num>
  <w:num w:numId="20" w16cid:durableId="2110467867">
    <w:abstractNumId w:val="16"/>
  </w:num>
  <w:num w:numId="21" w16cid:durableId="1084104281">
    <w:abstractNumId w:val="38"/>
  </w:num>
  <w:num w:numId="22" w16cid:durableId="190925007">
    <w:abstractNumId w:val="21"/>
  </w:num>
  <w:num w:numId="23" w16cid:durableId="466435171">
    <w:abstractNumId w:val="18"/>
  </w:num>
  <w:num w:numId="24" w16cid:durableId="1093866401">
    <w:abstractNumId w:val="13"/>
  </w:num>
  <w:num w:numId="25" w16cid:durableId="2134059467">
    <w:abstractNumId w:val="42"/>
  </w:num>
  <w:num w:numId="26" w16cid:durableId="512652582">
    <w:abstractNumId w:val="20"/>
  </w:num>
  <w:num w:numId="27" w16cid:durableId="1722514957">
    <w:abstractNumId w:val="28"/>
  </w:num>
  <w:num w:numId="28" w16cid:durableId="59253229">
    <w:abstractNumId w:val="43"/>
  </w:num>
  <w:num w:numId="29" w16cid:durableId="413209583">
    <w:abstractNumId w:val="1"/>
  </w:num>
  <w:num w:numId="30" w16cid:durableId="2001614271">
    <w:abstractNumId w:val="33"/>
  </w:num>
  <w:num w:numId="31" w16cid:durableId="207185818">
    <w:abstractNumId w:val="3"/>
  </w:num>
  <w:num w:numId="32" w16cid:durableId="1059480860">
    <w:abstractNumId w:val="32"/>
  </w:num>
  <w:num w:numId="33" w16cid:durableId="1889147027">
    <w:abstractNumId w:val="9"/>
  </w:num>
  <w:num w:numId="34" w16cid:durableId="951059670">
    <w:abstractNumId w:val="29"/>
  </w:num>
  <w:num w:numId="35" w16cid:durableId="1209951355">
    <w:abstractNumId w:val="19"/>
  </w:num>
  <w:num w:numId="36" w16cid:durableId="282927872">
    <w:abstractNumId w:val="17"/>
  </w:num>
  <w:num w:numId="37" w16cid:durableId="85927689">
    <w:abstractNumId w:val="40"/>
  </w:num>
  <w:num w:numId="38" w16cid:durableId="467626107">
    <w:abstractNumId w:val="44"/>
  </w:num>
  <w:num w:numId="39" w16cid:durableId="576745037">
    <w:abstractNumId w:val="2"/>
  </w:num>
  <w:num w:numId="40" w16cid:durableId="1601791959">
    <w:abstractNumId w:val="25"/>
  </w:num>
  <w:num w:numId="41" w16cid:durableId="949703868">
    <w:abstractNumId w:val="26"/>
  </w:num>
  <w:num w:numId="42" w16cid:durableId="1367833963">
    <w:abstractNumId w:val="7"/>
  </w:num>
  <w:num w:numId="43" w16cid:durableId="1880508824">
    <w:abstractNumId w:val="34"/>
  </w:num>
  <w:num w:numId="44" w16cid:durableId="380518812">
    <w:abstractNumId w:val="24"/>
  </w:num>
  <w:num w:numId="45" w16cid:durableId="1053695684">
    <w:abstractNumId w:val="10"/>
  </w:num>
  <w:num w:numId="46" w16cid:durableId="928149853">
    <w:abstractNumId w:val="5"/>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v Lina">
    <w15:presenceInfo w15:providerId="AD" w15:userId="S-1-5-21-1499430162-1245868380-186260367-62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CF8"/>
    <w:rsid w:val="000037B9"/>
    <w:rsid w:val="00003B5D"/>
    <w:rsid w:val="000041E3"/>
    <w:rsid w:val="00010711"/>
    <w:rsid w:val="0001116F"/>
    <w:rsid w:val="00015F25"/>
    <w:rsid w:val="00015F53"/>
    <w:rsid w:val="0002392C"/>
    <w:rsid w:val="00023C9B"/>
    <w:rsid w:val="0003168A"/>
    <w:rsid w:val="0003432E"/>
    <w:rsid w:val="00034CEC"/>
    <w:rsid w:val="00034F34"/>
    <w:rsid w:val="000354EF"/>
    <w:rsid w:val="000355B7"/>
    <w:rsid w:val="00035C97"/>
    <w:rsid w:val="00037A30"/>
    <w:rsid w:val="0004250C"/>
    <w:rsid w:val="00043A5F"/>
    <w:rsid w:val="00047CF0"/>
    <w:rsid w:val="000520E5"/>
    <w:rsid w:val="00052286"/>
    <w:rsid w:val="00054A1D"/>
    <w:rsid w:val="00055D82"/>
    <w:rsid w:val="000617E1"/>
    <w:rsid w:val="00064160"/>
    <w:rsid w:val="00064961"/>
    <w:rsid w:val="00070DF8"/>
    <w:rsid w:val="00071DC1"/>
    <w:rsid w:val="00072C7A"/>
    <w:rsid w:val="00075AAD"/>
    <w:rsid w:val="000835CC"/>
    <w:rsid w:val="000840D8"/>
    <w:rsid w:val="00084D8D"/>
    <w:rsid w:val="00085AC2"/>
    <w:rsid w:val="000872E5"/>
    <w:rsid w:val="00087CE9"/>
    <w:rsid w:val="000900DA"/>
    <w:rsid w:val="00091391"/>
    <w:rsid w:val="00096298"/>
    <w:rsid w:val="00097A64"/>
    <w:rsid w:val="00097FB9"/>
    <w:rsid w:val="000A0C03"/>
    <w:rsid w:val="000A1CF3"/>
    <w:rsid w:val="000A205C"/>
    <w:rsid w:val="000A2954"/>
    <w:rsid w:val="000A5A23"/>
    <w:rsid w:val="000B1C5F"/>
    <w:rsid w:val="000B39AA"/>
    <w:rsid w:val="000B63E0"/>
    <w:rsid w:val="000B7C3E"/>
    <w:rsid w:val="000C1710"/>
    <w:rsid w:val="000C1E7F"/>
    <w:rsid w:val="000C214D"/>
    <w:rsid w:val="000C29BD"/>
    <w:rsid w:val="000C310B"/>
    <w:rsid w:val="000C77BB"/>
    <w:rsid w:val="000D31DC"/>
    <w:rsid w:val="000D3E6B"/>
    <w:rsid w:val="000D4585"/>
    <w:rsid w:val="000E134E"/>
    <w:rsid w:val="000E1A95"/>
    <w:rsid w:val="000E35A3"/>
    <w:rsid w:val="000E4617"/>
    <w:rsid w:val="000E4B3F"/>
    <w:rsid w:val="000E4E3D"/>
    <w:rsid w:val="000E7D91"/>
    <w:rsid w:val="000F021B"/>
    <w:rsid w:val="000F24A0"/>
    <w:rsid w:val="000F4412"/>
    <w:rsid w:val="000F46B1"/>
    <w:rsid w:val="000F6269"/>
    <w:rsid w:val="000F67DB"/>
    <w:rsid w:val="000F76F3"/>
    <w:rsid w:val="00100318"/>
    <w:rsid w:val="001014D7"/>
    <w:rsid w:val="00103DB8"/>
    <w:rsid w:val="001058DF"/>
    <w:rsid w:val="00105F19"/>
    <w:rsid w:val="00110CFB"/>
    <w:rsid w:val="00111D7E"/>
    <w:rsid w:val="00112453"/>
    <w:rsid w:val="001125F5"/>
    <w:rsid w:val="00112F41"/>
    <w:rsid w:val="0011546B"/>
    <w:rsid w:val="0011764A"/>
    <w:rsid w:val="0011792D"/>
    <w:rsid w:val="00120D5C"/>
    <w:rsid w:val="00123681"/>
    <w:rsid w:val="00127911"/>
    <w:rsid w:val="001301A6"/>
    <w:rsid w:val="001345B1"/>
    <w:rsid w:val="001348FA"/>
    <w:rsid w:val="00135ECD"/>
    <w:rsid w:val="00137736"/>
    <w:rsid w:val="00140A01"/>
    <w:rsid w:val="00144DDE"/>
    <w:rsid w:val="0014636C"/>
    <w:rsid w:val="0014783D"/>
    <w:rsid w:val="001500DC"/>
    <w:rsid w:val="001511D0"/>
    <w:rsid w:val="00152279"/>
    <w:rsid w:val="00154BF2"/>
    <w:rsid w:val="0015567A"/>
    <w:rsid w:val="0016183C"/>
    <w:rsid w:val="0016485D"/>
    <w:rsid w:val="001671A0"/>
    <w:rsid w:val="00170CAA"/>
    <w:rsid w:val="001727A6"/>
    <w:rsid w:val="00173828"/>
    <w:rsid w:val="00173F64"/>
    <w:rsid w:val="001807D0"/>
    <w:rsid w:val="00182486"/>
    <w:rsid w:val="00182D41"/>
    <w:rsid w:val="001838E7"/>
    <w:rsid w:val="0018416F"/>
    <w:rsid w:val="00184F5B"/>
    <w:rsid w:val="00185D9F"/>
    <w:rsid w:val="001863B6"/>
    <w:rsid w:val="001934CF"/>
    <w:rsid w:val="00195D51"/>
    <w:rsid w:val="001A4229"/>
    <w:rsid w:val="001A4295"/>
    <w:rsid w:val="001A52BD"/>
    <w:rsid w:val="001A56B7"/>
    <w:rsid w:val="001A6C18"/>
    <w:rsid w:val="001B0EE9"/>
    <w:rsid w:val="001B18CD"/>
    <w:rsid w:val="001B1EFC"/>
    <w:rsid w:val="001B3C93"/>
    <w:rsid w:val="001B4B1A"/>
    <w:rsid w:val="001B61B1"/>
    <w:rsid w:val="001B654B"/>
    <w:rsid w:val="001B749D"/>
    <w:rsid w:val="001C07A5"/>
    <w:rsid w:val="001C562A"/>
    <w:rsid w:val="001C5BFF"/>
    <w:rsid w:val="001C6D5F"/>
    <w:rsid w:val="001C7C74"/>
    <w:rsid w:val="001D298D"/>
    <w:rsid w:val="001D2F0D"/>
    <w:rsid w:val="001D69BF"/>
    <w:rsid w:val="001D74EF"/>
    <w:rsid w:val="001E0895"/>
    <w:rsid w:val="001E14CF"/>
    <w:rsid w:val="001E51D4"/>
    <w:rsid w:val="001E51E4"/>
    <w:rsid w:val="001E5943"/>
    <w:rsid w:val="001E6360"/>
    <w:rsid w:val="001E6543"/>
    <w:rsid w:val="001E6B0F"/>
    <w:rsid w:val="001E77D9"/>
    <w:rsid w:val="001F0052"/>
    <w:rsid w:val="001F0734"/>
    <w:rsid w:val="001F4F2C"/>
    <w:rsid w:val="001F5F2A"/>
    <w:rsid w:val="001F70EB"/>
    <w:rsid w:val="001F7759"/>
    <w:rsid w:val="00204424"/>
    <w:rsid w:val="002059A3"/>
    <w:rsid w:val="00206F7A"/>
    <w:rsid w:val="00210426"/>
    <w:rsid w:val="002201A2"/>
    <w:rsid w:val="00221ED9"/>
    <w:rsid w:val="002222D7"/>
    <w:rsid w:val="00223BFA"/>
    <w:rsid w:val="00223C27"/>
    <w:rsid w:val="002310F1"/>
    <w:rsid w:val="002322C4"/>
    <w:rsid w:val="0023426D"/>
    <w:rsid w:val="002343EA"/>
    <w:rsid w:val="00234B37"/>
    <w:rsid w:val="00236409"/>
    <w:rsid w:val="00240493"/>
    <w:rsid w:val="002440AE"/>
    <w:rsid w:val="00245871"/>
    <w:rsid w:val="00247A8D"/>
    <w:rsid w:val="00252196"/>
    <w:rsid w:val="002526DC"/>
    <w:rsid w:val="00253789"/>
    <w:rsid w:val="002538A9"/>
    <w:rsid w:val="00253C6B"/>
    <w:rsid w:val="00257BE4"/>
    <w:rsid w:val="0026106C"/>
    <w:rsid w:val="00265626"/>
    <w:rsid w:val="00265817"/>
    <w:rsid w:val="002663CE"/>
    <w:rsid w:val="00271673"/>
    <w:rsid w:val="0027248C"/>
    <w:rsid w:val="002733CC"/>
    <w:rsid w:val="00273616"/>
    <w:rsid w:val="00274298"/>
    <w:rsid w:val="002748AB"/>
    <w:rsid w:val="0027633D"/>
    <w:rsid w:val="002802B1"/>
    <w:rsid w:val="00282018"/>
    <w:rsid w:val="0028454A"/>
    <w:rsid w:val="00285AA2"/>
    <w:rsid w:val="002903DD"/>
    <w:rsid w:val="00292654"/>
    <w:rsid w:val="00294736"/>
    <w:rsid w:val="002947BD"/>
    <w:rsid w:val="00294B64"/>
    <w:rsid w:val="00294BA2"/>
    <w:rsid w:val="00294BE8"/>
    <w:rsid w:val="0029558D"/>
    <w:rsid w:val="002958F2"/>
    <w:rsid w:val="00295DC3"/>
    <w:rsid w:val="00295DC6"/>
    <w:rsid w:val="002A1774"/>
    <w:rsid w:val="002A1E92"/>
    <w:rsid w:val="002A3D58"/>
    <w:rsid w:val="002A4DD2"/>
    <w:rsid w:val="002A6399"/>
    <w:rsid w:val="002A6852"/>
    <w:rsid w:val="002A73A6"/>
    <w:rsid w:val="002B287A"/>
    <w:rsid w:val="002B352C"/>
    <w:rsid w:val="002B36CD"/>
    <w:rsid w:val="002B53A3"/>
    <w:rsid w:val="002B7726"/>
    <w:rsid w:val="002C1BF9"/>
    <w:rsid w:val="002C253A"/>
    <w:rsid w:val="002C47AA"/>
    <w:rsid w:val="002C7601"/>
    <w:rsid w:val="002D04E1"/>
    <w:rsid w:val="002D1AE3"/>
    <w:rsid w:val="002D4631"/>
    <w:rsid w:val="002D4DE9"/>
    <w:rsid w:val="002E302F"/>
    <w:rsid w:val="002E4574"/>
    <w:rsid w:val="002F3C52"/>
    <w:rsid w:val="002F4405"/>
    <w:rsid w:val="002F6333"/>
    <w:rsid w:val="002F65A1"/>
    <w:rsid w:val="00300CE6"/>
    <w:rsid w:val="00305B0C"/>
    <w:rsid w:val="00305FF7"/>
    <w:rsid w:val="00306248"/>
    <w:rsid w:val="00311EC2"/>
    <w:rsid w:val="00313633"/>
    <w:rsid w:val="0031524A"/>
    <w:rsid w:val="00315815"/>
    <w:rsid w:val="00316168"/>
    <w:rsid w:val="00320B5E"/>
    <w:rsid w:val="003242C0"/>
    <w:rsid w:val="003244AF"/>
    <w:rsid w:val="00324540"/>
    <w:rsid w:val="00324B5D"/>
    <w:rsid w:val="0032547F"/>
    <w:rsid w:val="00325735"/>
    <w:rsid w:val="003312CD"/>
    <w:rsid w:val="00331CA0"/>
    <w:rsid w:val="00334547"/>
    <w:rsid w:val="003355C0"/>
    <w:rsid w:val="00336739"/>
    <w:rsid w:val="003368E7"/>
    <w:rsid w:val="00337270"/>
    <w:rsid w:val="003420C1"/>
    <w:rsid w:val="00342CF8"/>
    <w:rsid w:val="00343859"/>
    <w:rsid w:val="00346C98"/>
    <w:rsid w:val="00350FEE"/>
    <w:rsid w:val="00351F48"/>
    <w:rsid w:val="003533BE"/>
    <w:rsid w:val="00356CF2"/>
    <w:rsid w:val="003578C9"/>
    <w:rsid w:val="0036317A"/>
    <w:rsid w:val="00363937"/>
    <w:rsid w:val="00370463"/>
    <w:rsid w:val="003749C5"/>
    <w:rsid w:val="00376AB5"/>
    <w:rsid w:val="00376E7D"/>
    <w:rsid w:val="003822A0"/>
    <w:rsid w:val="003840DD"/>
    <w:rsid w:val="003847CF"/>
    <w:rsid w:val="0038680F"/>
    <w:rsid w:val="00392C86"/>
    <w:rsid w:val="00395D57"/>
    <w:rsid w:val="003A0C5D"/>
    <w:rsid w:val="003A1A2D"/>
    <w:rsid w:val="003A1C92"/>
    <w:rsid w:val="003A3751"/>
    <w:rsid w:val="003A47D9"/>
    <w:rsid w:val="003A4DE5"/>
    <w:rsid w:val="003A4FEF"/>
    <w:rsid w:val="003A5602"/>
    <w:rsid w:val="003B2851"/>
    <w:rsid w:val="003B3370"/>
    <w:rsid w:val="003B3580"/>
    <w:rsid w:val="003B4AB7"/>
    <w:rsid w:val="003C1193"/>
    <w:rsid w:val="003C3801"/>
    <w:rsid w:val="003D0C11"/>
    <w:rsid w:val="003D15BE"/>
    <w:rsid w:val="003D2B81"/>
    <w:rsid w:val="003D4F9F"/>
    <w:rsid w:val="003D5887"/>
    <w:rsid w:val="003D6A8A"/>
    <w:rsid w:val="003E4021"/>
    <w:rsid w:val="003E5F52"/>
    <w:rsid w:val="003E65A9"/>
    <w:rsid w:val="003E685A"/>
    <w:rsid w:val="003E7A0D"/>
    <w:rsid w:val="003F15C4"/>
    <w:rsid w:val="003F1BDD"/>
    <w:rsid w:val="003F2921"/>
    <w:rsid w:val="003F42AA"/>
    <w:rsid w:val="003F6FE5"/>
    <w:rsid w:val="003F7690"/>
    <w:rsid w:val="003F7B69"/>
    <w:rsid w:val="00400AAA"/>
    <w:rsid w:val="00401A7F"/>
    <w:rsid w:val="00406714"/>
    <w:rsid w:val="0041017A"/>
    <w:rsid w:val="00411778"/>
    <w:rsid w:val="0042062A"/>
    <w:rsid w:val="004213D0"/>
    <w:rsid w:val="00422019"/>
    <w:rsid w:val="004231E0"/>
    <w:rsid w:val="0042748E"/>
    <w:rsid w:val="00427662"/>
    <w:rsid w:val="00427F83"/>
    <w:rsid w:val="00431596"/>
    <w:rsid w:val="00431BE6"/>
    <w:rsid w:val="00433486"/>
    <w:rsid w:val="00433DC1"/>
    <w:rsid w:val="0043518E"/>
    <w:rsid w:val="004357DD"/>
    <w:rsid w:val="0043699C"/>
    <w:rsid w:val="0043749E"/>
    <w:rsid w:val="00442A7D"/>
    <w:rsid w:val="0044572D"/>
    <w:rsid w:val="00445EEC"/>
    <w:rsid w:val="00450D27"/>
    <w:rsid w:val="004576C7"/>
    <w:rsid w:val="00457900"/>
    <w:rsid w:val="0046073C"/>
    <w:rsid w:val="00461169"/>
    <w:rsid w:val="004614A9"/>
    <w:rsid w:val="00461CA8"/>
    <w:rsid w:val="004628B6"/>
    <w:rsid w:val="00466C13"/>
    <w:rsid w:val="00467DFF"/>
    <w:rsid w:val="00471240"/>
    <w:rsid w:val="0047177B"/>
    <w:rsid w:val="00471AEF"/>
    <w:rsid w:val="00474882"/>
    <w:rsid w:val="0047636F"/>
    <w:rsid w:val="0047709E"/>
    <w:rsid w:val="00477AED"/>
    <w:rsid w:val="00482DB9"/>
    <w:rsid w:val="00484C16"/>
    <w:rsid w:val="00485F9C"/>
    <w:rsid w:val="00487045"/>
    <w:rsid w:val="0048747A"/>
    <w:rsid w:val="00491691"/>
    <w:rsid w:val="00492A13"/>
    <w:rsid w:val="0049330E"/>
    <w:rsid w:val="0049340A"/>
    <w:rsid w:val="004936A3"/>
    <w:rsid w:val="00493A6C"/>
    <w:rsid w:val="00495288"/>
    <w:rsid w:val="00497491"/>
    <w:rsid w:val="004A0027"/>
    <w:rsid w:val="004A29C3"/>
    <w:rsid w:val="004A3820"/>
    <w:rsid w:val="004A3FCE"/>
    <w:rsid w:val="004A5AC7"/>
    <w:rsid w:val="004B2570"/>
    <w:rsid w:val="004B26E8"/>
    <w:rsid w:val="004B2FFD"/>
    <w:rsid w:val="004B358B"/>
    <w:rsid w:val="004B3C11"/>
    <w:rsid w:val="004B748F"/>
    <w:rsid w:val="004C0CA3"/>
    <w:rsid w:val="004C1AE7"/>
    <w:rsid w:val="004C2787"/>
    <w:rsid w:val="004C27FE"/>
    <w:rsid w:val="004C43CC"/>
    <w:rsid w:val="004C59EC"/>
    <w:rsid w:val="004C6E3F"/>
    <w:rsid w:val="004D0305"/>
    <w:rsid w:val="004D073B"/>
    <w:rsid w:val="004D2641"/>
    <w:rsid w:val="004D2FB5"/>
    <w:rsid w:val="004D5DB6"/>
    <w:rsid w:val="004E13AC"/>
    <w:rsid w:val="004E3778"/>
    <w:rsid w:val="004E51FC"/>
    <w:rsid w:val="004E679A"/>
    <w:rsid w:val="004E6D47"/>
    <w:rsid w:val="004F271B"/>
    <w:rsid w:val="004F2851"/>
    <w:rsid w:val="004F342C"/>
    <w:rsid w:val="004F3687"/>
    <w:rsid w:val="004F5FE5"/>
    <w:rsid w:val="004F6F8F"/>
    <w:rsid w:val="004F7B81"/>
    <w:rsid w:val="0050002C"/>
    <w:rsid w:val="0050073D"/>
    <w:rsid w:val="005008DB"/>
    <w:rsid w:val="005072B2"/>
    <w:rsid w:val="005127C1"/>
    <w:rsid w:val="005134B9"/>
    <w:rsid w:val="00514D27"/>
    <w:rsid w:val="005158D6"/>
    <w:rsid w:val="005170E5"/>
    <w:rsid w:val="00520050"/>
    <w:rsid w:val="005221EE"/>
    <w:rsid w:val="0052295B"/>
    <w:rsid w:val="00522A8B"/>
    <w:rsid w:val="005237B8"/>
    <w:rsid w:val="005256FD"/>
    <w:rsid w:val="0052578E"/>
    <w:rsid w:val="0052585A"/>
    <w:rsid w:val="005265D4"/>
    <w:rsid w:val="00532AA9"/>
    <w:rsid w:val="00533C90"/>
    <w:rsid w:val="005343FB"/>
    <w:rsid w:val="00534577"/>
    <w:rsid w:val="00535490"/>
    <w:rsid w:val="005361EF"/>
    <w:rsid w:val="0054065A"/>
    <w:rsid w:val="00541742"/>
    <w:rsid w:val="005453FF"/>
    <w:rsid w:val="0054778E"/>
    <w:rsid w:val="00553DF9"/>
    <w:rsid w:val="0055472C"/>
    <w:rsid w:val="0055567B"/>
    <w:rsid w:val="00556EC9"/>
    <w:rsid w:val="00557742"/>
    <w:rsid w:val="00565462"/>
    <w:rsid w:val="005660E6"/>
    <w:rsid w:val="00573187"/>
    <w:rsid w:val="00573333"/>
    <w:rsid w:val="00574234"/>
    <w:rsid w:val="00574642"/>
    <w:rsid w:val="005759EE"/>
    <w:rsid w:val="005766DA"/>
    <w:rsid w:val="00583B88"/>
    <w:rsid w:val="00591130"/>
    <w:rsid w:val="00591595"/>
    <w:rsid w:val="00593A2F"/>
    <w:rsid w:val="00595DA8"/>
    <w:rsid w:val="00595FA4"/>
    <w:rsid w:val="00596E45"/>
    <w:rsid w:val="00596EC1"/>
    <w:rsid w:val="00597B8E"/>
    <w:rsid w:val="00597E39"/>
    <w:rsid w:val="005A0758"/>
    <w:rsid w:val="005A1294"/>
    <w:rsid w:val="005A33C3"/>
    <w:rsid w:val="005A3AB8"/>
    <w:rsid w:val="005A4D9C"/>
    <w:rsid w:val="005A56EC"/>
    <w:rsid w:val="005A6243"/>
    <w:rsid w:val="005B002B"/>
    <w:rsid w:val="005B350C"/>
    <w:rsid w:val="005B5BF5"/>
    <w:rsid w:val="005B5E5E"/>
    <w:rsid w:val="005B75D5"/>
    <w:rsid w:val="005C0A51"/>
    <w:rsid w:val="005C2649"/>
    <w:rsid w:val="005C44A0"/>
    <w:rsid w:val="005C6742"/>
    <w:rsid w:val="005C686D"/>
    <w:rsid w:val="005C7FCD"/>
    <w:rsid w:val="005D1D1C"/>
    <w:rsid w:val="005D25C9"/>
    <w:rsid w:val="005D2D0F"/>
    <w:rsid w:val="005D43CB"/>
    <w:rsid w:val="005D5AF4"/>
    <w:rsid w:val="005D6BDF"/>
    <w:rsid w:val="005D7384"/>
    <w:rsid w:val="005D7AA4"/>
    <w:rsid w:val="005E0662"/>
    <w:rsid w:val="005E1D1B"/>
    <w:rsid w:val="005E3568"/>
    <w:rsid w:val="005E3979"/>
    <w:rsid w:val="005E4136"/>
    <w:rsid w:val="005E7CA4"/>
    <w:rsid w:val="005F1355"/>
    <w:rsid w:val="005F37FD"/>
    <w:rsid w:val="005F5265"/>
    <w:rsid w:val="005F53F8"/>
    <w:rsid w:val="005F6352"/>
    <w:rsid w:val="005F6AB5"/>
    <w:rsid w:val="00600392"/>
    <w:rsid w:val="006003D6"/>
    <w:rsid w:val="006039BB"/>
    <w:rsid w:val="00604646"/>
    <w:rsid w:val="00604C08"/>
    <w:rsid w:val="006058C6"/>
    <w:rsid w:val="00611084"/>
    <w:rsid w:val="00612415"/>
    <w:rsid w:val="00617A04"/>
    <w:rsid w:val="00617BE5"/>
    <w:rsid w:val="006203AA"/>
    <w:rsid w:val="00620D57"/>
    <w:rsid w:val="00621EFA"/>
    <w:rsid w:val="00623C48"/>
    <w:rsid w:val="00624C92"/>
    <w:rsid w:val="0062596D"/>
    <w:rsid w:val="00625F66"/>
    <w:rsid w:val="00626896"/>
    <w:rsid w:val="00626A77"/>
    <w:rsid w:val="00627F5A"/>
    <w:rsid w:val="00630F84"/>
    <w:rsid w:val="006318D3"/>
    <w:rsid w:val="00633182"/>
    <w:rsid w:val="00633281"/>
    <w:rsid w:val="00633A7E"/>
    <w:rsid w:val="006347F4"/>
    <w:rsid w:val="00635C96"/>
    <w:rsid w:val="00636D76"/>
    <w:rsid w:val="00637ACB"/>
    <w:rsid w:val="00637D6C"/>
    <w:rsid w:val="00637E47"/>
    <w:rsid w:val="0064051C"/>
    <w:rsid w:val="00640FF1"/>
    <w:rsid w:val="00643756"/>
    <w:rsid w:val="006444C8"/>
    <w:rsid w:val="006457EC"/>
    <w:rsid w:val="006458B5"/>
    <w:rsid w:val="00645A1C"/>
    <w:rsid w:val="00645D87"/>
    <w:rsid w:val="00647278"/>
    <w:rsid w:val="00650B16"/>
    <w:rsid w:val="006524BD"/>
    <w:rsid w:val="00653BFB"/>
    <w:rsid w:val="006540B0"/>
    <w:rsid w:val="00654B1E"/>
    <w:rsid w:val="00655925"/>
    <w:rsid w:val="00655C4A"/>
    <w:rsid w:val="0065610C"/>
    <w:rsid w:val="00657A96"/>
    <w:rsid w:val="0066224B"/>
    <w:rsid w:val="00663F61"/>
    <w:rsid w:val="0066565F"/>
    <w:rsid w:val="00667E4E"/>
    <w:rsid w:val="00670E3D"/>
    <w:rsid w:val="00670FB6"/>
    <w:rsid w:val="0067129F"/>
    <w:rsid w:val="0067479A"/>
    <w:rsid w:val="0067593D"/>
    <w:rsid w:val="0068120D"/>
    <w:rsid w:val="00681C10"/>
    <w:rsid w:val="00687FC0"/>
    <w:rsid w:val="00690633"/>
    <w:rsid w:val="006914D1"/>
    <w:rsid w:val="00692079"/>
    <w:rsid w:val="0069258F"/>
    <w:rsid w:val="00695554"/>
    <w:rsid w:val="006A009E"/>
    <w:rsid w:val="006A3023"/>
    <w:rsid w:val="006A349D"/>
    <w:rsid w:val="006A3BCA"/>
    <w:rsid w:val="006A3D74"/>
    <w:rsid w:val="006A4A79"/>
    <w:rsid w:val="006A4CB9"/>
    <w:rsid w:val="006A6CEB"/>
    <w:rsid w:val="006B1603"/>
    <w:rsid w:val="006B1FCF"/>
    <w:rsid w:val="006B37FD"/>
    <w:rsid w:val="006B3F3E"/>
    <w:rsid w:val="006B5B29"/>
    <w:rsid w:val="006B7627"/>
    <w:rsid w:val="006C6237"/>
    <w:rsid w:val="006D07E6"/>
    <w:rsid w:val="006D0A7D"/>
    <w:rsid w:val="006D2722"/>
    <w:rsid w:val="006D2E6C"/>
    <w:rsid w:val="006E5361"/>
    <w:rsid w:val="006E6E27"/>
    <w:rsid w:val="006E7012"/>
    <w:rsid w:val="006F01F4"/>
    <w:rsid w:val="006F513B"/>
    <w:rsid w:val="006F54B6"/>
    <w:rsid w:val="00700F04"/>
    <w:rsid w:val="007043AB"/>
    <w:rsid w:val="00704A3F"/>
    <w:rsid w:val="007054BC"/>
    <w:rsid w:val="007064DD"/>
    <w:rsid w:val="00706686"/>
    <w:rsid w:val="00707D53"/>
    <w:rsid w:val="00712481"/>
    <w:rsid w:val="0072093E"/>
    <w:rsid w:val="00721170"/>
    <w:rsid w:val="007218DC"/>
    <w:rsid w:val="00727CE0"/>
    <w:rsid w:val="0073207E"/>
    <w:rsid w:val="00734AD5"/>
    <w:rsid w:val="007359E8"/>
    <w:rsid w:val="0074070C"/>
    <w:rsid w:val="007418C8"/>
    <w:rsid w:val="007439F8"/>
    <w:rsid w:val="007452EC"/>
    <w:rsid w:val="0074622F"/>
    <w:rsid w:val="00746B96"/>
    <w:rsid w:val="00746BE9"/>
    <w:rsid w:val="00746D29"/>
    <w:rsid w:val="007562EC"/>
    <w:rsid w:val="00762E8E"/>
    <w:rsid w:val="007641E9"/>
    <w:rsid w:val="00767DCA"/>
    <w:rsid w:val="007700B6"/>
    <w:rsid w:val="00770733"/>
    <w:rsid w:val="00773177"/>
    <w:rsid w:val="00773F1B"/>
    <w:rsid w:val="00776DA0"/>
    <w:rsid w:val="0078018A"/>
    <w:rsid w:val="00780673"/>
    <w:rsid w:val="00781A66"/>
    <w:rsid w:val="007842BC"/>
    <w:rsid w:val="00786889"/>
    <w:rsid w:val="007875FE"/>
    <w:rsid w:val="0079017D"/>
    <w:rsid w:val="00791F22"/>
    <w:rsid w:val="007932C0"/>
    <w:rsid w:val="00797D5B"/>
    <w:rsid w:val="007A190C"/>
    <w:rsid w:val="007A1EC5"/>
    <w:rsid w:val="007A275B"/>
    <w:rsid w:val="007A3162"/>
    <w:rsid w:val="007A3198"/>
    <w:rsid w:val="007A33C8"/>
    <w:rsid w:val="007A3919"/>
    <w:rsid w:val="007A3ADA"/>
    <w:rsid w:val="007A44A7"/>
    <w:rsid w:val="007A5C8B"/>
    <w:rsid w:val="007B0EA2"/>
    <w:rsid w:val="007B0FFF"/>
    <w:rsid w:val="007B303D"/>
    <w:rsid w:val="007B3AAF"/>
    <w:rsid w:val="007B484C"/>
    <w:rsid w:val="007B556D"/>
    <w:rsid w:val="007B6021"/>
    <w:rsid w:val="007B6CC1"/>
    <w:rsid w:val="007B6DDC"/>
    <w:rsid w:val="007B721C"/>
    <w:rsid w:val="007C1BE4"/>
    <w:rsid w:val="007C74E1"/>
    <w:rsid w:val="007D02CE"/>
    <w:rsid w:val="007D2CF4"/>
    <w:rsid w:val="007D314F"/>
    <w:rsid w:val="007D3739"/>
    <w:rsid w:val="007D3DA3"/>
    <w:rsid w:val="007D445B"/>
    <w:rsid w:val="007D760F"/>
    <w:rsid w:val="007D761E"/>
    <w:rsid w:val="007E0F27"/>
    <w:rsid w:val="007E1A16"/>
    <w:rsid w:val="007E4D0A"/>
    <w:rsid w:val="007E5F90"/>
    <w:rsid w:val="007F4A2A"/>
    <w:rsid w:val="007F4AC5"/>
    <w:rsid w:val="007F5040"/>
    <w:rsid w:val="007F6AAC"/>
    <w:rsid w:val="007F748F"/>
    <w:rsid w:val="007F77FE"/>
    <w:rsid w:val="007F7C76"/>
    <w:rsid w:val="008019A3"/>
    <w:rsid w:val="00803BA9"/>
    <w:rsid w:val="00804AAF"/>
    <w:rsid w:val="00804FE8"/>
    <w:rsid w:val="0080525B"/>
    <w:rsid w:val="00805DDF"/>
    <w:rsid w:val="0081181D"/>
    <w:rsid w:val="00811B1F"/>
    <w:rsid w:val="00815218"/>
    <w:rsid w:val="00815E55"/>
    <w:rsid w:val="00816B6E"/>
    <w:rsid w:val="008172AB"/>
    <w:rsid w:val="008176FA"/>
    <w:rsid w:val="00817FD7"/>
    <w:rsid w:val="00823927"/>
    <w:rsid w:val="00823F36"/>
    <w:rsid w:val="00825896"/>
    <w:rsid w:val="00825DED"/>
    <w:rsid w:val="008307C0"/>
    <w:rsid w:val="008316AD"/>
    <w:rsid w:val="008330CA"/>
    <w:rsid w:val="00837725"/>
    <w:rsid w:val="00840FB9"/>
    <w:rsid w:val="0084126F"/>
    <w:rsid w:val="008413F6"/>
    <w:rsid w:val="0084482F"/>
    <w:rsid w:val="00846161"/>
    <w:rsid w:val="0084662C"/>
    <w:rsid w:val="00846A2F"/>
    <w:rsid w:val="00847FFB"/>
    <w:rsid w:val="008516DD"/>
    <w:rsid w:val="00855663"/>
    <w:rsid w:val="00855F72"/>
    <w:rsid w:val="008562DD"/>
    <w:rsid w:val="00856D95"/>
    <w:rsid w:val="008602A3"/>
    <w:rsid w:val="00866D12"/>
    <w:rsid w:val="00867A8E"/>
    <w:rsid w:val="00870C9A"/>
    <w:rsid w:val="008713B4"/>
    <w:rsid w:val="00874152"/>
    <w:rsid w:val="00876042"/>
    <w:rsid w:val="008766B3"/>
    <w:rsid w:val="008824DB"/>
    <w:rsid w:val="00883803"/>
    <w:rsid w:val="00884B41"/>
    <w:rsid w:val="00884E0E"/>
    <w:rsid w:val="00885A3E"/>
    <w:rsid w:val="00892254"/>
    <w:rsid w:val="008922A0"/>
    <w:rsid w:val="00895479"/>
    <w:rsid w:val="008966F3"/>
    <w:rsid w:val="008A0E7A"/>
    <w:rsid w:val="008A0F9F"/>
    <w:rsid w:val="008A2F2E"/>
    <w:rsid w:val="008A60D1"/>
    <w:rsid w:val="008A6A74"/>
    <w:rsid w:val="008B0A40"/>
    <w:rsid w:val="008B1D7B"/>
    <w:rsid w:val="008B2BA5"/>
    <w:rsid w:val="008B5AF0"/>
    <w:rsid w:val="008C0436"/>
    <w:rsid w:val="008C20E0"/>
    <w:rsid w:val="008C36E0"/>
    <w:rsid w:val="008C6599"/>
    <w:rsid w:val="008D05A8"/>
    <w:rsid w:val="008D14ED"/>
    <w:rsid w:val="008D3531"/>
    <w:rsid w:val="008D372E"/>
    <w:rsid w:val="008D5859"/>
    <w:rsid w:val="008D59DD"/>
    <w:rsid w:val="008D6660"/>
    <w:rsid w:val="008E03E0"/>
    <w:rsid w:val="008E42A8"/>
    <w:rsid w:val="008E4678"/>
    <w:rsid w:val="008E57D8"/>
    <w:rsid w:val="008E5C95"/>
    <w:rsid w:val="008E6178"/>
    <w:rsid w:val="008E6CE1"/>
    <w:rsid w:val="008E780C"/>
    <w:rsid w:val="008E7EFB"/>
    <w:rsid w:val="008F2548"/>
    <w:rsid w:val="008F583E"/>
    <w:rsid w:val="00901335"/>
    <w:rsid w:val="00903835"/>
    <w:rsid w:val="0090502D"/>
    <w:rsid w:val="00905572"/>
    <w:rsid w:val="009106E6"/>
    <w:rsid w:val="00910984"/>
    <w:rsid w:val="00910F76"/>
    <w:rsid w:val="00912747"/>
    <w:rsid w:val="00914D35"/>
    <w:rsid w:val="009151EF"/>
    <w:rsid w:val="00925779"/>
    <w:rsid w:val="009267C6"/>
    <w:rsid w:val="00927A1F"/>
    <w:rsid w:val="00930039"/>
    <w:rsid w:val="00932D5B"/>
    <w:rsid w:val="00934473"/>
    <w:rsid w:val="00937DB7"/>
    <w:rsid w:val="00940EBA"/>
    <w:rsid w:val="00941100"/>
    <w:rsid w:val="0094119A"/>
    <w:rsid w:val="009426DC"/>
    <w:rsid w:val="009435E0"/>
    <w:rsid w:val="0094439F"/>
    <w:rsid w:val="009479C9"/>
    <w:rsid w:val="009502F3"/>
    <w:rsid w:val="00953002"/>
    <w:rsid w:val="009542E3"/>
    <w:rsid w:val="00960C43"/>
    <w:rsid w:val="00960D22"/>
    <w:rsid w:val="00960FFC"/>
    <w:rsid w:val="009611B4"/>
    <w:rsid w:val="00962EE6"/>
    <w:rsid w:val="009673F6"/>
    <w:rsid w:val="00972BA4"/>
    <w:rsid w:val="009737BA"/>
    <w:rsid w:val="009757E3"/>
    <w:rsid w:val="00976082"/>
    <w:rsid w:val="009763DF"/>
    <w:rsid w:val="009772B4"/>
    <w:rsid w:val="009779E0"/>
    <w:rsid w:val="00977F5B"/>
    <w:rsid w:val="00981BA6"/>
    <w:rsid w:val="00982166"/>
    <w:rsid w:val="00982C47"/>
    <w:rsid w:val="00983D07"/>
    <w:rsid w:val="00985226"/>
    <w:rsid w:val="00992422"/>
    <w:rsid w:val="00993122"/>
    <w:rsid w:val="00994014"/>
    <w:rsid w:val="0099486A"/>
    <w:rsid w:val="009949C4"/>
    <w:rsid w:val="00995DEF"/>
    <w:rsid w:val="00997040"/>
    <w:rsid w:val="00997C83"/>
    <w:rsid w:val="009A0140"/>
    <w:rsid w:val="009A165E"/>
    <w:rsid w:val="009A4DE5"/>
    <w:rsid w:val="009A5411"/>
    <w:rsid w:val="009A5C75"/>
    <w:rsid w:val="009A67F8"/>
    <w:rsid w:val="009B025A"/>
    <w:rsid w:val="009B0506"/>
    <w:rsid w:val="009B0810"/>
    <w:rsid w:val="009B09A1"/>
    <w:rsid w:val="009B2DB8"/>
    <w:rsid w:val="009B2FBA"/>
    <w:rsid w:val="009B322A"/>
    <w:rsid w:val="009B7DCC"/>
    <w:rsid w:val="009C0E6D"/>
    <w:rsid w:val="009C57FD"/>
    <w:rsid w:val="009C5E15"/>
    <w:rsid w:val="009D0529"/>
    <w:rsid w:val="009D0EB0"/>
    <w:rsid w:val="009D640D"/>
    <w:rsid w:val="009D7D3F"/>
    <w:rsid w:val="009E20B2"/>
    <w:rsid w:val="009E28F6"/>
    <w:rsid w:val="009F29FE"/>
    <w:rsid w:val="009F7EF2"/>
    <w:rsid w:val="00A02E15"/>
    <w:rsid w:val="00A04FCA"/>
    <w:rsid w:val="00A10235"/>
    <w:rsid w:val="00A107B5"/>
    <w:rsid w:val="00A11CBD"/>
    <w:rsid w:val="00A13707"/>
    <w:rsid w:val="00A14024"/>
    <w:rsid w:val="00A207F4"/>
    <w:rsid w:val="00A2304E"/>
    <w:rsid w:val="00A230F8"/>
    <w:rsid w:val="00A23A62"/>
    <w:rsid w:val="00A26598"/>
    <w:rsid w:val="00A27B02"/>
    <w:rsid w:val="00A3260F"/>
    <w:rsid w:val="00A33CF2"/>
    <w:rsid w:val="00A34F12"/>
    <w:rsid w:val="00A34F7B"/>
    <w:rsid w:val="00A35021"/>
    <w:rsid w:val="00A3729F"/>
    <w:rsid w:val="00A415FD"/>
    <w:rsid w:val="00A42AFC"/>
    <w:rsid w:val="00A43DCD"/>
    <w:rsid w:val="00A44C22"/>
    <w:rsid w:val="00A45B16"/>
    <w:rsid w:val="00A47F79"/>
    <w:rsid w:val="00A50A5C"/>
    <w:rsid w:val="00A52464"/>
    <w:rsid w:val="00A53907"/>
    <w:rsid w:val="00A5438E"/>
    <w:rsid w:val="00A54C0E"/>
    <w:rsid w:val="00A55977"/>
    <w:rsid w:val="00A57496"/>
    <w:rsid w:val="00A575F4"/>
    <w:rsid w:val="00A5792D"/>
    <w:rsid w:val="00A60356"/>
    <w:rsid w:val="00A60975"/>
    <w:rsid w:val="00A61E30"/>
    <w:rsid w:val="00A649CD"/>
    <w:rsid w:val="00A67343"/>
    <w:rsid w:val="00A678C9"/>
    <w:rsid w:val="00A70042"/>
    <w:rsid w:val="00A71D6B"/>
    <w:rsid w:val="00A71FFC"/>
    <w:rsid w:val="00A72513"/>
    <w:rsid w:val="00A73145"/>
    <w:rsid w:val="00A77766"/>
    <w:rsid w:val="00A77C71"/>
    <w:rsid w:val="00A8145D"/>
    <w:rsid w:val="00A83660"/>
    <w:rsid w:val="00A83911"/>
    <w:rsid w:val="00A85390"/>
    <w:rsid w:val="00A8633E"/>
    <w:rsid w:val="00A87985"/>
    <w:rsid w:val="00A90AE3"/>
    <w:rsid w:val="00A95CCA"/>
    <w:rsid w:val="00AA1C4E"/>
    <w:rsid w:val="00AA308E"/>
    <w:rsid w:val="00AA3B74"/>
    <w:rsid w:val="00AB0E84"/>
    <w:rsid w:val="00AB10A1"/>
    <w:rsid w:val="00AB3D93"/>
    <w:rsid w:val="00AC3A47"/>
    <w:rsid w:val="00AC4CB2"/>
    <w:rsid w:val="00AC5557"/>
    <w:rsid w:val="00AC580D"/>
    <w:rsid w:val="00AC5B4F"/>
    <w:rsid w:val="00AD0ABE"/>
    <w:rsid w:val="00AD1079"/>
    <w:rsid w:val="00AD151F"/>
    <w:rsid w:val="00AD3342"/>
    <w:rsid w:val="00AD3AE2"/>
    <w:rsid w:val="00AD682E"/>
    <w:rsid w:val="00AD69D2"/>
    <w:rsid w:val="00AE2F36"/>
    <w:rsid w:val="00AE3DDD"/>
    <w:rsid w:val="00AE5C7C"/>
    <w:rsid w:val="00AE5D34"/>
    <w:rsid w:val="00AE60A5"/>
    <w:rsid w:val="00AE7DD8"/>
    <w:rsid w:val="00AF26A5"/>
    <w:rsid w:val="00AF4297"/>
    <w:rsid w:val="00AF4AE1"/>
    <w:rsid w:val="00AF4F53"/>
    <w:rsid w:val="00B01159"/>
    <w:rsid w:val="00B0157D"/>
    <w:rsid w:val="00B03C1D"/>
    <w:rsid w:val="00B04592"/>
    <w:rsid w:val="00B12D7E"/>
    <w:rsid w:val="00B132F4"/>
    <w:rsid w:val="00B13AE2"/>
    <w:rsid w:val="00B1636D"/>
    <w:rsid w:val="00B178C9"/>
    <w:rsid w:val="00B17CE0"/>
    <w:rsid w:val="00B17E1D"/>
    <w:rsid w:val="00B2162A"/>
    <w:rsid w:val="00B21EB9"/>
    <w:rsid w:val="00B2241A"/>
    <w:rsid w:val="00B22E25"/>
    <w:rsid w:val="00B24464"/>
    <w:rsid w:val="00B24B79"/>
    <w:rsid w:val="00B254CC"/>
    <w:rsid w:val="00B263C8"/>
    <w:rsid w:val="00B3129F"/>
    <w:rsid w:val="00B318C6"/>
    <w:rsid w:val="00B32D44"/>
    <w:rsid w:val="00B332D4"/>
    <w:rsid w:val="00B35176"/>
    <w:rsid w:val="00B3522F"/>
    <w:rsid w:val="00B37373"/>
    <w:rsid w:val="00B3739A"/>
    <w:rsid w:val="00B37A80"/>
    <w:rsid w:val="00B413F8"/>
    <w:rsid w:val="00B41E40"/>
    <w:rsid w:val="00B42481"/>
    <w:rsid w:val="00B4302D"/>
    <w:rsid w:val="00B47D9C"/>
    <w:rsid w:val="00B47E6B"/>
    <w:rsid w:val="00B530B0"/>
    <w:rsid w:val="00B53398"/>
    <w:rsid w:val="00B536EE"/>
    <w:rsid w:val="00B554FB"/>
    <w:rsid w:val="00B57A1A"/>
    <w:rsid w:val="00B60BC5"/>
    <w:rsid w:val="00B62179"/>
    <w:rsid w:val="00B63C00"/>
    <w:rsid w:val="00B645A8"/>
    <w:rsid w:val="00B65541"/>
    <w:rsid w:val="00B67215"/>
    <w:rsid w:val="00B7099D"/>
    <w:rsid w:val="00B733DE"/>
    <w:rsid w:val="00B76954"/>
    <w:rsid w:val="00B80A4C"/>
    <w:rsid w:val="00B84B75"/>
    <w:rsid w:val="00B8664B"/>
    <w:rsid w:val="00B87A28"/>
    <w:rsid w:val="00B910B8"/>
    <w:rsid w:val="00B914F0"/>
    <w:rsid w:val="00B937A8"/>
    <w:rsid w:val="00B96C96"/>
    <w:rsid w:val="00B96F58"/>
    <w:rsid w:val="00B9777A"/>
    <w:rsid w:val="00B97BDE"/>
    <w:rsid w:val="00BA1F54"/>
    <w:rsid w:val="00BA528A"/>
    <w:rsid w:val="00BA65BC"/>
    <w:rsid w:val="00BA6F76"/>
    <w:rsid w:val="00BA775C"/>
    <w:rsid w:val="00BB0961"/>
    <w:rsid w:val="00BB1386"/>
    <w:rsid w:val="00BB14F3"/>
    <w:rsid w:val="00BB2579"/>
    <w:rsid w:val="00BB319D"/>
    <w:rsid w:val="00BB3892"/>
    <w:rsid w:val="00BB3E3E"/>
    <w:rsid w:val="00BB4749"/>
    <w:rsid w:val="00BB653B"/>
    <w:rsid w:val="00BB6847"/>
    <w:rsid w:val="00BB7F30"/>
    <w:rsid w:val="00BC089A"/>
    <w:rsid w:val="00BC372A"/>
    <w:rsid w:val="00BD1BBB"/>
    <w:rsid w:val="00BD24B5"/>
    <w:rsid w:val="00BD371A"/>
    <w:rsid w:val="00BD385B"/>
    <w:rsid w:val="00BD4E35"/>
    <w:rsid w:val="00BD5C38"/>
    <w:rsid w:val="00BD607C"/>
    <w:rsid w:val="00BD66C3"/>
    <w:rsid w:val="00BD7986"/>
    <w:rsid w:val="00BD7A29"/>
    <w:rsid w:val="00BE0EE6"/>
    <w:rsid w:val="00BE2AB3"/>
    <w:rsid w:val="00BE410F"/>
    <w:rsid w:val="00BE6A55"/>
    <w:rsid w:val="00BE7EAD"/>
    <w:rsid w:val="00BF03ED"/>
    <w:rsid w:val="00BF2857"/>
    <w:rsid w:val="00BF51B1"/>
    <w:rsid w:val="00C003DD"/>
    <w:rsid w:val="00C00411"/>
    <w:rsid w:val="00C01D22"/>
    <w:rsid w:val="00C0257F"/>
    <w:rsid w:val="00C02AAE"/>
    <w:rsid w:val="00C04051"/>
    <w:rsid w:val="00C04514"/>
    <w:rsid w:val="00C04FA6"/>
    <w:rsid w:val="00C111C2"/>
    <w:rsid w:val="00C125D7"/>
    <w:rsid w:val="00C13D45"/>
    <w:rsid w:val="00C2095B"/>
    <w:rsid w:val="00C21633"/>
    <w:rsid w:val="00C217BC"/>
    <w:rsid w:val="00C21FDD"/>
    <w:rsid w:val="00C30AFB"/>
    <w:rsid w:val="00C31F0D"/>
    <w:rsid w:val="00C32491"/>
    <w:rsid w:val="00C40FCB"/>
    <w:rsid w:val="00C437F7"/>
    <w:rsid w:val="00C46854"/>
    <w:rsid w:val="00C504D6"/>
    <w:rsid w:val="00C540F9"/>
    <w:rsid w:val="00C57364"/>
    <w:rsid w:val="00C64CC7"/>
    <w:rsid w:val="00C65FA6"/>
    <w:rsid w:val="00C70FC1"/>
    <w:rsid w:val="00C70FCD"/>
    <w:rsid w:val="00C71696"/>
    <w:rsid w:val="00C755FC"/>
    <w:rsid w:val="00C81A34"/>
    <w:rsid w:val="00C820EF"/>
    <w:rsid w:val="00C82457"/>
    <w:rsid w:val="00C82D38"/>
    <w:rsid w:val="00C87C0E"/>
    <w:rsid w:val="00C923DA"/>
    <w:rsid w:val="00C93D80"/>
    <w:rsid w:val="00C94A5F"/>
    <w:rsid w:val="00C978D7"/>
    <w:rsid w:val="00C97FD1"/>
    <w:rsid w:val="00C97FF9"/>
    <w:rsid w:val="00CA0C34"/>
    <w:rsid w:val="00CA24B0"/>
    <w:rsid w:val="00CA3341"/>
    <w:rsid w:val="00CA457B"/>
    <w:rsid w:val="00CA5E0D"/>
    <w:rsid w:val="00CB0EFA"/>
    <w:rsid w:val="00CB1992"/>
    <w:rsid w:val="00CC1650"/>
    <w:rsid w:val="00CC2869"/>
    <w:rsid w:val="00CC2C1B"/>
    <w:rsid w:val="00CC5F81"/>
    <w:rsid w:val="00CC7005"/>
    <w:rsid w:val="00CD03B0"/>
    <w:rsid w:val="00CD3542"/>
    <w:rsid w:val="00CD46AE"/>
    <w:rsid w:val="00CD48BA"/>
    <w:rsid w:val="00CD5D98"/>
    <w:rsid w:val="00CD6892"/>
    <w:rsid w:val="00CE01A6"/>
    <w:rsid w:val="00CE3EB5"/>
    <w:rsid w:val="00CE6810"/>
    <w:rsid w:val="00CF033C"/>
    <w:rsid w:val="00CF1796"/>
    <w:rsid w:val="00CF1F28"/>
    <w:rsid w:val="00CF405D"/>
    <w:rsid w:val="00D00F20"/>
    <w:rsid w:val="00D01F9A"/>
    <w:rsid w:val="00D035BF"/>
    <w:rsid w:val="00D0645F"/>
    <w:rsid w:val="00D07085"/>
    <w:rsid w:val="00D101FE"/>
    <w:rsid w:val="00D12328"/>
    <w:rsid w:val="00D12AAE"/>
    <w:rsid w:val="00D14F01"/>
    <w:rsid w:val="00D157CB"/>
    <w:rsid w:val="00D15CE3"/>
    <w:rsid w:val="00D1630B"/>
    <w:rsid w:val="00D17EC3"/>
    <w:rsid w:val="00D23006"/>
    <w:rsid w:val="00D2338D"/>
    <w:rsid w:val="00D23413"/>
    <w:rsid w:val="00D2378D"/>
    <w:rsid w:val="00D2427E"/>
    <w:rsid w:val="00D24492"/>
    <w:rsid w:val="00D250B8"/>
    <w:rsid w:val="00D25510"/>
    <w:rsid w:val="00D2601F"/>
    <w:rsid w:val="00D304D8"/>
    <w:rsid w:val="00D32D3D"/>
    <w:rsid w:val="00D337B3"/>
    <w:rsid w:val="00D3496C"/>
    <w:rsid w:val="00D366F4"/>
    <w:rsid w:val="00D4177D"/>
    <w:rsid w:val="00D461D9"/>
    <w:rsid w:val="00D4631D"/>
    <w:rsid w:val="00D516B7"/>
    <w:rsid w:val="00D5468C"/>
    <w:rsid w:val="00D55738"/>
    <w:rsid w:val="00D602C4"/>
    <w:rsid w:val="00D61FE0"/>
    <w:rsid w:val="00D62CE8"/>
    <w:rsid w:val="00D62F13"/>
    <w:rsid w:val="00D63055"/>
    <w:rsid w:val="00D640A9"/>
    <w:rsid w:val="00D64352"/>
    <w:rsid w:val="00D655F1"/>
    <w:rsid w:val="00D660E9"/>
    <w:rsid w:val="00D6612D"/>
    <w:rsid w:val="00D66339"/>
    <w:rsid w:val="00D66CBA"/>
    <w:rsid w:val="00D71218"/>
    <w:rsid w:val="00D75E1E"/>
    <w:rsid w:val="00D75E5E"/>
    <w:rsid w:val="00D80D43"/>
    <w:rsid w:val="00D83751"/>
    <w:rsid w:val="00D84328"/>
    <w:rsid w:val="00D84D5D"/>
    <w:rsid w:val="00D87271"/>
    <w:rsid w:val="00D92F5E"/>
    <w:rsid w:val="00D94AF8"/>
    <w:rsid w:val="00D95B5D"/>
    <w:rsid w:val="00D96D9A"/>
    <w:rsid w:val="00DA2D3A"/>
    <w:rsid w:val="00DA41E6"/>
    <w:rsid w:val="00DA4A52"/>
    <w:rsid w:val="00DA6B56"/>
    <w:rsid w:val="00DA6DCC"/>
    <w:rsid w:val="00DB0E0F"/>
    <w:rsid w:val="00DB2104"/>
    <w:rsid w:val="00DB4ECB"/>
    <w:rsid w:val="00DB55AC"/>
    <w:rsid w:val="00DB5F50"/>
    <w:rsid w:val="00DB7165"/>
    <w:rsid w:val="00DB7187"/>
    <w:rsid w:val="00DB7687"/>
    <w:rsid w:val="00DC0B37"/>
    <w:rsid w:val="00DC1A1B"/>
    <w:rsid w:val="00DC42CC"/>
    <w:rsid w:val="00DC5788"/>
    <w:rsid w:val="00DD2DEC"/>
    <w:rsid w:val="00DD32C8"/>
    <w:rsid w:val="00DE11A4"/>
    <w:rsid w:val="00DE41F2"/>
    <w:rsid w:val="00DE4331"/>
    <w:rsid w:val="00DE457B"/>
    <w:rsid w:val="00DE5460"/>
    <w:rsid w:val="00DE5943"/>
    <w:rsid w:val="00DE5B8A"/>
    <w:rsid w:val="00DE7DDD"/>
    <w:rsid w:val="00DF13C4"/>
    <w:rsid w:val="00DF211B"/>
    <w:rsid w:val="00DF2316"/>
    <w:rsid w:val="00DF33B0"/>
    <w:rsid w:val="00DF44EF"/>
    <w:rsid w:val="00DF6243"/>
    <w:rsid w:val="00DF6837"/>
    <w:rsid w:val="00DF6C7E"/>
    <w:rsid w:val="00E005D2"/>
    <w:rsid w:val="00E01E0B"/>
    <w:rsid w:val="00E01FE7"/>
    <w:rsid w:val="00E02BD3"/>
    <w:rsid w:val="00E02E29"/>
    <w:rsid w:val="00E03A4D"/>
    <w:rsid w:val="00E03C0E"/>
    <w:rsid w:val="00E05002"/>
    <w:rsid w:val="00E0693D"/>
    <w:rsid w:val="00E15570"/>
    <w:rsid w:val="00E16FB0"/>
    <w:rsid w:val="00E17161"/>
    <w:rsid w:val="00E30355"/>
    <w:rsid w:val="00E31BE1"/>
    <w:rsid w:val="00E3208D"/>
    <w:rsid w:val="00E322E9"/>
    <w:rsid w:val="00E33210"/>
    <w:rsid w:val="00E33662"/>
    <w:rsid w:val="00E34CEC"/>
    <w:rsid w:val="00E35B4B"/>
    <w:rsid w:val="00E36F9B"/>
    <w:rsid w:val="00E3730D"/>
    <w:rsid w:val="00E41D75"/>
    <w:rsid w:val="00E42682"/>
    <w:rsid w:val="00E42BF6"/>
    <w:rsid w:val="00E44A07"/>
    <w:rsid w:val="00E44FE8"/>
    <w:rsid w:val="00E46595"/>
    <w:rsid w:val="00E46ECB"/>
    <w:rsid w:val="00E47099"/>
    <w:rsid w:val="00E56115"/>
    <w:rsid w:val="00E61B70"/>
    <w:rsid w:val="00E64D63"/>
    <w:rsid w:val="00E65D22"/>
    <w:rsid w:val="00E663F8"/>
    <w:rsid w:val="00E70B9C"/>
    <w:rsid w:val="00E71A2D"/>
    <w:rsid w:val="00E71E24"/>
    <w:rsid w:val="00E72632"/>
    <w:rsid w:val="00E727A5"/>
    <w:rsid w:val="00E7349F"/>
    <w:rsid w:val="00E7453D"/>
    <w:rsid w:val="00E751AF"/>
    <w:rsid w:val="00E752FB"/>
    <w:rsid w:val="00E76EFB"/>
    <w:rsid w:val="00E82469"/>
    <w:rsid w:val="00E8264E"/>
    <w:rsid w:val="00E8622D"/>
    <w:rsid w:val="00E87411"/>
    <w:rsid w:val="00E87B26"/>
    <w:rsid w:val="00E90B3C"/>
    <w:rsid w:val="00E910C4"/>
    <w:rsid w:val="00E92E02"/>
    <w:rsid w:val="00E93D51"/>
    <w:rsid w:val="00E94D7B"/>
    <w:rsid w:val="00E95115"/>
    <w:rsid w:val="00EA52F9"/>
    <w:rsid w:val="00EA60E8"/>
    <w:rsid w:val="00EB17E9"/>
    <w:rsid w:val="00EB754B"/>
    <w:rsid w:val="00EC1E73"/>
    <w:rsid w:val="00EC1EB8"/>
    <w:rsid w:val="00EC4E7F"/>
    <w:rsid w:val="00EC5A65"/>
    <w:rsid w:val="00EC6C4F"/>
    <w:rsid w:val="00EC7F63"/>
    <w:rsid w:val="00ED117A"/>
    <w:rsid w:val="00ED2B73"/>
    <w:rsid w:val="00ED4219"/>
    <w:rsid w:val="00ED627F"/>
    <w:rsid w:val="00EE033B"/>
    <w:rsid w:val="00EE0C26"/>
    <w:rsid w:val="00EE1949"/>
    <w:rsid w:val="00EE2158"/>
    <w:rsid w:val="00EE2EF9"/>
    <w:rsid w:val="00EE3F8A"/>
    <w:rsid w:val="00EE4C5E"/>
    <w:rsid w:val="00EE6CC8"/>
    <w:rsid w:val="00EF15D3"/>
    <w:rsid w:val="00EF1DC2"/>
    <w:rsid w:val="00EF21FD"/>
    <w:rsid w:val="00EF3744"/>
    <w:rsid w:val="00EF5D74"/>
    <w:rsid w:val="00EF6133"/>
    <w:rsid w:val="00EF6300"/>
    <w:rsid w:val="00EF67BB"/>
    <w:rsid w:val="00EF6F2F"/>
    <w:rsid w:val="00F00AD2"/>
    <w:rsid w:val="00F011FE"/>
    <w:rsid w:val="00F01431"/>
    <w:rsid w:val="00F03390"/>
    <w:rsid w:val="00F033AF"/>
    <w:rsid w:val="00F04E9D"/>
    <w:rsid w:val="00F0521E"/>
    <w:rsid w:val="00F05D3E"/>
    <w:rsid w:val="00F06976"/>
    <w:rsid w:val="00F07598"/>
    <w:rsid w:val="00F10901"/>
    <w:rsid w:val="00F118BA"/>
    <w:rsid w:val="00F125FE"/>
    <w:rsid w:val="00F13B1C"/>
    <w:rsid w:val="00F14672"/>
    <w:rsid w:val="00F15C71"/>
    <w:rsid w:val="00F16834"/>
    <w:rsid w:val="00F16BA1"/>
    <w:rsid w:val="00F175C4"/>
    <w:rsid w:val="00F20781"/>
    <w:rsid w:val="00F21013"/>
    <w:rsid w:val="00F23D70"/>
    <w:rsid w:val="00F2477A"/>
    <w:rsid w:val="00F25138"/>
    <w:rsid w:val="00F3087C"/>
    <w:rsid w:val="00F31696"/>
    <w:rsid w:val="00F32628"/>
    <w:rsid w:val="00F3322A"/>
    <w:rsid w:val="00F3334F"/>
    <w:rsid w:val="00F33FC3"/>
    <w:rsid w:val="00F351E4"/>
    <w:rsid w:val="00F37233"/>
    <w:rsid w:val="00F37848"/>
    <w:rsid w:val="00F37C42"/>
    <w:rsid w:val="00F434B0"/>
    <w:rsid w:val="00F448B1"/>
    <w:rsid w:val="00F466EF"/>
    <w:rsid w:val="00F46F29"/>
    <w:rsid w:val="00F52272"/>
    <w:rsid w:val="00F53F55"/>
    <w:rsid w:val="00F54D01"/>
    <w:rsid w:val="00F5584B"/>
    <w:rsid w:val="00F6067F"/>
    <w:rsid w:val="00F62169"/>
    <w:rsid w:val="00F63951"/>
    <w:rsid w:val="00F65C5C"/>
    <w:rsid w:val="00F65EDD"/>
    <w:rsid w:val="00F67095"/>
    <w:rsid w:val="00F67F23"/>
    <w:rsid w:val="00F74AC6"/>
    <w:rsid w:val="00F77E4A"/>
    <w:rsid w:val="00F82A6B"/>
    <w:rsid w:val="00F83623"/>
    <w:rsid w:val="00F83C36"/>
    <w:rsid w:val="00F85E4B"/>
    <w:rsid w:val="00F8731A"/>
    <w:rsid w:val="00F87A3D"/>
    <w:rsid w:val="00F87B32"/>
    <w:rsid w:val="00F91754"/>
    <w:rsid w:val="00F91A1B"/>
    <w:rsid w:val="00F95906"/>
    <w:rsid w:val="00F96575"/>
    <w:rsid w:val="00F96DD5"/>
    <w:rsid w:val="00F97DC1"/>
    <w:rsid w:val="00FA37D7"/>
    <w:rsid w:val="00FA4442"/>
    <w:rsid w:val="00FA4519"/>
    <w:rsid w:val="00FA5EEE"/>
    <w:rsid w:val="00FB267B"/>
    <w:rsid w:val="00FB4B63"/>
    <w:rsid w:val="00FB62FF"/>
    <w:rsid w:val="00FB6352"/>
    <w:rsid w:val="00FB67CC"/>
    <w:rsid w:val="00FB7F9B"/>
    <w:rsid w:val="00FC07B9"/>
    <w:rsid w:val="00FC3221"/>
    <w:rsid w:val="00FC3894"/>
    <w:rsid w:val="00FC4553"/>
    <w:rsid w:val="00FC493C"/>
    <w:rsid w:val="00FC62F1"/>
    <w:rsid w:val="00FC64D7"/>
    <w:rsid w:val="00FD0ABE"/>
    <w:rsid w:val="00FD1028"/>
    <w:rsid w:val="00FD11B7"/>
    <w:rsid w:val="00FD12FB"/>
    <w:rsid w:val="00FD164C"/>
    <w:rsid w:val="00FD1AF7"/>
    <w:rsid w:val="00FD291C"/>
    <w:rsid w:val="00FD315D"/>
    <w:rsid w:val="00FD368D"/>
    <w:rsid w:val="00FD59A9"/>
    <w:rsid w:val="00FD6815"/>
    <w:rsid w:val="00FD7907"/>
    <w:rsid w:val="00FE3A8B"/>
    <w:rsid w:val="00FE4300"/>
    <w:rsid w:val="00FE574F"/>
    <w:rsid w:val="00FE5C23"/>
    <w:rsid w:val="00FE6681"/>
    <w:rsid w:val="00FE7360"/>
    <w:rsid w:val="00FF0278"/>
    <w:rsid w:val="00FF0421"/>
    <w:rsid w:val="00FF1293"/>
    <w:rsid w:val="00FF2113"/>
    <w:rsid w:val="00FF33C9"/>
    <w:rsid w:val="00FF3820"/>
    <w:rsid w:val="00FF6F15"/>
    <w:rsid w:val="01B59610"/>
    <w:rsid w:val="02619F8D"/>
    <w:rsid w:val="054589FF"/>
    <w:rsid w:val="0599404F"/>
    <w:rsid w:val="061FE6B7"/>
    <w:rsid w:val="06DF28B4"/>
    <w:rsid w:val="0856B93E"/>
    <w:rsid w:val="08A0BA0A"/>
    <w:rsid w:val="0A0426FB"/>
    <w:rsid w:val="0A439AC4"/>
    <w:rsid w:val="0A6CB172"/>
    <w:rsid w:val="0AE70312"/>
    <w:rsid w:val="0B5D37FC"/>
    <w:rsid w:val="0C0881D3"/>
    <w:rsid w:val="0C60E940"/>
    <w:rsid w:val="0C8D0882"/>
    <w:rsid w:val="0C9766E4"/>
    <w:rsid w:val="0CE0C35B"/>
    <w:rsid w:val="0E520CDE"/>
    <w:rsid w:val="103AD7CC"/>
    <w:rsid w:val="10433B4C"/>
    <w:rsid w:val="11D6A82D"/>
    <w:rsid w:val="11E45557"/>
    <w:rsid w:val="14A0B35C"/>
    <w:rsid w:val="15433124"/>
    <w:rsid w:val="158104D6"/>
    <w:rsid w:val="194D3E3B"/>
    <w:rsid w:val="19C19F71"/>
    <w:rsid w:val="1AC2144C"/>
    <w:rsid w:val="1C4ED9B7"/>
    <w:rsid w:val="1E46EA33"/>
    <w:rsid w:val="1F2DA5DF"/>
    <w:rsid w:val="1F41CF1F"/>
    <w:rsid w:val="20965EEF"/>
    <w:rsid w:val="20DD9F80"/>
    <w:rsid w:val="22AF6D20"/>
    <w:rsid w:val="23BB9F7A"/>
    <w:rsid w:val="246B9A6E"/>
    <w:rsid w:val="268AEB93"/>
    <w:rsid w:val="2776C100"/>
    <w:rsid w:val="279AD7B0"/>
    <w:rsid w:val="2999A878"/>
    <w:rsid w:val="2AA283C0"/>
    <w:rsid w:val="2DBF5EF1"/>
    <w:rsid w:val="2E486FDB"/>
    <w:rsid w:val="2F8CC138"/>
    <w:rsid w:val="35014D85"/>
    <w:rsid w:val="369D1DE6"/>
    <w:rsid w:val="37ED257D"/>
    <w:rsid w:val="3838EE47"/>
    <w:rsid w:val="3B24C63F"/>
    <w:rsid w:val="3D0C5F6A"/>
    <w:rsid w:val="3DF255BF"/>
    <w:rsid w:val="3FDA86D3"/>
    <w:rsid w:val="40085DC1"/>
    <w:rsid w:val="409F0B75"/>
    <w:rsid w:val="42A84826"/>
    <w:rsid w:val="43FDA419"/>
    <w:rsid w:val="445A2CFB"/>
    <w:rsid w:val="4904BA41"/>
    <w:rsid w:val="4AE692EB"/>
    <w:rsid w:val="4CC593D3"/>
    <w:rsid w:val="4CEC55F7"/>
    <w:rsid w:val="4DD4F0CD"/>
    <w:rsid w:val="4E1E33AD"/>
    <w:rsid w:val="50924596"/>
    <w:rsid w:val="524A0A4F"/>
    <w:rsid w:val="52703AF5"/>
    <w:rsid w:val="5309BBEB"/>
    <w:rsid w:val="5334C117"/>
    <w:rsid w:val="53F4BD87"/>
    <w:rsid w:val="54C85563"/>
    <w:rsid w:val="54D09178"/>
    <w:rsid w:val="55BC66E5"/>
    <w:rsid w:val="56055E43"/>
    <w:rsid w:val="56140EAC"/>
    <w:rsid w:val="57AFDF0D"/>
    <w:rsid w:val="589D3EB2"/>
    <w:rsid w:val="589D752D"/>
    <w:rsid w:val="5CEE2BFC"/>
    <w:rsid w:val="616BF839"/>
    <w:rsid w:val="644C55DB"/>
    <w:rsid w:val="6476DCB9"/>
    <w:rsid w:val="6704CD0C"/>
    <w:rsid w:val="67ED9E3C"/>
    <w:rsid w:val="695DE1C1"/>
    <w:rsid w:val="6A3F6E9B"/>
    <w:rsid w:val="6A5DE215"/>
    <w:rsid w:val="6CD030DF"/>
    <w:rsid w:val="6E79FF1A"/>
    <w:rsid w:val="6F68321E"/>
    <w:rsid w:val="6FFD575F"/>
    <w:rsid w:val="7086D12C"/>
    <w:rsid w:val="71E72240"/>
    <w:rsid w:val="73CA27B7"/>
    <w:rsid w:val="765DEAC8"/>
    <w:rsid w:val="767F3281"/>
    <w:rsid w:val="771AF0D6"/>
    <w:rsid w:val="771F0010"/>
    <w:rsid w:val="78B6C137"/>
    <w:rsid w:val="7AFE9B15"/>
    <w:rsid w:val="7D1EF225"/>
    <w:rsid w:val="7FE3E91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34DF7"/>
  <w14:defaultImageDpi w14:val="300"/>
  <w15:docId w15:val="{7FC86970-8795-49FC-92A7-C1C8166C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6B3"/>
    <w:pPr>
      <w:spacing w:after="120"/>
    </w:pPr>
    <w:rPr>
      <w:rFonts w:ascii="Garamond" w:hAnsi="Garamond"/>
      <w:shd w:val="clear" w:color="auto" w:fill="FFFFFF"/>
    </w:rPr>
  </w:style>
  <w:style w:type="paragraph" w:styleId="Rubrik1">
    <w:name w:val="heading 1"/>
    <w:next w:val="Normal"/>
    <w:link w:val="Rubrik1Char"/>
    <w:uiPriority w:val="9"/>
    <w:qFormat/>
    <w:rsid w:val="00C94A5F"/>
    <w:pPr>
      <w:keepNext/>
      <w:keepLines/>
      <w:spacing w:before="480" w:after="120"/>
      <w:outlineLvl w:val="0"/>
    </w:pPr>
    <w:rPr>
      <w:rFonts w:ascii="Arial" w:eastAsiaTheme="majorEastAsia" w:hAnsi="Arial" w:cs="Arial"/>
      <w:b/>
      <w:caps/>
      <w:color w:val="00B3F6" w:themeColor="accent1"/>
      <w:sz w:val="32"/>
      <w:szCs w:val="32"/>
    </w:rPr>
  </w:style>
  <w:style w:type="paragraph" w:styleId="Rubrik2">
    <w:name w:val="heading 2"/>
    <w:next w:val="Normal"/>
    <w:link w:val="Rubrik2Char"/>
    <w:uiPriority w:val="9"/>
    <w:unhideWhenUsed/>
    <w:qFormat/>
    <w:rsid w:val="00635C96"/>
    <w:pPr>
      <w:keepNext/>
      <w:keepLines/>
      <w:spacing w:before="360" w:after="120"/>
      <w:outlineLvl w:val="1"/>
    </w:pPr>
    <w:rPr>
      <w:rFonts w:asciiTheme="majorHAnsi" w:hAnsiTheme="majorHAnsi" w:cstheme="majorBidi"/>
      <w:noProof/>
      <w:color w:val="0085B8" w:themeColor="accent1" w:themeShade="BF"/>
      <w:sz w:val="26"/>
      <w:szCs w:val="26"/>
      <w:shd w:val="clear" w:color="auto" w:fill="FFFFFF"/>
    </w:rPr>
  </w:style>
  <w:style w:type="paragraph" w:styleId="Rubrik3">
    <w:name w:val="heading 3"/>
    <w:next w:val="Normal"/>
    <w:link w:val="Rubrik3Char"/>
    <w:uiPriority w:val="9"/>
    <w:unhideWhenUsed/>
    <w:qFormat/>
    <w:rsid w:val="00FE4300"/>
    <w:pPr>
      <w:keepNext/>
      <w:keepLines/>
      <w:spacing w:before="320" w:after="240"/>
      <w:outlineLvl w:val="2"/>
    </w:pPr>
    <w:rPr>
      <w:rFonts w:ascii="Arial" w:eastAsiaTheme="majorEastAsia" w:hAnsi="Arial" w:cstheme="majorBidi"/>
      <w:b/>
      <w:bCs/>
      <w:color w:val="000000" w:themeColor="text1"/>
      <w:sz w:val="20"/>
      <w:szCs w:val="20"/>
    </w:rPr>
  </w:style>
  <w:style w:type="paragraph" w:styleId="Rubrik4">
    <w:name w:val="heading 4"/>
    <w:basedOn w:val="Normal"/>
    <w:next w:val="Normal"/>
    <w:link w:val="Rubrik4Char"/>
    <w:uiPriority w:val="9"/>
    <w:unhideWhenUsed/>
    <w:rsid w:val="00071DC1"/>
    <w:pPr>
      <w:keepNext/>
      <w:spacing w:before="200"/>
      <w:outlineLvl w:val="3"/>
    </w:pPr>
    <w:rPr>
      <w:rFonts w:asciiTheme="majorHAnsi" w:eastAsiaTheme="majorEastAsia" w:hAnsiTheme="majorHAnsi" w:cstheme="majorBidi"/>
      <w:b/>
      <w:bCs/>
      <w:i/>
      <w:iCs/>
      <w:color w:val="00B3F6"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B37FD"/>
    <w:pPr>
      <w:tabs>
        <w:tab w:val="center" w:pos="4536"/>
        <w:tab w:val="right" w:pos="9072"/>
      </w:tabs>
    </w:pPr>
  </w:style>
  <w:style w:type="character" w:customStyle="1" w:styleId="SidhuvudChar">
    <w:name w:val="Sidhuvud Char"/>
    <w:basedOn w:val="Standardstycketeckensnitt"/>
    <w:link w:val="Sidhuvud"/>
    <w:uiPriority w:val="99"/>
    <w:rsid w:val="006B37FD"/>
    <w:rPr>
      <w:rFonts w:ascii="Garamond" w:hAnsi="Garamond"/>
    </w:rPr>
  </w:style>
  <w:style w:type="paragraph" w:styleId="Sidfot">
    <w:name w:val="footer"/>
    <w:basedOn w:val="Normal"/>
    <w:link w:val="SidfotChar"/>
    <w:uiPriority w:val="99"/>
    <w:unhideWhenUsed/>
    <w:rsid w:val="006B37FD"/>
    <w:pPr>
      <w:tabs>
        <w:tab w:val="center" w:pos="4536"/>
        <w:tab w:val="right" w:pos="9072"/>
      </w:tabs>
    </w:pPr>
  </w:style>
  <w:style w:type="character" w:customStyle="1" w:styleId="SidfotChar">
    <w:name w:val="Sidfot Char"/>
    <w:basedOn w:val="Standardstycketeckensnitt"/>
    <w:link w:val="Sidfot"/>
    <w:uiPriority w:val="99"/>
    <w:rsid w:val="006B37FD"/>
    <w:rPr>
      <w:rFonts w:ascii="Garamond" w:hAnsi="Garamond"/>
    </w:rPr>
  </w:style>
  <w:style w:type="character" w:customStyle="1" w:styleId="Rubrik1Char">
    <w:name w:val="Rubrik 1 Char"/>
    <w:basedOn w:val="Standardstycketeckensnitt"/>
    <w:link w:val="Rubrik1"/>
    <w:uiPriority w:val="9"/>
    <w:rsid w:val="00C94A5F"/>
    <w:rPr>
      <w:rFonts w:ascii="Arial" w:eastAsiaTheme="majorEastAsia" w:hAnsi="Arial" w:cs="Arial"/>
      <w:b/>
      <w:caps/>
      <w:color w:val="00B3F6" w:themeColor="accent1"/>
      <w:sz w:val="32"/>
      <w:szCs w:val="32"/>
    </w:rPr>
  </w:style>
  <w:style w:type="table" w:styleId="Tabellrutnt">
    <w:name w:val="Table Grid"/>
    <w:basedOn w:val="Normaltabell"/>
    <w:rsid w:val="00F0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aliases w:val="Titel"/>
    <w:next w:val="Normal"/>
    <w:link w:val="RubrikChar"/>
    <w:uiPriority w:val="10"/>
    <w:qFormat/>
    <w:rsid w:val="009A5C75"/>
    <w:pPr>
      <w:spacing w:after="300"/>
      <w:contextualSpacing/>
    </w:pPr>
    <w:rPr>
      <w:rFonts w:ascii="Arial" w:eastAsiaTheme="majorEastAsia" w:hAnsi="Arial" w:cstheme="majorBidi"/>
      <w:b/>
      <w:color w:val="FFFFFF" w:themeColor="background1"/>
      <w:spacing w:val="5"/>
      <w:kern w:val="28"/>
      <w:sz w:val="84"/>
      <w:szCs w:val="52"/>
      <w:lang w:val="en-US"/>
    </w:rPr>
  </w:style>
  <w:style w:type="character" w:customStyle="1" w:styleId="RubrikChar">
    <w:name w:val="Rubrik Char"/>
    <w:aliases w:val="Titel Char"/>
    <w:basedOn w:val="Standardstycketeckensnitt"/>
    <w:link w:val="Rubrik"/>
    <w:uiPriority w:val="10"/>
    <w:rsid w:val="009A5C75"/>
    <w:rPr>
      <w:rFonts w:ascii="Arial" w:eastAsiaTheme="majorEastAsia" w:hAnsi="Arial" w:cstheme="majorBidi"/>
      <w:b/>
      <w:color w:val="FFFFFF" w:themeColor="background1"/>
      <w:spacing w:val="5"/>
      <w:kern w:val="28"/>
      <w:sz w:val="84"/>
      <w:szCs w:val="52"/>
      <w:lang w:val="en-US"/>
    </w:rPr>
  </w:style>
  <w:style w:type="paragraph" w:styleId="Underrubrik">
    <w:name w:val="Subtitle"/>
    <w:next w:val="Ingetavstnd"/>
    <w:link w:val="UnderrubrikChar"/>
    <w:uiPriority w:val="11"/>
    <w:qFormat/>
    <w:rsid w:val="006B37FD"/>
    <w:rPr>
      <w:rFonts w:ascii="Arial" w:hAnsi="Arial" w:cs="Arial"/>
      <w:color w:val="FFFFFF" w:themeColor="background1"/>
      <w:sz w:val="36"/>
      <w:szCs w:val="36"/>
    </w:rPr>
  </w:style>
  <w:style w:type="character" w:customStyle="1" w:styleId="UnderrubrikChar">
    <w:name w:val="Underrubrik Char"/>
    <w:basedOn w:val="Standardstycketeckensnitt"/>
    <w:link w:val="Underrubrik"/>
    <w:uiPriority w:val="11"/>
    <w:rsid w:val="006B37FD"/>
    <w:rPr>
      <w:rFonts w:ascii="Arial" w:hAnsi="Arial" w:cs="Arial"/>
      <w:color w:val="FFFFFF" w:themeColor="background1"/>
      <w:sz w:val="36"/>
      <w:szCs w:val="36"/>
    </w:rPr>
  </w:style>
  <w:style w:type="character" w:styleId="Diskretbetoning">
    <w:name w:val="Subtle Emphasis"/>
    <w:aliases w:val="Boiler-framsida"/>
    <w:uiPriority w:val="19"/>
    <w:qFormat/>
    <w:rsid w:val="006B37FD"/>
    <w:rPr>
      <w:rFonts w:ascii="Arial" w:hAnsi="Arial" w:cs="Arial"/>
      <w:color w:val="FFFFFF" w:themeColor="background1"/>
      <w:lang w:val="sv-SE"/>
    </w:rPr>
  </w:style>
  <w:style w:type="paragraph" w:styleId="Innehllsfrteckningsrubrik">
    <w:name w:val="TOC Heading"/>
    <w:next w:val="Normal"/>
    <w:uiPriority w:val="39"/>
    <w:unhideWhenUsed/>
    <w:qFormat/>
    <w:rsid w:val="008966F3"/>
    <w:pPr>
      <w:spacing w:before="480" w:after="720" w:line="276" w:lineRule="auto"/>
    </w:pPr>
    <w:rPr>
      <w:rFonts w:ascii="Arial" w:eastAsiaTheme="majorEastAsia" w:hAnsi="Arial" w:cstheme="majorBidi"/>
      <w:b/>
      <w:color w:val="00B3F6" w:themeColor="accent1"/>
      <w:sz w:val="40"/>
      <w:szCs w:val="40"/>
    </w:rPr>
  </w:style>
  <w:style w:type="paragraph" w:styleId="Innehll1">
    <w:name w:val="toc 1"/>
    <w:basedOn w:val="Normal"/>
    <w:next w:val="Normal"/>
    <w:autoRedefine/>
    <w:uiPriority w:val="39"/>
    <w:unhideWhenUsed/>
    <w:rsid w:val="009A67F8"/>
    <w:pPr>
      <w:spacing w:before="360"/>
    </w:pPr>
    <w:rPr>
      <w:rFonts w:ascii="Arial" w:hAnsi="Arial"/>
      <w:b/>
      <w:bCs/>
      <w:caps/>
      <w:sz w:val="22"/>
      <w:szCs w:val="22"/>
    </w:rPr>
  </w:style>
  <w:style w:type="paragraph" w:styleId="Innehll2">
    <w:name w:val="toc 2"/>
    <w:basedOn w:val="Normal"/>
    <w:next w:val="Normal"/>
    <w:autoRedefine/>
    <w:uiPriority w:val="39"/>
    <w:unhideWhenUsed/>
    <w:rsid w:val="0079017D"/>
    <w:pPr>
      <w:tabs>
        <w:tab w:val="right" w:leader="dot" w:pos="9913"/>
      </w:tabs>
      <w:ind w:left="170"/>
    </w:pPr>
    <w:rPr>
      <w:rFonts w:ascii="Arial" w:hAnsi="Arial"/>
      <w:sz w:val="22"/>
      <w:szCs w:val="22"/>
    </w:rPr>
  </w:style>
  <w:style w:type="paragraph" w:styleId="Innehll3">
    <w:name w:val="toc 3"/>
    <w:basedOn w:val="Normal"/>
    <w:next w:val="Normal"/>
    <w:autoRedefine/>
    <w:uiPriority w:val="39"/>
    <w:unhideWhenUsed/>
    <w:rsid w:val="00FC64D7"/>
    <w:pPr>
      <w:tabs>
        <w:tab w:val="right" w:leader="dot" w:pos="9056"/>
      </w:tabs>
      <w:ind w:left="170"/>
    </w:pPr>
    <w:rPr>
      <w:rFonts w:ascii="Arial" w:hAnsi="Arial"/>
      <w:i/>
      <w:iCs/>
      <w:sz w:val="22"/>
      <w:szCs w:val="22"/>
    </w:rPr>
  </w:style>
  <w:style w:type="paragraph" w:styleId="Innehll4">
    <w:name w:val="toc 4"/>
    <w:basedOn w:val="Normal"/>
    <w:next w:val="Normal"/>
    <w:autoRedefine/>
    <w:uiPriority w:val="39"/>
    <w:unhideWhenUsed/>
    <w:rsid w:val="006A3023"/>
    <w:pPr>
      <w:ind w:left="720"/>
    </w:pPr>
    <w:rPr>
      <w:rFonts w:asciiTheme="minorHAnsi" w:hAnsiTheme="minorHAnsi"/>
      <w:sz w:val="18"/>
      <w:szCs w:val="18"/>
    </w:rPr>
  </w:style>
  <w:style w:type="paragraph" w:styleId="Innehll5">
    <w:name w:val="toc 5"/>
    <w:basedOn w:val="Normal"/>
    <w:next w:val="Normal"/>
    <w:autoRedefine/>
    <w:uiPriority w:val="39"/>
    <w:unhideWhenUsed/>
    <w:rsid w:val="006A3023"/>
    <w:pPr>
      <w:ind w:left="960"/>
    </w:pPr>
    <w:rPr>
      <w:rFonts w:asciiTheme="minorHAnsi" w:hAnsiTheme="minorHAnsi"/>
      <w:sz w:val="18"/>
      <w:szCs w:val="18"/>
    </w:rPr>
  </w:style>
  <w:style w:type="paragraph" w:styleId="Innehll6">
    <w:name w:val="toc 6"/>
    <w:basedOn w:val="Normal"/>
    <w:next w:val="Normal"/>
    <w:autoRedefine/>
    <w:uiPriority w:val="39"/>
    <w:unhideWhenUsed/>
    <w:rsid w:val="006A3023"/>
    <w:pPr>
      <w:ind w:left="1200"/>
    </w:pPr>
    <w:rPr>
      <w:rFonts w:asciiTheme="minorHAnsi" w:hAnsiTheme="minorHAnsi"/>
      <w:sz w:val="18"/>
      <w:szCs w:val="18"/>
    </w:rPr>
  </w:style>
  <w:style w:type="paragraph" w:styleId="Innehll7">
    <w:name w:val="toc 7"/>
    <w:basedOn w:val="Normal"/>
    <w:next w:val="Normal"/>
    <w:autoRedefine/>
    <w:uiPriority w:val="39"/>
    <w:unhideWhenUsed/>
    <w:rsid w:val="006A3023"/>
    <w:pPr>
      <w:ind w:left="1440"/>
    </w:pPr>
    <w:rPr>
      <w:rFonts w:asciiTheme="minorHAnsi" w:hAnsiTheme="minorHAnsi"/>
      <w:sz w:val="18"/>
      <w:szCs w:val="18"/>
    </w:rPr>
  </w:style>
  <w:style w:type="paragraph" w:styleId="Innehll8">
    <w:name w:val="toc 8"/>
    <w:basedOn w:val="Normal"/>
    <w:next w:val="Normal"/>
    <w:autoRedefine/>
    <w:uiPriority w:val="39"/>
    <w:unhideWhenUsed/>
    <w:rsid w:val="006A3023"/>
    <w:pPr>
      <w:ind w:left="1680"/>
    </w:pPr>
    <w:rPr>
      <w:rFonts w:asciiTheme="minorHAnsi" w:hAnsiTheme="minorHAnsi"/>
      <w:sz w:val="18"/>
      <w:szCs w:val="18"/>
    </w:rPr>
  </w:style>
  <w:style w:type="paragraph" w:styleId="Ballongtext">
    <w:name w:val="Balloon Text"/>
    <w:basedOn w:val="Normal"/>
    <w:link w:val="BallongtextChar"/>
    <w:uiPriority w:val="99"/>
    <w:semiHidden/>
    <w:unhideWhenUsed/>
    <w:rsid w:val="00637D6C"/>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637D6C"/>
    <w:rPr>
      <w:rFonts w:ascii="Lucida Grande" w:hAnsi="Lucida Grande" w:cs="Lucida Grande"/>
      <w:sz w:val="18"/>
      <w:szCs w:val="18"/>
    </w:rPr>
  </w:style>
  <w:style w:type="character" w:styleId="Sidnummer">
    <w:name w:val="page number"/>
    <w:basedOn w:val="Standardstycketeckensnitt"/>
    <w:uiPriority w:val="99"/>
    <w:semiHidden/>
    <w:unhideWhenUsed/>
    <w:rsid w:val="00910F76"/>
  </w:style>
  <w:style w:type="character" w:customStyle="1" w:styleId="Rubrik2Char">
    <w:name w:val="Rubrik 2 Char"/>
    <w:basedOn w:val="Standardstycketeckensnitt"/>
    <w:link w:val="Rubrik2"/>
    <w:uiPriority w:val="9"/>
    <w:rsid w:val="00635C96"/>
    <w:rPr>
      <w:rFonts w:asciiTheme="majorHAnsi" w:hAnsiTheme="majorHAnsi" w:cstheme="majorBidi"/>
      <w:noProof/>
      <w:color w:val="0085B8" w:themeColor="accent1" w:themeShade="BF"/>
      <w:sz w:val="26"/>
      <w:szCs w:val="26"/>
    </w:rPr>
  </w:style>
  <w:style w:type="character" w:customStyle="1" w:styleId="Rubrik3Char">
    <w:name w:val="Rubrik 3 Char"/>
    <w:basedOn w:val="Standardstycketeckensnitt"/>
    <w:link w:val="Rubrik3"/>
    <w:uiPriority w:val="9"/>
    <w:rsid w:val="00FE4300"/>
    <w:rPr>
      <w:rFonts w:ascii="Arial" w:eastAsiaTheme="majorEastAsia" w:hAnsi="Arial" w:cstheme="majorBidi"/>
      <w:b/>
      <w:bCs/>
      <w:color w:val="000000" w:themeColor="text1"/>
      <w:sz w:val="20"/>
      <w:szCs w:val="20"/>
    </w:rPr>
  </w:style>
  <w:style w:type="paragraph" w:styleId="Ingetavstnd">
    <w:name w:val="No Spacing"/>
    <w:link w:val="IngetavstndChar"/>
    <w:rsid w:val="00F6067F"/>
    <w:pPr>
      <w:ind w:firstLine="426"/>
    </w:pPr>
    <w:rPr>
      <w:rFonts w:ascii="Garamond" w:hAnsi="Garamond"/>
    </w:rPr>
  </w:style>
  <w:style w:type="character" w:customStyle="1" w:styleId="Rubrik4Char">
    <w:name w:val="Rubrik 4 Char"/>
    <w:basedOn w:val="Standardstycketeckensnitt"/>
    <w:link w:val="Rubrik4"/>
    <w:uiPriority w:val="9"/>
    <w:rsid w:val="00071DC1"/>
    <w:rPr>
      <w:rFonts w:asciiTheme="majorHAnsi" w:eastAsiaTheme="majorEastAsia" w:hAnsiTheme="majorHAnsi" w:cstheme="majorBidi"/>
      <w:b/>
      <w:bCs/>
      <w:i/>
      <w:iCs/>
      <w:color w:val="00B3F6" w:themeColor="accent1"/>
    </w:rPr>
  </w:style>
  <w:style w:type="numbering" w:styleId="111111">
    <w:name w:val="Outline List 2"/>
    <w:basedOn w:val="Ingenlista"/>
    <w:uiPriority w:val="99"/>
    <w:semiHidden/>
    <w:unhideWhenUsed/>
    <w:rsid w:val="001727A6"/>
    <w:pPr>
      <w:numPr>
        <w:numId w:val="1"/>
      </w:numPr>
    </w:pPr>
  </w:style>
  <w:style w:type="paragraph" w:customStyle="1" w:styleId="Kllhnvisning">
    <w:name w:val="Källhänvisning"/>
    <w:qFormat/>
    <w:rsid w:val="004B2FFD"/>
    <w:rPr>
      <w:rFonts w:ascii="Arial" w:hAnsi="Arial" w:cs="Arial"/>
      <w:sz w:val="16"/>
      <w:szCs w:val="16"/>
      <w:shd w:val="clear" w:color="auto" w:fill="FFFFFF"/>
    </w:rPr>
  </w:style>
  <w:style w:type="paragraph" w:customStyle="1" w:styleId="Kapitelstart">
    <w:name w:val="Kapitelstart"/>
    <w:next w:val="Kapitelrubrik"/>
    <w:qFormat/>
    <w:rsid w:val="00D94AF8"/>
    <w:pPr>
      <w:spacing w:before="2600"/>
    </w:pPr>
    <w:rPr>
      <w:rFonts w:ascii="Arial" w:hAnsi="Arial"/>
      <w:b/>
      <w:bCs/>
      <w:color w:val="00B3F6" w:themeColor="accent1"/>
      <w:sz w:val="40"/>
      <w:szCs w:val="40"/>
    </w:rPr>
  </w:style>
  <w:style w:type="table" w:styleId="Ljusskuggning-dekorfrg1">
    <w:name w:val="Light Shading Accent 1"/>
    <w:basedOn w:val="Normaltabell"/>
    <w:uiPriority w:val="60"/>
    <w:rsid w:val="00825896"/>
    <w:rPr>
      <w:color w:val="0085B8" w:themeColor="accent1" w:themeShade="BF"/>
      <w:sz w:val="22"/>
      <w:szCs w:val="22"/>
    </w:rPr>
    <w:tblPr>
      <w:tblStyleRowBandSize w:val="1"/>
      <w:tblStyleColBandSize w:val="1"/>
      <w:tblBorders>
        <w:top w:val="single" w:sz="8" w:space="0" w:color="00B3F6" w:themeColor="accent1"/>
        <w:bottom w:val="single" w:sz="8" w:space="0" w:color="00B3F6" w:themeColor="accent1"/>
      </w:tblBorders>
    </w:tblPr>
    <w:tblStylePr w:type="fir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la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DFF" w:themeFill="accent1" w:themeFillTint="3F"/>
      </w:tcPr>
    </w:tblStylePr>
    <w:tblStylePr w:type="band1Horz">
      <w:tblPr/>
      <w:tcPr>
        <w:tcBorders>
          <w:left w:val="nil"/>
          <w:right w:val="nil"/>
          <w:insideH w:val="nil"/>
          <w:insideV w:val="nil"/>
        </w:tcBorders>
        <w:shd w:val="clear" w:color="auto" w:fill="BDEDFF" w:themeFill="accent1" w:themeFillTint="3F"/>
      </w:tcPr>
    </w:tblStylePr>
  </w:style>
  <w:style w:type="character" w:customStyle="1" w:styleId="IngetavstndChar">
    <w:name w:val="Inget avstånd Char"/>
    <w:basedOn w:val="Standardstycketeckensnitt"/>
    <w:link w:val="Ingetavstnd"/>
    <w:rsid w:val="004C43CC"/>
    <w:rPr>
      <w:rFonts w:ascii="Garamond" w:hAnsi="Garamond"/>
    </w:rPr>
  </w:style>
  <w:style w:type="paragraph" w:styleId="Liststycke">
    <w:name w:val="List Paragraph"/>
    <w:basedOn w:val="Normal"/>
    <w:uiPriority w:val="34"/>
    <w:qFormat/>
    <w:rsid w:val="000B7C3E"/>
    <w:pPr>
      <w:numPr>
        <w:numId w:val="2"/>
      </w:numPr>
      <w:spacing w:before="120"/>
      <w:contextualSpacing/>
    </w:pPr>
  </w:style>
  <w:style w:type="paragraph" w:styleId="Innehll9">
    <w:name w:val="toc 9"/>
    <w:basedOn w:val="Normal"/>
    <w:next w:val="Normal"/>
    <w:autoRedefine/>
    <w:uiPriority w:val="39"/>
    <w:unhideWhenUsed/>
    <w:rsid w:val="005F1355"/>
    <w:pPr>
      <w:ind w:left="1920"/>
    </w:pPr>
    <w:rPr>
      <w:rFonts w:asciiTheme="minorHAnsi" w:hAnsiTheme="minorHAnsi"/>
      <w:sz w:val="18"/>
      <w:szCs w:val="18"/>
    </w:rPr>
  </w:style>
  <w:style w:type="table" w:styleId="Ljuslista">
    <w:name w:val="Light List"/>
    <w:basedOn w:val="Normaltabell"/>
    <w:uiPriority w:val="61"/>
    <w:rsid w:val="00D75E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Frgadlista-dekorfrg1">
    <w:name w:val="Colorful List Accent 1"/>
    <w:basedOn w:val="Normaltabell"/>
    <w:uiPriority w:val="72"/>
    <w:rsid w:val="00A8633E"/>
    <w:rPr>
      <w:color w:val="000000" w:themeColor="text1"/>
    </w:rPr>
    <w:tblPr>
      <w:tblStyleRowBandSize w:val="1"/>
      <w:tblStyleColBandSize w:val="1"/>
    </w:tblPr>
    <w:tcPr>
      <w:shd w:val="clear" w:color="auto" w:fill="E5F7FF"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DFF" w:themeFill="accent1" w:themeFillTint="3F"/>
      </w:tcPr>
    </w:tblStylePr>
    <w:tblStylePr w:type="band1Horz">
      <w:tblPr/>
      <w:tcPr>
        <w:shd w:val="clear" w:color="auto" w:fill="CAF0FF" w:themeFill="accent1" w:themeFillTint="33"/>
      </w:tcPr>
    </w:tblStylePr>
  </w:style>
  <w:style w:type="paragraph" w:styleId="Kommentarer">
    <w:name w:val="annotation text"/>
    <w:basedOn w:val="Normal"/>
    <w:link w:val="KommentarerChar"/>
    <w:uiPriority w:val="99"/>
    <w:semiHidden/>
    <w:rsid w:val="00A8633E"/>
    <w:pPr>
      <w:tabs>
        <w:tab w:val="left" w:pos="4536"/>
      </w:tabs>
    </w:pPr>
    <w:rPr>
      <w:rFonts w:eastAsia="Times New Roman" w:cs="Times New Roman"/>
      <w:sz w:val="20"/>
      <w:szCs w:val="20"/>
      <w:shd w:val="clear" w:color="auto" w:fill="auto"/>
    </w:rPr>
  </w:style>
  <w:style w:type="character" w:customStyle="1" w:styleId="KommentarerChar">
    <w:name w:val="Kommentarer Char"/>
    <w:basedOn w:val="Standardstycketeckensnitt"/>
    <w:link w:val="Kommentarer"/>
    <w:uiPriority w:val="99"/>
    <w:semiHidden/>
    <w:rsid w:val="00A8633E"/>
    <w:rPr>
      <w:rFonts w:ascii="Garamond" w:eastAsia="Times New Roman" w:hAnsi="Garamond" w:cs="Times New Roman"/>
      <w:sz w:val="20"/>
      <w:szCs w:val="20"/>
    </w:rPr>
  </w:style>
  <w:style w:type="paragraph" w:customStyle="1" w:styleId="Allmntstyckeformat">
    <w:name w:val="[Allmänt styckeformat]"/>
    <w:basedOn w:val="Normal"/>
    <w:uiPriority w:val="99"/>
    <w:rsid w:val="00C71696"/>
    <w:pPr>
      <w:widowControl w:val="0"/>
      <w:autoSpaceDE w:val="0"/>
      <w:autoSpaceDN w:val="0"/>
      <w:adjustRightInd w:val="0"/>
      <w:spacing w:line="288" w:lineRule="auto"/>
      <w:textAlignment w:val="center"/>
    </w:pPr>
    <w:rPr>
      <w:rFonts w:ascii="MinionPro-Regular" w:hAnsi="MinionPro-Regular" w:cs="MinionPro-Regular"/>
      <w:color w:val="000000"/>
      <w:shd w:val="clear" w:color="auto" w:fill="auto"/>
    </w:rPr>
  </w:style>
  <w:style w:type="table" w:customStyle="1" w:styleId="RCCtabellblue">
    <w:name w:val="RCC_tabell_blue"/>
    <w:basedOn w:val="Normaltabell"/>
    <w:uiPriority w:val="99"/>
    <w:rsid w:val="00D84D5D"/>
    <w:pPr>
      <w:jc w:val="right"/>
    </w:pPr>
    <w:rPr>
      <w:rFonts w:ascii="Arial" w:hAnsi="Arial"/>
      <w:sz w:val="20"/>
    </w:rPr>
    <w:tblPr>
      <w:tblStyleRowBandSize w:val="1"/>
      <w:tblStyleColBandSize w:val="1"/>
    </w:tblPr>
    <w:tblStylePr w:type="firstRow">
      <w:pPr>
        <w:jc w:val="right"/>
      </w:pPr>
      <w:rPr>
        <w:rFonts w:ascii="Arial" w:hAnsi="Arial"/>
        <w:b/>
        <w:sz w:val="20"/>
      </w:rPr>
      <w:tblPr/>
      <w:tcPr>
        <w:shd w:val="clear" w:color="auto" w:fill="95E1FF" w:themeFill="accent1" w:themeFillTint="66"/>
      </w:tcPr>
    </w:tblStylePr>
    <w:tblStylePr w:type="lastRow">
      <w:pPr>
        <w:jc w:val="right"/>
      </w:pPr>
      <w:rPr>
        <w:rFonts w:ascii="Arial" w:hAnsi="Arial"/>
        <w:b/>
        <w:sz w:val="20"/>
      </w:rPr>
    </w:tblStylePr>
    <w:tblStylePr w:type="firstCol">
      <w:pPr>
        <w:jc w:val="left"/>
      </w:pPr>
    </w:tblStylePr>
  </w:style>
  <w:style w:type="paragraph" w:customStyle="1" w:styleId="Kapitelrubrik">
    <w:name w:val="Kapitelrubrik"/>
    <w:next w:val="Rubrik1"/>
    <w:qFormat/>
    <w:rsid w:val="00D94AF8"/>
    <w:pPr>
      <w:spacing w:after="720"/>
    </w:pPr>
    <w:rPr>
      <w:rFonts w:ascii="Arial" w:hAnsi="Arial"/>
      <w:b/>
      <w:bCs/>
      <w:sz w:val="72"/>
      <w:szCs w:val="72"/>
    </w:rPr>
  </w:style>
  <w:style w:type="table" w:customStyle="1" w:styleId="RCC-tabell">
    <w:name w:val="RCC-tabell"/>
    <w:basedOn w:val="Ljustrutnt-dekorfrg1"/>
    <w:uiPriority w:val="99"/>
    <w:rsid w:val="0067129F"/>
    <w:rPr>
      <w:rFonts w:ascii="Arial" w:hAnsi="Arial"/>
      <w:sz w:val="20"/>
      <w:szCs w:val="20"/>
    </w:rPr>
    <w:tblPr>
      <w:tblCellMar>
        <w:top w:w="57" w:type="dxa"/>
      </w:tblCellMar>
    </w:tblPr>
    <w:tcPr>
      <w:vAlign w:val="center"/>
    </w:tcPr>
    <w:tblStylePr w:type="firstRow">
      <w:pPr>
        <w:spacing w:before="0" w:after="0" w:line="240" w:lineRule="auto"/>
      </w:pPr>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18" w:space="0" w:color="00B3F6" w:themeColor="accent1"/>
          <w:right w:val="single" w:sz="8" w:space="0" w:color="00B3F6" w:themeColor="accent1"/>
          <w:insideH w:val="nil"/>
          <w:insideV w:val="single" w:sz="8" w:space="0" w:color="00B3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3F6" w:themeColor="accent1"/>
          <w:left w:val="single" w:sz="8" w:space="0" w:color="00B3F6" w:themeColor="accent1"/>
          <w:bottom w:val="single" w:sz="8" w:space="0" w:color="00B3F6" w:themeColor="accent1"/>
          <w:right w:val="single" w:sz="8" w:space="0" w:color="00B3F6" w:themeColor="accent1"/>
          <w:insideH w:val="nil"/>
          <w:insideV w:val="single" w:sz="8" w:space="0" w:color="00B3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shd w:val="clear" w:color="auto" w:fill="BDEDFF" w:themeFill="accent1" w:themeFillTint="3F"/>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shd w:val="clear" w:color="auto" w:fill="BDEDFF" w:themeFill="accent1" w:themeFillTint="3F"/>
      </w:tcPr>
    </w:tblStylePr>
    <w:tblStylePr w:type="band2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tcPr>
    </w:tblStylePr>
  </w:style>
  <w:style w:type="table" w:styleId="Ljustrutnt-dekorfrg1">
    <w:name w:val="Light Grid Accent 1"/>
    <w:basedOn w:val="Normaltabell"/>
    <w:uiPriority w:val="62"/>
    <w:rsid w:val="0067129F"/>
    <w:tblPr>
      <w:tblStyleRowBandSize w:val="1"/>
      <w:tblStyleColBandSize w:val="1"/>
      <w:tblBorders>
        <w:top w:val="single" w:sz="8" w:space="0" w:color="00B3F6" w:themeColor="accent1"/>
        <w:left w:val="single" w:sz="8" w:space="0" w:color="00B3F6" w:themeColor="accent1"/>
        <w:bottom w:val="single" w:sz="8" w:space="0" w:color="00B3F6" w:themeColor="accent1"/>
        <w:right w:val="single" w:sz="8" w:space="0" w:color="00B3F6" w:themeColor="accent1"/>
        <w:insideH w:val="single" w:sz="8" w:space="0" w:color="00B3F6" w:themeColor="accent1"/>
        <w:insideV w:val="single" w:sz="8" w:space="0" w:color="00B3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18" w:space="0" w:color="00B3F6" w:themeColor="accent1"/>
          <w:right w:val="single" w:sz="8" w:space="0" w:color="00B3F6" w:themeColor="accent1"/>
          <w:insideH w:val="nil"/>
          <w:insideV w:val="single" w:sz="8" w:space="0" w:color="00B3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3F6" w:themeColor="accent1"/>
          <w:left w:val="single" w:sz="8" w:space="0" w:color="00B3F6" w:themeColor="accent1"/>
          <w:bottom w:val="single" w:sz="8" w:space="0" w:color="00B3F6" w:themeColor="accent1"/>
          <w:right w:val="single" w:sz="8" w:space="0" w:color="00B3F6" w:themeColor="accent1"/>
          <w:insideH w:val="nil"/>
          <w:insideV w:val="single" w:sz="8" w:space="0" w:color="00B3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shd w:val="clear" w:color="auto" w:fill="BDEDFF" w:themeFill="accent1" w:themeFillTint="3F"/>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shd w:val="clear" w:color="auto" w:fill="BDEDFF" w:themeFill="accent1" w:themeFillTint="3F"/>
      </w:tcPr>
    </w:tblStylePr>
    <w:tblStylePr w:type="band2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tcPr>
    </w:tblStylePr>
  </w:style>
  <w:style w:type="paragraph" w:customStyle="1" w:styleId="Tabellrubrik">
    <w:name w:val="Tabellrubrik"/>
    <w:basedOn w:val="Normal"/>
    <w:next w:val="Normal"/>
    <w:uiPriority w:val="99"/>
    <w:qFormat/>
    <w:rsid w:val="0067129F"/>
    <w:pPr>
      <w:keepLines/>
    </w:pPr>
    <w:rPr>
      <w:rFonts w:ascii="Arial" w:hAnsi="Arial"/>
      <w:b/>
      <w:bCs/>
      <w:sz w:val="20"/>
    </w:rPr>
  </w:style>
  <w:style w:type="paragraph" w:customStyle="1" w:styleId="Tabellbrd">
    <w:name w:val="Tabellbröd"/>
    <w:basedOn w:val="Normal"/>
    <w:uiPriority w:val="99"/>
    <w:qFormat/>
    <w:rsid w:val="00B03C1D"/>
    <w:pPr>
      <w:keepLines/>
    </w:pPr>
    <w:rPr>
      <w:rFonts w:ascii="Arial" w:eastAsiaTheme="majorEastAsia" w:hAnsi="Arial" w:cstheme="majorBidi"/>
      <w:sz w:val="20"/>
      <w:szCs w:val="20"/>
      <w:shd w:val="clear" w:color="auto" w:fill="auto"/>
    </w:rPr>
  </w:style>
  <w:style w:type="paragraph" w:customStyle="1" w:styleId="Kantlinje">
    <w:name w:val="Kantlinje"/>
    <w:basedOn w:val="Normal"/>
    <w:qFormat/>
    <w:rsid w:val="00F01431"/>
    <w:pPr>
      <w:pBdr>
        <w:left w:val="single" w:sz="48" w:space="7" w:color="60D3FF" w:themeColor="accent1" w:themeTint="99"/>
      </w:pBdr>
    </w:pPr>
  </w:style>
  <w:style w:type="paragraph" w:customStyle="1" w:styleId="Baksidestext">
    <w:name w:val="Baksidestext"/>
    <w:qFormat/>
    <w:rsid w:val="001F4F2C"/>
    <w:pPr>
      <w:ind w:left="-142"/>
    </w:pPr>
    <w:rPr>
      <w:rFonts w:ascii="Arial" w:hAnsi="Arial" w:cs="Arial"/>
      <w:sz w:val="20"/>
      <w:szCs w:val="20"/>
      <w:shd w:val="clear" w:color="auto" w:fill="FFFFFF"/>
      <w:lang w:val="en-US"/>
    </w:rPr>
  </w:style>
  <w:style w:type="character" w:styleId="Hyperlnk">
    <w:name w:val="Hyperlink"/>
    <w:uiPriority w:val="99"/>
    <w:unhideWhenUsed/>
    <w:qFormat/>
    <w:rsid w:val="001D69BF"/>
    <w:rPr>
      <w:color w:val="005092" w:themeColor="text2"/>
      <w:u w:val="single"/>
    </w:rPr>
  </w:style>
  <w:style w:type="character" w:styleId="Kommentarsreferens">
    <w:name w:val="annotation reference"/>
    <w:basedOn w:val="Standardstycketeckensnitt"/>
    <w:uiPriority w:val="99"/>
    <w:semiHidden/>
    <w:unhideWhenUsed/>
    <w:rsid w:val="001D69BF"/>
    <w:rPr>
      <w:sz w:val="18"/>
      <w:szCs w:val="18"/>
    </w:rPr>
  </w:style>
  <w:style w:type="character" w:customStyle="1" w:styleId="IngressChar">
    <w:name w:val="Ingress Char"/>
    <w:basedOn w:val="Standardstycketeckensnitt"/>
    <w:link w:val="Ingress"/>
    <w:locked/>
    <w:rsid w:val="001D69BF"/>
    <w:rPr>
      <w:rFonts w:ascii="Arial" w:hAnsi="Arial" w:cstheme="majorHAnsi"/>
      <w:b/>
      <w:color w:val="A29B96" w:themeColor="accent5"/>
      <w:sz w:val="20"/>
      <w:szCs w:val="20"/>
    </w:rPr>
  </w:style>
  <w:style w:type="paragraph" w:customStyle="1" w:styleId="Ingress">
    <w:name w:val="Ingress"/>
    <w:basedOn w:val="Normal"/>
    <w:link w:val="IngressChar"/>
    <w:qFormat/>
    <w:rsid w:val="001D69BF"/>
    <w:pPr>
      <w:spacing w:line="280" w:lineRule="atLeast"/>
    </w:pPr>
    <w:rPr>
      <w:rFonts w:ascii="Arial" w:hAnsi="Arial" w:cstheme="majorHAnsi"/>
      <w:b/>
      <w:color w:val="A29B96" w:themeColor="accent5"/>
      <w:sz w:val="20"/>
      <w:szCs w:val="20"/>
      <w:shd w:val="clear" w:color="auto" w:fill="auto"/>
    </w:rPr>
  </w:style>
  <w:style w:type="character" w:customStyle="1" w:styleId="Olstomnmnande1">
    <w:name w:val="Olöst omnämnande1"/>
    <w:basedOn w:val="Standardstycketeckensnitt"/>
    <w:uiPriority w:val="99"/>
    <w:semiHidden/>
    <w:unhideWhenUsed/>
    <w:rsid w:val="00B8664B"/>
    <w:rPr>
      <w:color w:val="808080"/>
      <w:shd w:val="clear" w:color="auto" w:fill="E6E6E6"/>
    </w:rPr>
  </w:style>
  <w:style w:type="paragraph" w:styleId="Kommentarsmne">
    <w:name w:val="annotation subject"/>
    <w:basedOn w:val="Kommentarer"/>
    <w:next w:val="Kommentarer"/>
    <w:link w:val="KommentarsmneChar"/>
    <w:uiPriority w:val="99"/>
    <w:semiHidden/>
    <w:unhideWhenUsed/>
    <w:rsid w:val="00D75E1E"/>
    <w:pPr>
      <w:tabs>
        <w:tab w:val="clear" w:pos="4536"/>
      </w:tabs>
    </w:pPr>
    <w:rPr>
      <w:rFonts w:eastAsiaTheme="minorEastAsia" w:cstheme="minorBidi"/>
      <w:b/>
      <w:bCs/>
      <w:shd w:val="clear" w:color="auto" w:fill="FFFFFF"/>
    </w:rPr>
  </w:style>
  <w:style w:type="character" w:customStyle="1" w:styleId="KommentarsmneChar">
    <w:name w:val="Kommentarsämne Char"/>
    <w:basedOn w:val="KommentarerChar"/>
    <w:link w:val="Kommentarsmne"/>
    <w:uiPriority w:val="99"/>
    <w:semiHidden/>
    <w:rsid w:val="00D75E1E"/>
    <w:rPr>
      <w:rFonts w:ascii="Garamond" w:eastAsia="Times New Roman" w:hAnsi="Garamond" w:cs="Times New Roman"/>
      <w:b/>
      <w:bCs/>
      <w:sz w:val="20"/>
      <w:szCs w:val="20"/>
    </w:rPr>
  </w:style>
  <w:style w:type="numbering" w:customStyle="1" w:styleId="Formatmall1">
    <w:name w:val="Formatmall1"/>
    <w:uiPriority w:val="99"/>
    <w:rsid w:val="008330CA"/>
    <w:pPr>
      <w:numPr>
        <w:numId w:val="4"/>
      </w:numPr>
    </w:pPr>
  </w:style>
  <w:style w:type="table" w:styleId="Oformateradtabell1">
    <w:name w:val="Plain Table 1"/>
    <w:basedOn w:val="Normaltabell"/>
    <w:uiPriority w:val="41"/>
    <w:rsid w:val="00F74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612415"/>
    <w:pPr>
      <w:spacing w:after="200"/>
    </w:pPr>
    <w:rPr>
      <w:i/>
      <w:iCs/>
      <w:color w:val="005092" w:themeColor="text2"/>
      <w:sz w:val="18"/>
      <w:szCs w:val="18"/>
    </w:rPr>
  </w:style>
  <w:style w:type="character" w:customStyle="1" w:styleId="Olstomnmnande2">
    <w:name w:val="Olöst omnämnande2"/>
    <w:basedOn w:val="Standardstycketeckensnitt"/>
    <w:uiPriority w:val="99"/>
    <w:semiHidden/>
    <w:unhideWhenUsed/>
    <w:rsid w:val="0065610C"/>
    <w:rPr>
      <w:color w:val="605E5C"/>
      <w:shd w:val="clear" w:color="auto" w:fill="E1DFDD"/>
    </w:rPr>
  </w:style>
  <w:style w:type="character" w:customStyle="1" w:styleId="Olstomnmnande3">
    <w:name w:val="Olöst omnämnande3"/>
    <w:basedOn w:val="Standardstycketeckensnitt"/>
    <w:uiPriority w:val="99"/>
    <w:semiHidden/>
    <w:unhideWhenUsed/>
    <w:rsid w:val="00A43DCD"/>
    <w:rPr>
      <w:color w:val="605E5C"/>
      <w:shd w:val="clear" w:color="auto" w:fill="E1DFDD"/>
    </w:rPr>
  </w:style>
  <w:style w:type="paragraph" w:styleId="Revision">
    <w:name w:val="Revision"/>
    <w:hidden/>
    <w:uiPriority w:val="99"/>
    <w:semiHidden/>
    <w:rsid w:val="00C111C2"/>
    <w:rPr>
      <w:rFonts w:ascii="Garamond" w:hAnsi="Garamond"/>
      <w:shd w:val="clear" w:color="auto" w:fill="FFFFFF"/>
    </w:rPr>
  </w:style>
  <w:style w:type="paragraph" w:styleId="Normalwebb">
    <w:name w:val="Normal (Web)"/>
    <w:basedOn w:val="Normal"/>
    <w:uiPriority w:val="99"/>
    <w:semiHidden/>
    <w:unhideWhenUsed/>
    <w:rsid w:val="00A02E15"/>
    <w:pPr>
      <w:spacing w:before="100" w:beforeAutospacing="1" w:after="100" w:afterAutospacing="1"/>
    </w:pPr>
    <w:rPr>
      <w:rFonts w:ascii="Times New Roman" w:eastAsia="Times New Roman" w:hAnsi="Times New Roman" w:cs="Times New Roman"/>
      <w:shd w:val="clear" w:color="auto" w:fill="auto"/>
    </w:rPr>
  </w:style>
  <w:style w:type="character" w:styleId="Stark">
    <w:name w:val="Strong"/>
    <w:basedOn w:val="Standardstycketeckensnitt"/>
    <w:uiPriority w:val="22"/>
    <w:qFormat/>
    <w:rsid w:val="00A02E15"/>
    <w:rPr>
      <w:b/>
      <w:bCs/>
    </w:rPr>
  </w:style>
  <w:style w:type="character" w:styleId="AnvndHyperlnk">
    <w:name w:val="FollowedHyperlink"/>
    <w:basedOn w:val="Standardstycketeckensnitt"/>
    <w:uiPriority w:val="99"/>
    <w:semiHidden/>
    <w:unhideWhenUsed/>
    <w:rsid w:val="000E4E3D"/>
    <w:rPr>
      <w:color w:val="800080" w:themeColor="followedHyperlink"/>
      <w:u w:val="single"/>
    </w:rPr>
  </w:style>
  <w:style w:type="character" w:customStyle="1" w:styleId="cf01">
    <w:name w:val="cf01"/>
    <w:basedOn w:val="Standardstycketeckensnitt"/>
    <w:rsid w:val="004C2787"/>
    <w:rPr>
      <w:rFonts w:ascii="Segoe UI" w:hAnsi="Segoe UI" w:cs="Segoe UI" w:hint="default"/>
      <w:color w:val="353535"/>
      <w:sz w:val="18"/>
      <w:szCs w:val="18"/>
      <w:shd w:val="clear" w:color="auto" w:fill="FFFFFF"/>
    </w:rPr>
  </w:style>
  <w:style w:type="character" w:customStyle="1" w:styleId="cf11">
    <w:name w:val="cf11"/>
    <w:basedOn w:val="Standardstycketeckensnitt"/>
    <w:rsid w:val="004C2787"/>
    <w:rPr>
      <w:rFonts w:ascii="Segoe UI" w:hAnsi="Segoe UI" w:cs="Segoe UI" w:hint="default"/>
      <w:sz w:val="18"/>
      <w:szCs w:val="18"/>
    </w:rPr>
  </w:style>
  <w:style w:type="character" w:styleId="Olstomnmnande">
    <w:name w:val="Unresolved Mention"/>
    <w:basedOn w:val="Standardstycketeckensnitt"/>
    <w:uiPriority w:val="99"/>
    <w:rsid w:val="00495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8518">
      <w:bodyDiv w:val="1"/>
      <w:marLeft w:val="0"/>
      <w:marRight w:val="0"/>
      <w:marTop w:val="0"/>
      <w:marBottom w:val="0"/>
      <w:divBdr>
        <w:top w:val="none" w:sz="0" w:space="0" w:color="auto"/>
        <w:left w:val="none" w:sz="0" w:space="0" w:color="auto"/>
        <w:bottom w:val="none" w:sz="0" w:space="0" w:color="auto"/>
        <w:right w:val="none" w:sz="0" w:space="0" w:color="auto"/>
      </w:divBdr>
    </w:div>
    <w:div w:id="574245932">
      <w:bodyDiv w:val="1"/>
      <w:marLeft w:val="0"/>
      <w:marRight w:val="0"/>
      <w:marTop w:val="0"/>
      <w:marBottom w:val="0"/>
      <w:divBdr>
        <w:top w:val="none" w:sz="0" w:space="0" w:color="auto"/>
        <w:left w:val="none" w:sz="0" w:space="0" w:color="auto"/>
        <w:bottom w:val="none" w:sz="0" w:space="0" w:color="auto"/>
        <w:right w:val="none" w:sz="0" w:space="0" w:color="auto"/>
      </w:divBdr>
    </w:div>
    <w:div w:id="111728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ra.se/tjanster/alla-tjanster-a-o/stod-och-behandling/" TargetMode="External"/><Relationship Id="rId117" Type="http://schemas.openxmlformats.org/officeDocument/2006/relationships/image" Target="media/image2.png"/><Relationship Id="rId21" Type="http://schemas.openxmlformats.org/officeDocument/2006/relationships/footer" Target="footer5.xml"/><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7.emf"/><Relationship Id="rId16" Type="http://schemas.openxmlformats.org/officeDocument/2006/relationships/footer" Target="footer1.xml"/><Relationship Id="rId107" Type="http://schemas.openxmlformats.org/officeDocument/2006/relationships/image" Target="media/image83.png"/><Relationship Id="rId11" Type="http://schemas.openxmlformats.org/officeDocument/2006/relationships/endnotes" Target="endnotes.xm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8.png"/><Relationship Id="rId5" Type="http://schemas.openxmlformats.org/officeDocument/2006/relationships/customXml" Target="../customXml/item5.xml"/><Relationship Id="rId61" Type="http://schemas.openxmlformats.org/officeDocument/2006/relationships/image" Target="media/image37.png"/><Relationship Id="rId82" Type="http://schemas.openxmlformats.org/officeDocument/2006/relationships/image" Target="media/image58.png"/><Relationship Id="rId90" Type="http://schemas.openxmlformats.org/officeDocument/2006/relationships/image" Target="media/image66.png"/><Relationship Id="rId95" Type="http://schemas.openxmlformats.org/officeDocument/2006/relationships/image" Target="media/image71.png"/><Relationship Id="rId19" Type="http://schemas.openxmlformats.org/officeDocument/2006/relationships/footer" Target="footer3.xml"/><Relationship Id="rId14" Type="http://schemas.microsoft.com/office/2016/09/relationships/commentsIds" Target="commentsIds.xml"/><Relationship Id="rId22" Type="http://schemas.openxmlformats.org/officeDocument/2006/relationships/hyperlink" Target="https://cancercentrum.se/samverkan/patient-och-narstaende/min-vardplan/for-vardpersonal/utbildning-och-material/"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13" Type="http://schemas.openxmlformats.org/officeDocument/2006/relationships/hyperlink" Target="https://protect.checkpoint.com/v2/___https://www.inera.se/driftstatus/___.YzJlOnJlZ2lvbnNrYW5lOmM6bzo0ZjBlYTNhOTMxM2RjYjhjNzJmMmQwYWQ3N2UwM2U0MDo2OjVmYzg6NWI4ZmY2YjIwZDgwN2YwNGExYmIwY2MxZDA0OTE2ZWU5OGYwZjkwMGFkMDJhN2M0ODg4ZGVjNWQ1ZDQ2YzYyYTpwOlQ" TargetMode="External"/><Relationship Id="rId11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61.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footer" Target="footer2.xml"/><Relationship Id="rId25" Type="http://schemas.openxmlformats.org/officeDocument/2006/relationships/hyperlink" Target="https://protect.checkpoint.com/v2/___https://personal.sob.1177.se/___.YzJlOnJlZ2lvbnNrYW5lOmM6bzo0ZjBlYTNhOTMxM2RjYjhjNzJmMmQwYWQ3N2UwM2U0MDo2OmQzNjY6MmEyNzBiMjdlYzkwZDc3ZDViYzBkM2NmYmM4NTNlNzY2NzM5NmY4Nzg4NGZiYzVkMzY0OTQ1ZjY3ZDEwMDhhMDpwOlQ"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hyperlink" Target="https://inera.atlassian.net/wiki/spaces/OSOB/pages/3062407/Bruksanvisning+St+d+och+behandling" TargetMode="External"/><Relationship Id="rId20" Type="http://schemas.openxmlformats.org/officeDocument/2006/relationships/footer" Target="footer4.xml"/><Relationship Id="rId41" Type="http://schemas.openxmlformats.org/officeDocument/2006/relationships/image" Target="media/image18.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hyperlink" Target="https://protect.checkpoint.com/v2/___https://inera.atlassian.net/wiki/spaces/OSOB/pages/3062403/Checklistor+och+lathundar___.YzJlOnJlZ2lvbnNrYW5lOmM6bzo0ZjBlYTNhOTMxM2RjYjhjNzJmMmQwYWQ3N2UwM2U0MDo2OjdiZjY6NTA2MWFkZjQwMjM0NDQ5ZGQ5ZWZmMjRhNmU0ZDQyNzJlNDRmNGQ1NzA1YjU5NTdkMjhmOTgzMjE1ZjY2MzVkYjpwOlQ"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cancercentrum.se/samverkan/patient-och-narstaende/min-vardplan/for-vardpersonal/" TargetMode="External"/><Relationship Id="rId23" Type="http://schemas.openxmlformats.org/officeDocument/2006/relationships/hyperlink" Target="https://inera.atlassian.net/wiki/spaces/OSOB/pages/3062428/Manual+Behandlare"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image" Target="media/image82.png"/><Relationship Id="rId114" Type="http://schemas.openxmlformats.org/officeDocument/2006/relationships/hyperlink" Target="https://protect.checkpoint.com/v2/___https://inera.atlassian.net/wiki/spaces/OSOB/pages/3062403/Checklistor+och+lathundar___.YzJlOnJlZ2lvbnNrYW5lOmM6bzo0ZjBlYTNhOTMxM2RjYjhjNzJmMmQwYWQ3N2UwM2U0MDo2OjdiZjY6NTA2MWFkZjQwMjM0NDQ5ZGQ5ZWZmMjRhNmU0ZDQyNzJlNDRmNGQ1NzA1YjU5NTdkMjhmOTgzMjE1ZjY2MzVkYjpwOlQ" TargetMode="External"/><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9" Type="http://schemas.openxmlformats.org/officeDocument/2006/relationships/image" Target="media/image16.png"/><Relationship Id="rId109" Type="http://schemas.openxmlformats.org/officeDocument/2006/relationships/image" Target="media/image85.png"/><Relationship Id="rId34" Type="http://schemas.openxmlformats.org/officeDocument/2006/relationships/image" Target="media/image11.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microsoft.com/office/2011/relationships/people" Target="people.xml"/><Relationship Id="rId7" Type="http://schemas.openxmlformats.org/officeDocument/2006/relationships/styles" Target="styl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inera.atlassian.net/wiki/spaces/OSOB/pages/3062411/Manual+Beh+righetsadministrat+r+Inv+naradministrat+r+och+Dataadministrat+r" TargetMode="External"/><Relationship Id="rId40" Type="http://schemas.openxmlformats.org/officeDocument/2006/relationships/image" Target="media/image17.png"/><Relationship Id="rId45" Type="http://schemas.openxmlformats.org/officeDocument/2006/relationships/hyperlink" Target="https://cancercentrum.se/samverkan/patient-och-narstaende/min-vardplan/for-vardpersonal/arbeta-med-min-vardplan/" TargetMode="External"/><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hyperlink" Target="https://inera.atlassian.net/wiki/spaces/OSOB/overview?homepageId=3063424"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20Wriste\Desktop\MVP\Nationellt%20material\Lathund%20Behandlare%20Min%20V&#229;rdplan%20i%20St&#246;d%20och%20behandling%20v.3.dotx" TargetMode="External"/></Relationships>
</file>

<file path=word/theme/theme1.xml><?xml version="1.0" encoding="utf-8"?>
<a:theme xmlns:a="http://schemas.openxmlformats.org/drawingml/2006/main" name="RCC_colors">
  <a:themeElements>
    <a:clrScheme name="RCC_colors_word">
      <a:dk1>
        <a:srgbClr val="000000"/>
      </a:dk1>
      <a:lt1>
        <a:srgbClr val="FFFFFF"/>
      </a:lt1>
      <a:dk2>
        <a:srgbClr val="005092"/>
      </a:dk2>
      <a:lt2>
        <a:srgbClr val="FFFFFF"/>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2024-09-06T00:00:00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2513CDA6E14440B47D06CC75034B56" ma:contentTypeVersion="18" ma:contentTypeDescription="Skapa ett nytt dokument." ma:contentTypeScope="" ma:versionID="3db3879d3137d726d0f41526cbeb1595">
  <xsd:schema xmlns:xsd="http://www.w3.org/2001/XMLSchema" xmlns:xs="http://www.w3.org/2001/XMLSchema" xmlns:p="http://schemas.microsoft.com/office/2006/metadata/properties" xmlns:ns2="5487bc45-db90-4844-9e77-a563a32ed096" xmlns:ns3="b848b4fd-8812-4de2-8f85-f06ef2a7dfe8" targetNamespace="http://schemas.microsoft.com/office/2006/metadata/properties" ma:root="true" ma:fieldsID="af1f7a79e9d44cd1777fb14344497779" ns2:_="" ns3:_="">
    <xsd:import namespace="5487bc45-db90-4844-9e77-a563a32ed096"/>
    <xsd:import namespace="b848b4fd-8812-4de2-8f85-f06ef2a7df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7bc45-db90-4844-9e77-a563a32ed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31ec198c-d8c7-4990-9d38-6e6c54e42e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Kommentar" ma:index="25" nillable="true" ma:displayName="Kommentar"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8b4fd-8812-4de2-8f85-f06ef2a7dfe8"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5b30012f-084d-41f4-8c28-cf64518bcb72}" ma:internalName="TaxCatchAll" ma:showField="CatchAllData" ma:web="b848b4fd-8812-4de2-8f85-f06ef2a7d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848b4fd-8812-4de2-8f85-f06ef2a7dfe8" xsi:nil="true"/>
    <lcf76f155ced4ddcb4097134ff3c332f xmlns="5487bc45-db90-4844-9e77-a563a32ed096">
      <Terms xmlns="http://schemas.microsoft.com/office/infopath/2007/PartnerControls"/>
    </lcf76f155ced4ddcb4097134ff3c332f>
    <Kommentar xmlns="5487bc45-db90-4844-9e77-a563a32ed09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7EFAA6-9974-4966-ADA2-B00F395E3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7bc45-db90-4844-9e77-a563a32ed096"/>
    <ds:schemaRef ds:uri="b848b4fd-8812-4de2-8f85-f06ef2a7d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26E4BB-B323-464B-9591-7BE716BACF2E}">
  <ds:schemaRefs>
    <ds:schemaRef ds:uri="http://schemas.openxmlformats.org/officeDocument/2006/bibliography"/>
  </ds:schemaRefs>
</ds:datastoreItem>
</file>

<file path=customXml/itemProps4.xml><?xml version="1.0" encoding="utf-8"?>
<ds:datastoreItem xmlns:ds="http://schemas.openxmlformats.org/officeDocument/2006/customXml" ds:itemID="{521D801A-612F-46D8-A8A8-6843A33C4EFF}">
  <ds:schemaRefs>
    <ds:schemaRef ds:uri="b848b4fd-8812-4de2-8f85-f06ef2a7dfe8"/>
    <ds:schemaRef ds:uri="http://purl.org/dc/elements/1.1/"/>
    <ds:schemaRef ds:uri="http://schemas.openxmlformats.org/package/2006/metadata/core-properties"/>
    <ds:schemaRef ds:uri="5487bc45-db90-4844-9e77-a563a32ed096"/>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989D6E87-EB3A-443B-A435-27CD49AF6081}">
  <ds:schemaRefs>
    <ds:schemaRef ds:uri="http://schemas.microsoft.com/sharepoint/v3/contenttype/forms"/>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Lathund Behandlare Min Vårdplan i Stöd och behandling v.3</Template>
  <TotalTime>2</TotalTime>
  <Pages>59</Pages>
  <Words>9651</Words>
  <Characters>51153</Characters>
  <Application>Microsoft Office Word</Application>
  <DocSecurity>0</DocSecurity>
  <Lines>426</Lines>
  <Paragraphs>121</Paragraphs>
  <ScaleCrop>false</ScaleCrop>
  <HeadingPairs>
    <vt:vector size="2" baseType="variant">
      <vt:variant>
        <vt:lpstr>Rubrik</vt:lpstr>
      </vt:variant>
      <vt:variant>
        <vt:i4>1</vt:i4>
      </vt:variant>
    </vt:vector>
  </HeadingPairs>
  <TitlesOfParts>
    <vt:vector size="1" baseType="lpstr">
      <vt:lpstr>Manual för vårdpersonal Min vårdplan (barn)</vt:lpstr>
    </vt:vector>
  </TitlesOfParts>
  <Company>Advant</Company>
  <LinksUpToDate>false</LinksUpToDate>
  <CharactersWithSpaces>60683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för vårdpersonal Min vårdplan (barn)</dc:title>
  <dc:creator>Karin Wriste</dc:creator>
  <cp:lastModifiedBy>Linda</cp:lastModifiedBy>
  <cp:revision>3</cp:revision>
  <cp:lastPrinted>2016-06-07T22:23:00Z</cp:lastPrinted>
  <dcterms:created xsi:type="dcterms:W3CDTF">2024-09-27T13:12:00Z</dcterms:created>
  <dcterms:modified xsi:type="dcterms:W3CDTF">2024-09-27T13:13:00Z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0x0101006F2513CDA6E14440B47D06CC75034B56</vt:lpwstr>
  </property>
  <property fmtid="{D5CDD505-2E9C-101B-9397-08002B2CF9AE}" pid="3" name="CRTarget">
    <vt:i4>32</vt:i4>
  </property>
</Properties>
</file>