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815E3" w14:textId="765A9757" w:rsidR="0076089D" w:rsidRPr="006045A6" w:rsidRDefault="0076089D" w:rsidP="006045A6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="008865AF" w:rsidRPr="006045A6">
        <w:rPr>
          <w:rFonts w:ascii="Arial" w:hAnsi="Arial" w:cs="Arial"/>
          <w:b/>
          <w:sz w:val="40"/>
          <w:szCs w:val="40"/>
        </w:rPr>
        <w:t xml:space="preserve">i </w:t>
      </w:r>
      <w:r w:rsidR="008865AF">
        <w:rPr>
          <w:rFonts w:ascii="Arial" w:hAnsi="Arial" w:cs="Arial"/>
          <w:b/>
          <w:sz w:val="40"/>
          <w:szCs w:val="40"/>
        </w:rPr>
        <w:t>Nationella kvalitetsregistret för tjock- och ändtarmscancer samt tumörer i ändtarmsöppningen</w:t>
      </w:r>
    </w:p>
    <w:p w14:paraId="79A0518F" w14:textId="1CDC3C4C" w:rsidR="007A7A7D" w:rsidRDefault="007A7A7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Ange namn på sjukhus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vårdenhet</w:t>
      </w:r>
      <w:r w:rsidR="008C559F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har för avsikt att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registrera </w:t>
      </w:r>
      <w:r w:rsidR="00FE41D0" w:rsidRPr="006045A6">
        <w:rPr>
          <w:rFonts w:ascii="Times New Roman" w:hAnsi="Times New Roman" w:cs="Times New Roman"/>
          <w:sz w:val="24"/>
          <w:szCs w:val="24"/>
        </w:rPr>
        <w:t xml:space="preserve">uppgifter om patienter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bookmarkStart w:id="0" w:name="_Hlk509261891"/>
      <w:r w:rsidR="008865AF" w:rsidRPr="00E8320B">
        <w:rPr>
          <w:rFonts w:ascii="Times New Roman" w:hAnsi="Times New Roman" w:cs="Times New Roman"/>
          <w:sz w:val="24"/>
          <w:szCs w:val="24"/>
        </w:rPr>
        <w:t xml:space="preserve">Nationella </w:t>
      </w:r>
      <w:r w:rsidR="008865AF" w:rsidRPr="00D33ED2">
        <w:rPr>
          <w:rFonts w:ascii="Times New Roman" w:hAnsi="Times New Roman" w:cs="Times New Roman"/>
          <w:sz w:val="24"/>
          <w:szCs w:val="24"/>
        </w:rPr>
        <w:t>kvalitetsregistret för tjock- och ändtarmscancer samt tumörer i ändtarmsöppningen</w:t>
      </w:r>
      <w:r w:rsidR="008865AF" w:rsidRPr="00C00ACE">
        <w:rPr>
          <w:rFonts w:ascii="Times New Roman" w:hAnsi="Times New Roman" w:cs="Times New Roman"/>
          <w:sz w:val="24"/>
          <w:szCs w:val="24"/>
        </w:rPr>
        <w:t xml:space="preserve"> </w:t>
      </w:r>
      <w:r w:rsidR="008865AF">
        <w:rPr>
          <w:rFonts w:ascii="Times New Roman" w:hAnsi="Times New Roman" w:cs="Times New Roman"/>
          <w:sz w:val="24"/>
          <w:szCs w:val="24"/>
        </w:rPr>
        <w:t>(</w:t>
      </w:r>
      <w:r w:rsidR="008865AF" w:rsidRPr="00817A89">
        <w:rPr>
          <w:rFonts w:ascii="Times New Roman" w:hAnsi="Times New Roman" w:cs="Times New Roman"/>
          <w:sz w:val="24"/>
          <w:szCs w:val="24"/>
        </w:rPr>
        <w:t>Svenska kolorektalcancerregistret)</w:t>
      </w:r>
      <w:r w:rsidR="00F06401" w:rsidRPr="00F06401">
        <w:rPr>
          <w:rFonts w:ascii="Times New Roman" w:hAnsi="Times New Roman" w:cs="Times New Roman"/>
          <w:sz w:val="24"/>
          <w:szCs w:val="24"/>
        </w:rPr>
        <w:t xml:space="preserve">. </w:t>
      </w:r>
      <w:r w:rsidRPr="006045A6">
        <w:rPr>
          <w:rFonts w:ascii="Times New Roman" w:hAnsi="Times New Roman" w:cs="Times New Roman"/>
          <w:sz w:val="24"/>
          <w:szCs w:val="24"/>
          <w:shd w:val="clear" w:color="auto" w:fill="FFFFFF"/>
        </w:rPr>
        <w:t>Huvudsyftet med registret är att utveckla kvaliteten på vården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genom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att jämföra vården mellan olika vårdgivare runt om i landet. Resultaten kan </w:t>
      </w:r>
      <w:r>
        <w:rPr>
          <w:rFonts w:ascii="Times New Roman" w:hAnsi="Times New Roman" w:cs="Times New Roman"/>
          <w:sz w:val="24"/>
          <w:szCs w:val="24"/>
        </w:rPr>
        <w:t xml:space="preserve">även </w:t>
      </w:r>
      <w:r w:rsidRPr="006045A6">
        <w:rPr>
          <w:rFonts w:ascii="Times New Roman" w:hAnsi="Times New Roman" w:cs="Times New Roman"/>
          <w:sz w:val="24"/>
          <w:szCs w:val="24"/>
        </w:rPr>
        <w:t>anvä</w:t>
      </w:r>
      <w:r>
        <w:rPr>
          <w:rFonts w:ascii="Times New Roman" w:hAnsi="Times New Roman" w:cs="Times New Roman"/>
          <w:sz w:val="24"/>
          <w:szCs w:val="24"/>
        </w:rPr>
        <w:t xml:space="preserve">ndas för </w:t>
      </w:r>
      <w:r w:rsidRPr="006045A6">
        <w:rPr>
          <w:rFonts w:ascii="Times New Roman" w:hAnsi="Times New Roman" w:cs="Times New Roman"/>
          <w:sz w:val="24"/>
          <w:szCs w:val="24"/>
        </w:rPr>
        <w:t>forskning. Kvalitetsregistren bidrar till ny kunskap om vad som är bäst behandling och ju fler patienter som finns med desto säkrare blir resultaten.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 som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registreras är </w:t>
      </w:r>
      <w:r>
        <w:rPr>
          <w:rFonts w:ascii="Times New Roman" w:hAnsi="Times New Roman" w:cs="Times New Roman"/>
          <w:sz w:val="24"/>
          <w:szCs w:val="24"/>
        </w:rPr>
        <w:t>bland annat uppgifter om din utredning, diagnos, behandling och provresultat.</w:t>
      </w:r>
    </w:p>
    <w:bookmarkEnd w:id="0"/>
    <w:p w14:paraId="26FFE080" w14:textId="77777777" w:rsidR="007A7A7D" w:rsidRPr="006045A6" w:rsidRDefault="007A7A7D" w:rsidP="007A7A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 du inte tackar nej kommer uppgifter från din journal att överföras till registret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Dessutom kommer viss </w:t>
      </w:r>
      <w:r>
        <w:rPr>
          <w:rFonts w:ascii="Times New Roman" w:hAnsi="Times New Roman" w:cs="Times New Roman"/>
          <w:sz w:val="24"/>
          <w:szCs w:val="24"/>
        </w:rPr>
        <w:t>information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 inhämtas </w:t>
      </w:r>
      <w:r w:rsidRPr="006045A6">
        <w:rPr>
          <w:rFonts w:ascii="Times New Roman" w:hAnsi="Times New Roman" w:cs="Times New Roman"/>
          <w:sz w:val="24"/>
          <w:szCs w:val="24"/>
        </w:rPr>
        <w:t>från</w:t>
      </w:r>
      <w:r>
        <w:rPr>
          <w:rFonts w:ascii="Times New Roman" w:hAnsi="Times New Roman" w:cs="Times New Roman"/>
          <w:sz w:val="24"/>
          <w:szCs w:val="24"/>
        </w:rPr>
        <w:t xml:space="preserve"> folkbokföringen.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95649" w14:textId="4489186C" w:rsidR="005B0741" w:rsidRDefault="008865AF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7A89">
        <w:rPr>
          <w:rFonts w:ascii="Times New Roman" w:hAnsi="Times New Roman" w:cs="Times New Roman"/>
          <w:sz w:val="24"/>
          <w:szCs w:val="24"/>
        </w:rPr>
        <w:t xml:space="preserve">Landstingsstyrelsen Västerbotten </w:t>
      </w:r>
      <w:r w:rsidR="007A7A7D">
        <w:rPr>
          <w:rFonts w:ascii="Times New Roman" w:hAnsi="Times New Roman" w:cs="Times New Roman"/>
          <w:sz w:val="24"/>
          <w:szCs w:val="24"/>
        </w:rPr>
        <w:t xml:space="preserve">är </w:t>
      </w:r>
      <w:r w:rsidR="007A7A7D" w:rsidRPr="006045A6">
        <w:rPr>
          <w:rFonts w:ascii="Times New Roman" w:hAnsi="Times New Roman" w:cs="Times New Roman"/>
          <w:sz w:val="24"/>
          <w:szCs w:val="24"/>
        </w:rPr>
        <w:t>centralt personuppgiftsansvarig</w:t>
      </w:r>
      <w:r w:rsidR="007A7A7D">
        <w:rPr>
          <w:rFonts w:ascii="Times New Roman" w:hAnsi="Times New Roman" w:cs="Times New Roman"/>
          <w:sz w:val="24"/>
          <w:szCs w:val="24"/>
        </w:rPr>
        <w:t xml:space="preserve"> (CPUA) och har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ett övergripande juridiskt ansvar för personuppgifterna i </w:t>
      </w:r>
      <w:r w:rsidRPr="00817A89">
        <w:rPr>
          <w:rFonts w:ascii="Times New Roman" w:hAnsi="Times New Roman" w:cs="Times New Roman"/>
          <w:sz w:val="24"/>
          <w:szCs w:val="24"/>
        </w:rPr>
        <w:t>Svenska kolorektalcancerregistret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. 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 w:rsidR="007A7A7D">
        <w:rPr>
          <w:rFonts w:ascii="Times New Roman" w:hAnsi="Times New Roman" w:cs="Times New Roman"/>
          <w:sz w:val="24"/>
          <w:szCs w:val="24"/>
        </w:rPr>
        <w:t>informationen om dig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5C1900E9" w14:textId="4CA96745" w:rsidR="006F45D4" w:rsidRPr="006045A6" w:rsidRDefault="000B564B" w:rsidP="007A7A7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registret är frivilligt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lokala vårdenhet om du inte vill vara med i kvalitetsregistret.</w:t>
      </w:r>
    </w:p>
    <w:p w14:paraId="4644C4A2" w14:textId="77777777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Alla som 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andlar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 för det</w:t>
      </w:r>
      <w:r w:rsidR="004C25BB" w:rsidRPr="006045A6">
        <w:rPr>
          <w:rFonts w:ascii="Times New Roman" w:hAnsi="Times New Roman" w:cs="Times New Roman"/>
          <w:sz w:val="24"/>
          <w:szCs w:val="24"/>
        </w:rPr>
        <w:t>ta</w:t>
      </w:r>
      <w:r w:rsidR="00124A94" w:rsidRPr="006045A6">
        <w:rPr>
          <w:rFonts w:ascii="Times New Roman" w:hAnsi="Times New Roman" w:cs="Times New Roman"/>
          <w:sz w:val="24"/>
          <w:szCs w:val="24"/>
        </w:rPr>
        <w:t>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85A75" w14:textId="5BCCAD29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F45D4" w:rsidRPr="006045A6">
        <w:rPr>
          <w:rFonts w:ascii="Times New Roman" w:hAnsi="Times New Roman" w:cs="Times New Roman"/>
          <w:sz w:val="24"/>
          <w:szCs w:val="24"/>
        </w:rPr>
        <w:t>omfattas av en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24484AAC" w14:textId="1E3DB652" w:rsidR="006F45D4" w:rsidRPr="006045A6" w:rsidRDefault="0037060E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lämnas ut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14:paraId="0465719E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14:paraId="42C478AA" w14:textId="63883D13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5E96E" w14:textId="2C062CC5" w:rsidR="00C93327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14:paraId="28E8C202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9417AE" w:rsidRPr="006045A6">
        <w:rPr>
          <w:rFonts w:ascii="Times New Roman" w:hAnsi="Times New Roman" w:cs="Times New Roman"/>
          <w:sz w:val="24"/>
          <w:szCs w:val="24"/>
        </w:rPr>
        <w:t>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tas bort när de inte längre behö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vs för att utveckla och säkra </w:t>
      </w:r>
      <w:r w:rsidRPr="006045A6">
        <w:rPr>
          <w:rFonts w:ascii="Times New Roman" w:hAnsi="Times New Roman" w:cs="Times New Roman"/>
          <w:sz w:val="24"/>
          <w:szCs w:val="24"/>
        </w:rPr>
        <w:t xml:space="preserve">vårdens kvalitet. </w:t>
      </w:r>
    </w:p>
    <w:p w14:paraId="04677E2D" w14:textId="25E0AF19" w:rsidR="006F45D4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762FC4B6" w14:textId="62C663C4" w:rsid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När uppgifter om dig finns med i ett kvalitetsregister har du vi</w:t>
      </w:r>
      <w:r>
        <w:rPr>
          <w:rFonts w:ascii="Times New Roman" w:hAnsi="Times New Roman" w:cs="Times New Roman"/>
          <w:sz w:val="24"/>
          <w:szCs w:val="24"/>
        </w:rPr>
        <w:t>ssa rättigheter:</w:t>
      </w:r>
    </w:p>
    <w:p w14:paraId="3A9AC1D9" w14:textId="7680A7B1" w:rsidR="007A7A7D" w:rsidRDefault="007A7A7D" w:rsidP="007A7A7D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14:paraId="35ABCFE8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1B53D95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AC695B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6E13CDBC" w14:textId="77777777" w:rsidR="000B4D59" w:rsidRPr="006045A6" w:rsidRDefault="000B4D59" w:rsidP="000B4D59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14:paraId="1587FF96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64EC78" w14:textId="031B5F6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3953889B" w14:textId="77777777" w:rsidR="0072551D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="0072551D" w:rsidRPr="0072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07C4E" w14:textId="359BD700" w:rsidR="001776ED" w:rsidRP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551D">
        <w:rPr>
          <w:rFonts w:ascii="Times New Roman" w:hAnsi="Times New Roman" w:cs="Times New Roman"/>
          <w:sz w:val="24"/>
          <w:szCs w:val="24"/>
        </w:rPr>
        <w:t xml:space="preserve">Läs mer om dem: </w:t>
      </w:r>
      <w:r w:rsidR="008865AF" w:rsidRPr="008865AF">
        <w:rPr>
          <w:rFonts w:ascii="Times New Roman" w:hAnsi="Times New Roman" w:cs="Times New Roman"/>
          <w:sz w:val="24"/>
          <w:szCs w:val="24"/>
        </w:rPr>
        <w:t>www.vll.se/startsida/om-landstinget/informationsmaterial-och-riktlinjer/gdpr/behandling-av-personuppgifter-inom-halso-och-sjukvarden</w:t>
      </w:r>
    </w:p>
    <w:p w14:paraId="10A9C6BD" w14:textId="77777777" w:rsidR="0072551D" w:rsidRDefault="0072551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bookmarkStart w:id="1" w:name="_Hlk505255407"/>
      <w:r>
        <w:rPr>
          <w:rFonts w:ascii="Arial" w:hAnsi="Arial" w:cs="Arial"/>
          <w:b/>
          <w:sz w:val="24"/>
          <w:szCs w:val="24"/>
        </w:rPr>
        <w:br w:type="page"/>
      </w:r>
    </w:p>
    <w:p w14:paraId="71DB7C07" w14:textId="6248747D" w:rsidR="00A5666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Kvalitetsregis</w:t>
      </w:r>
      <w:r w:rsidR="00A56666">
        <w:rPr>
          <w:rFonts w:ascii="Times New Roman" w:hAnsi="Times New Roman" w:cs="Times New Roman"/>
          <w:b/>
          <w:sz w:val="24"/>
          <w:szCs w:val="24"/>
        </w:rPr>
        <w:t>t</w:t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e</w:t>
      </w:r>
      <w:r w:rsidR="00A56666">
        <w:rPr>
          <w:rFonts w:ascii="Times New Roman" w:hAnsi="Times New Roman" w:cs="Times New Roman"/>
          <w:b/>
          <w:sz w:val="24"/>
          <w:szCs w:val="24"/>
        </w:rPr>
        <w:t>r</w:t>
      </w:r>
    </w:p>
    <w:p w14:paraId="78BBAB22" w14:textId="2C5005DA" w:rsidR="00AF27DB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Mer information </w:t>
      </w:r>
      <w:r w:rsidR="000B4D59">
        <w:rPr>
          <w:rFonts w:ascii="Times New Roman" w:hAnsi="Times New Roman" w:cs="Times New Roman"/>
          <w:sz w:val="24"/>
          <w:szCs w:val="24"/>
        </w:rPr>
        <w:t xml:space="preserve">om kvalitetsregistret </w:t>
      </w:r>
      <w:r w:rsidRPr="006045A6">
        <w:rPr>
          <w:rFonts w:ascii="Times New Roman" w:hAnsi="Times New Roman" w:cs="Times New Roman"/>
          <w:sz w:val="24"/>
          <w:szCs w:val="24"/>
        </w:rPr>
        <w:t>finns på</w:t>
      </w:r>
      <w:r w:rsidR="00AF27DB">
        <w:rPr>
          <w:rFonts w:ascii="Times New Roman" w:hAnsi="Times New Roman" w:cs="Times New Roman"/>
          <w:sz w:val="24"/>
          <w:szCs w:val="24"/>
        </w:rPr>
        <w:t>;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F27DB" w:rsidRPr="008A1472">
          <w:rPr>
            <w:rStyle w:val="Hyperlnk"/>
            <w:rFonts w:ascii="Times New Roman" w:hAnsi="Times New Roman" w:cs="Times New Roman"/>
            <w:sz w:val="24"/>
            <w:szCs w:val="24"/>
          </w:rPr>
          <w:t>www.cancercentrum.se/samverkan/cancerdiagnoser/tjocktarm-andtarm-och-anal/tjock--och-andtarm/kvalitetsregister/</w:t>
        </w:r>
      </w:hyperlink>
    </w:p>
    <w:p w14:paraId="05C14CB0" w14:textId="7C2A53C0" w:rsidR="00AF27DB" w:rsidRDefault="00AF27DB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F27DB">
        <w:rPr>
          <w:rFonts w:ascii="Times New Roman" w:hAnsi="Times New Roman" w:cs="Times New Roman"/>
          <w:sz w:val="24"/>
          <w:szCs w:val="24"/>
        </w:rPr>
        <w:t>www.cancercentrum.se/samverkan/cancerdiagnoser/tjocktarm-andtarm-och-anal/anal/kvalitetsregister/</w:t>
      </w:r>
    </w:p>
    <w:p w14:paraId="451D9996" w14:textId="42D5BAF6" w:rsidR="00EB2914" w:rsidRPr="006045A6" w:rsidRDefault="00EB2914" w:rsidP="00EB291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Vill du komma i kontakt med </w:t>
      </w:r>
      <w:r w:rsidR="00AF27DB" w:rsidRPr="00817A89">
        <w:rPr>
          <w:rFonts w:ascii="Times New Roman" w:hAnsi="Times New Roman" w:cs="Times New Roman"/>
          <w:sz w:val="24"/>
          <w:szCs w:val="24"/>
        </w:rPr>
        <w:t>Svenska kolorektalcancerregistret</w:t>
      </w:r>
      <w:r w:rsidR="00AF27DB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använd dessa kontaktuppgifter:</w:t>
      </w:r>
    </w:p>
    <w:bookmarkEnd w:id="1"/>
    <w:p w14:paraId="16937D90" w14:textId="24125575" w:rsidR="00EB2914" w:rsidRPr="00960F84" w:rsidRDefault="00AF27DB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7A89">
        <w:rPr>
          <w:rFonts w:ascii="Times New Roman" w:hAnsi="Times New Roman" w:cs="Times New Roman"/>
          <w:sz w:val="24"/>
          <w:szCs w:val="24"/>
        </w:rPr>
        <w:t>Svenska kolorektalcancerregistret</w:t>
      </w:r>
      <w:r w:rsidRPr="00960F84">
        <w:rPr>
          <w:rFonts w:ascii="Times New Roman" w:hAnsi="Times New Roman" w:cs="Times New Roman"/>
          <w:sz w:val="24"/>
          <w:szCs w:val="24"/>
        </w:rPr>
        <w:t xml:space="preserve"> 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B2914" w:rsidRPr="00960F84">
        <w:rPr>
          <w:rFonts w:ascii="Times New Roman" w:hAnsi="Times New Roman" w:cs="Times New Roman"/>
          <w:sz w:val="24"/>
          <w:szCs w:val="24"/>
        </w:rPr>
        <w:t>Regionalt cancercentrum norr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B2914" w:rsidRPr="00960F84">
        <w:rPr>
          <w:rFonts w:ascii="Times New Roman" w:hAnsi="Times New Roman" w:cs="Times New Roman"/>
          <w:sz w:val="24"/>
          <w:szCs w:val="24"/>
        </w:rPr>
        <w:t>Norrlands universitetssjukhus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B2914" w:rsidRPr="00960F84">
        <w:rPr>
          <w:rFonts w:ascii="Times New Roman" w:hAnsi="Times New Roman" w:cs="Times New Roman"/>
          <w:sz w:val="24"/>
          <w:szCs w:val="24"/>
        </w:rPr>
        <w:t>901 85 Umeå</w:t>
      </w:r>
    </w:p>
    <w:p w14:paraId="3344BA4E" w14:textId="23E5DBA1" w:rsidR="00EB2914" w:rsidRPr="00960F84" w:rsidRDefault="00F96DDC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0F84">
        <w:rPr>
          <w:rFonts w:ascii="Times New Roman" w:hAnsi="Times New Roman" w:cs="Times New Roman"/>
          <w:sz w:val="24"/>
          <w:szCs w:val="24"/>
        </w:rPr>
        <w:t>Tel växel: 090-785 00 00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B2914" w:rsidRPr="00960F84">
        <w:rPr>
          <w:rFonts w:ascii="Times New Roman" w:hAnsi="Times New Roman" w:cs="Times New Roman"/>
          <w:sz w:val="24"/>
          <w:szCs w:val="24"/>
        </w:rPr>
        <w:t xml:space="preserve">E-post: </w:t>
      </w:r>
      <w:hyperlink r:id="rId9" w:history="1">
        <w:r w:rsidRPr="00D83CBB">
          <w:rPr>
            <w:rStyle w:val="Hyperlnk"/>
            <w:rFonts w:ascii="Times New Roman" w:hAnsi="Times New Roman" w:cs="Times New Roman"/>
            <w:sz w:val="24"/>
            <w:szCs w:val="24"/>
          </w:rPr>
          <w:t>rccnorr@vll.se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C33BB" w14:textId="66D4D0E7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Dataskyddsombud</w:t>
      </w:r>
    </w:p>
    <w:p w14:paraId="5AED0597" w14:textId="6D9404E2" w:rsidR="00EB2914" w:rsidRPr="006045A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dataskyddsombud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14:paraId="2DF61894" w14:textId="4C998C0B" w:rsidR="000B4D59" w:rsidRDefault="00EB2914" w:rsidP="00EB2914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0B4D59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är ….. /kontaktuppgifter/</w:t>
      </w:r>
    </w:p>
    <w:p w14:paraId="5694C179" w14:textId="1108FE44" w:rsidR="00EB2914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AF27DB" w:rsidRPr="00C00ACE">
        <w:rPr>
          <w:rFonts w:ascii="Times New Roman" w:hAnsi="Times New Roman" w:cs="Times New Roman"/>
          <w:sz w:val="24"/>
          <w:szCs w:val="24"/>
        </w:rPr>
        <w:t>Landstingsstyrelsen Västerbotten</w:t>
      </w:r>
      <w:r w:rsidR="000B4D59">
        <w:rPr>
          <w:rFonts w:ascii="Times New Roman" w:hAnsi="Times New Roman" w:cs="Times New Roman"/>
          <w:sz w:val="24"/>
          <w:szCs w:val="24"/>
        </w:rPr>
        <w:t>;</w:t>
      </w:r>
    </w:p>
    <w:p w14:paraId="434A71A4" w14:textId="59A5F8B6" w:rsidR="00AF27DB" w:rsidRDefault="000B4D59" w:rsidP="00EB2914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t>Dataskyddsombudet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F27DB" w:rsidRPr="00AF27DB">
        <w:rPr>
          <w:rFonts w:ascii="Times New Roman" w:hAnsi="Times New Roman" w:cs="Times New Roman"/>
          <w:color w:val="000000" w:themeColor="text1"/>
          <w:sz w:val="24"/>
          <w:szCs w:val="24"/>
        </w:rPr>
        <w:t>Västerbottens läns landsting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F27DB" w:rsidRPr="00AF27DB">
        <w:rPr>
          <w:rFonts w:ascii="Times New Roman" w:hAnsi="Times New Roman" w:cs="Times New Roman"/>
          <w:color w:val="000000" w:themeColor="text1"/>
          <w:sz w:val="24"/>
          <w:szCs w:val="24"/>
        </w:rPr>
        <w:t>901 89 Umeå</w:t>
      </w:r>
    </w:p>
    <w:p w14:paraId="4388B389" w14:textId="589973E2" w:rsidR="000B4D59" w:rsidRPr="00F96DDC" w:rsidRDefault="000B4D59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Telefon: </w:t>
      </w:r>
      <w:r w:rsidR="00AF27DB">
        <w:rPr>
          <w:rFonts w:ascii="Times New Roman" w:hAnsi="Times New Roman" w:cs="Times New Roman"/>
          <w:sz w:val="24"/>
          <w:szCs w:val="24"/>
        </w:rPr>
        <w:t>090-785 00 00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96DDC">
        <w:rPr>
          <w:rFonts w:ascii="Times New Roman" w:hAnsi="Times New Roman" w:cs="Times New Roman"/>
          <w:sz w:val="24"/>
          <w:szCs w:val="24"/>
        </w:rPr>
        <w:t xml:space="preserve">E-post: </w:t>
      </w:r>
      <w:r w:rsidR="00AF27DB" w:rsidRPr="00AF27DB">
        <w:rPr>
          <w:rFonts w:ascii="Times New Roman" w:hAnsi="Times New Roman" w:cs="Times New Roman"/>
          <w:sz w:val="24"/>
          <w:szCs w:val="24"/>
        </w:rPr>
        <w:t>Dataskyddsombud@vll.se</w:t>
      </w:r>
    </w:p>
    <w:p w14:paraId="30D5AB2F" w14:textId="77777777" w:rsid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</w:p>
    <w:p w14:paraId="4D398D6B" w14:textId="00BFFB35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r:id="rId10" w:history="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="00F96DDC" w:rsidRPr="00F96DDC">
        <w:rPr>
          <w:rFonts w:ascii="Times New Roman" w:hAnsi="Times New Roman" w:cs="Times New Roman"/>
          <w:sz w:val="24"/>
          <w:szCs w:val="24"/>
        </w:rPr>
        <w:t xml:space="preserve"> och </w:t>
      </w:r>
      <w:hyperlink r:id="rId11" w:history="1">
        <w:r w:rsidR="00F96DDC" w:rsidRPr="00F96DDC">
          <w:rPr>
            <w:rStyle w:val="Hyperlnk"/>
            <w:rFonts w:ascii="Times New Roman" w:hAnsi="Times New Roman" w:cs="Times New Roman"/>
            <w:sz w:val="24"/>
            <w:szCs w:val="24"/>
          </w:rPr>
          <w:t>www.cancercentrum.se/samverkan/vara-uppdrag/kunskapsstyrning/kvalitetsregister/</w:t>
        </w:r>
      </w:hyperlink>
      <w:r w:rsidR="00F96DDC">
        <w:rPr>
          <w:rFonts w:ascii="Times New Roman" w:hAnsi="Times New Roman" w:cs="Times New Roman"/>
          <w:sz w:val="24"/>
          <w:szCs w:val="24"/>
        </w:rPr>
        <w:t>.</w:t>
      </w:r>
    </w:p>
    <w:p w14:paraId="54CB634F" w14:textId="77777777" w:rsidR="00A96DFF" w:rsidRDefault="00A96DFF">
      <w:pPr>
        <w:spacing w:after="160" w:line="259" w:lineRule="auto"/>
        <w:rPr>
          <w:rFonts w:ascii="Times New Roman" w:eastAsiaTheme="majorEastAsia" w:hAnsi="Times New Roman" w:cs="Times New Roman"/>
          <w:b/>
          <w:bCs/>
          <w:caps/>
          <w:color w:val="5B9BD5" w:themeColor="accent1"/>
          <w:sz w:val="28"/>
          <w:szCs w:val="26"/>
        </w:rPr>
      </w:pPr>
      <w:r>
        <w:rPr>
          <w:rFonts w:ascii="Times New Roman" w:hAnsi="Times New Roman" w:cs="Times New Roman"/>
        </w:rPr>
        <w:br w:type="page"/>
      </w:r>
    </w:p>
    <w:p w14:paraId="0753A6FA" w14:textId="2FEA910D" w:rsidR="00A96DFF" w:rsidRPr="00A815E5" w:rsidRDefault="00A96DFF" w:rsidP="00A96DFF">
      <w:pPr>
        <w:pStyle w:val="Rubrik2"/>
        <w:rPr>
          <w:rFonts w:ascii="Times New Roman" w:hAnsi="Times New Roman" w:cs="Times New Roman"/>
          <w:color w:val="FF0000"/>
        </w:rPr>
      </w:pPr>
      <w:r w:rsidRPr="00A815E5">
        <w:rPr>
          <w:rFonts w:ascii="Times New Roman" w:hAnsi="Times New Roman" w:cs="Times New Roman"/>
          <w:color w:val="FF0000"/>
        </w:rPr>
        <w:t>MALL</w:t>
      </w:r>
      <w:bookmarkStart w:id="2" w:name="_GoBack"/>
      <w:bookmarkEnd w:id="2"/>
      <w:r w:rsidRPr="00A815E5">
        <w:rPr>
          <w:rFonts w:ascii="Times New Roman" w:hAnsi="Times New Roman" w:cs="Times New Roman"/>
          <w:color w:val="FF0000"/>
        </w:rPr>
        <w:t xml:space="preserve"> vårdgivare – kort information i t.ex. kallelse (motsvarande) via brev eller sms</w:t>
      </w:r>
    </w:p>
    <w:p w14:paraId="2F3976F3" w14:textId="4E96C79D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samlar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in uppgifter om dig </w:t>
      </w:r>
      <w:r>
        <w:rPr>
          <w:rFonts w:ascii="Times New Roman" w:hAnsi="Times New Roman" w:cs="Times New Roman"/>
          <w:sz w:val="24"/>
          <w:szCs w:val="24"/>
        </w:rPr>
        <w:t xml:space="preserve">till 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>register XXX</w:t>
      </w:r>
      <w:r w:rsidRPr="00A96DFF">
        <w:rPr>
          <w:rFonts w:ascii="Times New Roman" w:hAnsi="Times New Roman" w:cs="Times New Roman"/>
          <w:sz w:val="24"/>
          <w:szCs w:val="24"/>
        </w:rPr>
        <w:t xml:space="preserve">. Du har rätt att slippa bli registrerad. Du har också rätt att få dina uppgifter utplånade i registret. Kontakta i sådant fall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eller meddela oss detta när du besöker oss. Mer information om 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register XXX </w:t>
      </w:r>
      <w:r w:rsidRPr="00A96DFF">
        <w:rPr>
          <w:rFonts w:ascii="Times New Roman" w:hAnsi="Times New Roman" w:cs="Times New Roman"/>
          <w:sz w:val="24"/>
          <w:szCs w:val="24"/>
        </w:rPr>
        <w:t>och dina övriga rättigheter finns på [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eller kvalitetsregistrets hemsida eller en bifogad folder med fullständig information alt. 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sms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hänvisa/länka till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allmän/generell information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om Nationella Kvalitetsregister på kvalitetsregister.se eller på annan websida</w:t>
      </w:r>
      <w:r w:rsidRPr="00A96DFF">
        <w:rPr>
          <w:rFonts w:ascii="Times New Roman" w:hAnsi="Times New Roman" w:cs="Times New Roman"/>
          <w:sz w:val="24"/>
          <w:szCs w:val="24"/>
        </w:rPr>
        <w:t xml:space="preserve">].  </w:t>
      </w:r>
    </w:p>
    <w:p w14:paraId="0B97058F" w14:textId="77777777" w:rsidR="00A96DFF" w:rsidRPr="00EB2914" w:rsidRDefault="00A96D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96DFF" w:rsidRPr="00EB291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DC03F" w14:textId="77777777" w:rsidR="00B130E6" w:rsidRDefault="00B130E6" w:rsidP="008C137A">
      <w:pPr>
        <w:spacing w:after="0" w:line="240" w:lineRule="auto"/>
      </w:pPr>
      <w:r>
        <w:separator/>
      </w:r>
    </w:p>
  </w:endnote>
  <w:endnote w:type="continuationSeparator" w:id="0">
    <w:p w14:paraId="2B9342A2" w14:textId="77777777" w:rsidR="00B130E6" w:rsidRDefault="00B130E6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17543" w14:textId="77777777" w:rsidR="00B130E6" w:rsidRDefault="00B130E6" w:rsidP="008C137A">
      <w:pPr>
        <w:spacing w:after="0" w:line="240" w:lineRule="auto"/>
      </w:pPr>
      <w:r>
        <w:separator/>
      </w:r>
    </w:p>
  </w:footnote>
  <w:footnote w:type="continuationSeparator" w:id="0">
    <w:p w14:paraId="2F2AC088" w14:textId="77777777" w:rsidR="00B130E6" w:rsidRDefault="00B130E6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4871162"/>
      <w:docPartObj>
        <w:docPartGallery w:val="Page Numbers (Top of Page)"/>
        <w:docPartUnique/>
      </w:docPartObj>
    </w:sdtPr>
    <w:sdtEndPr/>
    <w:sdtContent>
      <w:p w14:paraId="256C791B" w14:textId="7CF9FB89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4AE">
          <w:rPr>
            <w:noProof/>
          </w:rPr>
          <w:t>2</w:t>
        </w:r>
        <w:r>
          <w:fldChar w:fldCharType="end"/>
        </w:r>
      </w:p>
    </w:sdtContent>
  </w:sdt>
  <w:p w14:paraId="4D6EC9A3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D4"/>
    <w:rsid w:val="0000335B"/>
    <w:rsid w:val="00016701"/>
    <w:rsid w:val="0003656A"/>
    <w:rsid w:val="00047341"/>
    <w:rsid w:val="000625E3"/>
    <w:rsid w:val="0006640C"/>
    <w:rsid w:val="00092C6B"/>
    <w:rsid w:val="00093883"/>
    <w:rsid w:val="000B4D59"/>
    <w:rsid w:val="000B564B"/>
    <w:rsid w:val="000C332F"/>
    <w:rsid w:val="00124A94"/>
    <w:rsid w:val="001776ED"/>
    <w:rsid w:val="001A248D"/>
    <w:rsid w:val="001B21BB"/>
    <w:rsid w:val="001C2253"/>
    <w:rsid w:val="001F535F"/>
    <w:rsid w:val="00284D5C"/>
    <w:rsid w:val="00286D3E"/>
    <w:rsid w:val="002958C6"/>
    <w:rsid w:val="002B2A31"/>
    <w:rsid w:val="002B3F0E"/>
    <w:rsid w:val="002E3396"/>
    <w:rsid w:val="003024AE"/>
    <w:rsid w:val="00310A64"/>
    <w:rsid w:val="0032649A"/>
    <w:rsid w:val="003676ED"/>
    <w:rsid w:val="0037060E"/>
    <w:rsid w:val="003865F1"/>
    <w:rsid w:val="00394269"/>
    <w:rsid w:val="003C4343"/>
    <w:rsid w:val="003E609A"/>
    <w:rsid w:val="00420C1A"/>
    <w:rsid w:val="00487A80"/>
    <w:rsid w:val="00490541"/>
    <w:rsid w:val="004C25BB"/>
    <w:rsid w:val="004E2B1C"/>
    <w:rsid w:val="004F5B80"/>
    <w:rsid w:val="00545757"/>
    <w:rsid w:val="00550182"/>
    <w:rsid w:val="005A7C9E"/>
    <w:rsid w:val="005B0741"/>
    <w:rsid w:val="005B5308"/>
    <w:rsid w:val="005D377B"/>
    <w:rsid w:val="006034D1"/>
    <w:rsid w:val="006045A6"/>
    <w:rsid w:val="00607AF6"/>
    <w:rsid w:val="0061101D"/>
    <w:rsid w:val="00627A3D"/>
    <w:rsid w:val="00646116"/>
    <w:rsid w:val="00660E70"/>
    <w:rsid w:val="00663B5F"/>
    <w:rsid w:val="006E6677"/>
    <w:rsid w:val="006F45D4"/>
    <w:rsid w:val="006F460E"/>
    <w:rsid w:val="0072551D"/>
    <w:rsid w:val="0076089D"/>
    <w:rsid w:val="0077012E"/>
    <w:rsid w:val="00772DA5"/>
    <w:rsid w:val="007948BE"/>
    <w:rsid w:val="007A7A7D"/>
    <w:rsid w:val="007C57AC"/>
    <w:rsid w:val="007E4C67"/>
    <w:rsid w:val="00802C8C"/>
    <w:rsid w:val="00815933"/>
    <w:rsid w:val="008161A0"/>
    <w:rsid w:val="00821514"/>
    <w:rsid w:val="00842092"/>
    <w:rsid w:val="0084672A"/>
    <w:rsid w:val="008633E4"/>
    <w:rsid w:val="00872DB9"/>
    <w:rsid w:val="008865AF"/>
    <w:rsid w:val="008C137A"/>
    <w:rsid w:val="008C559F"/>
    <w:rsid w:val="00917DFB"/>
    <w:rsid w:val="00940A75"/>
    <w:rsid w:val="009417AE"/>
    <w:rsid w:val="00952451"/>
    <w:rsid w:val="00960F84"/>
    <w:rsid w:val="00961106"/>
    <w:rsid w:val="00966759"/>
    <w:rsid w:val="009A2C94"/>
    <w:rsid w:val="009C7885"/>
    <w:rsid w:val="009E01DE"/>
    <w:rsid w:val="009E4A54"/>
    <w:rsid w:val="009F0A88"/>
    <w:rsid w:val="00A41599"/>
    <w:rsid w:val="00A56666"/>
    <w:rsid w:val="00A815E5"/>
    <w:rsid w:val="00A96DFF"/>
    <w:rsid w:val="00AE7044"/>
    <w:rsid w:val="00AF27DB"/>
    <w:rsid w:val="00B00817"/>
    <w:rsid w:val="00B130E6"/>
    <w:rsid w:val="00B320C1"/>
    <w:rsid w:val="00BC28C5"/>
    <w:rsid w:val="00BF1755"/>
    <w:rsid w:val="00BF2885"/>
    <w:rsid w:val="00C00ACE"/>
    <w:rsid w:val="00C450E8"/>
    <w:rsid w:val="00C93327"/>
    <w:rsid w:val="00CE6257"/>
    <w:rsid w:val="00CF5F8B"/>
    <w:rsid w:val="00D07CD7"/>
    <w:rsid w:val="00D33ED2"/>
    <w:rsid w:val="00D37995"/>
    <w:rsid w:val="00D40B1F"/>
    <w:rsid w:val="00D74297"/>
    <w:rsid w:val="00D821EA"/>
    <w:rsid w:val="00D96DA8"/>
    <w:rsid w:val="00DA40A1"/>
    <w:rsid w:val="00DD35AF"/>
    <w:rsid w:val="00E25B6B"/>
    <w:rsid w:val="00E2739C"/>
    <w:rsid w:val="00E321A6"/>
    <w:rsid w:val="00E34D5B"/>
    <w:rsid w:val="00E40EB3"/>
    <w:rsid w:val="00E5122F"/>
    <w:rsid w:val="00E8098A"/>
    <w:rsid w:val="00E8320B"/>
    <w:rsid w:val="00E85E89"/>
    <w:rsid w:val="00E90FC5"/>
    <w:rsid w:val="00E95B71"/>
    <w:rsid w:val="00EB2914"/>
    <w:rsid w:val="00EF1A26"/>
    <w:rsid w:val="00EF22C8"/>
    <w:rsid w:val="00F045AB"/>
    <w:rsid w:val="00F06401"/>
    <w:rsid w:val="00F36837"/>
    <w:rsid w:val="00F4040E"/>
    <w:rsid w:val="00F551B2"/>
    <w:rsid w:val="00F81E95"/>
    <w:rsid w:val="00F92BF0"/>
    <w:rsid w:val="00F96DDC"/>
    <w:rsid w:val="00FB0AC2"/>
    <w:rsid w:val="00FC2CC5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customStyle="1" w:styleId="eoimage1">
    <w:name w:val="eoimage1"/>
    <w:basedOn w:val="Standardstycketeckensnitt"/>
    <w:rsid w:val="000B4D59"/>
  </w:style>
  <w:style w:type="character" w:customStyle="1" w:styleId="Rubrik2Char">
    <w:name w:val="Rubrik 2 Char"/>
    <w:basedOn w:val="Standardstycketeckensnitt"/>
    <w:link w:val="Rubrik2"/>
    <w:uiPriority w:val="9"/>
    <w:rsid w:val="00A96DFF"/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ncercentrum.se/samverkan/cancerdiagnoser/tjocktarm-andtarm-och-anal/tjock--och-andtarm/kvalitetsregiste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vll.se\users\A\ARWN01\AKI\GDPR\Mallar%20patientinfo\www.cancercentrum.se\samverkan\vara-uppdrag\kunskapsstyrning\kvalitetsregister\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valitetsregister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ccnorr@vll.s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CD5EF-93CF-4415-A371-FA8EA7E53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</Template>
  <TotalTime>0</TotalTime>
  <Pages>4</Pages>
  <Words>1127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Arvid Widenlou Nordmark</cp:lastModifiedBy>
  <cp:revision>2</cp:revision>
  <cp:lastPrinted>2018-06-05T15:04:00Z</cp:lastPrinted>
  <dcterms:created xsi:type="dcterms:W3CDTF">2018-06-12T20:21:00Z</dcterms:created>
  <dcterms:modified xsi:type="dcterms:W3CDTF">2018-06-12T20:21:00Z</dcterms:modified>
</cp:coreProperties>
</file>