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4ADE7" w14:textId="45AFE723" w:rsidR="00514749" w:rsidRPr="00514749" w:rsidRDefault="00514749" w:rsidP="00514749">
      <w:pPr>
        <w:pStyle w:val="Rubrik1"/>
        <w:jc w:val="center"/>
        <w:rPr>
          <w:lang w:val="sv-SE"/>
        </w:rPr>
      </w:pPr>
      <w:r w:rsidRPr="00514749">
        <w:rPr>
          <w:lang w:val="sv-SE"/>
        </w:rPr>
        <w:t xml:space="preserve"> </w:t>
      </w:r>
      <w:r w:rsidR="004C7782">
        <w:rPr>
          <w:caps w:val="0"/>
          <w:lang w:val="sv-SE"/>
        </w:rPr>
        <w:t xml:space="preserve">Ansökan om data </w:t>
      </w:r>
      <w:r w:rsidR="00E1373F">
        <w:rPr>
          <w:caps w:val="0"/>
          <w:lang w:val="sv-SE"/>
        </w:rPr>
        <w:t xml:space="preserve">ur forskningsdatabasen </w:t>
      </w:r>
      <w:proofErr w:type="spellStart"/>
      <w:r w:rsidR="00605C32">
        <w:rPr>
          <w:caps w:val="0"/>
          <w:lang w:val="sv-SE"/>
        </w:rPr>
        <w:t>L</w:t>
      </w:r>
      <w:r w:rsidR="004C7782">
        <w:rPr>
          <w:caps w:val="0"/>
          <w:lang w:val="sv-SE"/>
        </w:rPr>
        <w:t>CBaSe</w:t>
      </w:r>
      <w:proofErr w:type="spellEnd"/>
      <w:r w:rsidR="004C7782" w:rsidRPr="00514749">
        <w:rPr>
          <w:caps w:val="0"/>
          <w:lang w:val="sv-SE"/>
        </w:rPr>
        <w:t xml:space="preserve"> </w:t>
      </w:r>
    </w:p>
    <w:p w14:paraId="42B0575A" w14:textId="77777777" w:rsidR="002B39DD" w:rsidRPr="00514749" w:rsidRDefault="002B39DD">
      <w:pPr>
        <w:pStyle w:val="Rubrik1"/>
        <w:rPr>
          <w:lang w:val="sv-SE"/>
        </w:rPr>
      </w:pPr>
    </w:p>
    <w:p w14:paraId="0213E8C6" w14:textId="77777777" w:rsidR="002B39DD" w:rsidRPr="00514749" w:rsidRDefault="002B39DD">
      <w:pPr>
        <w:rPr>
          <w:lang w:val="sv-SE"/>
        </w:rPr>
      </w:pPr>
    </w:p>
    <w:tbl>
      <w:tblPr>
        <w:tblStyle w:val="Normaltabell1"/>
        <w:tblW w:w="10080" w:type="dxa"/>
        <w:jc w:val="center"/>
        <w:tblInd w:w="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830"/>
        <w:gridCol w:w="2931"/>
        <w:gridCol w:w="4319"/>
      </w:tblGrid>
      <w:tr w:rsidR="002B39DD" w:rsidRPr="008836B5" w14:paraId="734E6A8D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50D59592" w14:textId="3856E60F" w:rsidR="002B39DD" w:rsidRPr="00144BFB" w:rsidRDefault="00514749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4B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sdt>
          <w:sdtPr>
            <w:id w:val="1510953458"/>
            <w:placeholder>
              <w:docPart w:val="106EE393787349BD92AF928926635C7D"/>
            </w:placeholder>
            <w:showingPlcHdr/>
            <w:date w:fullDate="2021-12-13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tc>
              <w:tcPr>
                <w:tcW w:w="7250" w:type="dxa"/>
                <w:gridSpan w:val="2"/>
                <w:vAlign w:val="center"/>
              </w:tcPr>
              <w:p w14:paraId="2CD7F13D" w14:textId="7972BC07" w:rsidR="00514749" w:rsidRPr="00E96552" w:rsidRDefault="00E96552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datum.</w:t>
                </w:r>
              </w:p>
            </w:tc>
          </w:sdtContent>
        </w:sdt>
      </w:tr>
      <w:tr w:rsidR="002B39DD" w:rsidRPr="008836B5" w14:paraId="703D2AAC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225AA8AC" w14:textId="691F357D" w:rsidR="002B39DD" w:rsidRPr="00144BFB" w:rsidRDefault="00514749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144B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Ansökande</w:t>
            </w:r>
            <w:proofErr w:type="spellEnd"/>
            <w:r w:rsidRPr="00144B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4B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forskare</w:t>
            </w:r>
            <w:proofErr w:type="spellEnd"/>
          </w:p>
        </w:tc>
        <w:sdt>
          <w:sdtPr>
            <w:id w:val="-1612351904"/>
            <w:placeholder>
              <w:docPart w:val="DD98AB64AD7F458F8A7F5E5E3DB67C10"/>
            </w:placeholder>
            <w:showingPlcHdr/>
          </w:sdtPr>
          <w:sdtContent>
            <w:tc>
              <w:tcPr>
                <w:tcW w:w="7250" w:type="dxa"/>
                <w:gridSpan w:val="2"/>
                <w:vAlign w:val="center"/>
              </w:tcPr>
              <w:p w14:paraId="0B05954C" w14:textId="42D19636" w:rsidR="002B39DD" w:rsidRPr="00E96552" w:rsidRDefault="00E96552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B39DD" w:rsidRPr="008836B5" w14:paraId="4EF94FAE" w14:textId="77777777" w:rsidTr="002E5497">
        <w:trPr>
          <w:trHeight w:val="851"/>
          <w:jc w:val="center"/>
        </w:trPr>
        <w:tc>
          <w:tcPr>
            <w:tcW w:w="2830" w:type="dxa"/>
          </w:tcPr>
          <w:p w14:paraId="759AECCF" w14:textId="77777777" w:rsidR="00660297" w:rsidRPr="00AA1095" w:rsidRDefault="00514749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Adress</w:t>
            </w:r>
            <w:proofErr w:type="spellEnd"/>
          </w:p>
        </w:tc>
        <w:sdt>
          <w:sdtPr>
            <w:id w:val="-960111434"/>
            <w:placeholder>
              <w:docPart w:val="E03ECAAE9916488DAE2542B7843EED9B"/>
            </w:placeholder>
            <w:showingPlcHdr/>
          </w:sdtPr>
          <w:sdtContent>
            <w:tc>
              <w:tcPr>
                <w:tcW w:w="7250" w:type="dxa"/>
                <w:gridSpan w:val="2"/>
              </w:tcPr>
              <w:p w14:paraId="537BC9CB" w14:textId="12665097" w:rsidR="002B39DD" w:rsidRPr="00960840" w:rsidRDefault="00960840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BD1D10" w:rsidRPr="008836B5" w14:paraId="1009EF83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4D72A55F" w14:textId="018F39AA" w:rsidR="00BD1D10" w:rsidRPr="00AA1095" w:rsidRDefault="00BD1D10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e-post</w:t>
            </w:r>
          </w:p>
        </w:tc>
        <w:sdt>
          <w:sdtPr>
            <w:id w:val="-1869282801"/>
            <w:placeholder>
              <w:docPart w:val="18C4341B7AD74B8380403A20CD349E3A"/>
            </w:placeholder>
            <w:showingPlcHdr/>
          </w:sdtPr>
          <w:sdtContent>
            <w:tc>
              <w:tcPr>
                <w:tcW w:w="7250" w:type="dxa"/>
                <w:gridSpan w:val="2"/>
                <w:vAlign w:val="center"/>
              </w:tcPr>
              <w:p w14:paraId="5755C240" w14:textId="522F384F" w:rsidR="00BD1D10" w:rsidRPr="005F7799" w:rsidRDefault="00BD1D10" w:rsidP="00144BFB">
                <w:pPr>
                  <w:rPr>
                    <w:lang w:val="sv-SE"/>
                  </w:rPr>
                </w:pPr>
                <w:r w:rsidRPr="00D9634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B72864" w:rsidRPr="008836B5" w14:paraId="00944704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68363B65" w14:textId="2146B870" w:rsidR="00B72864" w:rsidRPr="00AA1095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Universitet</w:t>
            </w:r>
            <w:proofErr w:type="spellEnd"/>
          </w:p>
        </w:tc>
        <w:sdt>
          <w:sdtPr>
            <w:id w:val="-1819254036"/>
            <w:placeholder>
              <w:docPart w:val="189B9C41994E4E81AF7CC44DF8B35820"/>
            </w:placeholder>
            <w:showingPlcHdr/>
          </w:sdtPr>
          <w:sdtContent>
            <w:tc>
              <w:tcPr>
                <w:tcW w:w="7250" w:type="dxa"/>
                <w:gridSpan w:val="2"/>
                <w:vAlign w:val="center"/>
              </w:tcPr>
              <w:p w14:paraId="0391847C" w14:textId="2F2244D9" w:rsidR="00B72864" w:rsidRPr="005F7799" w:rsidRDefault="005F7799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B72864" w:rsidRPr="008836B5" w14:paraId="20890212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5375203F" w14:textId="77777777" w:rsidR="00B72864" w:rsidRPr="00AA1095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Institution/</w:t>
            </w: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enhet</w:t>
            </w:r>
            <w:proofErr w:type="spellEnd"/>
          </w:p>
        </w:tc>
        <w:sdt>
          <w:sdtPr>
            <w:id w:val="741833494"/>
            <w:placeholder>
              <w:docPart w:val="897DDE8F15DA46B882087E4874058269"/>
            </w:placeholder>
            <w:showingPlcHdr/>
          </w:sdtPr>
          <w:sdtContent>
            <w:tc>
              <w:tcPr>
                <w:tcW w:w="7250" w:type="dxa"/>
                <w:gridSpan w:val="2"/>
                <w:vAlign w:val="center"/>
              </w:tcPr>
              <w:p w14:paraId="4F62E8C7" w14:textId="64E18E6F" w:rsidR="00B72864" w:rsidRPr="005F7799" w:rsidRDefault="005F7799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B72864" w:rsidRPr="008836B5" w14:paraId="6C20453B" w14:textId="77777777" w:rsidTr="00960840">
        <w:trPr>
          <w:trHeight w:val="851"/>
          <w:jc w:val="center"/>
        </w:trPr>
        <w:tc>
          <w:tcPr>
            <w:tcW w:w="10080" w:type="dxa"/>
            <w:gridSpan w:val="3"/>
          </w:tcPr>
          <w:p w14:paraId="13E7FA09" w14:textId="77777777" w:rsidR="00B72864" w:rsidRPr="00364B34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364B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 xml:space="preserve">Medarbetare i projektet, namn och </w:t>
            </w:r>
            <w:proofErr w:type="spellStart"/>
            <w:r w:rsidRPr="00364B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affiliering</w:t>
            </w:r>
            <w:proofErr w:type="spellEnd"/>
          </w:p>
          <w:sdt>
            <w:sdtPr>
              <w:id w:val="-1730447765"/>
              <w:placeholder>
                <w:docPart w:val="3D3FBE3150264BB0948D2F66AE53C90F"/>
              </w:placeholder>
              <w:showingPlcHdr/>
            </w:sdtPr>
            <w:sdtContent>
              <w:p w14:paraId="432135F8" w14:textId="5CB92CEF" w:rsidR="00B72864" w:rsidRPr="005F7799" w:rsidRDefault="005F7799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</w:tc>
      </w:tr>
      <w:tr w:rsidR="00B72864" w:rsidRPr="008836B5" w14:paraId="3ADD4CD2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2D0CD5FB" w14:textId="77777777" w:rsidR="00B72864" w:rsidRPr="00AA1095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Projekttitel</w:t>
            </w:r>
            <w:proofErr w:type="spellEnd"/>
          </w:p>
        </w:tc>
        <w:sdt>
          <w:sdtPr>
            <w:id w:val="1714000129"/>
            <w:placeholder>
              <w:docPart w:val="F4A71E8F70E44740B6DF766ACC502EFE"/>
            </w:placeholder>
            <w:showingPlcHdr/>
          </w:sdtPr>
          <w:sdtContent>
            <w:tc>
              <w:tcPr>
                <w:tcW w:w="7250" w:type="dxa"/>
                <w:gridSpan w:val="2"/>
                <w:vAlign w:val="center"/>
              </w:tcPr>
              <w:p w14:paraId="6079C73D" w14:textId="5EA0520B" w:rsidR="00B72864" w:rsidRPr="005F7799" w:rsidRDefault="005F7799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E5497" w:rsidRPr="002E5497" w14:paraId="681C49DA" w14:textId="77777777" w:rsidTr="002E5497">
        <w:trPr>
          <w:trHeight w:val="403"/>
          <w:jc w:val="center"/>
        </w:trPr>
        <w:tc>
          <w:tcPr>
            <w:tcW w:w="2830" w:type="dxa"/>
            <w:vAlign w:val="center"/>
          </w:tcPr>
          <w:p w14:paraId="64566BCF" w14:textId="50705999" w:rsidR="002E5497" w:rsidRPr="00AA1095" w:rsidRDefault="002E5497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Signatur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ansökande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forskare</w:t>
            </w:r>
            <w:proofErr w:type="spellEnd"/>
          </w:p>
        </w:tc>
        <w:tc>
          <w:tcPr>
            <w:tcW w:w="7250" w:type="dxa"/>
            <w:gridSpan w:val="2"/>
            <w:vAlign w:val="center"/>
          </w:tcPr>
          <w:p w14:paraId="6272C5D4" w14:textId="012A15AF" w:rsidR="002E5497" w:rsidRPr="002E5497" w:rsidRDefault="002E5497" w:rsidP="00144BFB">
            <w:pPr>
              <w:rPr>
                <w:lang w:val="sv-SE"/>
              </w:rPr>
            </w:pPr>
          </w:p>
        </w:tc>
      </w:tr>
      <w:tr w:rsidR="00B72864" w:rsidRPr="008836B5" w14:paraId="5B7EF64C" w14:textId="77777777" w:rsidTr="00960840">
        <w:trPr>
          <w:trHeight w:val="288"/>
          <w:jc w:val="center"/>
        </w:trPr>
        <w:tc>
          <w:tcPr>
            <w:tcW w:w="10080" w:type="dxa"/>
            <w:gridSpan w:val="3"/>
            <w:shd w:val="clear" w:color="auto" w:fill="E6E6E6"/>
            <w:vAlign w:val="center"/>
          </w:tcPr>
          <w:p w14:paraId="56D8F013" w14:textId="7EC7BF36" w:rsidR="00B72864" w:rsidRPr="00FC22AA" w:rsidRDefault="00605C32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FC22A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Frågeställning och k</w:t>
            </w:r>
            <w:r w:rsidR="00B72864" w:rsidRPr="00FC22A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ort beskrivning av projektet</w:t>
            </w:r>
          </w:p>
        </w:tc>
      </w:tr>
      <w:tr w:rsidR="00B72864" w:rsidRPr="008836B5" w14:paraId="28E17120" w14:textId="77777777" w:rsidTr="00960840">
        <w:trPr>
          <w:trHeight w:val="1985"/>
          <w:jc w:val="center"/>
        </w:trPr>
        <w:tc>
          <w:tcPr>
            <w:tcW w:w="10080" w:type="dxa"/>
            <w:gridSpan w:val="3"/>
          </w:tcPr>
          <w:p w14:paraId="453946FA" w14:textId="5B9AB63E" w:rsidR="005F7799" w:rsidRPr="005F7799" w:rsidRDefault="005F7799" w:rsidP="005F779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5F779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Studiedesign och variabler som ska ingå i studiefil</w:t>
            </w:r>
          </w:p>
          <w:sdt>
            <w:sdtPr>
              <w:rPr>
                <w:lang w:val="sv-SE"/>
              </w:rPr>
              <w:id w:val="865642205"/>
              <w:placeholder>
                <w:docPart w:val="DefaultPlaceholder_-1854013440"/>
              </w:placeholder>
              <w:showingPlcHdr/>
            </w:sdtPr>
            <w:sdtContent>
              <w:p w14:paraId="68E031A9" w14:textId="62269C97" w:rsidR="005F7799" w:rsidRPr="005F7799" w:rsidRDefault="005F7799" w:rsidP="005F7799">
                <w:pPr>
                  <w:rPr>
                    <w:lang w:val="sv-SE"/>
                  </w:rPr>
                </w:pPr>
                <w:r w:rsidRPr="005F7799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  <w:p w14:paraId="7937547F" w14:textId="77777777" w:rsidR="005F7799" w:rsidRPr="005F7799" w:rsidRDefault="005F7799" w:rsidP="005F7799">
            <w:pPr>
              <w:rPr>
                <w:lang w:val="sv-SE"/>
              </w:rPr>
            </w:pPr>
          </w:p>
          <w:p w14:paraId="4164C481" w14:textId="04D2FC31" w:rsidR="005F7799" w:rsidRPr="001D4133" w:rsidRDefault="005F7799" w:rsidP="005F7799">
            <w:pPr>
              <w:rPr>
                <w:lang w:val="sv-SE"/>
              </w:rPr>
            </w:pPr>
            <w:proofErr w:type="spellStart"/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Inklusionsår</w:t>
            </w:r>
            <w:proofErr w:type="spellEnd"/>
            <w:r w:rsidRPr="001D4133">
              <w:rPr>
                <w:b/>
                <w:bCs/>
                <w:lang w:val="sv-SE"/>
              </w:rPr>
              <w:t>:</w:t>
            </w:r>
            <w:r w:rsidRPr="001D4133">
              <w:rPr>
                <w:lang w:val="sv-SE"/>
              </w:rPr>
              <w:t xml:space="preserve"> </w:t>
            </w:r>
            <w:sdt>
              <w:sdtPr>
                <w:id w:val="-805547972"/>
                <w:placeholder>
                  <w:docPart w:val="E7820BBA18DF46DB94CDB13DBEE863B6"/>
                </w:placeholder>
                <w:showingPlcHdr/>
              </w:sdtPr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51D360FA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353C480A" w14:textId="59C3792C" w:rsidR="005F7799" w:rsidRPr="001D4133" w:rsidRDefault="005F7799" w:rsidP="005F7799">
            <w:pPr>
              <w:rPr>
                <w:lang w:val="sv-SE"/>
              </w:rPr>
            </w:pPr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Ålder:</w:t>
            </w:r>
            <w:r w:rsidRPr="001D4133">
              <w:rPr>
                <w:lang w:val="sv-SE"/>
              </w:rPr>
              <w:t xml:space="preserve"> </w:t>
            </w:r>
            <w:sdt>
              <w:sdtPr>
                <w:id w:val="2074381675"/>
                <w:placeholder>
                  <w:docPart w:val="E7820BBA18DF46DB94CDB13DBEE863B6"/>
                </w:placeholder>
                <w:showingPlcHdr/>
              </w:sdtPr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64A46CB7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12EB9475" w14:textId="7A67B36B" w:rsidR="005F7799" w:rsidRPr="001D4133" w:rsidRDefault="00FC22AA" w:rsidP="005F7799">
            <w:pPr>
              <w:rPr>
                <w:lang w:val="sv-S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Tumörstadier</w:t>
            </w:r>
            <w:r w:rsidR="005F7799" w:rsidRPr="001D4133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:</w:t>
            </w:r>
            <w:r w:rsidR="005F7799" w:rsidRPr="001D4133">
              <w:rPr>
                <w:lang w:val="sv-SE"/>
              </w:rPr>
              <w:t xml:space="preserve"> </w:t>
            </w:r>
            <w:sdt>
              <w:sdtPr>
                <w:id w:val="-1112735409"/>
                <w:placeholder>
                  <w:docPart w:val="E7820BBA18DF46DB94CDB13DBEE863B6"/>
                </w:placeholder>
                <w:showingPlcHdr/>
              </w:sdtPr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72AAF629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23B282CD" w14:textId="44363B80" w:rsidR="005F7799" w:rsidRPr="001D4133" w:rsidRDefault="005F7799" w:rsidP="005F7799">
            <w:pPr>
              <w:rPr>
                <w:lang w:val="sv-SE"/>
              </w:rPr>
            </w:pPr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Behandling</w:t>
            </w:r>
            <w:r w:rsidRPr="001D4133">
              <w:rPr>
                <w:lang w:val="sv-SE"/>
              </w:rPr>
              <w:t xml:space="preserve">: </w:t>
            </w:r>
            <w:sdt>
              <w:sdtPr>
                <w:id w:val="1032303878"/>
                <w:placeholder>
                  <w:docPart w:val="E7820BBA18DF46DB94CDB13DBEE863B6"/>
                </w:placeholder>
                <w:showingPlcHdr/>
              </w:sdtPr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1250A859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3B5728D0" w14:textId="362C9A78" w:rsidR="005F7799" w:rsidRPr="001D4133" w:rsidRDefault="005F7799" w:rsidP="005F7799">
            <w:pPr>
              <w:rPr>
                <w:lang w:val="sv-SE"/>
              </w:rPr>
            </w:pPr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Önskade variabler</w:t>
            </w:r>
            <w:r w:rsidRPr="001D4133">
              <w:rPr>
                <w:b/>
                <w:bCs/>
                <w:lang w:val="sv-SE"/>
              </w:rPr>
              <w:t>:</w:t>
            </w:r>
            <w:r w:rsidRPr="001D4133">
              <w:rPr>
                <w:lang w:val="sv-SE"/>
              </w:rPr>
              <w:t xml:space="preserve"> </w:t>
            </w:r>
            <w:sdt>
              <w:sdtPr>
                <w:id w:val="1435250241"/>
                <w:placeholder>
                  <w:docPart w:val="E7820BBA18DF46DB94CDB13DBEE863B6"/>
                </w:placeholder>
                <w:showingPlcHdr/>
              </w:sdtPr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19C57C2C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483957D6" w14:textId="2843B528" w:rsidR="005F7799" w:rsidRPr="001D4133" w:rsidRDefault="005F7799" w:rsidP="005F7799">
            <w:pPr>
              <w:rPr>
                <w:lang w:val="sv-SE"/>
              </w:rPr>
            </w:pPr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Utfall:</w:t>
            </w:r>
            <w:r w:rsidRPr="001D4133">
              <w:rPr>
                <w:lang w:val="sv-SE"/>
              </w:rPr>
              <w:t xml:space="preserve"> </w:t>
            </w:r>
            <w:sdt>
              <w:sdtPr>
                <w:id w:val="-2147416655"/>
                <w:placeholder>
                  <w:docPart w:val="E7820BBA18DF46DB94CDB13DBEE863B6"/>
                </w:placeholder>
                <w:showingPlcHdr/>
              </w:sdtPr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5AEB7AE4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16D667FA" w14:textId="36C75901" w:rsidR="005F7799" w:rsidRPr="001D4133" w:rsidRDefault="005F7799" w:rsidP="005F7799">
            <w:pPr>
              <w:rPr>
                <w:lang w:val="sv-SE"/>
              </w:rPr>
            </w:pPr>
            <w:r w:rsidRPr="001D413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Exposition</w:t>
            </w:r>
            <w:r w:rsidRPr="001D4133">
              <w:rPr>
                <w:lang w:val="sv-SE"/>
              </w:rPr>
              <w:t xml:space="preserve">: </w:t>
            </w:r>
            <w:sdt>
              <w:sdtPr>
                <w:id w:val="2141834116"/>
                <w:placeholder>
                  <w:docPart w:val="E7820BBA18DF46DB94CDB13DBEE863B6"/>
                </w:placeholder>
                <w:showingPlcHdr/>
              </w:sdtPr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3A5FB1EB" w14:textId="77777777" w:rsidR="005F7799" w:rsidRPr="001D4133" w:rsidRDefault="005F7799" w:rsidP="005F7799">
            <w:pPr>
              <w:rPr>
                <w:b/>
                <w:bCs/>
                <w:lang w:val="sv-SE"/>
              </w:rPr>
            </w:pPr>
          </w:p>
          <w:p w14:paraId="043964E2" w14:textId="75A4B4DE" w:rsidR="005F7799" w:rsidRPr="00AA1095" w:rsidRDefault="005F7799" w:rsidP="005F7799">
            <w:pPr>
              <w:rPr>
                <w:lang w:val="sv-SE"/>
              </w:rPr>
            </w:pPr>
            <w:proofErr w:type="spellStart"/>
            <w:r w:rsidRPr="005F779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Kovariate</w:t>
            </w:r>
            <w:r w:rsidR="00446CA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r</w:t>
            </w:r>
            <w:proofErr w:type="spellEnd"/>
            <w:r w:rsidRPr="005F7799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:</w:t>
            </w:r>
            <w:r w:rsidRPr="00AA1095">
              <w:rPr>
                <w:lang w:val="sv-SE"/>
              </w:rPr>
              <w:t xml:space="preserve"> </w:t>
            </w:r>
            <w:sdt>
              <w:sdtPr>
                <w:id w:val="959847154"/>
                <w:placeholder>
                  <w:docPart w:val="E7820BBA18DF46DB94CDB13DBEE863B6"/>
                </w:placeholder>
                <w:showingPlcHdr/>
              </w:sdtPr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28DFE3C8" w14:textId="77777777" w:rsidR="005F7799" w:rsidRPr="005F7799" w:rsidRDefault="005F7799" w:rsidP="005F7799">
            <w:pPr>
              <w:rPr>
                <w:b/>
                <w:bCs/>
                <w:lang w:val="sv-SE"/>
              </w:rPr>
            </w:pPr>
          </w:p>
          <w:p w14:paraId="3032338B" w14:textId="77777777" w:rsidR="005F7799" w:rsidRPr="00AA1095" w:rsidRDefault="005F7799" w:rsidP="005F7799">
            <w:pPr>
              <w:rPr>
                <w:b/>
                <w:bCs/>
                <w:lang w:val="sv-SE"/>
              </w:rPr>
            </w:pPr>
            <w:r w:rsidRPr="005F779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v-SE"/>
              </w:rPr>
              <w:t>Beskrivning av de statistiska analysmetoder som ska användas</w:t>
            </w:r>
            <w:r w:rsidRPr="00AA1095">
              <w:rPr>
                <w:b/>
                <w:bCs/>
                <w:lang w:val="sv-SE"/>
              </w:rPr>
              <w:t>:</w:t>
            </w:r>
          </w:p>
          <w:p w14:paraId="10F024B4" w14:textId="495B68AC" w:rsidR="005F7799" w:rsidRPr="005F7799" w:rsidRDefault="00000000" w:rsidP="005F7799">
            <w:pPr>
              <w:rPr>
                <w:lang w:val="sv-SE"/>
              </w:rPr>
            </w:pPr>
            <w:sdt>
              <w:sdtPr>
                <w:id w:val="1429001478"/>
                <w:placeholder>
                  <w:docPart w:val="E7820BBA18DF46DB94CDB13DBEE863B6"/>
                </w:placeholder>
                <w:showingPlcHdr/>
              </w:sdtPr>
              <w:sdtContent>
                <w:r w:rsidR="001D4133" w:rsidRPr="001D4133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</w:p>
          <w:p w14:paraId="6833DE3B" w14:textId="2B21A810" w:rsidR="005F7799" w:rsidRPr="005F7799" w:rsidRDefault="005F7799" w:rsidP="005F7799">
            <w:pPr>
              <w:rPr>
                <w:lang w:val="sv-SE"/>
              </w:rPr>
            </w:pPr>
          </w:p>
        </w:tc>
      </w:tr>
      <w:tr w:rsidR="00B72864" w:rsidRPr="00144BFB" w14:paraId="644F751D" w14:textId="77777777" w:rsidTr="00960840">
        <w:trPr>
          <w:trHeight w:val="288"/>
          <w:jc w:val="center"/>
        </w:trPr>
        <w:tc>
          <w:tcPr>
            <w:tcW w:w="10080" w:type="dxa"/>
            <w:gridSpan w:val="3"/>
            <w:shd w:val="clear" w:color="auto" w:fill="E6E6E6"/>
            <w:vAlign w:val="center"/>
          </w:tcPr>
          <w:p w14:paraId="6BBD9D7B" w14:textId="290E312E" w:rsidR="00B72864" w:rsidRPr="00AA1095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Kort</w:t>
            </w:r>
            <w:proofErr w:type="spellEnd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studieplan</w:t>
            </w:r>
            <w:proofErr w:type="spellEnd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ska </w:t>
            </w:r>
            <w:proofErr w:type="spellStart"/>
            <w:r w:rsidRPr="00AA10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bifogas</w:t>
            </w:r>
            <w:proofErr w:type="spellEnd"/>
          </w:p>
        </w:tc>
      </w:tr>
      <w:tr w:rsidR="00B72864" w:rsidRPr="008836B5" w14:paraId="343F7F96" w14:textId="77777777" w:rsidTr="00960840">
        <w:trPr>
          <w:trHeight w:val="288"/>
          <w:jc w:val="center"/>
        </w:trPr>
        <w:sdt>
          <w:sdtPr>
            <w:id w:val="1238904525"/>
            <w:placeholder>
              <w:docPart w:val="DefaultPlaceholder_-1854013440"/>
            </w:placeholder>
            <w:showingPlcHdr/>
          </w:sdtPr>
          <w:sdtContent>
            <w:tc>
              <w:tcPr>
                <w:tcW w:w="10080" w:type="dxa"/>
                <w:gridSpan w:val="3"/>
                <w:shd w:val="clear" w:color="auto" w:fill="E6E6E6"/>
                <w:vAlign w:val="center"/>
              </w:tcPr>
              <w:p w14:paraId="084AAF9B" w14:textId="27B6ACEC" w:rsidR="00B72864" w:rsidRPr="00F102D0" w:rsidRDefault="00F102D0" w:rsidP="00144BFB">
                <w:pPr>
                  <w:rPr>
                    <w:lang w:val="sv-SE"/>
                  </w:rPr>
                </w:pPr>
                <w:r w:rsidRPr="00F102D0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B72864" w:rsidRPr="008836B5" w14:paraId="03D9922F" w14:textId="77777777" w:rsidTr="002E5497">
        <w:trPr>
          <w:trHeight w:val="360"/>
          <w:jc w:val="center"/>
        </w:trPr>
        <w:tc>
          <w:tcPr>
            <w:tcW w:w="2830" w:type="dxa"/>
          </w:tcPr>
          <w:p w14:paraId="45AB03C6" w14:textId="77777777" w:rsidR="00B72864" w:rsidRPr="009A5AFD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9A5A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Tidplan</w:t>
            </w:r>
            <w:proofErr w:type="spellEnd"/>
            <w:r w:rsidRPr="009A5A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för </w:t>
            </w:r>
            <w:proofErr w:type="spellStart"/>
            <w:r w:rsidRPr="009A5A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studien</w:t>
            </w:r>
            <w:proofErr w:type="spellEnd"/>
          </w:p>
        </w:tc>
        <w:tc>
          <w:tcPr>
            <w:tcW w:w="2931" w:type="dxa"/>
          </w:tcPr>
          <w:p w14:paraId="65118693" w14:textId="77777777" w:rsidR="00B72864" w:rsidRPr="00364B34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364B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 xml:space="preserve">Startdatum: </w:t>
            </w:r>
          </w:p>
          <w:sdt>
            <w:sdtPr>
              <w:id w:val="1768039305"/>
              <w:placeholder>
                <w:docPart w:val="17455D1BF2FD4BA2823B73D678030562"/>
              </w:placeholder>
              <w:showingPlcHdr/>
            </w:sdtPr>
            <w:sdtContent>
              <w:p w14:paraId="4CBCA95B" w14:textId="160F213C" w:rsidR="00B72864" w:rsidRPr="00F102D0" w:rsidRDefault="00F102D0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</w:tc>
        <w:tc>
          <w:tcPr>
            <w:tcW w:w="4319" w:type="dxa"/>
          </w:tcPr>
          <w:p w14:paraId="1F6B369B" w14:textId="77777777" w:rsidR="00B72864" w:rsidRPr="00364B34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364B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Planerat slutdatum:</w:t>
            </w:r>
          </w:p>
          <w:sdt>
            <w:sdtPr>
              <w:id w:val="1910954979"/>
              <w:placeholder>
                <w:docPart w:val="D037C8EAC7E24454952A05DB9D8D69F5"/>
              </w:placeholder>
              <w:showingPlcHdr/>
            </w:sdtPr>
            <w:sdtContent>
              <w:p w14:paraId="7CB9ED82" w14:textId="00F5934E" w:rsidR="00B72864" w:rsidRPr="00F102D0" w:rsidRDefault="00F102D0" w:rsidP="00144BFB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</w:tc>
      </w:tr>
      <w:tr w:rsidR="00B72864" w:rsidRPr="008836B5" w14:paraId="123706F7" w14:textId="77777777" w:rsidTr="002E5497">
        <w:trPr>
          <w:trHeight w:val="1275"/>
          <w:jc w:val="center"/>
        </w:trPr>
        <w:tc>
          <w:tcPr>
            <w:tcW w:w="2830" w:type="dxa"/>
          </w:tcPr>
          <w:p w14:paraId="4CC9D596" w14:textId="77777777" w:rsidR="00B72864" w:rsidRPr="009A5AFD" w:rsidRDefault="00B72864" w:rsidP="00144B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9A5A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Bifogas</w:t>
            </w:r>
            <w:proofErr w:type="spellEnd"/>
          </w:p>
        </w:tc>
        <w:tc>
          <w:tcPr>
            <w:tcW w:w="7250" w:type="dxa"/>
            <w:gridSpan w:val="2"/>
          </w:tcPr>
          <w:p w14:paraId="3D1BB79D" w14:textId="76DD3D45" w:rsidR="0068062C" w:rsidRPr="00364B34" w:rsidRDefault="00B72864" w:rsidP="00144BFB">
            <w:pPr>
              <w:rPr>
                <w:lang w:val="sv-SE"/>
              </w:rPr>
            </w:pPr>
            <w:r w:rsidRPr="00364B34">
              <w:rPr>
                <w:lang w:val="sv-SE"/>
              </w:rPr>
              <w:t> </w:t>
            </w:r>
          </w:p>
          <w:p w14:paraId="7613C464" w14:textId="17221547" w:rsidR="00B72864" w:rsidRPr="00261C32" w:rsidRDefault="00000000" w:rsidP="00144BFB">
            <w:pPr>
              <w:rPr>
                <w:sz w:val="18"/>
                <w:szCs w:val="18"/>
                <w:lang w:val="sv-SE"/>
              </w:rPr>
            </w:pPr>
            <w:sdt>
              <w:sdtPr>
                <w:rPr>
                  <w:sz w:val="18"/>
                  <w:szCs w:val="18"/>
                  <w:lang w:val="sv-SE"/>
                </w:rPr>
                <w:id w:val="-183182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32" w:rsidRPr="00261C32">
                  <w:rPr>
                    <w:rFonts w:ascii="MS Gothic" w:eastAsia="MS Gothic" w:hAnsi="MS Gothic" w:hint="eastAsia"/>
                    <w:sz w:val="18"/>
                    <w:szCs w:val="18"/>
                    <w:lang w:val="sv-SE"/>
                  </w:rPr>
                  <w:t>☐</w:t>
                </w:r>
              </w:sdtContent>
            </w:sdt>
            <w:r w:rsidR="0068062C" w:rsidRPr="00261C32">
              <w:rPr>
                <w:sz w:val="18"/>
                <w:szCs w:val="18"/>
                <w:lang w:val="sv-SE"/>
              </w:rPr>
              <w:t xml:space="preserve"> </w:t>
            </w:r>
            <w:r w:rsidR="00B72864" w:rsidRPr="00261C32">
              <w:rPr>
                <w:sz w:val="18"/>
                <w:szCs w:val="18"/>
                <w:lang w:val="sv-SE"/>
              </w:rPr>
              <w:t>Komplett studieplan</w:t>
            </w:r>
          </w:p>
          <w:p w14:paraId="6F62158E" w14:textId="57D36851" w:rsidR="00B72864" w:rsidRPr="00261C32" w:rsidRDefault="00000000" w:rsidP="00144BFB">
            <w:pPr>
              <w:rPr>
                <w:sz w:val="18"/>
                <w:szCs w:val="18"/>
                <w:lang w:val="sv-SE"/>
              </w:rPr>
            </w:pPr>
            <w:sdt>
              <w:sdtPr>
                <w:rPr>
                  <w:sz w:val="18"/>
                  <w:szCs w:val="18"/>
                  <w:lang w:val="sv-SE"/>
                </w:rPr>
                <w:id w:val="-104621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062C" w:rsidRPr="00261C32">
                  <w:rPr>
                    <w:rFonts w:ascii="MS Gothic" w:eastAsia="MS Gothic" w:hAnsi="MS Gothic" w:hint="eastAsia"/>
                    <w:sz w:val="18"/>
                    <w:szCs w:val="18"/>
                    <w:lang w:val="sv-SE"/>
                  </w:rPr>
                  <w:t>☐</w:t>
                </w:r>
              </w:sdtContent>
            </w:sdt>
            <w:r w:rsidR="0068062C" w:rsidRPr="00261C32">
              <w:rPr>
                <w:sz w:val="18"/>
                <w:szCs w:val="18"/>
                <w:lang w:val="sv-SE"/>
              </w:rPr>
              <w:t xml:space="preserve"> </w:t>
            </w:r>
            <w:r w:rsidR="00B72864" w:rsidRPr="00261C32">
              <w:rPr>
                <w:sz w:val="18"/>
                <w:szCs w:val="18"/>
                <w:lang w:val="sv-SE"/>
              </w:rPr>
              <w:t xml:space="preserve">Ansökan </w:t>
            </w:r>
            <w:r w:rsidR="009F11EC" w:rsidRPr="00261C32">
              <w:rPr>
                <w:sz w:val="18"/>
                <w:szCs w:val="18"/>
                <w:lang w:val="sv-SE"/>
              </w:rPr>
              <w:t>till etikprövnings</w:t>
            </w:r>
            <w:r w:rsidR="00B72864" w:rsidRPr="00261C32">
              <w:rPr>
                <w:sz w:val="18"/>
                <w:szCs w:val="18"/>
                <w:lang w:val="sv-SE"/>
              </w:rPr>
              <w:t>myndighet</w:t>
            </w:r>
            <w:r w:rsidR="009F11EC" w:rsidRPr="00261C32">
              <w:rPr>
                <w:sz w:val="18"/>
                <w:szCs w:val="18"/>
                <w:lang w:val="sv-SE"/>
              </w:rPr>
              <w:t>en</w:t>
            </w:r>
            <w:r w:rsidR="00B72864" w:rsidRPr="00261C32">
              <w:rPr>
                <w:sz w:val="18"/>
                <w:szCs w:val="18"/>
                <w:lang w:val="sv-SE"/>
              </w:rPr>
              <w:t xml:space="preserve"> </w:t>
            </w:r>
            <w:r w:rsidR="009F11EC" w:rsidRPr="00261C32">
              <w:rPr>
                <w:sz w:val="18"/>
                <w:szCs w:val="18"/>
                <w:lang w:val="sv-SE"/>
              </w:rPr>
              <w:t xml:space="preserve">är </w:t>
            </w:r>
            <w:r w:rsidR="00B72864" w:rsidRPr="00261C32">
              <w:rPr>
                <w:sz w:val="18"/>
                <w:szCs w:val="18"/>
                <w:lang w:val="sv-SE"/>
              </w:rPr>
              <w:t>inlämnad</w:t>
            </w:r>
          </w:p>
          <w:p w14:paraId="15F9AFE5" w14:textId="249C4956" w:rsidR="00B72864" w:rsidRPr="00261C32" w:rsidRDefault="00000000" w:rsidP="00144BFB">
            <w:pPr>
              <w:rPr>
                <w:sz w:val="18"/>
                <w:szCs w:val="18"/>
                <w:lang w:val="sv-SE"/>
              </w:rPr>
            </w:pPr>
            <w:sdt>
              <w:sdtPr>
                <w:rPr>
                  <w:sz w:val="18"/>
                  <w:szCs w:val="18"/>
                  <w:lang w:val="sv-SE"/>
                </w:rPr>
                <w:id w:val="-114558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062C" w:rsidRPr="00261C32">
                  <w:rPr>
                    <w:rFonts w:ascii="MS Gothic" w:eastAsia="MS Gothic" w:hAnsi="MS Gothic" w:hint="eastAsia"/>
                    <w:sz w:val="18"/>
                    <w:szCs w:val="18"/>
                    <w:lang w:val="sv-SE"/>
                  </w:rPr>
                  <w:t>☐</w:t>
                </w:r>
              </w:sdtContent>
            </w:sdt>
            <w:r w:rsidR="0068062C" w:rsidRPr="00261C32">
              <w:rPr>
                <w:sz w:val="18"/>
                <w:szCs w:val="18"/>
                <w:lang w:val="sv-SE"/>
              </w:rPr>
              <w:t xml:space="preserve"> </w:t>
            </w:r>
            <w:r w:rsidR="009F11EC" w:rsidRPr="00261C32">
              <w:rPr>
                <w:sz w:val="18"/>
                <w:szCs w:val="18"/>
                <w:lang w:val="sv-SE"/>
              </w:rPr>
              <w:t>Kopia på ansökan samt b</w:t>
            </w:r>
            <w:r w:rsidR="00B72864" w:rsidRPr="00261C32">
              <w:rPr>
                <w:sz w:val="18"/>
                <w:szCs w:val="18"/>
                <w:lang w:val="sv-SE"/>
              </w:rPr>
              <w:t xml:space="preserve">eslut </w:t>
            </w:r>
            <w:r w:rsidR="009F11EC" w:rsidRPr="00261C32">
              <w:rPr>
                <w:sz w:val="18"/>
                <w:szCs w:val="18"/>
                <w:lang w:val="sv-SE"/>
              </w:rPr>
              <w:t>från etikprövningsmyndigheten</w:t>
            </w:r>
          </w:p>
          <w:p w14:paraId="2182C518" w14:textId="77777777" w:rsidR="0068062C" w:rsidRDefault="0068062C" w:rsidP="00144BFB">
            <w:pPr>
              <w:rPr>
                <w:lang w:val="sv-SE"/>
              </w:rPr>
            </w:pPr>
          </w:p>
          <w:sdt>
            <w:sdtPr>
              <w:rPr>
                <w:lang w:val="sv-SE"/>
              </w:rPr>
              <w:id w:val="-1844850819"/>
              <w:placeholder>
                <w:docPart w:val="DefaultPlaceholder_-1854013440"/>
              </w:placeholder>
              <w:showingPlcHdr/>
            </w:sdtPr>
            <w:sdtContent>
              <w:p w14:paraId="20E1D1B6" w14:textId="2C6B375D" w:rsidR="0068062C" w:rsidRPr="0068062C" w:rsidRDefault="0068062C" w:rsidP="00144BFB">
                <w:pPr>
                  <w:rPr>
                    <w:lang w:val="sv-SE"/>
                  </w:rPr>
                </w:pPr>
                <w:r w:rsidRPr="0068062C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</w:tc>
      </w:tr>
    </w:tbl>
    <w:p w14:paraId="56A7B504" w14:textId="4DA15AA1" w:rsidR="002B39DD" w:rsidRPr="00B646A3" w:rsidRDefault="002B39DD">
      <w:pPr>
        <w:rPr>
          <w:lang w:val="sv-SE"/>
        </w:rPr>
      </w:pPr>
    </w:p>
    <w:p w14:paraId="421EAB21" w14:textId="558BD06F" w:rsidR="00E34DD3" w:rsidRPr="008836B5" w:rsidRDefault="00890B89">
      <w:pPr>
        <w:rPr>
          <w:rFonts w:asciiTheme="minorHAnsi" w:hAnsiTheme="minorHAnsi" w:cstheme="minorHAnsi"/>
          <w:sz w:val="22"/>
          <w:szCs w:val="22"/>
          <w:lang w:val="sv-SE"/>
        </w:rPr>
      </w:pPr>
      <w:r w:rsidRPr="00446CAD">
        <w:rPr>
          <w:rFonts w:asciiTheme="minorHAnsi" w:hAnsiTheme="minorHAnsi" w:cstheme="minorHAnsi"/>
          <w:sz w:val="22"/>
          <w:szCs w:val="22"/>
          <w:lang w:val="sv-SE"/>
        </w:rPr>
        <w:t xml:space="preserve">Innan utlämnande ska PUB-avtal mellan huvudman för </w:t>
      </w:r>
      <w:proofErr w:type="spellStart"/>
      <w:r w:rsidRPr="00446CAD">
        <w:rPr>
          <w:rFonts w:asciiTheme="minorHAnsi" w:hAnsiTheme="minorHAnsi" w:cstheme="minorHAnsi"/>
          <w:sz w:val="22"/>
          <w:szCs w:val="22"/>
          <w:lang w:val="sv-SE"/>
        </w:rPr>
        <w:t>LCBaSe</w:t>
      </w:r>
      <w:proofErr w:type="spellEnd"/>
      <w:r w:rsidRPr="00446CAD">
        <w:rPr>
          <w:rFonts w:asciiTheme="minorHAnsi" w:hAnsiTheme="minorHAnsi" w:cstheme="minorHAnsi"/>
          <w:sz w:val="22"/>
          <w:szCs w:val="22"/>
          <w:lang w:val="sv-SE"/>
        </w:rPr>
        <w:t xml:space="preserve"> och dataanvändare färdigställas och signeras av båda parter. </w:t>
      </w:r>
      <w:r w:rsidRPr="008836B5">
        <w:rPr>
          <w:rFonts w:asciiTheme="minorHAnsi" w:hAnsiTheme="minorHAnsi" w:cstheme="minorHAnsi"/>
          <w:b/>
          <w:bCs/>
          <w:sz w:val="22"/>
          <w:szCs w:val="22"/>
          <w:lang w:val="sv-SE"/>
        </w:rPr>
        <w:t>Utlämnade data får endast användas för analys av i ansökan angiven frågeställning.</w:t>
      </w:r>
    </w:p>
    <w:p w14:paraId="37694094" w14:textId="5BDF35FF" w:rsidR="00E34DD3" w:rsidRDefault="00E34DD3">
      <w:pPr>
        <w:rPr>
          <w:lang w:val="sv-SE"/>
        </w:rPr>
      </w:pPr>
    </w:p>
    <w:p w14:paraId="5A854A6E" w14:textId="77777777" w:rsidR="00F102D0" w:rsidRPr="00B646A3" w:rsidRDefault="00F102D0">
      <w:pPr>
        <w:rPr>
          <w:lang w:val="sv-SE"/>
        </w:rPr>
      </w:pPr>
    </w:p>
    <w:p w14:paraId="1D275560" w14:textId="09030045" w:rsidR="00E34DD3" w:rsidRPr="00B646A3" w:rsidRDefault="00E34DD3">
      <w:pPr>
        <w:rPr>
          <w:lang w:val="sv-SE"/>
        </w:rPr>
      </w:pPr>
    </w:p>
    <w:p w14:paraId="39BD41E6" w14:textId="77777777" w:rsidR="001D4133" w:rsidRDefault="001D4133">
      <w:pPr>
        <w:rPr>
          <w:rFonts w:asciiTheme="minorHAnsi" w:hAnsiTheme="minorHAnsi" w:cstheme="minorHAnsi"/>
          <w:sz w:val="22"/>
          <w:szCs w:val="22"/>
          <w:lang w:val="sv-SE"/>
        </w:rPr>
      </w:pPr>
    </w:p>
    <w:p w14:paraId="5959736B" w14:textId="1608B8DF" w:rsidR="00E34DD3" w:rsidRDefault="00E34DD3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  <w:r w:rsidRPr="00364B34">
        <w:rPr>
          <w:rFonts w:asciiTheme="minorHAnsi" w:hAnsiTheme="minorHAnsi" w:cstheme="minorHAnsi"/>
          <w:b/>
          <w:bCs/>
          <w:sz w:val="22"/>
          <w:szCs w:val="22"/>
          <w:lang w:val="sv-SE"/>
        </w:rPr>
        <w:t>Kommentar</w:t>
      </w:r>
      <w:r w:rsidR="00446CAD">
        <w:rPr>
          <w:rFonts w:asciiTheme="minorHAnsi" w:hAnsiTheme="minorHAnsi" w:cstheme="minorHAnsi"/>
          <w:b/>
          <w:bCs/>
          <w:sz w:val="22"/>
          <w:szCs w:val="22"/>
          <w:lang w:val="sv-SE"/>
        </w:rPr>
        <w:t>er</w:t>
      </w:r>
    </w:p>
    <w:p w14:paraId="66D0ABA6" w14:textId="77777777" w:rsidR="00E71319" w:rsidRPr="00364B34" w:rsidRDefault="00E71319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sdt>
      <w:sdtPr>
        <w:rPr>
          <w:rFonts w:asciiTheme="minorHAnsi" w:hAnsiTheme="minorHAnsi" w:cstheme="minorHAnsi"/>
          <w:b/>
          <w:bCs/>
          <w:sz w:val="22"/>
          <w:szCs w:val="22"/>
          <w:lang w:val="sv-SE"/>
        </w:rPr>
        <w:id w:val="-871610181"/>
        <w:placeholder>
          <w:docPart w:val="DefaultPlaceholder_-1854013440"/>
        </w:placeholder>
      </w:sdtPr>
      <w:sdtContent>
        <w:p w14:paraId="5B4E0DDB" w14:textId="616AC2B3" w:rsidR="00E71319" w:rsidRPr="00364B34" w:rsidRDefault="00E71319" w:rsidP="00E71319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364B34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Datum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5C7674A8" w14:textId="57BC3DA5" w:rsidR="00E71319" w:rsidRPr="00446CAD" w:rsidRDefault="00E71319" w:rsidP="00E71319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Namn:</w:t>
          </w:r>
        </w:p>
        <w:p w14:paraId="73B0D5F9" w14:textId="62CA7E1B" w:rsidR="00E71319" w:rsidRPr="00446CAD" w:rsidRDefault="00E71319" w:rsidP="00E71319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Kommentar</w:t>
          </w:r>
          <w:r w:rsidR="00890B89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4B79E4E3" w14:textId="36B2713C" w:rsidR="00E34DD3" w:rsidRDefault="00000000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</w:p>
      </w:sdtContent>
    </w:sdt>
    <w:p w14:paraId="3FDF956A" w14:textId="77777777" w:rsidR="000D08A2" w:rsidRDefault="000D08A2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sdt>
      <w:sdtPr>
        <w:rPr>
          <w:rFonts w:asciiTheme="minorHAnsi" w:hAnsiTheme="minorHAnsi" w:cstheme="minorHAnsi"/>
          <w:b/>
          <w:bCs/>
          <w:sz w:val="22"/>
          <w:szCs w:val="22"/>
          <w:lang w:val="sv-SE"/>
        </w:rPr>
        <w:id w:val="-245879514"/>
        <w:placeholder>
          <w:docPart w:val="931FE12A20244A2BAA96D02EDF723643"/>
        </w:placeholder>
      </w:sdtPr>
      <w:sdtContent>
        <w:p w14:paraId="5C473899" w14:textId="77777777" w:rsidR="000D08A2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</w:p>
        <w:p w14:paraId="256C7738" w14:textId="1F2B5421" w:rsidR="000D08A2" w:rsidRPr="00364B34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364B34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Datum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4D2657D7" w14:textId="77777777" w:rsidR="000D08A2" w:rsidRPr="00446CAD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Namn:</w:t>
          </w:r>
        </w:p>
        <w:p w14:paraId="5304AB4C" w14:textId="77777777" w:rsidR="000D08A2" w:rsidRPr="00446CAD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Kommentar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752C546E" w14:textId="77777777" w:rsidR="000D08A2" w:rsidRPr="00364B34" w:rsidRDefault="00000000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</w:p>
      </w:sdtContent>
    </w:sdt>
    <w:p w14:paraId="180B7305" w14:textId="77777777" w:rsidR="000D08A2" w:rsidRDefault="000D08A2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p w14:paraId="19A98439" w14:textId="77777777" w:rsidR="000D08A2" w:rsidRDefault="000D08A2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sdt>
      <w:sdtPr>
        <w:rPr>
          <w:rFonts w:asciiTheme="minorHAnsi" w:hAnsiTheme="minorHAnsi" w:cstheme="minorHAnsi"/>
          <w:b/>
          <w:bCs/>
          <w:sz w:val="22"/>
          <w:szCs w:val="22"/>
          <w:lang w:val="sv-SE"/>
        </w:rPr>
        <w:id w:val="679934801"/>
        <w:placeholder>
          <w:docPart w:val="0573388ACB23424DBB9CDEC4C67341E6"/>
        </w:placeholder>
      </w:sdtPr>
      <w:sdtContent>
        <w:p w14:paraId="6670BFA2" w14:textId="77777777" w:rsidR="000D08A2" w:rsidRPr="00364B34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364B34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Datum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0E749394" w14:textId="77777777" w:rsidR="000D08A2" w:rsidRPr="00446CAD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Namn:</w:t>
          </w:r>
        </w:p>
        <w:p w14:paraId="294E538F" w14:textId="77777777" w:rsidR="000D08A2" w:rsidRPr="00446CAD" w:rsidRDefault="000D08A2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  <w:r w:rsidRPr="00446CAD"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Kommentar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  <w:t>:</w:t>
          </w:r>
        </w:p>
        <w:p w14:paraId="3CE850AB" w14:textId="77777777" w:rsidR="000D08A2" w:rsidRPr="00364B34" w:rsidRDefault="00000000" w:rsidP="000D08A2">
          <w:pPr>
            <w:rPr>
              <w:rFonts w:asciiTheme="minorHAnsi" w:hAnsiTheme="minorHAnsi" w:cstheme="minorHAnsi"/>
              <w:b/>
              <w:bCs/>
              <w:sz w:val="22"/>
              <w:szCs w:val="22"/>
              <w:lang w:val="sv-SE"/>
            </w:rPr>
          </w:pPr>
        </w:p>
      </w:sdtContent>
    </w:sdt>
    <w:tbl>
      <w:tblPr>
        <w:tblStyle w:val="Normaltabell1"/>
        <w:tblW w:w="10080" w:type="dxa"/>
        <w:jc w:val="center"/>
        <w:tblInd w:w="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217"/>
        <w:gridCol w:w="7863"/>
      </w:tblGrid>
      <w:tr w:rsidR="00E1373F" w:rsidRPr="008836B5" w14:paraId="0E5F6792" w14:textId="77777777" w:rsidTr="00A6685C">
        <w:trPr>
          <w:trHeight w:val="288"/>
          <w:jc w:val="center"/>
        </w:trPr>
        <w:tc>
          <w:tcPr>
            <w:tcW w:w="10080" w:type="dxa"/>
            <w:gridSpan w:val="2"/>
            <w:shd w:val="clear" w:color="auto" w:fill="E6E6E6"/>
            <w:vAlign w:val="center"/>
          </w:tcPr>
          <w:p w14:paraId="038B343B" w14:textId="4CF6B0AE" w:rsidR="00BC5D1D" w:rsidRPr="002E5497" w:rsidRDefault="00E1373F" w:rsidP="00872F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 w:rsidRPr="002E549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Beslut kring utlämnande</w:t>
            </w:r>
            <w:r w:rsidR="002E5497" w:rsidRPr="002E549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 xml:space="preserve"> av</w:t>
            </w:r>
            <w:r w:rsidR="002E549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 xml:space="preserve"> styrgruppen</w:t>
            </w:r>
          </w:p>
        </w:tc>
      </w:tr>
      <w:tr w:rsidR="00A6685C" w:rsidRPr="00E1373F" w14:paraId="09F64EC6" w14:textId="77777777" w:rsidTr="005532A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10080" w:type="dxa"/>
            <w:gridSpan w:val="2"/>
          </w:tcPr>
          <w:p w14:paraId="2560BA21" w14:textId="77777777" w:rsidR="00A6685C" w:rsidRPr="00364B34" w:rsidRDefault="00A6685C" w:rsidP="00872F6A">
            <w:pPr>
              <w:rPr>
                <w:lang w:val="sv-SE"/>
              </w:rPr>
            </w:pPr>
            <w:r w:rsidRPr="00364B34">
              <w:rPr>
                <w:lang w:val="sv-SE"/>
              </w:rPr>
              <w:t> </w:t>
            </w:r>
          </w:p>
          <w:p w14:paraId="0AD14567" w14:textId="4AA17BA5" w:rsidR="00A6685C" w:rsidRPr="00A6685C" w:rsidRDefault="00000000" w:rsidP="00872F6A">
            <w:pPr>
              <w:rPr>
                <w:sz w:val="20"/>
                <w:szCs w:val="20"/>
                <w:lang w:val="sv-SE"/>
              </w:rPr>
            </w:pPr>
            <w:sdt>
              <w:sdtPr>
                <w:rPr>
                  <w:lang w:val="sv-SE"/>
                </w:rPr>
                <w:id w:val="145144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85C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A6685C" w:rsidRPr="00A6685C">
              <w:rPr>
                <w:sz w:val="20"/>
                <w:szCs w:val="20"/>
                <w:lang w:val="sv-SE"/>
              </w:rPr>
              <w:t xml:space="preserve"> Godkännes i sin helhet</w:t>
            </w:r>
          </w:p>
          <w:p w14:paraId="196049DA" w14:textId="0AFAD179" w:rsidR="00A6685C" w:rsidRPr="00A6685C" w:rsidRDefault="00000000" w:rsidP="00872F6A">
            <w:pPr>
              <w:rPr>
                <w:sz w:val="20"/>
                <w:szCs w:val="20"/>
                <w:lang w:val="sv-SE"/>
              </w:rPr>
            </w:pPr>
            <w:sdt>
              <w:sdtPr>
                <w:rPr>
                  <w:sz w:val="20"/>
                  <w:szCs w:val="20"/>
                  <w:lang w:val="sv-SE"/>
                </w:rPr>
                <w:id w:val="99461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85C" w:rsidRPr="00A6685C">
                  <w:rPr>
                    <w:rFonts w:ascii="MS Gothic" w:eastAsia="MS Gothic" w:hAnsi="MS Gothic" w:hint="eastAsia"/>
                    <w:sz w:val="20"/>
                    <w:szCs w:val="20"/>
                    <w:lang w:val="sv-SE"/>
                  </w:rPr>
                  <w:t>☐</w:t>
                </w:r>
              </w:sdtContent>
            </w:sdt>
            <w:r w:rsidR="00A6685C" w:rsidRPr="00A6685C">
              <w:rPr>
                <w:sz w:val="20"/>
                <w:szCs w:val="20"/>
                <w:lang w:val="sv-SE"/>
              </w:rPr>
              <w:t xml:space="preserve"> Godkännes med reservation</w:t>
            </w:r>
          </w:p>
          <w:p w14:paraId="301F8EA4" w14:textId="6786949F" w:rsidR="00A6685C" w:rsidRPr="00A6685C" w:rsidRDefault="00000000" w:rsidP="00872F6A">
            <w:pPr>
              <w:rPr>
                <w:sz w:val="20"/>
                <w:szCs w:val="20"/>
                <w:lang w:val="sv-SE"/>
              </w:rPr>
            </w:pPr>
            <w:sdt>
              <w:sdtPr>
                <w:rPr>
                  <w:sz w:val="20"/>
                  <w:szCs w:val="20"/>
                  <w:lang w:val="sv-SE"/>
                </w:rPr>
                <w:id w:val="81106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85C" w:rsidRPr="00A6685C">
                  <w:rPr>
                    <w:rFonts w:ascii="MS Gothic" w:eastAsia="MS Gothic" w:hAnsi="MS Gothic" w:hint="eastAsia"/>
                    <w:sz w:val="20"/>
                    <w:szCs w:val="20"/>
                    <w:lang w:val="sv-SE"/>
                  </w:rPr>
                  <w:t>☐</w:t>
                </w:r>
              </w:sdtContent>
            </w:sdt>
            <w:r w:rsidR="00A6685C" w:rsidRPr="00A6685C">
              <w:rPr>
                <w:sz w:val="20"/>
                <w:szCs w:val="20"/>
                <w:lang w:val="sv-SE"/>
              </w:rPr>
              <w:t xml:space="preserve"> Avslås</w:t>
            </w:r>
          </w:p>
          <w:p w14:paraId="45AFF27C" w14:textId="45E5BAD3" w:rsidR="00A6685C" w:rsidRPr="0068062C" w:rsidRDefault="00A6685C" w:rsidP="00872F6A">
            <w:pPr>
              <w:rPr>
                <w:lang w:val="sv-SE"/>
              </w:rPr>
            </w:pPr>
          </w:p>
        </w:tc>
      </w:tr>
      <w:tr w:rsidR="00A6685C" w:rsidRPr="008836B5" w14:paraId="7EE46849" w14:textId="77777777" w:rsidTr="00872F6A">
        <w:trPr>
          <w:trHeight w:val="1985"/>
          <w:jc w:val="center"/>
        </w:trPr>
        <w:tc>
          <w:tcPr>
            <w:tcW w:w="10080" w:type="dxa"/>
            <w:gridSpan w:val="2"/>
          </w:tcPr>
          <w:p w14:paraId="01EFC627" w14:textId="77777777" w:rsidR="00A6685C" w:rsidRPr="005F7799" w:rsidRDefault="00A6685C" w:rsidP="00872F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v-SE"/>
              </w:rPr>
              <w:t>Motivering vid reservation eller avslag</w:t>
            </w:r>
          </w:p>
          <w:sdt>
            <w:sdtPr>
              <w:rPr>
                <w:lang w:val="sv-SE"/>
              </w:rPr>
              <w:id w:val="-759761924"/>
              <w:placeholder>
                <w:docPart w:val="E043AFE5BD9F4D35AD39C27840D5401A"/>
              </w:placeholder>
              <w:showingPlcHdr/>
            </w:sdtPr>
            <w:sdtContent>
              <w:p w14:paraId="66917D2A" w14:textId="77777777" w:rsidR="00A6685C" w:rsidRDefault="00A6685C" w:rsidP="00872F6A">
                <w:pPr>
                  <w:rPr>
                    <w:lang w:val="sv-SE"/>
                  </w:rPr>
                </w:pPr>
                <w:r w:rsidRPr="005F7799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  <w:p w14:paraId="767B9A89" w14:textId="77777777" w:rsidR="00A6685C" w:rsidRPr="005F7799" w:rsidRDefault="00A6685C" w:rsidP="00872F6A">
            <w:pPr>
              <w:rPr>
                <w:lang w:val="sv-SE"/>
              </w:rPr>
            </w:pPr>
          </w:p>
        </w:tc>
      </w:tr>
      <w:tr w:rsidR="00A6685C" w:rsidRPr="008836B5" w14:paraId="68187F5F" w14:textId="77777777" w:rsidTr="00872F6A">
        <w:trPr>
          <w:trHeight w:val="403"/>
          <w:jc w:val="center"/>
        </w:trPr>
        <w:tc>
          <w:tcPr>
            <w:tcW w:w="2217" w:type="dxa"/>
            <w:vAlign w:val="center"/>
          </w:tcPr>
          <w:p w14:paraId="1B81B5BA" w14:textId="77777777" w:rsidR="00A6685C" w:rsidRPr="00144BFB" w:rsidRDefault="00A6685C" w:rsidP="00872F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4B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sdt>
          <w:sdtPr>
            <w:id w:val="1994522529"/>
            <w:placeholder>
              <w:docPart w:val="A6A722D2825745E6AD41023AD9359BD5"/>
            </w:placeholder>
            <w:showingPlcHdr/>
            <w:date w:fullDate="2021-12-13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tc>
              <w:tcPr>
                <w:tcW w:w="7863" w:type="dxa"/>
                <w:vAlign w:val="center"/>
              </w:tcPr>
              <w:p w14:paraId="5A256820" w14:textId="77777777" w:rsidR="00A6685C" w:rsidRPr="00E96552" w:rsidRDefault="00A6685C" w:rsidP="00872F6A">
                <w:pPr>
                  <w:rPr>
                    <w:lang w:val="sv-SE"/>
                  </w:rPr>
                </w:pPr>
                <w:r w:rsidRPr="00EC2AC7">
                  <w:rPr>
                    <w:rStyle w:val="Platshllartext"/>
                    <w:lang w:val="sv-SE"/>
                  </w:rPr>
                  <w:t>Klicka eller tryck här för att ange datum.</w:t>
                </w:r>
              </w:p>
            </w:tc>
          </w:sdtContent>
        </w:sdt>
      </w:tr>
      <w:tr w:rsidR="00A6685C" w:rsidRPr="00E1373F" w14:paraId="55803762" w14:textId="77777777" w:rsidTr="00872F6A">
        <w:trPr>
          <w:trHeight w:val="403"/>
          <w:jc w:val="center"/>
        </w:trPr>
        <w:tc>
          <w:tcPr>
            <w:tcW w:w="2217" w:type="dxa"/>
            <w:vAlign w:val="center"/>
          </w:tcPr>
          <w:p w14:paraId="0EDB40FF" w14:textId="77777777" w:rsidR="00A6685C" w:rsidRPr="00144BFB" w:rsidRDefault="00A6685C" w:rsidP="00872F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Underskrift</w:t>
            </w:r>
            <w:proofErr w:type="spellEnd"/>
          </w:p>
        </w:tc>
        <w:tc>
          <w:tcPr>
            <w:tcW w:w="7863" w:type="dxa"/>
            <w:vAlign w:val="center"/>
          </w:tcPr>
          <w:p w14:paraId="0C59362E" w14:textId="77777777" w:rsidR="00A6685C" w:rsidRPr="00E96552" w:rsidRDefault="00A6685C" w:rsidP="00872F6A">
            <w:pPr>
              <w:rPr>
                <w:lang w:val="sv-SE"/>
              </w:rPr>
            </w:pPr>
          </w:p>
        </w:tc>
      </w:tr>
      <w:tr w:rsidR="00A6685C" w:rsidRPr="00E1373F" w14:paraId="4A58CDC8" w14:textId="77777777" w:rsidTr="00872F6A">
        <w:trPr>
          <w:trHeight w:val="851"/>
          <w:jc w:val="center"/>
        </w:trPr>
        <w:tc>
          <w:tcPr>
            <w:tcW w:w="2217" w:type="dxa"/>
          </w:tcPr>
          <w:p w14:paraId="32D99F0B" w14:textId="77777777" w:rsidR="00A6685C" w:rsidRPr="00AA1095" w:rsidRDefault="00A6685C" w:rsidP="00872F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Namnförtydligande</w:t>
            </w:r>
            <w:proofErr w:type="spellEnd"/>
          </w:p>
        </w:tc>
        <w:tc>
          <w:tcPr>
            <w:tcW w:w="7863" w:type="dxa"/>
          </w:tcPr>
          <w:p w14:paraId="61B726CF" w14:textId="77777777" w:rsidR="00A6685C" w:rsidRPr="00960840" w:rsidRDefault="00A6685C" w:rsidP="00872F6A">
            <w:pPr>
              <w:rPr>
                <w:lang w:val="sv-SE"/>
              </w:rPr>
            </w:pPr>
          </w:p>
        </w:tc>
      </w:tr>
    </w:tbl>
    <w:p w14:paraId="41963B63" w14:textId="77777777" w:rsidR="00E1373F" w:rsidRDefault="00E1373F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p w14:paraId="1D6E483A" w14:textId="77777777" w:rsidR="00710DAF" w:rsidRDefault="00710DAF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p w14:paraId="4536627A" w14:textId="77777777" w:rsidR="00710DAF" w:rsidRDefault="00710DAF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p w14:paraId="2E3F3C4E" w14:textId="77777777" w:rsidR="00710DAF" w:rsidRDefault="00710DAF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</w:p>
    <w:p w14:paraId="56C5980D" w14:textId="04EBB95E" w:rsidR="00710DAF" w:rsidRPr="00364B34" w:rsidRDefault="00710DAF">
      <w:pPr>
        <w:rPr>
          <w:rFonts w:asciiTheme="minorHAnsi" w:hAnsiTheme="minorHAnsi" w:cstheme="minorHAnsi"/>
          <w:b/>
          <w:bCs/>
          <w:sz w:val="22"/>
          <w:szCs w:val="22"/>
          <w:lang w:val="sv-SE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sv-SE"/>
        </w:rPr>
        <w:t>Version 240212</w:t>
      </w:r>
    </w:p>
    <w:sectPr w:rsidR="00710DAF" w:rsidRPr="00364B34" w:rsidSect="00BE6305">
      <w:pgSz w:w="11907" w:h="16839"/>
      <w:pgMar w:top="993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032FD"/>
    <w:multiLevelType w:val="hybridMultilevel"/>
    <w:tmpl w:val="863AE912"/>
    <w:lvl w:ilvl="0" w:tplc="D4E4DF70">
      <w:start w:val="1"/>
      <w:numFmt w:val="bullet"/>
      <w:pStyle w:val="Kravlista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0802694">
    <w:abstractNumId w:val="0"/>
  </w:num>
  <w:num w:numId="2" w16cid:durableId="99006149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49"/>
    <w:rsid w:val="000422C4"/>
    <w:rsid w:val="0009709B"/>
    <w:rsid w:val="000D08A2"/>
    <w:rsid w:val="001211F9"/>
    <w:rsid w:val="00144A68"/>
    <w:rsid w:val="00144BFB"/>
    <w:rsid w:val="001921BD"/>
    <w:rsid w:val="001A5FFD"/>
    <w:rsid w:val="001D4133"/>
    <w:rsid w:val="001D7346"/>
    <w:rsid w:val="001D7415"/>
    <w:rsid w:val="001E5DBF"/>
    <w:rsid w:val="0020791C"/>
    <w:rsid w:val="002418EE"/>
    <w:rsid w:val="00256201"/>
    <w:rsid w:val="00261C32"/>
    <w:rsid w:val="002756E6"/>
    <w:rsid w:val="002B39DD"/>
    <w:rsid w:val="002D7A4D"/>
    <w:rsid w:val="002E5497"/>
    <w:rsid w:val="003061A0"/>
    <w:rsid w:val="00345BB1"/>
    <w:rsid w:val="00364B34"/>
    <w:rsid w:val="003937BE"/>
    <w:rsid w:val="00400F0A"/>
    <w:rsid w:val="0042563F"/>
    <w:rsid w:val="00442F3D"/>
    <w:rsid w:val="00446CAD"/>
    <w:rsid w:val="00461A39"/>
    <w:rsid w:val="004621A1"/>
    <w:rsid w:val="004657DA"/>
    <w:rsid w:val="004C7782"/>
    <w:rsid w:val="00514749"/>
    <w:rsid w:val="005569EC"/>
    <w:rsid w:val="005D1746"/>
    <w:rsid w:val="005F7799"/>
    <w:rsid w:val="005F7FCB"/>
    <w:rsid w:val="006027DD"/>
    <w:rsid w:val="00605C32"/>
    <w:rsid w:val="0062588C"/>
    <w:rsid w:val="00660297"/>
    <w:rsid w:val="006611D9"/>
    <w:rsid w:val="0068062C"/>
    <w:rsid w:val="00685638"/>
    <w:rsid w:val="00687033"/>
    <w:rsid w:val="006C4700"/>
    <w:rsid w:val="00710DAF"/>
    <w:rsid w:val="00734304"/>
    <w:rsid w:val="0082376E"/>
    <w:rsid w:val="008432AA"/>
    <w:rsid w:val="00846521"/>
    <w:rsid w:val="008836B5"/>
    <w:rsid w:val="00890B89"/>
    <w:rsid w:val="008B2055"/>
    <w:rsid w:val="00960840"/>
    <w:rsid w:val="009A5AFD"/>
    <w:rsid w:val="009D6823"/>
    <w:rsid w:val="009F11EC"/>
    <w:rsid w:val="00A30041"/>
    <w:rsid w:val="00A464B4"/>
    <w:rsid w:val="00A52415"/>
    <w:rsid w:val="00A6685C"/>
    <w:rsid w:val="00AA1095"/>
    <w:rsid w:val="00AD6A5B"/>
    <w:rsid w:val="00B45492"/>
    <w:rsid w:val="00B52E54"/>
    <w:rsid w:val="00B646A3"/>
    <w:rsid w:val="00B72864"/>
    <w:rsid w:val="00B82EA5"/>
    <w:rsid w:val="00B879E5"/>
    <w:rsid w:val="00B95671"/>
    <w:rsid w:val="00BB2489"/>
    <w:rsid w:val="00BC5D1D"/>
    <w:rsid w:val="00BD1D10"/>
    <w:rsid w:val="00BE6305"/>
    <w:rsid w:val="00C10257"/>
    <w:rsid w:val="00C56A42"/>
    <w:rsid w:val="00CF380C"/>
    <w:rsid w:val="00D0382E"/>
    <w:rsid w:val="00D45F14"/>
    <w:rsid w:val="00D6376A"/>
    <w:rsid w:val="00D67BA8"/>
    <w:rsid w:val="00D9634F"/>
    <w:rsid w:val="00DD4A85"/>
    <w:rsid w:val="00E1373F"/>
    <w:rsid w:val="00E34DD3"/>
    <w:rsid w:val="00E4000E"/>
    <w:rsid w:val="00E71319"/>
    <w:rsid w:val="00E72281"/>
    <w:rsid w:val="00E96552"/>
    <w:rsid w:val="00EC2277"/>
    <w:rsid w:val="00EC2AC7"/>
    <w:rsid w:val="00EC2E49"/>
    <w:rsid w:val="00F102D0"/>
    <w:rsid w:val="00FB3C95"/>
    <w:rsid w:val="00FB6C80"/>
    <w:rsid w:val="00FC22AA"/>
    <w:rsid w:val="00FC461E"/>
    <w:rsid w:val="00FD223F"/>
    <w:rsid w:val="00FF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BC02A"/>
  <w15:docId w15:val="{9ACA0E43-AAC8-E045-9B5D-CA04FB64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 w:cs="Tahoma"/>
      <w:sz w:val="16"/>
      <w:szCs w:val="16"/>
      <w:lang w:val="en-US" w:eastAsia="en-US"/>
    </w:rPr>
  </w:style>
  <w:style w:type="paragraph" w:styleId="Rubrik1">
    <w:name w:val="heading 1"/>
    <w:basedOn w:val="Normal"/>
    <w:next w:val="Normal"/>
    <w:qFormat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Rubrik2">
    <w:name w:val="heading 2"/>
    <w:basedOn w:val="Normal"/>
    <w:next w:val="Normal"/>
    <w:qFormat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Rubrik3">
    <w:name w:val="heading 3"/>
    <w:basedOn w:val="Normal"/>
    <w:next w:val="Normal"/>
    <w:qFormat/>
    <w:pPr>
      <w:spacing w:after="200"/>
      <w:ind w:left="450"/>
      <w:outlineLvl w:val="2"/>
    </w:pPr>
    <w:rPr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</w:style>
  <w:style w:type="paragraph" w:customStyle="1" w:styleId="Kursivstil">
    <w:name w:val="Kursiv stil"/>
    <w:basedOn w:val="Normal"/>
    <w:rPr>
      <w:i/>
      <w:lang w:bidi="en-US"/>
    </w:rPr>
  </w:style>
  <w:style w:type="paragraph" w:customStyle="1" w:styleId="Text">
    <w:name w:val="Text"/>
    <w:basedOn w:val="Normal"/>
    <w:pPr>
      <w:spacing w:before="100" w:after="100" w:line="288" w:lineRule="auto"/>
    </w:pPr>
    <w:rPr>
      <w:lang w:bidi="en-US"/>
    </w:rPr>
  </w:style>
  <w:style w:type="character" w:customStyle="1" w:styleId="CheckBoxChar">
    <w:name w:val="Check Box Char"/>
    <w:basedOn w:val="Standardstycketeckensnitt"/>
    <w:link w:val="Kryssruta"/>
  </w:style>
  <w:style w:type="paragraph" w:customStyle="1" w:styleId="Kryssruta">
    <w:name w:val="Kryssruta"/>
    <w:basedOn w:val="Normal"/>
    <w:link w:val="CheckBoxChar"/>
    <w:rPr>
      <w:color w:val="999999"/>
      <w:lang w:bidi="en-US"/>
    </w:rPr>
  </w:style>
  <w:style w:type="paragraph" w:customStyle="1" w:styleId="Centrerad">
    <w:name w:val="Centrerad"/>
    <w:basedOn w:val="Normal"/>
    <w:pPr>
      <w:jc w:val="center"/>
    </w:pPr>
    <w:rPr>
      <w:lang w:bidi="en-US"/>
    </w:rPr>
  </w:style>
  <w:style w:type="paragraph" w:customStyle="1" w:styleId="vrigakommentarer">
    <w:name w:val="Övriga kommentarer"/>
    <w:basedOn w:val="Normal"/>
    <w:pPr>
      <w:spacing w:before="100"/>
    </w:pPr>
    <w:rPr>
      <w:caps/>
      <w:lang w:bidi="en-US"/>
    </w:rPr>
  </w:style>
  <w:style w:type="paragraph" w:customStyle="1" w:styleId="Kravlista">
    <w:name w:val="Kravlista"/>
    <w:basedOn w:val="Text"/>
    <w:pPr>
      <w:numPr>
        <w:numId w:val="2"/>
      </w:numPr>
    </w:pPr>
  </w:style>
  <w:style w:type="paragraph" w:customStyle="1" w:styleId="AllCaps">
    <w:name w:val="All Caps"/>
    <w:basedOn w:val="Normal"/>
    <w:rPr>
      <w:caps/>
      <w:lang w:bidi="en-US"/>
    </w:rPr>
  </w:style>
  <w:style w:type="paragraph" w:customStyle="1" w:styleId="CheckBox">
    <w:name w:val="Check Box"/>
    <w:basedOn w:val="Normal"/>
    <w:link w:val="Kryssrutatkn"/>
  </w:style>
  <w:style w:type="character" w:customStyle="1" w:styleId="Kryssrutatkn">
    <w:name w:val="Kryssruta tkn"/>
    <w:basedOn w:val="Standardstycketeckensnitt"/>
    <w:link w:val="CheckBox"/>
    <w:locked/>
    <w:rPr>
      <w:rFonts w:ascii="Tahoma" w:hAnsi="Tahoma" w:cs="Tahoma" w:hint="default"/>
      <w:color w:val="999999"/>
      <w:sz w:val="16"/>
      <w:szCs w:val="24"/>
      <w:lang w:val="en-US" w:eastAsia="en-US" w:bidi="en-US"/>
    </w:rPr>
  </w:style>
  <w:style w:type="table" w:customStyle="1" w:styleId="Normaltabell1">
    <w:name w:val="Normal tabel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657DA"/>
    <w:rPr>
      <w:rFonts w:ascii="Tahoma" w:hAnsi="Tahoma" w:cs="Tahoma"/>
      <w:sz w:val="16"/>
      <w:szCs w:val="16"/>
      <w:lang w:val="en-US" w:eastAsia="en-US"/>
    </w:rPr>
  </w:style>
  <w:style w:type="character" w:styleId="Kommentarsreferens">
    <w:name w:val="annotation reference"/>
    <w:basedOn w:val="Standardstycketeckensnitt"/>
    <w:semiHidden/>
    <w:unhideWhenUsed/>
    <w:rsid w:val="002418EE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2418E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2418EE"/>
    <w:rPr>
      <w:rFonts w:ascii="Tahoma" w:hAnsi="Tahoma" w:cs="Tahoma"/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2418EE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2418EE"/>
    <w:rPr>
      <w:rFonts w:ascii="Tahoma" w:hAnsi="Tahoma" w:cs="Tahoma"/>
      <w:b/>
      <w:bCs/>
      <w:lang w:val="en-US" w:eastAsia="en-US"/>
    </w:rPr>
  </w:style>
  <w:style w:type="character" w:styleId="Platshllartext">
    <w:name w:val="Placeholder Text"/>
    <w:basedOn w:val="Standardstycketeckensnitt"/>
    <w:uiPriority w:val="99"/>
    <w:semiHidden/>
    <w:rsid w:val="006C47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is0001\AppData\Roaming\Microsoft\Templates\Formul&#228;r%20f&#246;r%20arbetsbeskrivning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6883A-8627-46E9-857A-F29F7FC982AF}"/>
      </w:docPartPr>
      <w:docPartBody>
        <w:p w:rsidR="009C35CB" w:rsidRDefault="00AF6FA9"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06EE393787349BD92AF928926635C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51255-A13A-4E69-9497-38E76D655596}"/>
      </w:docPartPr>
      <w:docPartBody>
        <w:p w:rsidR="009C35CB" w:rsidRDefault="00AF6FA9" w:rsidP="00AF6FA9">
          <w:pPr>
            <w:pStyle w:val="106EE393787349BD92AF928926635C7D"/>
          </w:pPr>
          <w:r w:rsidRPr="00EC2AC7">
            <w:rPr>
              <w:rStyle w:val="Platshllartext"/>
              <w:lang w:val="sv-SE"/>
            </w:rPr>
            <w:t>Klicka eller tryck här för att ange datum.</w:t>
          </w:r>
        </w:p>
      </w:docPartBody>
    </w:docPart>
    <w:docPart>
      <w:docPartPr>
        <w:name w:val="DD98AB64AD7F458F8A7F5E5E3DB67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4541D-DEFF-4A4B-8B4E-B33F08AEB4A7}"/>
      </w:docPartPr>
      <w:docPartBody>
        <w:p w:rsidR="009C35CB" w:rsidRDefault="00AF6FA9" w:rsidP="00AF6FA9">
          <w:pPr>
            <w:pStyle w:val="DD98AB64AD7F458F8A7F5E5E3DB67C10"/>
          </w:pPr>
          <w:r w:rsidRPr="00EC2AC7">
            <w:rPr>
              <w:rStyle w:val="Platshllartext"/>
              <w:lang w:val="sv-SE"/>
            </w:rPr>
            <w:t>Klicka eller tryck här för att ange text.</w:t>
          </w:r>
        </w:p>
      </w:docPartBody>
    </w:docPart>
    <w:docPart>
      <w:docPartPr>
        <w:name w:val="E03ECAAE9916488DAE2542B7843EE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C52DA-9216-43B1-B8D1-71D5CCDF3AD6}"/>
      </w:docPartPr>
      <w:docPartBody>
        <w:p w:rsidR="009C35CB" w:rsidRDefault="00AF6FA9" w:rsidP="00AF6FA9">
          <w:pPr>
            <w:pStyle w:val="E03ECAAE9916488DAE2542B7843EED9B"/>
          </w:pPr>
          <w:r w:rsidRPr="00EC2AC7">
            <w:rPr>
              <w:rStyle w:val="Platshllartext"/>
              <w:lang w:val="sv-SE"/>
            </w:rPr>
            <w:t>Klicka eller tryck här för att ange text.</w:t>
          </w:r>
        </w:p>
      </w:docPartBody>
    </w:docPart>
    <w:docPart>
      <w:docPartPr>
        <w:name w:val="189B9C41994E4E81AF7CC44DF8B35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30B5A-9DFC-4E1B-9F25-CA637964A525}"/>
      </w:docPartPr>
      <w:docPartBody>
        <w:p w:rsidR="009C35CB" w:rsidRDefault="00AF6FA9" w:rsidP="00AF6FA9">
          <w:pPr>
            <w:pStyle w:val="189B9C41994E4E81AF7CC44DF8B35820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7DDE8F15DA46B882087E4874058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6924FF-ABD5-412A-89DC-3C3092438304}"/>
      </w:docPartPr>
      <w:docPartBody>
        <w:p w:rsidR="009C35CB" w:rsidRDefault="00AF6FA9" w:rsidP="00AF6FA9">
          <w:pPr>
            <w:pStyle w:val="897DDE8F15DA46B882087E4874058269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3FBE3150264BB0948D2F66AE53C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DA6E1-FDDE-43F8-A17A-46F80FDBCC57}"/>
      </w:docPartPr>
      <w:docPartBody>
        <w:p w:rsidR="009C35CB" w:rsidRDefault="00AF6FA9" w:rsidP="00AF6FA9">
          <w:pPr>
            <w:pStyle w:val="3D3FBE3150264BB0948D2F66AE53C90F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A71E8F70E44740B6DF766ACC502E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A05743-EF27-4C21-9592-2A44D2F42C13}"/>
      </w:docPartPr>
      <w:docPartBody>
        <w:p w:rsidR="009C35CB" w:rsidRDefault="00AF6FA9" w:rsidP="00AF6FA9">
          <w:pPr>
            <w:pStyle w:val="F4A71E8F70E44740B6DF766ACC502EFE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7455D1BF2FD4BA2823B73D678030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A62F5-942E-4CAA-9184-D715421CDB43}"/>
      </w:docPartPr>
      <w:docPartBody>
        <w:p w:rsidR="009C35CB" w:rsidRDefault="00AF6FA9" w:rsidP="00AF6FA9">
          <w:pPr>
            <w:pStyle w:val="17455D1BF2FD4BA2823B73D678030562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037C8EAC7E24454952A05DB9D8D6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67875-1BFA-46D2-ADF3-6203549B803A}"/>
      </w:docPartPr>
      <w:docPartBody>
        <w:p w:rsidR="009C35CB" w:rsidRDefault="00AF6FA9" w:rsidP="00AF6FA9">
          <w:pPr>
            <w:pStyle w:val="D037C8EAC7E24454952A05DB9D8D69F5"/>
          </w:pPr>
          <w:r w:rsidRPr="00EC2A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7820BBA18DF46DB94CDB13DBEE86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F4329-13FF-454E-A84D-C808E792A494}"/>
      </w:docPartPr>
      <w:docPartBody>
        <w:p w:rsidR="009C35CB" w:rsidRDefault="00AF6FA9" w:rsidP="00AF6FA9">
          <w:pPr>
            <w:pStyle w:val="E7820BBA18DF46DB94CDB13DBEE863B6"/>
          </w:pPr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C4341B7AD74B8380403A20CD349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F1D32-AFB7-4D4C-9708-C212AD2F2211}"/>
      </w:docPartPr>
      <w:docPartBody>
        <w:p w:rsidR="00800EC3" w:rsidRDefault="008A43A1" w:rsidP="008A43A1">
          <w:pPr>
            <w:pStyle w:val="18C4341B7AD74B8380403A20CD349E3A"/>
          </w:pPr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31FE12A20244A2BAA96D02EDF723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39F1B-C951-4BEA-A4EB-856216C61602}"/>
      </w:docPartPr>
      <w:docPartBody>
        <w:p w:rsidR="00826C00" w:rsidRDefault="00FB22BA" w:rsidP="00FB22BA">
          <w:pPr>
            <w:pStyle w:val="931FE12A20244A2BAA96D02EDF723643"/>
          </w:pPr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573388ACB23424DBB9CDEC4C6734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9CDD3-EE5B-42B6-8494-1F4042AF878D}"/>
      </w:docPartPr>
      <w:docPartBody>
        <w:p w:rsidR="00826C00" w:rsidRDefault="00FB22BA" w:rsidP="00FB22BA">
          <w:pPr>
            <w:pStyle w:val="0573388ACB23424DBB9CDEC4C67341E6"/>
          </w:pPr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43AFE5BD9F4D35AD39C27840D54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AF6B2-7559-428B-AB2D-D4F01E9C3059}"/>
      </w:docPartPr>
      <w:docPartBody>
        <w:p w:rsidR="00826C00" w:rsidRDefault="00826C00" w:rsidP="00826C00">
          <w:pPr>
            <w:pStyle w:val="E043AFE5BD9F4D35AD39C27840D5401A"/>
          </w:pPr>
          <w:r w:rsidRPr="006128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6A722D2825745E6AD41023AD9359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C84AF-CA4C-4C8D-A4F7-E23E016B3FC0}"/>
      </w:docPartPr>
      <w:docPartBody>
        <w:p w:rsidR="00826C00" w:rsidRDefault="00826C00" w:rsidP="00826C00">
          <w:pPr>
            <w:pStyle w:val="A6A722D2825745E6AD41023AD9359BD5"/>
          </w:pPr>
          <w:r w:rsidRPr="00EC2AC7">
            <w:rPr>
              <w:rStyle w:val="Platshllartext"/>
              <w:lang w:val="sv-SE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27FF9"/>
    <w:multiLevelType w:val="multilevel"/>
    <w:tmpl w:val="76668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3511799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A9"/>
    <w:rsid w:val="003D06BD"/>
    <w:rsid w:val="00415C71"/>
    <w:rsid w:val="006F6229"/>
    <w:rsid w:val="00800EC3"/>
    <w:rsid w:val="00826C00"/>
    <w:rsid w:val="008A43A1"/>
    <w:rsid w:val="009C35CB"/>
    <w:rsid w:val="009C5886"/>
    <w:rsid w:val="00A175C5"/>
    <w:rsid w:val="00AF6FA9"/>
    <w:rsid w:val="00E13D27"/>
    <w:rsid w:val="00FB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F6229"/>
    <w:rPr>
      <w:color w:val="808080"/>
    </w:rPr>
  </w:style>
  <w:style w:type="paragraph" w:customStyle="1" w:styleId="106EE393787349BD92AF928926635C7D">
    <w:name w:val="106EE393787349BD92AF928926635C7D"/>
    <w:rsid w:val="00AF6FA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DD98AB64AD7F458F8A7F5E5E3DB67C10">
    <w:name w:val="DD98AB64AD7F458F8A7F5E5E3DB67C10"/>
    <w:rsid w:val="00AF6FA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E03ECAAE9916488DAE2542B7843EED9B">
    <w:name w:val="E03ECAAE9916488DAE2542B7843EED9B"/>
    <w:rsid w:val="00AF6FA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189B9C41994E4E81AF7CC44DF8B35820">
    <w:name w:val="189B9C41994E4E81AF7CC44DF8B35820"/>
    <w:rsid w:val="00AF6FA9"/>
  </w:style>
  <w:style w:type="paragraph" w:customStyle="1" w:styleId="897DDE8F15DA46B882087E4874058269">
    <w:name w:val="897DDE8F15DA46B882087E4874058269"/>
    <w:rsid w:val="00AF6FA9"/>
  </w:style>
  <w:style w:type="paragraph" w:customStyle="1" w:styleId="3D3FBE3150264BB0948D2F66AE53C90F">
    <w:name w:val="3D3FBE3150264BB0948D2F66AE53C90F"/>
    <w:rsid w:val="00AF6FA9"/>
  </w:style>
  <w:style w:type="paragraph" w:customStyle="1" w:styleId="F4A71E8F70E44740B6DF766ACC502EFE">
    <w:name w:val="F4A71E8F70E44740B6DF766ACC502EFE"/>
    <w:rsid w:val="00AF6FA9"/>
  </w:style>
  <w:style w:type="paragraph" w:customStyle="1" w:styleId="17455D1BF2FD4BA2823B73D678030562">
    <w:name w:val="17455D1BF2FD4BA2823B73D678030562"/>
    <w:rsid w:val="00AF6FA9"/>
  </w:style>
  <w:style w:type="paragraph" w:customStyle="1" w:styleId="D037C8EAC7E24454952A05DB9D8D69F5">
    <w:name w:val="D037C8EAC7E24454952A05DB9D8D69F5"/>
    <w:rsid w:val="00AF6FA9"/>
  </w:style>
  <w:style w:type="paragraph" w:customStyle="1" w:styleId="E7820BBA18DF46DB94CDB13DBEE863B6">
    <w:name w:val="E7820BBA18DF46DB94CDB13DBEE863B6"/>
    <w:rsid w:val="00AF6FA9"/>
  </w:style>
  <w:style w:type="paragraph" w:customStyle="1" w:styleId="18C4341B7AD74B8380403A20CD349E3A">
    <w:name w:val="18C4341B7AD74B8380403A20CD349E3A"/>
    <w:rsid w:val="008A43A1"/>
  </w:style>
  <w:style w:type="paragraph" w:customStyle="1" w:styleId="931FE12A20244A2BAA96D02EDF723643">
    <w:name w:val="931FE12A20244A2BAA96D02EDF723643"/>
    <w:rsid w:val="00FB22BA"/>
  </w:style>
  <w:style w:type="paragraph" w:customStyle="1" w:styleId="0573388ACB23424DBB9CDEC4C67341E6">
    <w:name w:val="0573388ACB23424DBB9CDEC4C67341E6"/>
    <w:rsid w:val="00FB22BA"/>
  </w:style>
  <w:style w:type="paragraph" w:customStyle="1" w:styleId="E043AFE5BD9F4D35AD39C27840D5401A">
    <w:name w:val="E043AFE5BD9F4D35AD39C27840D5401A"/>
    <w:rsid w:val="00826C0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A6A722D2825745E6AD41023AD9359BD5">
    <w:name w:val="A6A722D2825745E6AD41023AD9359BD5"/>
    <w:rsid w:val="00826C0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c83b90-877e-470d-8fe4-492deb2209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A17641FF42594FA5208F14AD118AAE" ma:contentTypeVersion="15" ma:contentTypeDescription="Skapa ett nytt dokument." ma:contentTypeScope="" ma:versionID="138bc5a3262f4ffb0a16b6d1c17d4211">
  <xsd:schema xmlns:xsd="http://www.w3.org/2001/XMLSchema" xmlns:xs="http://www.w3.org/2001/XMLSchema" xmlns:p="http://schemas.microsoft.com/office/2006/metadata/properties" xmlns:ns3="86c83b90-877e-470d-8fe4-492deb220918" xmlns:ns4="1293b044-3d62-49d4-9e3b-3acd30272e2c" targetNamespace="http://schemas.microsoft.com/office/2006/metadata/properties" ma:root="true" ma:fieldsID="ea100d7c222486f0f465f97f10b64fe5" ns3:_="" ns4:_="">
    <xsd:import namespace="86c83b90-877e-470d-8fe4-492deb220918"/>
    <xsd:import namespace="1293b044-3d62-49d4-9e3b-3acd30272e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83b90-877e-470d-8fe4-492deb2209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3b044-3d62-49d4-9e3b-3acd30272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F36557-F2B1-4C8D-AFF9-7B4A8B4395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22A48A-08D6-46E2-A5BB-E0698223C233}">
  <ds:schemaRefs>
    <ds:schemaRef ds:uri="http://schemas.microsoft.com/office/2006/metadata/properties"/>
    <ds:schemaRef ds:uri="http://schemas.microsoft.com/office/infopath/2007/PartnerControls"/>
    <ds:schemaRef ds:uri="86c83b90-877e-470d-8fe4-492deb220918"/>
  </ds:schemaRefs>
</ds:datastoreItem>
</file>

<file path=customXml/itemProps3.xml><?xml version="1.0" encoding="utf-8"?>
<ds:datastoreItem xmlns:ds="http://schemas.openxmlformats.org/officeDocument/2006/customXml" ds:itemID="{44C7CC28-DFDD-43FC-84FB-8F57EE3113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F232ED-F03A-4C89-ADCD-C6394A9F2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83b90-877e-470d-8fe4-492deb220918"/>
    <ds:schemaRef ds:uri="1293b044-3d62-49d4-9e3b-3acd30272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Formulär för arbetsbeskrivning.dot</Template>
  <TotalTime>1</TotalTime>
  <Pages>2</Pages>
  <Words>365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FÖRETAGETS NAMN</vt:lpstr>
    </vt:vector>
  </TitlesOfParts>
  <Company>Microsoft Corporation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sois0001</dc:creator>
  <cp:lastModifiedBy>Sandra Irenaeus</cp:lastModifiedBy>
  <cp:revision>3</cp:revision>
  <cp:lastPrinted>2012-06-04T11:51:00Z</cp:lastPrinted>
  <dcterms:created xsi:type="dcterms:W3CDTF">2024-11-28T09:12:00Z</dcterms:created>
  <dcterms:modified xsi:type="dcterms:W3CDTF">2024-11-28T09:43:00Z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TC062562901053</vt:lpwstr>
  </property>
  <property fmtid="{D5CDD505-2E9C-101B-9397-08002B2CF9AE}" pid="3" name="ContentTypeId">
    <vt:lpwstr>0x0101007CA17641FF42594FA5208F14AD118AAE</vt:lpwstr>
  </property>
  <property fmtid="{D5CDD505-2E9C-101B-9397-08002B2CF9AE}" pid="4" name="Order">
    <vt:r8>316900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