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815E3" w14:textId="7328DFB9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="008865AF" w:rsidRPr="006045A6">
        <w:rPr>
          <w:rFonts w:ascii="Arial" w:hAnsi="Arial" w:cs="Arial"/>
          <w:b/>
          <w:sz w:val="40"/>
          <w:szCs w:val="40"/>
        </w:rPr>
        <w:t xml:space="preserve">i </w:t>
      </w:r>
      <w:r w:rsidR="008865AF">
        <w:rPr>
          <w:rFonts w:ascii="Arial" w:hAnsi="Arial" w:cs="Arial"/>
          <w:b/>
          <w:sz w:val="40"/>
          <w:szCs w:val="40"/>
        </w:rPr>
        <w:t xml:space="preserve">Nationella </w:t>
      </w:r>
      <w:r w:rsidR="00D80E2D">
        <w:rPr>
          <w:rFonts w:ascii="Arial" w:hAnsi="Arial" w:cs="Arial"/>
          <w:b/>
          <w:sz w:val="40"/>
          <w:szCs w:val="40"/>
        </w:rPr>
        <w:t>hudmelanomregistret</w:t>
      </w:r>
    </w:p>
    <w:p w14:paraId="79A0518F" w14:textId="616B0D3E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D80E2D">
        <w:rPr>
          <w:rFonts w:ascii="Times New Roman" w:hAnsi="Times New Roman" w:cs="Times New Roman"/>
          <w:sz w:val="24"/>
          <w:szCs w:val="24"/>
        </w:rPr>
        <w:t>Nationellt</w:t>
      </w:r>
      <w:r w:rsidR="008865AF" w:rsidRPr="00E8320B">
        <w:rPr>
          <w:rFonts w:ascii="Times New Roman" w:hAnsi="Times New Roman" w:cs="Times New Roman"/>
          <w:sz w:val="24"/>
          <w:szCs w:val="24"/>
        </w:rPr>
        <w:t xml:space="preserve"> </w:t>
      </w:r>
      <w:r w:rsidR="00D80E2D">
        <w:rPr>
          <w:rFonts w:ascii="Times New Roman" w:hAnsi="Times New Roman" w:cs="Times New Roman"/>
          <w:sz w:val="24"/>
          <w:szCs w:val="24"/>
        </w:rPr>
        <w:t xml:space="preserve">kvalitetsregister </w:t>
      </w:r>
      <w:r w:rsidR="008865AF" w:rsidRPr="00D33ED2">
        <w:rPr>
          <w:rFonts w:ascii="Times New Roman" w:hAnsi="Times New Roman" w:cs="Times New Roman"/>
          <w:sz w:val="24"/>
          <w:szCs w:val="24"/>
        </w:rPr>
        <w:t xml:space="preserve">för </w:t>
      </w:r>
      <w:r w:rsidR="00D80E2D">
        <w:rPr>
          <w:rFonts w:ascii="Times New Roman" w:hAnsi="Times New Roman" w:cs="Times New Roman"/>
          <w:sz w:val="24"/>
          <w:szCs w:val="24"/>
        </w:rPr>
        <w:t>malignt hudmelanom</w:t>
      </w:r>
      <w:r w:rsidR="008865AF" w:rsidRPr="00C00ACE">
        <w:rPr>
          <w:rFonts w:ascii="Times New Roman" w:hAnsi="Times New Roman" w:cs="Times New Roman"/>
          <w:sz w:val="24"/>
          <w:szCs w:val="24"/>
        </w:rPr>
        <w:t xml:space="preserve"> </w:t>
      </w:r>
      <w:r w:rsidR="008865AF">
        <w:rPr>
          <w:rFonts w:ascii="Times New Roman" w:hAnsi="Times New Roman" w:cs="Times New Roman"/>
          <w:sz w:val="24"/>
          <w:szCs w:val="24"/>
        </w:rPr>
        <w:t>(</w:t>
      </w:r>
      <w:r w:rsidR="00D80E2D">
        <w:rPr>
          <w:rFonts w:ascii="Times New Roman" w:hAnsi="Times New Roman" w:cs="Times New Roman"/>
          <w:sz w:val="24"/>
          <w:szCs w:val="24"/>
        </w:rPr>
        <w:t>Nationella hudmelanomregistret</w:t>
      </w:r>
      <w:r w:rsidR="008865AF" w:rsidRPr="00817A89">
        <w:rPr>
          <w:rFonts w:ascii="Times New Roman" w:hAnsi="Times New Roman" w:cs="Times New Roman"/>
          <w:sz w:val="24"/>
          <w:szCs w:val="24"/>
        </w:rPr>
        <w:t>)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77777777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3DA64C59" w:rsidR="005B0741" w:rsidRDefault="00D80E2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Regionstyrelsen i Region Östergötland</w:t>
      </w:r>
      <w:r w:rsidR="008865AF" w:rsidRPr="00817A89">
        <w:rPr>
          <w:rFonts w:ascii="Times New Roman" w:hAnsi="Times New Roman" w:cs="Times New Roman"/>
          <w:sz w:val="24"/>
          <w:szCs w:val="24"/>
        </w:rPr>
        <w:t xml:space="preserve">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>
        <w:rPr>
          <w:rFonts w:ascii="Times New Roman" w:hAnsi="Times New Roman" w:cs="Times New Roman"/>
          <w:sz w:val="24"/>
          <w:szCs w:val="24"/>
        </w:rPr>
        <w:t>Nationella hudmelanomregistret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. 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lastRenderedPageBreak/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28E8C202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9C6BD" w14:textId="085B24DA" w:rsidR="0072551D" w:rsidRDefault="0072551D" w:rsidP="00D80E2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</w:t>
      </w:r>
      <w:bookmarkStart w:id="1" w:name="_Hlk505255407"/>
      <w:r w:rsidR="00D80E2D" w:rsidRPr="00D80E2D">
        <w:rPr>
          <w:rFonts w:ascii="Times New Roman" w:hAnsi="Times New Roman" w:cs="Times New Roman"/>
          <w:sz w:val="24"/>
          <w:szCs w:val="24"/>
        </w:rPr>
        <w:t>https://www.regionostergotland.se/Om-regionen/Sakerhet-och-krisberedskap/Informationssakerhet/Sa-behandlar-vi-dina-personuppgifter/</w:t>
      </w:r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3344BA4E" w14:textId="7424B55F" w:rsidR="00EB2914" w:rsidRPr="00960F84" w:rsidRDefault="00EB2914" w:rsidP="008745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>finns på</w:t>
      </w:r>
      <w:r w:rsidR="00AF27DB">
        <w:rPr>
          <w:rFonts w:ascii="Times New Roman" w:hAnsi="Times New Roman" w:cs="Times New Roman"/>
          <w:sz w:val="24"/>
          <w:szCs w:val="24"/>
        </w:rPr>
        <w:t>;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87454F" w:rsidRPr="0087454F">
        <w:rPr>
          <w:rFonts w:ascii="Times New Roman" w:hAnsi="Times New Roman" w:cs="Times New Roman"/>
          <w:sz w:val="24"/>
          <w:szCs w:val="24"/>
        </w:rPr>
        <w:t>https://cancercentrum.se/samverkan/cancerdiagnoser/hud-och-ogon/kvalitetsregister/</w:t>
      </w:r>
      <w:bookmarkEnd w:id="1"/>
      <w:r w:rsidR="00F96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</w:t>
      </w:r>
      <w:proofErr w:type="spellStart"/>
      <w:r w:rsidRPr="006045A6">
        <w:rPr>
          <w:rFonts w:ascii="Times New Roman" w:hAnsi="Times New Roman" w:cs="Times New Roman"/>
          <w:sz w:val="24"/>
          <w:szCs w:val="24"/>
        </w:rPr>
        <w:t>dataskyddsombud</w:t>
      </w:r>
      <w:proofErr w:type="spellEnd"/>
      <w:r w:rsidRPr="006045A6">
        <w:rPr>
          <w:rFonts w:ascii="Times New Roman" w:hAnsi="Times New Roman" w:cs="Times New Roman"/>
          <w:sz w:val="24"/>
          <w:szCs w:val="24"/>
        </w:rPr>
        <w:t xml:space="preserve">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5694C179" w14:textId="0A235B25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87454F">
        <w:rPr>
          <w:rFonts w:ascii="Times New Roman" w:hAnsi="Times New Roman" w:cs="Times New Roman"/>
          <w:sz w:val="24"/>
          <w:szCs w:val="24"/>
        </w:rPr>
        <w:t>Regionstyrelsen i Region Östergötland</w:t>
      </w:r>
      <w:r w:rsidR="000B4D59">
        <w:rPr>
          <w:rFonts w:ascii="Times New Roman" w:hAnsi="Times New Roman" w:cs="Times New Roman"/>
          <w:sz w:val="24"/>
          <w:szCs w:val="24"/>
        </w:rPr>
        <w:t>;</w:t>
      </w:r>
    </w:p>
    <w:p w14:paraId="434A71A4" w14:textId="71C0C346" w:rsidR="00AF27DB" w:rsidRDefault="0087454F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Region Östergötland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Dataskyddsombudet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581 91 Linköping</w:t>
      </w:r>
    </w:p>
    <w:p w14:paraId="4388B389" w14:textId="0A853AE7" w:rsidR="000B4D59" w:rsidRPr="00F96DDC" w:rsidRDefault="000B4D59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Telefon: </w:t>
      </w:r>
      <w:r w:rsidR="0087454F">
        <w:rPr>
          <w:rFonts w:ascii="Times New Roman" w:hAnsi="Times New Roman" w:cs="Times New Roman"/>
          <w:sz w:val="24"/>
          <w:szCs w:val="24"/>
        </w:rPr>
        <w:t>010 – 103 00 00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6DDC">
        <w:rPr>
          <w:rFonts w:ascii="Times New Roman" w:hAnsi="Times New Roman" w:cs="Times New Roman"/>
          <w:sz w:val="24"/>
          <w:szCs w:val="24"/>
        </w:rPr>
        <w:t xml:space="preserve">E-post: </w:t>
      </w:r>
      <w:r w:rsidR="0087454F">
        <w:rPr>
          <w:rFonts w:ascii="Times New Roman" w:hAnsi="Times New Roman" w:cs="Times New Roman"/>
          <w:sz w:val="24"/>
          <w:szCs w:val="24"/>
        </w:rPr>
        <w:t>dataskyddsombud@regionostergotland.se</w:t>
      </w:r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1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2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  <w:bookmarkStart w:id="2" w:name="_GoBack"/>
      <w:bookmarkEnd w:id="2"/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lastRenderedPageBreak/>
        <w:t>MALL vårdgivare – kort information i t.ex. kallelse (motsvarande) via brev eller sms</w:t>
      </w:r>
    </w:p>
    <w:p w14:paraId="2F3976F3" w14:textId="4E96C79D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 w:rsidRPr="00A96DFF">
        <w:rPr>
          <w:rFonts w:ascii="Times New Roman" w:hAnsi="Times New Roman" w:cs="Times New Roman"/>
          <w:sz w:val="24"/>
          <w:szCs w:val="24"/>
        </w:rPr>
        <w:t>och dina övriga rättigheter finns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12947421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54F">
          <w:rPr>
            <w:noProof/>
          </w:rPr>
          <w:t>1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124A94"/>
    <w:rsid w:val="001776ED"/>
    <w:rsid w:val="001A248D"/>
    <w:rsid w:val="001B21BB"/>
    <w:rsid w:val="001C2253"/>
    <w:rsid w:val="001F535F"/>
    <w:rsid w:val="00284D5C"/>
    <w:rsid w:val="00286D3E"/>
    <w:rsid w:val="002958C6"/>
    <w:rsid w:val="002B2A31"/>
    <w:rsid w:val="002B3F0E"/>
    <w:rsid w:val="002E3396"/>
    <w:rsid w:val="003024AE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87A80"/>
    <w:rsid w:val="00490541"/>
    <w:rsid w:val="004C25BB"/>
    <w:rsid w:val="004E2B1C"/>
    <w:rsid w:val="004F5B80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7454F"/>
    <w:rsid w:val="008865AF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C7885"/>
    <w:rsid w:val="009E01DE"/>
    <w:rsid w:val="009E4A54"/>
    <w:rsid w:val="009F0A88"/>
    <w:rsid w:val="00A41599"/>
    <w:rsid w:val="00A56666"/>
    <w:rsid w:val="00A815E5"/>
    <w:rsid w:val="00A96DFF"/>
    <w:rsid w:val="00AE7044"/>
    <w:rsid w:val="00AF27DB"/>
    <w:rsid w:val="00B00817"/>
    <w:rsid w:val="00B130E6"/>
    <w:rsid w:val="00B320C1"/>
    <w:rsid w:val="00BC28C5"/>
    <w:rsid w:val="00BF1755"/>
    <w:rsid w:val="00BF2885"/>
    <w:rsid w:val="00C00ACE"/>
    <w:rsid w:val="00C450E8"/>
    <w:rsid w:val="00C93327"/>
    <w:rsid w:val="00CE6257"/>
    <w:rsid w:val="00CF5F8B"/>
    <w:rsid w:val="00D07CD7"/>
    <w:rsid w:val="00D33ED2"/>
    <w:rsid w:val="00D37995"/>
    <w:rsid w:val="00D40B1F"/>
    <w:rsid w:val="00D74297"/>
    <w:rsid w:val="00D80E2D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45AB"/>
    <w:rsid w:val="00F06401"/>
    <w:rsid w:val="00F36837"/>
    <w:rsid w:val="00F4040E"/>
    <w:rsid w:val="00F551B2"/>
    <w:rsid w:val="00F81E95"/>
    <w:rsid w:val="00F822CD"/>
    <w:rsid w:val="00F92BF0"/>
    <w:rsid w:val="00F96DDC"/>
    <w:rsid w:val="00FB0AC2"/>
    <w:rsid w:val="00FC2CC5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valitetsregister.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34C4-E78D-4FF5-AA76-D45C8C35E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CFC2AB-01A8-41F0-9922-422AD2E7DE81}">
  <ds:schemaRefs>
    <ds:schemaRef ds:uri="9899ef27-1ca6-47da-b669-25e0a0e33c2b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BA24BA3-E6B7-4B99-92D6-7C80D5FDF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ef27-1ca6-47da-b669-25e0a0e33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F1E04-461E-4720-AE80-2D3523B5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Mall.dotx</Template>
  <TotalTime>15</TotalTime>
  <Pages>4</Pages>
  <Words>1026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Gran Gabrielle</cp:lastModifiedBy>
  <cp:revision>3</cp:revision>
  <cp:lastPrinted>2018-06-05T15:04:00Z</cp:lastPrinted>
  <dcterms:created xsi:type="dcterms:W3CDTF">2018-07-25T05:53:00Z</dcterms:created>
  <dcterms:modified xsi:type="dcterms:W3CDTF">2018-07-25T06:10:00Z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