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C593B" w:rsidR="00BB6D8F" w:rsidP="00BB6D8F" w:rsidRDefault="0076089D" w14:paraId="489B4F47" w14:textId="77777777">
      <w:pPr>
        <w:spacing w:line="276" w:lineRule="auto"/>
        <w:rPr>
          <w:rFonts w:ascii="Arial" w:hAnsi="Arial" w:cs="Arial"/>
          <w:b/>
          <w:color w:val="000000" w:themeColor="text1"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Pr="006045A6">
        <w:rPr>
          <w:rFonts w:ascii="Arial" w:hAnsi="Arial" w:cs="Arial"/>
          <w:b/>
          <w:sz w:val="40"/>
          <w:szCs w:val="40"/>
        </w:rPr>
        <w:t xml:space="preserve">i </w:t>
      </w:r>
      <w:r w:rsidRPr="00BC593B" w:rsidR="00BB6D8F">
        <w:rPr>
          <w:rFonts w:ascii="Arial" w:hAnsi="Arial" w:cs="Arial"/>
          <w:b/>
          <w:color w:val="000000" w:themeColor="text1"/>
          <w:sz w:val="40"/>
          <w:szCs w:val="40"/>
        </w:rPr>
        <w:t>Svenska kvalitetsregistret för gynekologisk cancer</w:t>
      </w:r>
    </w:p>
    <w:p w:rsidRPr="00BB6D8F" w:rsidR="007A7A7D" w:rsidP="006045A6" w:rsidRDefault="007A7A7D" w14:paraId="79A0518F" w14:textId="24152984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Ange namn på sjukhus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vårdenhet</w:t>
      </w:r>
      <w:r w:rsidRPr="006045A6" w:rsidR="008C559F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6045A6" w:rsidR="0076089D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har för avsikt </w:t>
      </w:r>
      <w:r w:rsidRPr="00BC593B" w:rsidR="000B564B">
        <w:rPr>
          <w:rFonts w:ascii="Times New Roman" w:hAnsi="Times New Roman" w:cs="Times New Roman"/>
          <w:sz w:val="24"/>
          <w:szCs w:val="24"/>
        </w:rPr>
        <w:t xml:space="preserve">att </w:t>
      </w:r>
      <w:r w:rsidRPr="00BC593B" w:rsidR="0076089D">
        <w:rPr>
          <w:rFonts w:ascii="Times New Roman" w:hAnsi="Times New Roman" w:cs="Times New Roman"/>
          <w:sz w:val="24"/>
          <w:szCs w:val="24"/>
        </w:rPr>
        <w:t xml:space="preserve">registrera </w:t>
      </w:r>
      <w:r w:rsidRPr="00BC593B" w:rsidR="00FE41D0">
        <w:rPr>
          <w:rFonts w:ascii="Times New Roman" w:hAnsi="Times New Roman" w:cs="Times New Roman"/>
          <w:sz w:val="24"/>
          <w:szCs w:val="24"/>
        </w:rPr>
        <w:t xml:space="preserve">uppgifter om patienter </w:t>
      </w:r>
      <w:r w:rsidRPr="00BC593B" w:rsidR="0076089D">
        <w:rPr>
          <w:rFonts w:ascii="Times New Roman" w:hAnsi="Times New Roman" w:cs="Times New Roman"/>
          <w:sz w:val="24"/>
          <w:szCs w:val="24"/>
        </w:rPr>
        <w:t xml:space="preserve">i </w:t>
      </w:r>
      <w:bookmarkStart w:name="_Hlk509261891" w:id="0"/>
      <w:r w:rsidRPr="00BC593B" w:rsidR="00BB6D8F">
        <w:rPr>
          <w:rFonts w:ascii="Times New Roman" w:hAnsi="Times New Roman" w:cs="Times New Roman"/>
          <w:color w:val="000000" w:themeColor="text1"/>
          <w:sz w:val="24"/>
          <w:szCs w:val="24"/>
        </w:rPr>
        <w:t>Svenska kvalitetsregistret för gynekologisk cancer</w:t>
      </w:r>
      <w:r w:rsidRPr="00BC593B" w:rsidR="00F06401">
        <w:rPr>
          <w:rFonts w:ascii="Times New Roman" w:hAnsi="Times New Roman" w:cs="Times New Roman"/>
          <w:sz w:val="24"/>
          <w:szCs w:val="24"/>
        </w:rPr>
        <w:t xml:space="preserve">. </w:t>
      </w:r>
      <w:r w:rsidRPr="00BC5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Huvudsyftet med registret är att utveckla kvaliteten på vården genom </w:t>
      </w:r>
      <w:r w:rsidRPr="00BC593B">
        <w:rPr>
          <w:rFonts w:ascii="Times New Roman" w:hAnsi="Times New Roman" w:cs="Times New Roman"/>
          <w:sz w:val="24"/>
          <w:szCs w:val="24"/>
        </w:rPr>
        <w:t>att jämföra vården m</w:t>
      </w:r>
      <w:r w:rsidRPr="006045A6">
        <w:rPr>
          <w:rFonts w:ascii="Times New Roman" w:hAnsi="Times New Roman" w:cs="Times New Roman"/>
          <w:sz w:val="24"/>
          <w:szCs w:val="24"/>
        </w:rPr>
        <w:t xml:space="preserve">ellan olika vårdgivare runt om i landet. Resultaten kan </w:t>
      </w:r>
      <w:r>
        <w:rPr>
          <w:rFonts w:ascii="Times New Roman" w:hAnsi="Times New Roman" w:cs="Times New Roman"/>
          <w:sz w:val="24"/>
          <w:szCs w:val="24"/>
        </w:rPr>
        <w:t xml:space="preserve">även </w:t>
      </w:r>
      <w:r w:rsidRPr="006045A6">
        <w:rPr>
          <w:rFonts w:ascii="Times New Roman" w:hAnsi="Times New Roman" w:cs="Times New Roman"/>
          <w:sz w:val="24"/>
          <w:szCs w:val="24"/>
        </w:rPr>
        <w:t>anvä</w:t>
      </w:r>
      <w:r>
        <w:rPr>
          <w:rFonts w:ascii="Times New Roman" w:hAnsi="Times New Roman" w:cs="Times New Roman"/>
          <w:sz w:val="24"/>
          <w:szCs w:val="24"/>
        </w:rPr>
        <w:t xml:space="preserve">ndas för </w:t>
      </w:r>
      <w:r w:rsidRPr="006045A6">
        <w:rPr>
          <w:rFonts w:ascii="Times New Roman" w:hAnsi="Times New Roman" w:cs="Times New Roman"/>
          <w:sz w:val="24"/>
          <w:szCs w:val="24"/>
        </w:rPr>
        <w:t>forskning. Kvalitetsregistren bidrar till ny kunskap om vad som är bäst behandling och ju fler patienter som finns med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är </w:t>
      </w:r>
      <w:r>
        <w:rPr>
          <w:rFonts w:ascii="Times New Roman" w:hAnsi="Times New Roman" w:cs="Times New Roman"/>
          <w:sz w:val="24"/>
          <w:szCs w:val="24"/>
        </w:rPr>
        <w:t>bland annat uppgifter om din utredning, diagnos, behandling och provresultat.</w:t>
      </w:r>
    </w:p>
    <w:bookmarkEnd w:id="0"/>
    <w:p w:rsidRPr="006045A6" w:rsidR="007A7A7D" w:rsidP="007A7A7D" w:rsidRDefault="007A7A7D" w14:paraId="26FFE080" w14:textId="72FFF4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du inte tackar nej kommer uppgifter från din journal att överföras till registret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Dessutom kommer viss </w:t>
      </w:r>
      <w:r>
        <w:rPr>
          <w:rFonts w:ascii="Times New Roman" w:hAnsi="Times New Roman" w:cs="Times New Roman"/>
          <w:sz w:val="24"/>
          <w:szCs w:val="24"/>
        </w:rPr>
        <w:t>information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 inhämtas </w:t>
      </w:r>
      <w:r w:rsidRPr="006045A6">
        <w:rPr>
          <w:rFonts w:ascii="Times New Roman" w:hAnsi="Times New Roman" w:cs="Times New Roman"/>
          <w:sz w:val="24"/>
          <w:szCs w:val="24"/>
        </w:rPr>
        <w:t>från</w:t>
      </w:r>
      <w:r>
        <w:rPr>
          <w:rFonts w:ascii="Times New Roman" w:hAnsi="Times New Roman" w:cs="Times New Roman"/>
          <w:sz w:val="24"/>
          <w:szCs w:val="24"/>
        </w:rPr>
        <w:t xml:space="preserve"> folkbokföringen.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BC593B">
        <w:rPr>
          <w:rFonts w:ascii="Times New Roman" w:hAnsi="Times New Roman" w:cs="Times New Roman"/>
          <w:sz w:val="24"/>
          <w:szCs w:val="24"/>
        </w:rPr>
        <w:t>Om d</w:t>
      </w:r>
      <w:bookmarkStart w:name="_GoBack" w:id="1"/>
      <w:bookmarkEnd w:id="1"/>
      <w:r w:rsidR="001C79FE">
        <w:rPr>
          <w:rFonts w:ascii="Times New Roman" w:hAnsi="Times New Roman" w:cs="Times New Roman"/>
          <w:sz w:val="24"/>
          <w:szCs w:val="24"/>
        </w:rPr>
        <w:t>u opererats</w:t>
      </w:r>
      <w:r w:rsidRPr="001C79FE" w:rsidR="001C79FE">
        <w:rPr>
          <w:rFonts w:ascii="Times New Roman" w:hAnsi="Times New Roman" w:cs="Times New Roman"/>
          <w:sz w:val="24"/>
          <w:szCs w:val="24"/>
        </w:rPr>
        <w:t xml:space="preserve"> </w:t>
      </w:r>
      <w:r w:rsidR="001C79FE">
        <w:rPr>
          <w:rFonts w:ascii="Times New Roman" w:hAnsi="Times New Roman" w:cs="Times New Roman"/>
          <w:sz w:val="24"/>
          <w:szCs w:val="24"/>
        </w:rPr>
        <w:t>kan</w:t>
      </w:r>
      <w:r w:rsidRPr="001C79FE" w:rsidR="001C79FE">
        <w:rPr>
          <w:rFonts w:ascii="Times New Roman" w:hAnsi="Times New Roman" w:cs="Times New Roman"/>
          <w:sz w:val="24"/>
          <w:szCs w:val="24"/>
        </w:rPr>
        <w:t xml:space="preserve"> </w:t>
      </w:r>
      <w:r w:rsidR="001C79FE">
        <w:rPr>
          <w:rFonts w:ascii="Times New Roman" w:hAnsi="Times New Roman" w:cs="Times New Roman"/>
          <w:sz w:val="24"/>
          <w:szCs w:val="24"/>
        </w:rPr>
        <w:t xml:space="preserve">vissa uppgifter angående operationen hämtas </w:t>
      </w:r>
      <w:r w:rsidRPr="001C79FE" w:rsidR="001C79FE">
        <w:rPr>
          <w:rFonts w:ascii="Times New Roman" w:hAnsi="Times New Roman" w:cs="Times New Roman"/>
          <w:sz w:val="24"/>
          <w:szCs w:val="24"/>
        </w:rPr>
        <w:t xml:space="preserve">från </w:t>
      </w:r>
      <w:r w:rsidRPr="00BC593B" w:rsidR="001C79FE">
        <w:rPr>
          <w:rFonts w:ascii="Times New Roman" w:hAnsi="Times New Roman" w:cs="Times New Roman"/>
          <w:sz w:val="24"/>
          <w:szCs w:val="24"/>
        </w:rPr>
        <w:t>Nationella kvalitetsregistret inom gynekologisk kirurgi (Gynop-registret</w:t>
      </w:r>
      <w:r w:rsidR="00BC593B">
        <w:rPr>
          <w:rFonts w:ascii="Times New Roman" w:hAnsi="Times New Roman" w:cs="Times New Roman"/>
          <w:sz w:val="24"/>
          <w:szCs w:val="24"/>
        </w:rPr>
        <w:t>:</w:t>
      </w:r>
      <w:r w:rsidRPr="001C79FE" w:rsidR="001C79FE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 r:id="rId8">
        <w:r w:rsidRPr="001C79FE" w:rsidR="001C79FE">
          <w:rPr>
            <w:rStyle w:val="Hyperlnk"/>
            <w:rFonts w:ascii="Times New Roman" w:hAnsi="Times New Roman" w:cs="Times New Roman"/>
            <w:sz w:val="24"/>
            <w:szCs w:val="24"/>
          </w:rPr>
          <w:t>http://www.gynop.se/</w:t>
        </w:r>
      </w:hyperlink>
      <w:r w:rsidR="001C79FE">
        <w:rPr>
          <w:rFonts w:ascii="Times New Roman" w:hAnsi="Times New Roman" w:cs="Times New Roman"/>
          <w:sz w:val="24"/>
          <w:szCs w:val="24"/>
        </w:rPr>
        <w:t>).</w:t>
      </w:r>
    </w:p>
    <w:p w:rsidRPr="00BB6D8F" w:rsidR="005B0741" w:rsidP="006045A6" w:rsidRDefault="00E8320B" w14:paraId="53995649" w14:textId="7C036CA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BC59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Regionstyrelsen </w:t>
      </w:r>
      <w:r w:rsidRPr="00BC593B" w:rsidR="00436FFE">
        <w:rPr>
          <w:rFonts w:ascii="Times New Roman" w:hAnsi="Times New Roman" w:cs="Times New Roman"/>
          <w:color w:val="000000" w:themeColor="text1"/>
          <w:sz w:val="24"/>
          <w:szCs w:val="24"/>
        </w:rPr>
        <w:t>Västra Götaland</w:t>
      </w:r>
      <w:r w:rsidRPr="00BC593B">
        <w:rPr>
          <w:rFonts w:ascii="Times New Roman" w:hAnsi="Times New Roman" w:cs="Times New Roman"/>
          <w:sz w:val="24"/>
          <w:szCs w:val="24"/>
        </w:rPr>
        <w:t xml:space="preserve"> </w:t>
      </w:r>
      <w:r w:rsidRPr="00BC593B" w:rsidR="007A7A7D">
        <w:rPr>
          <w:rFonts w:ascii="Times New Roman" w:hAnsi="Times New Roman" w:cs="Times New Roman"/>
          <w:sz w:val="24"/>
          <w:szCs w:val="24"/>
        </w:rPr>
        <w:t>ä</w:t>
      </w:r>
      <w:r w:rsidR="007A7A7D">
        <w:rPr>
          <w:rFonts w:ascii="Times New Roman" w:hAnsi="Times New Roman" w:cs="Times New Roman"/>
          <w:sz w:val="24"/>
          <w:szCs w:val="24"/>
        </w:rPr>
        <w:t xml:space="preserve">r </w:t>
      </w:r>
      <w:r w:rsidRPr="006045A6" w:rsidR="007A7A7D">
        <w:rPr>
          <w:rFonts w:ascii="Times New Roman" w:hAnsi="Times New Roman" w:cs="Times New Roman"/>
          <w:sz w:val="24"/>
          <w:szCs w:val="24"/>
        </w:rPr>
        <w:t>centralt personuppgiftsansvarig</w:t>
      </w:r>
      <w:r w:rsidR="007A7A7D">
        <w:rPr>
          <w:rFonts w:ascii="Times New Roman" w:hAnsi="Times New Roman" w:cs="Times New Roman"/>
          <w:sz w:val="24"/>
          <w:szCs w:val="24"/>
        </w:rPr>
        <w:t xml:space="preserve"> (CPUA) och har</w:t>
      </w:r>
      <w:r w:rsidRPr="006045A6" w:rsidR="007A7A7D">
        <w:rPr>
          <w:rFonts w:ascii="Times New Roman" w:hAnsi="Times New Roman" w:cs="Times New Roman"/>
          <w:sz w:val="24"/>
          <w:szCs w:val="24"/>
        </w:rPr>
        <w:t xml:space="preserve"> ett övergripande juridisk</w:t>
      </w:r>
      <w:r w:rsidRPr="00BC593B" w:rsidR="007A7A7D">
        <w:rPr>
          <w:rFonts w:ascii="Times New Roman" w:hAnsi="Times New Roman" w:cs="Times New Roman"/>
          <w:sz w:val="24"/>
          <w:szCs w:val="24"/>
        </w:rPr>
        <w:t xml:space="preserve">t ansvar för personuppgifterna i </w:t>
      </w:r>
      <w:r w:rsidRPr="00BC593B" w:rsidR="00BB6D8F">
        <w:rPr>
          <w:rFonts w:ascii="Times New Roman" w:hAnsi="Times New Roman" w:cs="Times New Roman"/>
          <w:color w:val="000000" w:themeColor="text1"/>
          <w:sz w:val="24"/>
          <w:szCs w:val="24"/>
        </w:rPr>
        <w:t>Svenska kvalitetsregistret för gynekologisk cancer</w:t>
      </w:r>
      <w:r w:rsidRPr="00BC593B" w:rsidR="007A7A7D">
        <w:rPr>
          <w:rFonts w:ascii="Times New Roman" w:hAnsi="Times New Roman" w:cs="Times New Roman"/>
          <w:sz w:val="24"/>
          <w:szCs w:val="24"/>
        </w:rPr>
        <w:t>.</w:t>
      </w:r>
      <w:r w:rsidRPr="006045A6" w:rsidR="007A7A7D">
        <w:rPr>
          <w:rFonts w:ascii="Times New Roman" w:hAnsi="Times New Roman" w:cs="Times New Roman"/>
          <w:sz w:val="24"/>
          <w:szCs w:val="24"/>
        </w:rPr>
        <w:t xml:space="preserve"> </w:t>
      </w:r>
      <w:r w:rsidRPr="006045A6" w:rsidR="007A7A7D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Pr="006045A6" w:rsidR="007A7A7D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Pr="006045A6" w:rsidR="007A7A7D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Pr="006045A6" w:rsidR="007A7A7D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6045A6" w:rsidR="007A7A7D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Pr="006045A6" w:rsidR="007A7A7D">
        <w:rPr>
          <w:rFonts w:ascii="Times New Roman" w:hAnsi="Times New Roman" w:cs="Times New Roman"/>
          <w:sz w:val="24"/>
          <w:szCs w:val="24"/>
        </w:rPr>
        <w:t>.</w:t>
      </w:r>
    </w:p>
    <w:p w:rsidRPr="006045A6" w:rsidR="006F45D4" w:rsidP="007A7A7D" w:rsidRDefault="000B564B" w14:paraId="5C1900E9" w14:textId="4CA9674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Pr="006045A6" w:rsidR="006F45D4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registret är frivilligt </w:t>
      </w:r>
      <w:r w:rsidRPr="006045A6" w:rsidR="007A7A7D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lokala vårdenhet om du inte vill vara med i kvalitetsregistret.</w:t>
      </w:r>
    </w:p>
    <w:p w:rsidRPr="006045A6" w:rsidR="00124A94" w:rsidP="006045A6" w:rsidRDefault="00A41599" w14:paraId="4644C4A2" w14:textId="7777777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Pr="006045A6" w:rsidR="00124A94">
        <w:rPr>
          <w:rFonts w:ascii="Times New Roman" w:hAnsi="Times New Roman" w:cs="Times New Roman"/>
          <w:sz w:val="24"/>
          <w:szCs w:val="24"/>
        </w:rPr>
        <w:t>Alla som beh</w:t>
      </w:r>
      <w:r w:rsidRPr="006045A6" w:rsidR="00550182">
        <w:rPr>
          <w:rFonts w:ascii="Times New Roman" w:hAnsi="Times New Roman" w:cs="Times New Roman"/>
          <w:sz w:val="24"/>
          <w:szCs w:val="24"/>
        </w:rPr>
        <w:t>andlar personuppgifter måste ha</w:t>
      </w:r>
      <w:r w:rsidRPr="006045A6" w:rsidR="00124A94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Pr="006045A6" w:rsidR="004C25BB">
        <w:rPr>
          <w:rFonts w:ascii="Times New Roman" w:hAnsi="Times New Roman" w:cs="Times New Roman"/>
          <w:sz w:val="24"/>
          <w:szCs w:val="24"/>
        </w:rPr>
        <w:t>ta</w:t>
      </w:r>
      <w:r w:rsidRPr="006045A6" w:rsidR="00124A94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Pr="006045A6" w:rsidR="00842092">
        <w:rPr>
          <w:rFonts w:ascii="Times New Roman" w:hAnsi="Times New Roman" w:cs="Times New Roman"/>
          <w:sz w:val="24"/>
          <w:szCs w:val="24"/>
        </w:rPr>
        <w:t>, GDPR,</w:t>
      </w:r>
      <w:r w:rsidRPr="006045A6" w:rsidR="00124A94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Pr="006045A6" w:rsidR="00842092">
        <w:rPr>
          <w:rFonts w:ascii="Times New Roman" w:hAnsi="Times New Roman" w:cs="Times New Roman"/>
          <w:sz w:val="24"/>
          <w:szCs w:val="24"/>
        </w:rPr>
        <w:t>, PDL</w:t>
      </w:r>
      <w:r w:rsidRPr="006045A6" w:rsidR="00124A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564B" w:rsidP="006045A6" w:rsidRDefault="009E4A54" w14:paraId="57385A75" w14:textId="5BCCAD2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Pr="006045A6" w:rsidR="0003656A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Pr="006045A6" w:rsidR="0032649A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 w:rsidR="00124A94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Pr="006045A6" w:rsidR="00842092">
        <w:rPr>
          <w:rFonts w:ascii="Times New Roman" w:hAnsi="Times New Roman" w:cs="Times New Roman"/>
          <w:sz w:val="24"/>
          <w:szCs w:val="24"/>
        </w:rPr>
        <w:t>viktiga</w:t>
      </w:r>
      <w:r w:rsidRPr="006045A6" w:rsidR="00124A94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Pr="006045A6" w:rsidR="00124A94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Pr="006045A6" w:rsidR="006F45D4">
        <w:rPr>
          <w:rFonts w:ascii="Times New Roman" w:hAnsi="Times New Roman" w:cs="Times New Roman"/>
          <w:sz w:val="24"/>
          <w:szCs w:val="24"/>
        </w:rPr>
        <w:t>omfattas av en lag</w:t>
      </w:r>
      <w:r w:rsidRPr="006045A6" w:rsidR="00124A94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:rsidRPr="006045A6" w:rsidR="006F45D4" w:rsidP="006045A6" w:rsidRDefault="0037060E" w14:paraId="24484AAC" w14:textId="1E3DB652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Pr="006045A6" w:rsidR="006F45D4">
        <w:rPr>
          <w:rFonts w:ascii="Arial" w:hAnsi="Arial" w:cs="Arial"/>
          <w:b/>
          <w:sz w:val="24"/>
          <w:szCs w:val="24"/>
        </w:rPr>
        <w:t xml:space="preserve"> uppgifter </w:t>
      </w:r>
      <w:r w:rsidRPr="006045A6" w:rsidR="00124A94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Pr="006045A6" w:rsidR="00124A94">
        <w:rPr>
          <w:rFonts w:ascii="Times New Roman" w:hAnsi="Times New Roman" w:cs="Times New Roman"/>
          <w:sz w:val="24"/>
          <w:szCs w:val="24"/>
        </w:rPr>
        <w:t>Uppgifterna om dig</w:t>
      </w:r>
      <w:r w:rsidRPr="006045A6" w:rsidR="00E321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 w:rsidR="006F45D4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Pr="006045A6" w:rsidR="00124A94">
        <w:rPr>
          <w:rFonts w:ascii="Times New Roman" w:hAnsi="Times New Roman" w:cs="Times New Roman"/>
          <w:sz w:val="24"/>
          <w:szCs w:val="24"/>
        </w:rPr>
        <w:t>vårdens</w:t>
      </w:r>
      <w:r w:rsidRPr="006045A6" w:rsidR="006F45D4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Pr="006045A6" w:rsidR="006F45D4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Pr="006045A6" w:rsidR="00B320C1">
        <w:rPr>
          <w:rFonts w:ascii="Times New Roman" w:hAnsi="Times New Roman" w:cs="Times New Roman"/>
          <w:sz w:val="24"/>
          <w:szCs w:val="24"/>
        </w:rPr>
        <w:t>dem</w:t>
      </w:r>
      <w:r w:rsidRPr="006045A6" w:rsidR="006F45D4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Pr="006045A6" w:rsidR="0032649A">
        <w:rPr>
          <w:rFonts w:ascii="Times New Roman" w:hAnsi="Times New Roman" w:cs="Times New Roman"/>
          <w:sz w:val="24"/>
          <w:szCs w:val="24"/>
        </w:rPr>
        <w:t>er</w:t>
      </w:r>
      <w:r w:rsidRPr="006045A6" w:rsidR="006F45D4">
        <w:rPr>
          <w:rFonts w:ascii="Times New Roman" w:hAnsi="Times New Roman" w:cs="Times New Roman"/>
          <w:sz w:val="24"/>
          <w:szCs w:val="24"/>
        </w:rPr>
        <w:t xml:space="preserve"> får lämnas ut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:rsidRPr="006045A6" w:rsidR="006F45D4" w:rsidP="006045A6" w:rsidRDefault="006F45D4" w14:paraId="0465719E" w14:textId="7777777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Pr="006045A6" w:rsidR="001F535F">
        <w:rPr>
          <w:rFonts w:ascii="Times New Roman" w:hAnsi="Times New Roman" w:cs="Times New Roman"/>
          <w:sz w:val="24"/>
          <w:szCs w:val="24"/>
        </w:rPr>
        <w:t>U</w:t>
      </w:r>
      <w:r w:rsidRPr="006045A6" w:rsidR="00815933">
        <w:rPr>
          <w:rFonts w:ascii="Times New Roman" w:hAnsi="Times New Roman" w:cs="Times New Roman"/>
          <w:sz w:val="24"/>
          <w:szCs w:val="24"/>
        </w:rPr>
        <w:t>ppgifterna om dig</w:t>
      </w:r>
      <w:r w:rsidRPr="006045A6" w:rsidR="00E321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Pr="006045A6" w:rsidR="00E321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Pr="006045A6" w:rsidR="001F535F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Pr="006045A6" w:rsidR="00E321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:rsidRPr="006045A6" w:rsidR="006F45D4" w:rsidP="006045A6" w:rsidRDefault="006F45D4" w14:paraId="42C478AA" w14:textId="63883D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Pr="006045A6" w:rsidR="00490541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Pr="006045A6" w:rsidR="00490541">
        <w:rPr>
          <w:rFonts w:ascii="Times New Roman" w:hAnsi="Times New Roman" w:cs="Times New Roman"/>
          <w:sz w:val="24"/>
          <w:szCs w:val="24"/>
        </w:rPr>
        <w:t>k</w:t>
      </w:r>
      <w:r w:rsidRPr="006045A6" w:rsidR="00E321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Pr="006045A6" w:rsidR="00E321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Pr="006045A6" w:rsidR="00E321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Pr="006045A6" w:rsidR="00490541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Pr="006045A6" w:rsidR="00490541">
        <w:rPr>
          <w:rFonts w:ascii="Times New Roman" w:hAnsi="Times New Roman" w:cs="Times New Roman"/>
          <w:sz w:val="24"/>
          <w:szCs w:val="24"/>
        </w:rPr>
        <w:t>na</w:t>
      </w:r>
      <w:r w:rsidRPr="006045A6" w:rsidR="00D96DA8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Pr="006045A6" w:rsidR="00490541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 w:rsidR="00490541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t>kontrolleras att ingen obehörig tagit del av uppgifter</w:t>
      </w:r>
      <w:r w:rsidRPr="006045A6" w:rsidR="00490541">
        <w:rPr>
          <w:rFonts w:ascii="Times New Roman" w:hAnsi="Times New Roman" w:cs="Times New Roman"/>
          <w:sz w:val="24"/>
          <w:szCs w:val="24"/>
        </w:rPr>
        <w:t>na</w:t>
      </w:r>
      <w:r w:rsidRPr="006045A6" w:rsidR="00D96DA8">
        <w:rPr>
          <w:rFonts w:ascii="Times New Roman" w:hAnsi="Times New Roman" w:cs="Times New Roman"/>
          <w:sz w:val="24"/>
          <w:szCs w:val="24"/>
        </w:rPr>
        <w:t>, så kallad logguppföljning</w:t>
      </w:r>
      <w:r w:rsidRPr="006045A6" w:rsidR="00490541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Pr="006045A6" w:rsidR="00490541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6045A6" w:rsidR="00C93327" w:rsidP="006045A6" w:rsidRDefault="006F45D4" w14:paraId="0655E96E" w14:textId="2C062CC5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Pr="006045A6" w:rsidR="00C93327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Pr="006045A6" w:rsidR="00D96DA8">
        <w:rPr>
          <w:rFonts w:ascii="Times New Roman" w:hAnsi="Times New Roman" w:cs="Times New Roman"/>
          <w:sz w:val="24"/>
          <w:szCs w:val="24"/>
        </w:rPr>
        <w:t>d</w:t>
      </w:r>
      <w:r w:rsidRPr="006045A6" w:rsidR="00C93327">
        <w:rPr>
          <w:rFonts w:ascii="Times New Roman" w:hAnsi="Times New Roman" w:cs="Times New Roman"/>
          <w:sz w:val="24"/>
          <w:szCs w:val="24"/>
        </w:rPr>
        <w:t xml:space="preserve">en vårdenhet </w:t>
      </w:r>
      <w:r w:rsidRPr="006045A6" w:rsidR="00D96DA8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Pr="006045A6" w:rsidR="00C93327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Pr="006045A6" w:rsidR="00D96DA8">
        <w:rPr>
          <w:rFonts w:ascii="Times New Roman" w:hAnsi="Times New Roman" w:cs="Times New Roman"/>
          <w:sz w:val="24"/>
          <w:szCs w:val="24"/>
        </w:rPr>
        <w:t xml:space="preserve">just </w:t>
      </w:r>
      <w:r w:rsidRPr="006045A6" w:rsidR="00C93327">
        <w:rPr>
          <w:rFonts w:ascii="Times New Roman" w:hAnsi="Times New Roman" w:cs="Times New Roman"/>
          <w:sz w:val="24"/>
          <w:szCs w:val="24"/>
        </w:rPr>
        <w:t>de</w:t>
      </w:r>
      <w:r w:rsidRPr="006045A6" w:rsidR="00D96DA8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Pr="006045A6" w:rsidR="009417AE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Pr="006045A6" w:rsidR="009417AE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Pr="006045A6" w:rsidR="000B564B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:rsidRPr="006045A6" w:rsidR="006F45D4" w:rsidP="006045A6" w:rsidRDefault="006F45D4" w14:paraId="28E8C202" w14:textId="77777777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r w:rsidRPr="006045A6" w:rsidR="009417AE">
        <w:rPr>
          <w:rFonts w:ascii="Times New Roman" w:hAnsi="Times New Roman" w:cs="Times New Roman"/>
          <w:sz w:val="24"/>
          <w:szCs w:val="24"/>
        </w:rPr>
        <w:t>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tas bort när de inte längre behö</w:t>
      </w:r>
      <w:r w:rsidRPr="006045A6" w:rsidR="009417AE">
        <w:rPr>
          <w:rFonts w:ascii="Times New Roman" w:hAnsi="Times New Roman" w:cs="Times New Roman"/>
          <w:sz w:val="24"/>
          <w:szCs w:val="24"/>
        </w:rPr>
        <w:t xml:space="preserve">vs för att utveckla och säkra </w:t>
      </w:r>
      <w:r w:rsidRPr="006045A6">
        <w:rPr>
          <w:rFonts w:ascii="Times New Roman" w:hAnsi="Times New Roman" w:cs="Times New Roman"/>
          <w:sz w:val="24"/>
          <w:szCs w:val="24"/>
        </w:rPr>
        <w:t xml:space="preserve">vårdens kvalitet. </w:t>
      </w:r>
    </w:p>
    <w:p w:rsidR="006F45D4" w:rsidP="006045A6" w:rsidRDefault="006F45D4" w14:paraId="04677E2D" w14:textId="25E0AF19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:rsidR="0072551D" w:rsidP="0072551D" w:rsidRDefault="0072551D" w14:paraId="762FC4B6" w14:textId="62C663C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När uppgifter om dig finns med i ett kvalitetsregister har du vi</w:t>
      </w:r>
      <w:r>
        <w:rPr>
          <w:rFonts w:ascii="Times New Roman" w:hAnsi="Times New Roman" w:cs="Times New Roman"/>
          <w:sz w:val="24"/>
          <w:szCs w:val="24"/>
        </w:rPr>
        <w:t>ssa rättigheter:</w:t>
      </w:r>
    </w:p>
    <w:p w:rsidR="007A7A7D" w:rsidP="007A7A7D" w:rsidRDefault="007A7A7D" w14:paraId="3A9AC1D9" w14:textId="7680A7B1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:rsidRPr="006045A6" w:rsidR="006F45D4" w:rsidP="006045A6" w:rsidRDefault="006F45D4" w14:paraId="35ABCFE8" w14:textId="77777777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Pr="006045A6" w:rsidR="0032649A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Pr="006045A6" w:rsidR="009417AE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 w:rsidR="00E321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:rsidRPr="006045A6" w:rsidR="006F45D4" w:rsidP="006045A6" w:rsidRDefault="006F45D4" w14:paraId="1B53D95D" w14:textId="77777777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Pr="006045A6" w:rsidR="009417AE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Pr="006045A6" w:rsidR="009417AE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Pr="006045A6" w:rsidR="008633E4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 w:rsidR="009417AE">
        <w:rPr>
          <w:rFonts w:ascii="Times New Roman" w:hAnsi="Times New Roman" w:cs="Times New Roman"/>
          <w:sz w:val="24"/>
          <w:szCs w:val="24"/>
        </w:rPr>
        <w:t>kvalitetsregistret</w:t>
      </w:r>
      <w:r w:rsidRPr="006045A6" w:rsidR="0032649A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Pr="006045A6" w:rsidR="008633E4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Pr="006045A6" w:rsidR="00D96DA8">
        <w:rPr>
          <w:rFonts w:ascii="Times New Roman" w:hAnsi="Times New Roman" w:cs="Times New Roman"/>
          <w:sz w:val="24"/>
          <w:szCs w:val="24"/>
        </w:rPr>
        <w:t>, ett så kallat registerutdrag</w:t>
      </w:r>
      <w:r w:rsidRPr="006045A6" w:rsidR="008633E4">
        <w:rPr>
          <w:rFonts w:ascii="Times New Roman" w:hAnsi="Times New Roman" w:cs="Times New Roman"/>
          <w:sz w:val="24"/>
          <w:szCs w:val="24"/>
        </w:rPr>
        <w:t>.</w:t>
      </w:r>
      <w:r w:rsidRPr="006045A6" w:rsidR="00EF1A2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Pr="006045A6" w:rsidR="008633E4">
        <w:rPr>
          <w:rFonts w:ascii="Times New Roman" w:hAnsi="Times New Roman" w:cs="Times New Roman"/>
          <w:sz w:val="24"/>
          <w:szCs w:val="24"/>
        </w:rPr>
        <w:t>ppgifterna i elektronisk form</w:t>
      </w:r>
      <w:r w:rsidRPr="006045A6" w:rsidR="0032649A">
        <w:rPr>
          <w:rFonts w:ascii="Times New Roman" w:hAnsi="Times New Roman" w:cs="Times New Roman"/>
          <w:sz w:val="24"/>
          <w:szCs w:val="24"/>
        </w:rPr>
        <w:t>.</w:t>
      </w:r>
    </w:p>
    <w:p w:rsidRPr="006045A6" w:rsidR="00BC28C5" w:rsidP="006045A6" w:rsidRDefault="00F92BF0" w14:paraId="7AC695B4" w14:textId="77777777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Pr="006045A6" w:rsidR="00C450E8">
        <w:rPr>
          <w:rFonts w:ascii="Times New Roman" w:hAnsi="Times New Roman" w:cs="Times New Roman"/>
          <w:sz w:val="24"/>
          <w:szCs w:val="24"/>
        </w:rPr>
        <w:t xml:space="preserve">felaktiga </w:t>
      </w:r>
      <w:r w:rsidRPr="006045A6" w:rsidR="006F45D4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Pr="006045A6" w:rsidR="006F45D4">
        <w:rPr>
          <w:rFonts w:ascii="Times New Roman" w:hAnsi="Times New Roman" w:cs="Times New Roman"/>
          <w:sz w:val="24"/>
          <w:szCs w:val="24"/>
        </w:rPr>
        <w:t xml:space="preserve"> att </w:t>
      </w:r>
      <w:r w:rsidRPr="006045A6" w:rsidR="00C450E8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Pr="006045A6" w:rsidR="006F45D4">
        <w:rPr>
          <w:rFonts w:ascii="Times New Roman" w:hAnsi="Times New Roman" w:cs="Times New Roman"/>
          <w:sz w:val="24"/>
          <w:szCs w:val="24"/>
        </w:rPr>
        <w:t>uppgifter</w:t>
      </w:r>
      <w:r w:rsidRPr="006045A6" w:rsidR="00C450E8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:rsidRPr="006045A6" w:rsidR="000B4D59" w:rsidP="000B4D59" w:rsidRDefault="000B4D59" w14:paraId="6E13CDBC" w14:textId="77777777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:rsidRPr="006045A6" w:rsidR="006F45D4" w:rsidP="006045A6" w:rsidRDefault="006F45D4" w14:paraId="1587FF96" w14:textId="77777777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Pr="006045A6" w:rsidR="007948BE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Pr="006045A6" w:rsidR="007948BE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Pr="006045A6" w:rsidR="00F4040E">
        <w:rPr>
          <w:rFonts w:ascii="Times New Roman" w:hAnsi="Times New Roman" w:cs="Times New Roman"/>
          <w:sz w:val="24"/>
          <w:szCs w:val="24"/>
        </w:rPr>
        <w:t xml:space="preserve"> </w:t>
      </w:r>
      <w:r w:rsidRPr="006045A6" w:rsidR="007948BE">
        <w:rPr>
          <w:rFonts w:ascii="Times New Roman" w:hAnsi="Times New Roman" w:cs="Times New Roman"/>
          <w:sz w:val="24"/>
          <w:szCs w:val="24"/>
        </w:rPr>
        <w:t>när</w:t>
      </w:r>
      <w:r w:rsidRPr="006045A6" w:rsidR="00BC28C5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6045A6" w:rsidR="006F45D4" w:rsidP="006045A6" w:rsidRDefault="006F45D4" w14:paraId="1D64EC78" w14:textId="031B5F67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Pr="006045A6" w:rsidR="00F4040E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Pr="006045A6" w:rsidR="00F4040E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:rsidR="0072551D" w:rsidP="006045A6" w:rsidRDefault="006F45D4" w14:paraId="3953889B" w14:textId="77777777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Pr="006045A6" w:rsidR="0096110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Pr="006045A6" w:rsidR="0096110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Pr="0072551D" w:rsid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72551D" w:rsidR="001776ED" w:rsidP="0072551D" w:rsidRDefault="0072551D" w14:paraId="43D07C4E" w14:textId="2FAE037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551D">
        <w:rPr>
          <w:rFonts w:ascii="Times New Roman" w:hAnsi="Times New Roman" w:cs="Times New Roman"/>
          <w:sz w:val="24"/>
          <w:szCs w:val="24"/>
        </w:rPr>
        <w:t xml:space="preserve">Läs mer om dem: </w:t>
      </w:r>
      <w:r w:rsidRPr="00BC593B" w:rsidR="0025688C">
        <w:rPr>
          <w:rFonts w:ascii="Times New Roman" w:hAnsi="Times New Roman" w:cs="Times New Roman"/>
          <w:sz w:val="24"/>
          <w:szCs w:val="24"/>
        </w:rPr>
        <w:t>https://www.vgregion.se/om-vgr/organisation-och-verksamhet/personuppgifter/</w:t>
      </w:r>
      <w:r w:rsidRPr="00BC593B" w:rsidR="0025688C">
        <w:rPr>
          <w:rStyle w:val="Kommentarsreferens"/>
          <w:rFonts w:ascii="Times New Roman" w:hAnsi="Times New Roman" w:cs="Times New Roman"/>
          <w:sz w:val="24"/>
          <w:szCs w:val="24"/>
        </w:rPr>
        <w:t xml:space="preserve"> </w:t>
      </w:r>
    </w:p>
    <w:p w:rsidR="0072551D" w:rsidRDefault="0072551D" w14:paraId="10A9C6BD" w14:textId="77777777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bookmarkStart w:name="_Hlk505255407" w:id="2"/>
      <w:r>
        <w:rPr>
          <w:rFonts w:ascii="Arial" w:hAnsi="Arial" w:cs="Arial"/>
          <w:b/>
          <w:sz w:val="24"/>
          <w:szCs w:val="24"/>
        </w:rPr>
        <w:br w:type="page"/>
      </w:r>
    </w:p>
    <w:p w:rsidR="00A56666" w:rsidP="00EB2914" w:rsidRDefault="00EB2914" w14:paraId="71DB7C07" w14:textId="624874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  <w:r w:rsidRPr="00A56666" w:rsidR="00A56666">
        <w:rPr>
          <w:rFonts w:ascii="Times New Roman" w:hAnsi="Times New Roman" w:cs="Times New Roman"/>
          <w:b/>
          <w:sz w:val="24"/>
          <w:szCs w:val="24"/>
        </w:rPr>
        <w:t>Kvalitetsregis</w:t>
      </w:r>
      <w:r w:rsidR="00A56666">
        <w:rPr>
          <w:rFonts w:ascii="Times New Roman" w:hAnsi="Times New Roman" w:cs="Times New Roman"/>
          <w:b/>
          <w:sz w:val="24"/>
          <w:szCs w:val="24"/>
        </w:rPr>
        <w:t>t</w:t>
      </w:r>
      <w:r w:rsidRPr="00A56666" w:rsidR="00A56666">
        <w:rPr>
          <w:rFonts w:ascii="Times New Roman" w:hAnsi="Times New Roman" w:cs="Times New Roman"/>
          <w:b/>
          <w:sz w:val="24"/>
          <w:szCs w:val="24"/>
        </w:rPr>
        <w:t>e</w:t>
      </w:r>
      <w:r w:rsidR="00A56666">
        <w:rPr>
          <w:rFonts w:ascii="Times New Roman" w:hAnsi="Times New Roman" w:cs="Times New Roman"/>
          <w:b/>
          <w:sz w:val="24"/>
          <w:szCs w:val="24"/>
        </w:rPr>
        <w:t>r</w:t>
      </w:r>
    </w:p>
    <w:p w:rsidRPr="00BC593B" w:rsidR="00A56666" w:rsidP="00EB2914" w:rsidRDefault="00EB2914" w14:paraId="590F0080" w14:textId="6A237F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0B4D59">
        <w:rPr>
          <w:rFonts w:ascii="Times New Roman" w:hAnsi="Times New Roman" w:cs="Times New Roman"/>
          <w:sz w:val="24"/>
          <w:szCs w:val="24"/>
        </w:rPr>
        <w:t xml:space="preserve">om kvalitetsregistret </w:t>
      </w:r>
      <w:r w:rsidRPr="006045A6">
        <w:rPr>
          <w:rFonts w:ascii="Times New Roman" w:hAnsi="Times New Roman" w:cs="Times New Roman"/>
          <w:sz w:val="24"/>
          <w:szCs w:val="24"/>
        </w:rPr>
        <w:t xml:space="preserve">finns på </w:t>
      </w:r>
      <w:r w:rsidRPr="00BC593B" w:rsidR="00B81FD0">
        <w:rPr>
          <w:rFonts w:ascii="Times New Roman" w:hAnsi="Times New Roman" w:cs="Times New Roman"/>
          <w:sz w:val="24"/>
          <w:szCs w:val="24"/>
        </w:rPr>
        <w:t>https://www.cancercentrum.se/samverkan/cancerdiagnoser/gynekologi/kvalitetsregister/</w:t>
      </w:r>
      <w:r w:rsidRPr="00BC593B" w:rsidR="000B4D59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BC593B" w:rsidR="00EB2914" w:rsidP="00EB2914" w:rsidRDefault="00EB2914" w14:paraId="451D9996" w14:textId="3E270FC2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593B">
        <w:rPr>
          <w:rFonts w:ascii="Times New Roman" w:hAnsi="Times New Roman" w:cs="Times New Roman"/>
          <w:sz w:val="24"/>
          <w:szCs w:val="24"/>
        </w:rPr>
        <w:t xml:space="preserve">Vill du komma i kontakt med </w:t>
      </w:r>
      <w:r w:rsidRPr="00BC593B" w:rsidR="00BB6D8F">
        <w:rPr>
          <w:rFonts w:ascii="Times New Roman" w:hAnsi="Times New Roman" w:cs="Times New Roman"/>
          <w:color w:val="000000" w:themeColor="text1"/>
          <w:sz w:val="24"/>
          <w:szCs w:val="24"/>
        </w:rPr>
        <w:t>Svenska kvalitetsregistret för gynekologisk cancer</w:t>
      </w:r>
      <w:r w:rsidRPr="00BC593B" w:rsidR="00436FFE">
        <w:rPr>
          <w:rFonts w:ascii="Times New Roman" w:hAnsi="Times New Roman" w:cs="Times New Roman"/>
          <w:sz w:val="24"/>
          <w:szCs w:val="24"/>
        </w:rPr>
        <w:t xml:space="preserve"> använd dessa kont</w:t>
      </w:r>
      <w:r w:rsidRPr="00BC593B">
        <w:rPr>
          <w:rFonts w:ascii="Times New Roman" w:hAnsi="Times New Roman" w:cs="Times New Roman"/>
          <w:sz w:val="24"/>
          <w:szCs w:val="24"/>
        </w:rPr>
        <w:t>aktuppgifter:</w:t>
      </w:r>
    </w:p>
    <w:bookmarkEnd w:id="2"/>
    <w:p w:rsidRPr="00BC593B" w:rsidR="00436FFE" w:rsidP="00EB2914" w:rsidRDefault="00BB6D8F" w14:paraId="71BAA855" w14:textId="075BD43C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593B">
        <w:rPr>
          <w:rFonts w:ascii="Times New Roman" w:hAnsi="Times New Roman" w:cs="Times New Roman"/>
          <w:color w:val="000000" w:themeColor="text1"/>
          <w:sz w:val="24"/>
          <w:szCs w:val="24"/>
        </w:rPr>
        <w:t>Svenska kvalitetsregistret för gynekologisk cancer</w:t>
      </w:r>
      <w:r w:rsidRPr="00BC593B" w:rsidR="00436FFE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BC593B" w:rsidR="00EB2914" w:rsidP="00EB2914" w:rsidRDefault="00EB2914" w14:paraId="7890EAF5" w14:textId="390D473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593B">
        <w:rPr>
          <w:rFonts w:ascii="Times New Roman" w:hAnsi="Times New Roman" w:cs="Times New Roman"/>
          <w:sz w:val="24"/>
          <w:szCs w:val="24"/>
        </w:rPr>
        <w:t xml:space="preserve">Regionalt cancercentrum </w:t>
      </w:r>
      <w:r w:rsidRPr="00BC593B" w:rsidR="00436FFE">
        <w:rPr>
          <w:rFonts w:ascii="Times New Roman" w:hAnsi="Times New Roman" w:cs="Times New Roman"/>
          <w:sz w:val="24"/>
          <w:szCs w:val="24"/>
        </w:rPr>
        <w:t>väst</w:t>
      </w:r>
    </w:p>
    <w:p w:rsidRPr="00BC593B" w:rsidR="00EB2914" w:rsidP="00EB2914" w:rsidRDefault="00436FFE" w14:paraId="6A92A366" w14:textId="042DF4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593B">
        <w:rPr>
          <w:rFonts w:ascii="Times New Roman" w:hAnsi="Times New Roman" w:cs="Times New Roman"/>
          <w:sz w:val="24"/>
          <w:szCs w:val="24"/>
        </w:rPr>
        <w:t>Sahlgrenska Universitetssjukhuset</w:t>
      </w:r>
    </w:p>
    <w:p w:rsidRPr="00BC593B" w:rsidR="00EB2914" w:rsidP="00EB2914" w:rsidRDefault="00436FFE" w14:paraId="16937D90" w14:textId="64021D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C593B">
        <w:rPr>
          <w:rFonts w:ascii="Times New Roman" w:hAnsi="Times New Roman" w:cs="Times New Roman"/>
          <w:sz w:val="24"/>
          <w:szCs w:val="24"/>
        </w:rPr>
        <w:t>413 45 Göteborg</w:t>
      </w:r>
    </w:p>
    <w:p w:rsidRPr="00BC593B" w:rsidR="00F96DDC" w:rsidP="00F96DDC" w:rsidRDefault="00F96DDC" w14:paraId="75230283" w14:textId="6B011766">
      <w:pPr>
        <w:spacing w:line="276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BC593B">
        <w:rPr>
          <w:rFonts w:ascii="Times New Roman" w:hAnsi="Times New Roman" w:cs="Times New Roman"/>
          <w:sz w:val="24"/>
          <w:szCs w:val="24"/>
          <w:lang w:val="da-DK"/>
        </w:rPr>
        <w:t xml:space="preserve">Tel växel: </w:t>
      </w:r>
      <w:r w:rsidRPr="00BC593B" w:rsidR="00436FFE">
        <w:rPr>
          <w:rFonts w:ascii="Times New Roman" w:hAnsi="Times New Roman" w:cs="Times New Roman"/>
          <w:sz w:val="24"/>
          <w:szCs w:val="24"/>
          <w:lang w:val="da-DK"/>
        </w:rPr>
        <w:t xml:space="preserve">010-441 28 </w:t>
      </w:r>
      <w:r w:rsidRPr="00BC593B" w:rsidR="00BB6D8F">
        <w:rPr>
          <w:rFonts w:ascii="Times New Roman" w:hAnsi="Times New Roman" w:cs="Times New Roman"/>
          <w:sz w:val="24"/>
          <w:szCs w:val="24"/>
          <w:lang w:val="da-DK"/>
        </w:rPr>
        <w:t>23</w:t>
      </w:r>
    </w:p>
    <w:p w:rsidRPr="009D1922" w:rsidR="00EB2914" w:rsidP="00EB2914" w:rsidRDefault="00EB2914" w14:paraId="3344BA4E" w14:noSpellErr="1" w14:textId="12AEC900">
      <w:pPr>
        <w:spacing w:line="276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14C52297" w:rsidR="14C52297">
        <w:rPr>
          <w:rFonts w:ascii="Times New Roman" w:hAnsi="Times New Roman" w:eastAsia="Times New Roman" w:cs="Times New Roman"/>
          <w:sz w:val="24"/>
          <w:szCs w:val="24"/>
          <w:lang w:val="da-DK"/>
        </w:rPr>
        <w:t xml:space="preserve">E-post: </w:t>
      </w:r>
      <w:r w:rsidRPr="14C52297" w:rsidR="14C52297">
        <w:rPr>
          <w:rFonts w:ascii="Times New Roman" w:hAnsi="Times New Roman" w:eastAsia="Times New Roman" w:cs="Times New Roman"/>
          <w:sz w:val="24"/>
          <w:szCs w:val="24"/>
          <w:lang w:val="da-DK"/>
        </w:rPr>
        <w:t>rccvast</w:t>
      </w:r>
      <w:hyperlink r:id="Ref596b53cd714036">
        <w:r w:rsidRPr="14C52297" w:rsidR="14C52297">
          <w:rPr>
            <w:rStyle w:val="Hyperlnk"/>
            <w:rFonts w:ascii="Times New Roman" w:hAnsi="Times New Roman" w:eastAsia="Times New Roman" w:cs="Times New Roman"/>
            <w:sz w:val="24"/>
            <w:szCs w:val="24"/>
            <w:lang w:val="da-DK"/>
          </w:rPr>
          <w:t>@rccvast.se</w:t>
        </w:r>
      </w:hyperlink>
      <w:r w:rsidRPr="14C52297" w:rsidR="14C52297">
        <w:rPr>
          <w:rFonts w:ascii="Times New Roman" w:hAnsi="Times New Roman" w:eastAsia="Times New Roman" w:cs="Times New Roman"/>
          <w:sz w:val="24"/>
          <w:szCs w:val="24"/>
          <w:lang w:val="da-DK"/>
        </w:rPr>
        <w:t xml:space="preserve"> </w:t>
      </w:r>
    </w:p>
    <w:p w:rsidR="00A56666" w:rsidP="00EB2914" w:rsidRDefault="00A56666" w14:paraId="628C33BB" w14:textId="66D4D0E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:rsidRPr="006045A6" w:rsidR="00EB2914" w:rsidP="00EB2914" w:rsidRDefault="00EB2914" w14:paraId="5AED0597" w14:textId="6D9404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:rsidR="000B4D59" w:rsidP="00EB2914" w:rsidRDefault="00EB2914" w14:paraId="2DF61894" w14:textId="4C998C0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6045A6" w:rsidR="000B4D59">
        <w:rPr>
          <w:rFonts w:ascii="Times New Roman" w:hAnsi="Times New Roman" w:cs="Times New Roman"/>
          <w:color w:val="FF0000"/>
          <w:sz w:val="24"/>
          <w:szCs w:val="24"/>
        </w:rPr>
        <w:t xml:space="preserve"> är ….. /kontaktuppgifter/</w:t>
      </w:r>
    </w:p>
    <w:p w:rsidRPr="00436FFE" w:rsidR="00436FFE" w:rsidP="00436FFE" w:rsidRDefault="00436FFE" w14:paraId="767C9A63" w14:textId="777777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6FFE">
        <w:rPr>
          <w:rFonts w:ascii="Times New Roman" w:hAnsi="Times New Roman" w:cs="Times New Roman"/>
          <w:sz w:val="24"/>
          <w:szCs w:val="24"/>
        </w:rPr>
        <w:t>Dataskyddsombudet hos Regionstyrelsen Västra Götaland</w:t>
      </w:r>
    </w:p>
    <w:p w:rsidRPr="00436FFE" w:rsidR="00436FFE" w:rsidP="00436FFE" w:rsidRDefault="00436FFE" w14:paraId="253BCC37" w14:textId="777777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6FFE">
        <w:rPr>
          <w:rFonts w:ascii="Times New Roman" w:hAnsi="Times New Roman" w:cs="Times New Roman"/>
          <w:sz w:val="24"/>
          <w:szCs w:val="24"/>
        </w:rPr>
        <w:t>Dataskyddsombudet</w:t>
      </w:r>
    </w:p>
    <w:p w:rsidRPr="00436FFE" w:rsidR="00436FFE" w:rsidP="00436FFE" w:rsidRDefault="00436FFE" w14:paraId="02162463" w14:textId="777777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6FFE">
        <w:rPr>
          <w:rFonts w:ascii="Times New Roman" w:hAnsi="Times New Roman" w:cs="Times New Roman"/>
          <w:sz w:val="24"/>
          <w:szCs w:val="24"/>
        </w:rPr>
        <w:t>Koncernkontoret</w:t>
      </w:r>
    </w:p>
    <w:p w:rsidRPr="00436FFE" w:rsidR="00436FFE" w:rsidP="00436FFE" w:rsidRDefault="00436FFE" w14:paraId="267EAB9B" w14:textId="777777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36FFE">
        <w:rPr>
          <w:rFonts w:ascii="Times New Roman" w:hAnsi="Times New Roman" w:cs="Times New Roman"/>
          <w:sz w:val="24"/>
          <w:szCs w:val="24"/>
        </w:rPr>
        <w:t>462 80 Vänersborg</w:t>
      </w:r>
    </w:p>
    <w:p w:rsidRPr="00436FFE" w:rsidR="00436FFE" w:rsidP="00436FFE" w:rsidRDefault="00436FFE" w14:paraId="648A1148" w14:textId="777777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1922">
        <w:rPr>
          <w:rFonts w:ascii="Times New Roman" w:hAnsi="Times New Roman" w:cs="Times New Roman"/>
          <w:sz w:val="24"/>
          <w:szCs w:val="24"/>
        </w:rPr>
        <w:t>Telefon: 010-441 00 00</w:t>
      </w:r>
    </w:p>
    <w:p w:rsidRPr="00436FFE" w:rsidR="00436FFE" w:rsidP="00436FFE" w:rsidRDefault="00436FFE" w14:paraId="1FC5DBF0" w14:textId="777777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D1922">
        <w:rPr>
          <w:rFonts w:ascii="Times New Roman" w:hAnsi="Times New Roman" w:cs="Times New Roman"/>
          <w:sz w:val="24"/>
          <w:szCs w:val="24"/>
        </w:rPr>
        <w:t>E-post: </w:t>
      </w:r>
      <w:hyperlink w:history="1" r:id="rId10">
        <w:r w:rsidRPr="009D1922">
          <w:rPr>
            <w:rStyle w:val="Hyperlnk"/>
            <w:rFonts w:ascii="Times New Roman" w:hAnsi="Times New Roman" w:cs="Times New Roman"/>
            <w:sz w:val="24"/>
            <w:szCs w:val="24"/>
          </w:rPr>
          <w:t>koncernkontoret.dso@vgregion.se</w:t>
        </w:r>
      </w:hyperlink>
    </w:p>
    <w:p w:rsidRPr="00F96DDC" w:rsidR="00436FFE" w:rsidP="00EB2914" w:rsidRDefault="00436FFE" w14:paraId="4FD61188" w14:textId="777777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96DFF" w:rsidP="00A96DFF" w:rsidRDefault="00A96DFF" w14:paraId="30D5AB2F" w14:textId="77777777">
      <w:pPr>
        <w:rPr>
          <w:rFonts w:ascii="Times New Roman" w:hAnsi="Times New Roman" w:cs="Times New Roman"/>
          <w:sz w:val="24"/>
          <w:szCs w:val="24"/>
        </w:rPr>
      </w:pPr>
    </w:p>
    <w:p w:rsidRPr="00A96DFF" w:rsidR="00A96DFF" w:rsidP="00A96DFF" w:rsidRDefault="00A96DFF" w14:paraId="4D398D6B" w14:textId="00BFFB35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w:history="1" r:id="rId1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Pr="00F96DDC" w:rsid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w:history="1" r:id="rId12">
        <w:r w:rsidRPr="00F96DDC" w:rsidR="00F96DDC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:rsidR="00A96DFF" w:rsidRDefault="00A96DFF" w14:paraId="54CB634F" w14:textId="77777777">
      <w:pPr>
        <w:spacing w:after="160" w:line="259" w:lineRule="auto"/>
        <w:rPr>
          <w:rFonts w:ascii="Times New Roman" w:hAnsi="Times New Roman" w:cs="Times New Roman" w:eastAsiaTheme="majorEastAsia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</w:p>
    <w:p w:rsidRPr="00A815E5" w:rsidR="00A96DFF" w:rsidP="00A96DFF" w:rsidRDefault="00A96DFF" w14:paraId="0753A6FA" w14:textId="2FEA910D">
      <w:pPr>
        <w:pStyle w:val="Rubrik2"/>
        <w:rPr>
          <w:rFonts w:ascii="Times New Roman" w:hAnsi="Times New Roman" w:cs="Times New Roman"/>
          <w:color w:val="FF0000"/>
        </w:rPr>
      </w:pPr>
      <w:r w:rsidRPr="00A815E5">
        <w:rPr>
          <w:rFonts w:ascii="Times New Roman" w:hAnsi="Times New Roman" w:cs="Times New Roman"/>
          <w:color w:val="FF0000"/>
        </w:rPr>
        <w:lastRenderedPageBreak/>
        <w:t>MALL vårdgivare – kort information i t.ex. kallelse (motsvarande) via brev eller sms</w:t>
      </w:r>
    </w:p>
    <w:p w:rsidRPr="00B81FD0" w:rsidR="00A96DFF" w:rsidP="00A96DFF" w:rsidRDefault="00A96DFF" w14:paraId="2F3976F3" w14:textId="6722BBB1">
      <w:pP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samlar 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 w:rsidRPr="00BC593B">
        <w:rPr>
          <w:rFonts w:ascii="Times New Roman" w:hAnsi="Times New Roman" w:cs="Times New Roman"/>
          <w:sz w:val="24"/>
          <w:szCs w:val="24"/>
        </w:rPr>
        <w:t xml:space="preserve">till </w:t>
      </w:r>
      <w:r w:rsidRPr="00BC593B" w:rsidR="00B81FD0">
        <w:rPr>
          <w:rFonts w:ascii="Times New Roman" w:hAnsi="Times New Roman" w:cs="Times New Roman"/>
          <w:color w:val="000000" w:themeColor="text1"/>
          <w:sz w:val="24"/>
          <w:szCs w:val="24"/>
        </w:rPr>
        <w:t>Svenska kvalitetsregistret för gynekologisk cancer</w:t>
      </w:r>
      <w:r w:rsidRPr="00BC593B">
        <w:rPr>
          <w:rFonts w:ascii="Times New Roman" w:hAnsi="Times New Roman" w:cs="Times New Roman"/>
          <w:sz w:val="24"/>
          <w:szCs w:val="24"/>
        </w:rPr>
        <w:t>. Du har rätt att slippa bli registrerad. Du</w:t>
      </w:r>
      <w:r w:rsidRPr="00A96DFF">
        <w:rPr>
          <w:rFonts w:ascii="Times New Roman" w:hAnsi="Times New Roman" w:cs="Times New Roman"/>
          <w:sz w:val="24"/>
          <w:szCs w:val="24"/>
        </w:rPr>
        <w:t xml:space="preserve"> har också rätt att få dina uppgifter utplånade i registret. Kontakta i sådant fall 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Pr="006045A6" w:rsidR="00A815E5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</w:t>
      </w:r>
      <w:r w:rsidRPr="00BC593B">
        <w:rPr>
          <w:rFonts w:ascii="Times New Roman" w:hAnsi="Times New Roman" w:cs="Times New Roman"/>
          <w:sz w:val="24"/>
          <w:szCs w:val="24"/>
        </w:rPr>
        <w:t xml:space="preserve">information om </w:t>
      </w:r>
      <w:r w:rsidRPr="00BC593B" w:rsidR="00B81FD0">
        <w:rPr>
          <w:rFonts w:ascii="Times New Roman" w:hAnsi="Times New Roman" w:cs="Times New Roman"/>
          <w:color w:val="000000" w:themeColor="text1"/>
          <w:sz w:val="24"/>
          <w:szCs w:val="24"/>
        </w:rPr>
        <w:t>Svenska kvalitetsregistret för gynekologisk cancer</w:t>
      </w:r>
      <w:r w:rsidRPr="00BC59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593B">
        <w:rPr>
          <w:rFonts w:ascii="Times New Roman" w:hAnsi="Times New Roman" w:cs="Times New Roman"/>
          <w:sz w:val="24"/>
          <w:szCs w:val="24"/>
        </w:rPr>
        <w:t>och dina övriga rättigheter finn</w:t>
      </w:r>
      <w:r w:rsidRPr="00A96DFF">
        <w:rPr>
          <w:rFonts w:ascii="Times New Roman" w:hAnsi="Times New Roman" w:cs="Times New Roman"/>
          <w:sz w:val="24"/>
          <w:szCs w:val="24"/>
        </w:rPr>
        <w:t>s på [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eller kvalitetsregistrets hemsida eller en bifogad folder med fullständig information alt. 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sms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hänvisa/länka till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allmän/generell information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om Nationella Kvalitetsregister på kvalitetsregister.se eller på annan websida</w:t>
      </w:r>
      <w:r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:rsidRPr="00EB2914" w:rsidR="00A96DFF" w:rsidP="00EB2914" w:rsidRDefault="00A96DFF" w14:paraId="0B97058F" w14:textId="7777777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Pr="00EB2914" w:rsidR="00A96DFF">
      <w:headerReference w:type="default" r:id="rId13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79C" w:rsidP="008C137A" w:rsidRDefault="0000779C" w14:paraId="42FE1184" w14:textId="77777777">
      <w:pPr>
        <w:spacing w:after="0" w:line="240" w:lineRule="auto"/>
      </w:pPr>
      <w:r>
        <w:separator/>
      </w:r>
    </w:p>
  </w:endnote>
  <w:endnote w:type="continuationSeparator" w:id="0">
    <w:p w:rsidR="0000779C" w:rsidP="008C137A" w:rsidRDefault="0000779C" w14:paraId="28F413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dobe Garamond Pro">
    <w:altName w:val="Garamond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79C" w:rsidP="008C137A" w:rsidRDefault="0000779C" w14:paraId="5B731DD7" w14:textId="77777777">
      <w:pPr>
        <w:spacing w:after="0" w:line="240" w:lineRule="auto"/>
      </w:pPr>
      <w:r>
        <w:separator/>
      </w:r>
    </w:p>
  </w:footnote>
  <w:footnote w:type="continuationSeparator" w:id="0">
    <w:p w:rsidR="0000779C" w:rsidP="008C137A" w:rsidRDefault="0000779C" w14:paraId="17D5881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4871162"/>
      <w:docPartObj>
        <w:docPartGallery w:val="Page Numbers (Top of Page)"/>
        <w:docPartUnique/>
      </w:docPartObj>
    </w:sdtPr>
    <w:sdtEndPr/>
    <w:sdtContent>
      <w:p w:rsidR="008C137A" w:rsidRDefault="008C137A" w14:paraId="256C791B" w14:textId="2956B330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93B">
          <w:rPr>
            <w:noProof/>
          </w:rPr>
          <w:t>1</w:t>
        </w:r>
        <w:r>
          <w:fldChar w:fldCharType="end"/>
        </w:r>
      </w:p>
    </w:sdtContent>
  </w:sdt>
  <w:p w:rsidR="008C137A" w:rsidRDefault="008C137A" w14:paraId="4D6EC9A3" w14:textId="77777777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D4"/>
    <w:rsid w:val="0000335B"/>
    <w:rsid w:val="0000779C"/>
    <w:rsid w:val="00016701"/>
    <w:rsid w:val="0003656A"/>
    <w:rsid w:val="00047341"/>
    <w:rsid w:val="000625E3"/>
    <w:rsid w:val="0006640C"/>
    <w:rsid w:val="00092C6B"/>
    <w:rsid w:val="00093883"/>
    <w:rsid w:val="000B4D59"/>
    <w:rsid w:val="000B564B"/>
    <w:rsid w:val="000C332F"/>
    <w:rsid w:val="00124A94"/>
    <w:rsid w:val="001776ED"/>
    <w:rsid w:val="001A248D"/>
    <w:rsid w:val="001B21BB"/>
    <w:rsid w:val="001C2253"/>
    <w:rsid w:val="001C79FE"/>
    <w:rsid w:val="001F535F"/>
    <w:rsid w:val="0025688C"/>
    <w:rsid w:val="0026618F"/>
    <w:rsid w:val="00284D5C"/>
    <w:rsid w:val="00286D3E"/>
    <w:rsid w:val="002B2A31"/>
    <w:rsid w:val="002B3F0E"/>
    <w:rsid w:val="002E3396"/>
    <w:rsid w:val="00310A64"/>
    <w:rsid w:val="0032649A"/>
    <w:rsid w:val="003676ED"/>
    <w:rsid w:val="0037060E"/>
    <w:rsid w:val="003865F1"/>
    <w:rsid w:val="00394269"/>
    <w:rsid w:val="003C4343"/>
    <w:rsid w:val="003E609A"/>
    <w:rsid w:val="00420C1A"/>
    <w:rsid w:val="00436FFE"/>
    <w:rsid w:val="00487A80"/>
    <w:rsid w:val="00490541"/>
    <w:rsid w:val="00497C0A"/>
    <w:rsid w:val="004C25BB"/>
    <w:rsid w:val="004E2B1C"/>
    <w:rsid w:val="004F5B80"/>
    <w:rsid w:val="00545757"/>
    <w:rsid w:val="00550182"/>
    <w:rsid w:val="00581406"/>
    <w:rsid w:val="005A7C9E"/>
    <w:rsid w:val="005B0741"/>
    <w:rsid w:val="005B5308"/>
    <w:rsid w:val="005D377B"/>
    <w:rsid w:val="006034D1"/>
    <w:rsid w:val="006045A6"/>
    <w:rsid w:val="00607AF6"/>
    <w:rsid w:val="0061101D"/>
    <w:rsid w:val="00627A3D"/>
    <w:rsid w:val="00646116"/>
    <w:rsid w:val="00660E70"/>
    <w:rsid w:val="00663B5F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E4C67"/>
    <w:rsid w:val="00802C8C"/>
    <w:rsid w:val="00815933"/>
    <w:rsid w:val="008161A0"/>
    <w:rsid w:val="00821514"/>
    <w:rsid w:val="00842092"/>
    <w:rsid w:val="0084672A"/>
    <w:rsid w:val="008633E4"/>
    <w:rsid w:val="00872DB9"/>
    <w:rsid w:val="008C137A"/>
    <w:rsid w:val="008C559F"/>
    <w:rsid w:val="00917DFB"/>
    <w:rsid w:val="00940A75"/>
    <w:rsid w:val="009417AE"/>
    <w:rsid w:val="00952451"/>
    <w:rsid w:val="00960F84"/>
    <w:rsid w:val="00961106"/>
    <w:rsid w:val="00966759"/>
    <w:rsid w:val="009802CE"/>
    <w:rsid w:val="009A2C94"/>
    <w:rsid w:val="009C7885"/>
    <w:rsid w:val="009D1922"/>
    <w:rsid w:val="009E01DE"/>
    <w:rsid w:val="009E4A54"/>
    <w:rsid w:val="009F0A88"/>
    <w:rsid w:val="00A41599"/>
    <w:rsid w:val="00A56666"/>
    <w:rsid w:val="00A815E5"/>
    <w:rsid w:val="00A96DFF"/>
    <w:rsid w:val="00AE7044"/>
    <w:rsid w:val="00B00817"/>
    <w:rsid w:val="00B130E6"/>
    <w:rsid w:val="00B320C1"/>
    <w:rsid w:val="00B638A0"/>
    <w:rsid w:val="00B81FD0"/>
    <w:rsid w:val="00BB6D8F"/>
    <w:rsid w:val="00BC28C5"/>
    <w:rsid w:val="00BC593B"/>
    <w:rsid w:val="00BF1755"/>
    <w:rsid w:val="00BF2885"/>
    <w:rsid w:val="00C00ACE"/>
    <w:rsid w:val="00C35542"/>
    <w:rsid w:val="00C450E8"/>
    <w:rsid w:val="00C93327"/>
    <w:rsid w:val="00CE6257"/>
    <w:rsid w:val="00CF5F8B"/>
    <w:rsid w:val="00D07CD7"/>
    <w:rsid w:val="00D33ED2"/>
    <w:rsid w:val="00D37995"/>
    <w:rsid w:val="00D74297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8098A"/>
    <w:rsid w:val="00E8320B"/>
    <w:rsid w:val="00E85E89"/>
    <w:rsid w:val="00E90FC5"/>
    <w:rsid w:val="00E95B71"/>
    <w:rsid w:val="00EB2914"/>
    <w:rsid w:val="00EC16D4"/>
    <w:rsid w:val="00EF1A26"/>
    <w:rsid w:val="00EF22C8"/>
    <w:rsid w:val="00F06401"/>
    <w:rsid w:val="00F4040E"/>
    <w:rsid w:val="00F551B2"/>
    <w:rsid w:val="00F81E95"/>
    <w:rsid w:val="00F92BF0"/>
    <w:rsid w:val="00F96DDC"/>
    <w:rsid w:val="00FB0AC2"/>
    <w:rsid w:val="00FE41D0"/>
    <w:rsid w:val="14C5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1">
    <w:name w:val="heading 1"/>
    <w:basedOn w:val="Normal"/>
    <w:next w:val="Normal"/>
    <w:link w:val="Rubrik1Char"/>
    <w:uiPriority w:val="9"/>
    <w:qFormat/>
    <w:rsid w:val="00BB6D8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hAnsiTheme="majorHAnsi" w:eastAsiaTheme="majorEastAsia" w:cstheme="majorBidi"/>
      <w:b/>
      <w:bCs/>
      <w:caps/>
      <w:color w:val="5B9BD5" w:themeColor="accent1"/>
      <w:sz w:val="28"/>
      <w:szCs w:val="26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styleId="eoimage1" w:customStyle="1">
    <w:name w:val="eoimage1"/>
    <w:basedOn w:val="Standardstycketeckensnitt"/>
    <w:rsid w:val="000B4D59"/>
  </w:style>
  <w:style w:type="character" w:styleId="Rubrik2Char" w:customStyle="1">
    <w:name w:val="Rubrik 2 Char"/>
    <w:basedOn w:val="Standardstycketeckensnitt"/>
    <w:link w:val="Rubrik2"/>
    <w:uiPriority w:val="9"/>
    <w:rsid w:val="00A96DFF"/>
    <w:rPr>
      <w:rFonts w:asciiTheme="majorHAnsi" w:hAnsiTheme="majorHAnsi" w:eastAsiaTheme="majorEastAsia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  <w:style w:type="character" w:styleId="Rubrik1Char" w:customStyle="1">
    <w:name w:val="Rubrik 1 Char"/>
    <w:basedOn w:val="Standardstycketeckensnitt"/>
    <w:link w:val="Rubrik1"/>
    <w:uiPriority w:val="9"/>
    <w:rsid w:val="00BB6D8F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UnresolvedMention" w:customStyle="1">
    <w:name w:val="Unresolved Mention"/>
    <w:basedOn w:val="Standardstycketeckensnitt"/>
    <w:uiPriority w:val="99"/>
    <w:rsid w:val="001C7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3" /><Relationship Type="http://schemas.openxmlformats.org/officeDocument/2006/relationships/hyperlink" Target="http://www.gynop.se/" TargetMode="External" Id="rId8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hyperlink" Target="file:///\\vll.se\users\A\ARWN01\AKI\GDPR\Mallar%20patientinfo\www.cancercentrum.se\samverkan\vara-uppdrag\kunskapsstyrning\kvalitetsregister\" TargetMode="External" Id="rId12" /><Relationship Type="http://schemas.openxmlformats.org/officeDocument/2006/relationships/endnotes" Target="endnotes.xml" Id="rId7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hyperlink" Target="http://www.kvalitetsregister.se" TargetMode="External" Id="rId11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5" /><Relationship Type="http://schemas.openxmlformats.org/officeDocument/2006/relationships/webSettings" Target="webSettings.xml" Id="rId5" /><Relationship Type="http://schemas.openxmlformats.org/officeDocument/2006/relationships/hyperlink" Target="mailto:koncernkontoret.dso@vgregion.se" TargetMode="External" Id="rId10" /><Relationship Type="http://schemas.openxmlformats.org/officeDocument/2006/relationships/fontTable" Target="fontTable.xml" Id="rId14" /><Relationship Type="http://schemas.openxmlformats.org/officeDocument/2006/relationships/settings" Target="settings.xml" Id="rId4" /><Relationship Type="http://schemas.openxmlformats.org/officeDocument/2006/relationships/hyperlink" Target="mailto:sweliv@rccvast.se" TargetMode="External" Id="Ref596b53cd714036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F1E313C839147915913717E910BC8" ma:contentTypeVersion="2" ma:contentTypeDescription="Create a new document." ma:contentTypeScope="" ma:versionID="189d15aeca5af864459dc1e96975d5d5">
  <xsd:schema xmlns:xsd="http://www.w3.org/2001/XMLSchema" xmlns:xs="http://www.w3.org/2001/XMLSchema" xmlns:p="http://schemas.microsoft.com/office/2006/metadata/properties" xmlns:ns2="9899ef27-1ca6-47da-b669-25e0a0e33c2b" targetNamespace="http://schemas.microsoft.com/office/2006/metadata/properties" ma:root="true" ma:fieldsID="df3a19f364e73d6fa9b2de7392a24007" ns2:_="">
    <xsd:import namespace="9899ef27-1ca6-47da-b669-25e0a0e33c2b"/>
    <xsd:element name="properties">
      <xsd:complexType>
        <xsd:sequence>
          <xsd:element name="documentManagement">
            <xsd:complexType>
              <xsd:all>
                <xsd:element ref="ns2:St_x00f6_d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ef27-1ca6-47da-b669-25e0a0e33c2b" elementFormDefault="qualified">
    <xsd:import namespace="http://schemas.microsoft.com/office/2006/documentManagement/types"/>
    <xsd:import namespace="http://schemas.microsoft.com/office/infopath/2007/PartnerControls"/>
    <xsd:element name="St_x00f6_dteam" ma:index="8" nillable="true" ma:displayName="Stödteam" ma:default="Nationellt" ma:format="Dropdown" ma:internalName="St_x00f6_dteam">
      <xsd:simpleType>
        <xsd:restriction base="dms:Choice">
          <xsd:enumeration value="Nationellt"/>
          <xsd:enumeration value="Regional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_x00f6_dteam xmlns="9899ef27-1ca6-47da-b669-25e0a0e33c2b">Nationellt</St_x00f6_dteam>
  </documentManagement>
</p:properties>
</file>

<file path=customXml/itemProps1.xml><?xml version="1.0" encoding="utf-8"?>
<ds:datastoreItem xmlns:ds="http://schemas.openxmlformats.org/officeDocument/2006/customXml" ds:itemID="{7B5E6CF7-CDB8-42DF-8D6E-C6DA5B57F69B}"/>
</file>

<file path=customXml/itemProps2.xml><?xml version="1.0" encoding="utf-8"?>
<ds:datastoreItem xmlns:ds="http://schemas.openxmlformats.org/officeDocument/2006/customXml" ds:itemID="{AD747091-BFFB-44F0-B2ED-040765BCA117}"/>
</file>

<file path=customXml/itemProps3.xml><?xml version="1.0" encoding="utf-8"?>
<ds:datastoreItem xmlns:ds="http://schemas.openxmlformats.org/officeDocument/2006/customXml" ds:itemID="{90C755E1-8107-BD4A-8196-CD130B462F94}"/>
</file>

<file path=customXml/itemProps4.xml><?xml version="1.0" encoding="utf-8"?>
<ds:datastoreItem xmlns:ds="http://schemas.openxmlformats.org/officeDocument/2006/customXml" ds:itemID="{0EC6372F-9A7A-4E3C-82B1-06987E5437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C:\Users\chasj\Desktop\Mall.dotx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Windows-användare</dc:creator>
  <keywords/>
  <dc:description/>
  <lastModifiedBy>Katrin Gunnardottir</lastModifiedBy>
  <revision>4</revision>
  <lastPrinted>2018-10-25T11:31:00.0000000Z</lastPrinted>
  <dcterms:created xsi:type="dcterms:W3CDTF">2018-10-25T12:21:00.0000000Z</dcterms:created>
  <dcterms:modified xsi:type="dcterms:W3CDTF">2018-10-25T13:41:58.2727879Z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0x010100DFDF1E313C839147915913717E910BC8</vt:lpwstr>
  </property>
</Properties>
</file>