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C42" w:rsidRDefault="00BF7C42" w:rsidP="00BF7C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752991" w:rsidRPr="008855E9">
        <w:rPr>
          <w:b/>
          <w:sz w:val="28"/>
          <w:szCs w:val="28"/>
        </w:rPr>
        <w:t xml:space="preserve">Information till barn och </w:t>
      </w:r>
      <w:r w:rsidR="00AE6F7F" w:rsidRPr="008855E9">
        <w:rPr>
          <w:b/>
          <w:sz w:val="28"/>
          <w:szCs w:val="28"/>
        </w:rPr>
        <w:t>ungdomar</w:t>
      </w:r>
      <w:r w:rsidR="00752991" w:rsidRPr="008855E9">
        <w:rPr>
          <w:b/>
          <w:sz w:val="28"/>
          <w:szCs w:val="28"/>
        </w:rPr>
        <w:t xml:space="preserve"> om </w:t>
      </w:r>
      <w:r>
        <w:rPr>
          <w:b/>
          <w:sz w:val="28"/>
          <w:szCs w:val="28"/>
        </w:rPr>
        <w:t xml:space="preserve">                  </w:t>
      </w: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5E61FAE3" wp14:editId="6FE2C3B5">
            <wp:extent cx="404545" cy="428625"/>
            <wp:effectExtent l="0" t="0" r="0" b="0"/>
            <wp:docPr id="48" name="Bildobjekt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1" cy="46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C49" w:rsidRPr="008855E9" w:rsidRDefault="00DF3DBC" w:rsidP="00BF7C42">
      <w:pPr>
        <w:jc w:val="center"/>
        <w:rPr>
          <w:b/>
          <w:sz w:val="28"/>
          <w:szCs w:val="28"/>
        </w:rPr>
      </w:pPr>
      <w:r w:rsidRPr="008855E9">
        <w:rPr>
          <w:b/>
          <w:sz w:val="28"/>
          <w:szCs w:val="28"/>
        </w:rPr>
        <w:t xml:space="preserve">Nationella Kvalitetsregistret </w:t>
      </w:r>
      <w:r w:rsidR="00752991" w:rsidRPr="008855E9">
        <w:rPr>
          <w:b/>
          <w:sz w:val="28"/>
          <w:szCs w:val="28"/>
        </w:rPr>
        <w:t>Svenska Hypofysregistret</w:t>
      </w:r>
    </w:p>
    <w:p w:rsidR="00752991" w:rsidRPr="008855E9" w:rsidRDefault="00752991">
      <w:pPr>
        <w:rPr>
          <w:b/>
        </w:rPr>
      </w:pPr>
    </w:p>
    <w:p w:rsidR="00752991" w:rsidRPr="008855E9" w:rsidRDefault="006B0FC1">
      <w:r w:rsidRPr="008855E9">
        <w:t>F</w:t>
      </w:r>
      <w:r w:rsidR="000C0C04" w:rsidRPr="008855E9">
        <w:t>örändringar</w:t>
      </w:r>
      <w:r w:rsidR="001F4409" w:rsidRPr="008855E9">
        <w:t>/</w:t>
      </w:r>
      <w:r w:rsidR="00B01256" w:rsidRPr="008855E9">
        <w:t>tumörer</w:t>
      </w:r>
      <w:r w:rsidR="00471A54" w:rsidRPr="008855E9">
        <w:t xml:space="preserve"> i hypofysområdet är ovanliga</w:t>
      </w:r>
      <w:r w:rsidR="00AF078E" w:rsidRPr="008855E9">
        <w:t xml:space="preserve"> </w:t>
      </w:r>
      <w:r w:rsidR="00B01256" w:rsidRPr="008855E9">
        <w:t xml:space="preserve">hos barn och ungdomar. Vissa förändringar, t ex cystor kan vara små </w:t>
      </w:r>
      <w:r w:rsidR="005902FD" w:rsidRPr="008855E9">
        <w:t>och orsakar inga</w:t>
      </w:r>
      <w:r w:rsidR="00B01256" w:rsidRPr="008855E9">
        <w:t xml:space="preserve"> symtom, ibland hittas de som bifynd. Andra förändringar är större och kan orsaka </w:t>
      </w:r>
      <w:r w:rsidR="0052125D" w:rsidRPr="008855E9">
        <w:t xml:space="preserve">huvudvärk, </w:t>
      </w:r>
      <w:r w:rsidR="00B01256" w:rsidRPr="008855E9">
        <w:t xml:space="preserve">ändrade hormonnivåer </w:t>
      </w:r>
      <w:r w:rsidR="0052125D" w:rsidRPr="008855E9">
        <w:t>och</w:t>
      </w:r>
      <w:r w:rsidR="00B01256" w:rsidRPr="008855E9">
        <w:t xml:space="preserve"> synpåverkan. Vid större förändringar kan det vara nödvändigt med operation. Det finns ibland behov av</w:t>
      </w:r>
      <w:r w:rsidR="00752991" w:rsidRPr="008855E9">
        <w:t xml:space="preserve"> livs</w:t>
      </w:r>
      <w:r w:rsidR="00015AEA" w:rsidRPr="008855E9">
        <w:t>lång behandling och uppföljning av de hormonbrister som behöver ersättas</w:t>
      </w:r>
      <w:r w:rsidR="00B01256" w:rsidRPr="008855E9">
        <w:t>. Några kan behöva behandling som sänker hormonnivåerna</w:t>
      </w:r>
      <w:r w:rsidR="00015AEA" w:rsidRPr="008855E9">
        <w:t xml:space="preserve"> vid </w:t>
      </w:r>
      <w:r w:rsidR="00DD17D0" w:rsidRPr="008855E9">
        <w:t>hormon</w:t>
      </w:r>
      <w:r w:rsidR="00015AEA" w:rsidRPr="008855E9">
        <w:t>överproduktion.</w:t>
      </w:r>
    </w:p>
    <w:p w:rsidR="00965169" w:rsidRDefault="00965169"/>
    <w:p w:rsidR="00575792" w:rsidRPr="008855E9" w:rsidRDefault="00752991">
      <w:r w:rsidRPr="008855E9">
        <w:t>Syftet med hypofysregistret</w:t>
      </w:r>
      <w:r w:rsidR="00BC5458" w:rsidRPr="008855E9">
        <w:t xml:space="preserve"> är att följa upp </w:t>
      </w:r>
      <w:r w:rsidR="00380575" w:rsidRPr="008855E9">
        <w:t>den</w:t>
      </w:r>
      <w:r w:rsidR="00AE6F7F" w:rsidRPr="008855E9">
        <w:t xml:space="preserve"> vård som d</w:t>
      </w:r>
      <w:r w:rsidR="00015AEA" w:rsidRPr="008855E9">
        <w:t>u</w:t>
      </w:r>
      <w:r w:rsidRPr="008855E9">
        <w:t xml:space="preserve"> får</w:t>
      </w:r>
      <w:r w:rsidR="00AF078E" w:rsidRPr="008855E9">
        <w:t xml:space="preserve">. </w:t>
      </w:r>
      <w:r w:rsidR="00575792" w:rsidRPr="008855E9">
        <w:t xml:space="preserve">Eftersom </w:t>
      </w:r>
      <w:r w:rsidR="00DF3DBC" w:rsidRPr="008855E9">
        <w:t xml:space="preserve">registret omfattar hela Sverige, båda barn och vuxna, </w:t>
      </w:r>
      <w:r w:rsidR="00B01256" w:rsidRPr="008855E9">
        <w:t>kan</w:t>
      </w:r>
      <w:r w:rsidR="00575792" w:rsidRPr="008855E9">
        <w:t xml:space="preserve"> man snabbare </w:t>
      </w:r>
      <w:r w:rsidR="00B01256" w:rsidRPr="008855E9">
        <w:t>utvärdera</w:t>
      </w:r>
      <w:r w:rsidR="00575792" w:rsidRPr="008855E9">
        <w:t xml:space="preserve"> </w:t>
      </w:r>
      <w:r w:rsidR="00380575" w:rsidRPr="008855E9">
        <w:t>resultatet av ny teknik och nya behandlingar. På d</w:t>
      </w:r>
      <w:r w:rsidR="000A4900" w:rsidRPr="008855E9">
        <w:t>etta sätt hjälper registret</w:t>
      </w:r>
      <w:r w:rsidR="00380575" w:rsidRPr="008855E9">
        <w:t xml:space="preserve"> till att förbättr</w:t>
      </w:r>
      <w:r w:rsidR="00D5476A" w:rsidRPr="008855E9">
        <w:t xml:space="preserve">a </w:t>
      </w:r>
      <w:r w:rsidR="00B01256" w:rsidRPr="008855E9">
        <w:t xml:space="preserve">vården </w:t>
      </w:r>
      <w:r w:rsidR="00D5476A" w:rsidRPr="008855E9">
        <w:t>och öka</w:t>
      </w:r>
      <w:r w:rsidR="00380575" w:rsidRPr="008855E9">
        <w:t xml:space="preserve"> kunskap</w:t>
      </w:r>
      <w:r w:rsidR="00D5476A" w:rsidRPr="008855E9">
        <w:t>en</w:t>
      </w:r>
      <w:r w:rsidR="000A4900" w:rsidRPr="008855E9">
        <w:t xml:space="preserve"> om hypofyssjukdomar</w:t>
      </w:r>
      <w:r w:rsidR="00575792" w:rsidRPr="008855E9">
        <w:t>.</w:t>
      </w:r>
    </w:p>
    <w:p w:rsidR="00575792" w:rsidRPr="008855E9" w:rsidRDefault="00575792"/>
    <w:p w:rsidR="00575792" w:rsidRPr="008855E9" w:rsidRDefault="001F4409">
      <w:pPr>
        <w:rPr>
          <w:b/>
          <w:sz w:val="28"/>
          <w:szCs w:val="28"/>
        </w:rPr>
      </w:pPr>
      <w:r w:rsidRPr="008855E9">
        <w:rPr>
          <w:b/>
          <w:sz w:val="28"/>
          <w:szCs w:val="28"/>
        </w:rPr>
        <w:t>Uppgifter som registreras</w:t>
      </w:r>
    </w:p>
    <w:p w:rsidR="00B01256" w:rsidRPr="008855E9" w:rsidRDefault="00B01256" w:rsidP="00AB1006">
      <w:pPr>
        <w:pStyle w:val="Liststycke"/>
        <w:numPr>
          <w:ilvl w:val="0"/>
          <w:numId w:val="1"/>
        </w:numPr>
      </w:pPr>
      <w:r w:rsidRPr="008855E9">
        <w:t>Hypofysförändringens</w:t>
      </w:r>
      <w:r w:rsidR="001F4409" w:rsidRPr="008855E9">
        <w:t>/-tumörens</w:t>
      </w:r>
      <w:r w:rsidRPr="008855E9">
        <w:t xml:space="preserve"> storlek och karaktär</w:t>
      </w:r>
    </w:p>
    <w:p w:rsidR="008F43F4" w:rsidRPr="008855E9" w:rsidRDefault="00AB1006" w:rsidP="00AB1006">
      <w:pPr>
        <w:pStyle w:val="Liststycke"/>
        <w:numPr>
          <w:ilvl w:val="0"/>
          <w:numId w:val="1"/>
        </w:numPr>
      </w:pPr>
      <w:r w:rsidRPr="008855E9">
        <w:t>Vikt, längd och BMI</w:t>
      </w:r>
    </w:p>
    <w:p w:rsidR="00AB1006" w:rsidRPr="008855E9" w:rsidRDefault="00AB1006" w:rsidP="00AB1006">
      <w:pPr>
        <w:pStyle w:val="Liststycke"/>
        <w:numPr>
          <w:ilvl w:val="0"/>
          <w:numId w:val="1"/>
        </w:numPr>
      </w:pPr>
      <w:r w:rsidRPr="008855E9">
        <w:t>Hur hormonproduktionen fungerar</w:t>
      </w:r>
    </w:p>
    <w:p w:rsidR="00AB1006" w:rsidRPr="008855E9" w:rsidRDefault="00F858E1" w:rsidP="00AB1006">
      <w:pPr>
        <w:pStyle w:val="Liststycke"/>
        <w:numPr>
          <w:ilvl w:val="0"/>
          <w:numId w:val="1"/>
        </w:numPr>
      </w:pPr>
      <w:r>
        <w:t>O</w:t>
      </w:r>
      <w:r w:rsidR="00DF3DBC" w:rsidRPr="008855E9">
        <w:t>m synen påverkas</w:t>
      </w:r>
    </w:p>
    <w:p w:rsidR="00AB1006" w:rsidRPr="008855E9" w:rsidRDefault="00DF3DBC" w:rsidP="00AB1006">
      <w:pPr>
        <w:pStyle w:val="Liststycke"/>
        <w:numPr>
          <w:ilvl w:val="0"/>
          <w:numId w:val="1"/>
        </w:numPr>
      </w:pPr>
      <w:r w:rsidRPr="008855E9">
        <w:t>B</w:t>
      </w:r>
      <w:r w:rsidR="000C0C04" w:rsidRPr="008855E9">
        <w:t>ehandling</w:t>
      </w:r>
    </w:p>
    <w:p w:rsidR="00AB1006" w:rsidRDefault="00AE6F7F" w:rsidP="00AB1006">
      <w:pPr>
        <w:pStyle w:val="Liststycke"/>
        <w:numPr>
          <w:ilvl w:val="0"/>
          <w:numId w:val="1"/>
        </w:numPr>
      </w:pPr>
      <w:r w:rsidRPr="008855E9">
        <w:t>Resultat av u</w:t>
      </w:r>
      <w:r w:rsidR="00AB1006" w:rsidRPr="008855E9">
        <w:t>nd</w:t>
      </w:r>
      <w:r w:rsidR="00F858E1">
        <w:t>ersökningar, t ex magnetröntgen</w:t>
      </w:r>
    </w:p>
    <w:p w:rsidR="00F858E1" w:rsidRPr="008855E9" w:rsidRDefault="00F858E1" w:rsidP="00AB1006">
      <w:pPr>
        <w:pStyle w:val="Liststycke"/>
        <w:numPr>
          <w:ilvl w:val="0"/>
          <w:numId w:val="1"/>
        </w:numPr>
      </w:pPr>
      <w:r>
        <w:t>Livskvalitet</w:t>
      </w:r>
    </w:p>
    <w:p w:rsidR="008F43F4" w:rsidRPr="008855E9" w:rsidRDefault="008F43F4"/>
    <w:p w:rsidR="000C0C04" w:rsidRPr="008855E9" w:rsidRDefault="000C0C04" w:rsidP="00AE6F7F">
      <w:pPr>
        <w:rPr>
          <w:b/>
          <w:sz w:val="28"/>
          <w:szCs w:val="28"/>
        </w:rPr>
      </w:pPr>
      <w:r w:rsidRPr="008855E9">
        <w:rPr>
          <w:b/>
          <w:sz w:val="28"/>
          <w:szCs w:val="28"/>
        </w:rPr>
        <w:t>Det är frivilligt</w:t>
      </w:r>
    </w:p>
    <w:p w:rsidR="00F325A3" w:rsidRPr="008855E9" w:rsidRDefault="00F325A3" w:rsidP="00F325A3">
      <w:r w:rsidRPr="008855E9">
        <w:t>Om du inte tackar nej kommer uppgifter från din journal att överföras till registret.</w:t>
      </w:r>
    </w:p>
    <w:p w:rsidR="00AE6F7F" w:rsidRPr="008855E9" w:rsidRDefault="00AE6F7F" w:rsidP="00AE6F7F">
      <w:r w:rsidRPr="008855E9">
        <w:t xml:space="preserve">Registrering i registret är frivillig och påverkar inte den vård du får. Meddela </w:t>
      </w:r>
      <w:r w:rsidR="00F01D50">
        <w:t xml:space="preserve">din </w:t>
      </w:r>
      <w:r w:rsidR="00965169">
        <w:t xml:space="preserve">läkare eller sjuksköterska </w:t>
      </w:r>
      <w:r w:rsidRPr="008855E9">
        <w:t xml:space="preserve">om du inte vill vara med i registret. Du kan också </w:t>
      </w:r>
      <w:r w:rsidR="00DF3DBC" w:rsidRPr="008855E9">
        <w:t>om du vill</w:t>
      </w:r>
      <w:r w:rsidRPr="008855E9">
        <w:t xml:space="preserve"> få dina uppgifter borttagna ur registret.</w:t>
      </w:r>
    </w:p>
    <w:p w:rsidR="00AE6F7F" w:rsidRPr="008855E9" w:rsidRDefault="00AE6F7F"/>
    <w:p w:rsidR="008F43F4" w:rsidRPr="008855E9" w:rsidRDefault="000A4900">
      <w:pPr>
        <w:rPr>
          <w:b/>
          <w:sz w:val="28"/>
          <w:szCs w:val="28"/>
        </w:rPr>
      </w:pPr>
      <w:r w:rsidRPr="008855E9">
        <w:rPr>
          <w:b/>
          <w:sz w:val="28"/>
          <w:szCs w:val="28"/>
        </w:rPr>
        <w:t>Sekretess och säkerhet</w:t>
      </w:r>
    </w:p>
    <w:p w:rsidR="000C0C04" w:rsidRPr="008855E9" w:rsidRDefault="008F43F4">
      <w:r w:rsidRPr="008855E9">
        <w:t xml:space="preserve">De uppgifter som samlas in </w:t>
      </w:r>
      <w:r w:rsidR="00015AEA" w:rsidRPr="008855E9">
        <w:t>om dig är avidentifierade och</w:t>
      </w:r>
      <w:r w:rsidR="00AE6F7F" w:rsidRPr="008855E9">
        <w:t xml:space="preserve"> skyddade av </w:t>
      </w:r>
      <w:r w:rsidRPr="008855E9">
        <w:t>dataskydds</w:t>
      </w:r>
      <w:r w:rsidR="00AE6F7F" w:rsidRPr="008855E9">
        <w:t>-</w:t>
      </w:r>
      <w:r w:rsidRPr="008855E9">
        <w:t>förordningen</w:t>
      </w:r>
      <w:r w:rsidR="00AE6F7F" w:rsidRPr="008855E9">
        <w:t>, GDPR, och i patientdatalagen, PDL.</w:t>
      </w:r>
      <w:r w:rsidR="004537C9" w:rsidRPr="008855E9">
        <w:t xml:space="preserve"> Ett dataskyddsombud övervakar att personuppgifterna skyddas i registret som lagarna föreskriver.</w:t>
      </w:r>
    </w:p>
    <w:p w:rsidR="00471A54" w:rsidRPr="008855E9" w:rsidRDefault="00F01D50">
      <w:r>
        <w:t>Personal</w:t>
      </w:r>
      <w:r w:rsidR="00965169">
        <w:t xml:space="preserve"> på </w:t>
      </w:r>
      <w:r>
        <w:t>din vårdenhet</w:t>
      </w:r>
      <w:r w:rsidR="00015AEA" w:rsidRPr="008855E9">
        <w:t xml:space="preserve"> och de som centralt hanterar registret får ta del av uppgifterna</w:t>
      </w:r>
      <w:r w:rsidR="00D5476A" w:rsidRPr="008855E9">
        <w:t>.</w:t>
      </w:r>
      <w:r w:rsidR="00965169">
        <w:t xml:space="preserve"> </w:t>
      </w:r>
      <w:r w:rsidR="00DF3DBC" w:rsidRPr="008855E9">
        <w:t>Uppgifterna om d</w:t>
      </w:r>
      <w:r w:rsidR="00471A54" w:rsidRPr="008855E9">
        <w:t>ig får endast användas för att utveckla och förbättra vården, ta fram statistik och för forskning inom hälso- och sjukvård</w:t>
      </w:r>
      <w:r w:rsidR="001F4409" w:rsidRPr="008855E9">
        <w:t>.</w:t>
      </w:r>
    </w:p>
    <w:p w:rsidR="000C0C04" w:rsidRPr="008855E9" w:rsidRDefault="000C0C04"/>
    <w:p w:rsidR="00DF3DBC" w:rsidRPr="008855E9" w:rsidRDefault="000C0C04">
      <w:r w:rsidRPr="008855E9">
        <w:rPr>
          <w:b/>
          <w:sz w:val="28"/>
          <w:szCs w:val="28"/>
        </w:rPr>
        <w:t>Vill du läsa mer</w:t>
      </w:r>
      <w:r w:rsidRPr="008855E9">
        <w:t xml:space="preserve"> </w:t>
      </w:r>
    </w:p>
    <w:p w:rsidR="00DD017F" w:rsidRPr="008855E9" w:rsidRDefault="00DF3DBC" w:rsidP="00DD017F">
      <w:r w:rsidRPr="008855E9">
        <w:t xml:space="preserve">Mer </w:t>
      </w:r>
      <w:r w:rsidR="000C0C04" w:rsidRPr="008855E9">
        <w:t xml:space="preserve">information kring registret </w:t>
      </w:r>
      <w:r w:rsidRPr="008855E9">
        <w:t xml:space="preserve">finns </w:t>
      </w:r>
      <w:r w:rsidR="000C0C04" w:rsidRPr="008855E9">
        <w:t xml:space="preserve">i ett informationsblad som </w:t>
      </w:r>
      <w:r w:rsidR="004537C9" w:rsidRPr="008855E9">
        <w:t xml:space="preserve">samtidigt </w:t>
      </w:r>
      <w:r w:rsidR="000C0C04" w:rsidRPr="008855E9">
        <w:t>lämnas ut till din vårdnadshavare</w:t>
      </w:r>
      <w:r w:rsidR="00965169">
        <w:t xml:space="preserve">, du kan även hitta det på registrets hemsida; </w:t>
      </w:r>
      <w:hyperlink r:id="rId8" w:history="1">
        <w:r w:rsidR="00DD017F" w:rsidRPr="00226326">
          <w:rPr>
            <w:rStyle w:val="Hyperlnk"/>
          </w:rPr>
          <w:t>https://www.cancercentrum.se/samverkan/cancerdiagnoser/hjarna-ryggmarg-och-hypofys/hypofys/kvalitetsregister-for-hypofystumorer/dokument/</w:t>
        </w:r>
      </w:hyperlink>
      <w:r w:rsidR="00DD017F">
        <w:t xml:space="preserve"> </w:t>
      </w:r>
    </w:p>
    <w:p w:rsidR="00DD017F" w:rsidRPr="008855E9" w:rsidRDefault="00DD017F" w:rsidP="00DD017F"/>
    <w:p w:rsidR="00DD017F" w:rsidRPr="008855E9" w:rsidRDefault="00DD017F" w:rsidP="00DD017F">
      <w:pPr>
        <w:rPr>
          <w:b/>
          <w:sz w:val="28"/>
          <w:szCs w:val="28"/>
        </w:rPr>
      </w:pPr>
      <w:r w:rsidRPr="008855E9">
        <w:rPr>
          <w:b/>
          <w:sz w:val="28"/>
          <w:szCs w:val="28"/>
        </w:rPr>
        <w:t>Kontaktuppgifter</w:t>
      </w:r>
    </w:p>
    <w:p w:rsidR="00DD017F" w:rsidRPr="00C36ACD" w:rsidRDefault="00DD017F" w:rsidP="00DD017F">
      <w:pPr>
        <w:rPr>
          <w:color w:val="FF0000"/>
        </w:rPr>
      </w:pPr>
      <w:r w:rsidRPr="00C36ACD">
        <w:rPr>
          <w:color w:val="FF0000"/>
        </w:rPr>
        <w:t>Namn på vårdenhet/läkare/sjuksköterska, tel.</w:t>
      </w:r>
    </w:p>
    <w:p w:rsidR="008855E9" w:rsidRPr="008855E9" w:rsidRDefault="008855E9" w:rsidP="00DD017F"/>
    <w:p w:rsidR="008855E9" w:rsidRPr="008855E9" w:rsidRDefault="008855E9">
      <w:bookmarkStart w:id="0" w:name="_GoBack"/>
      <w:bookmarkEnd w:id="0"/>
    </w:p>
    <w:sectPr w:rsidR="008855E9" w:rsidRPr="008855E9" w:rsidSect="00BF7C42">
      <w:headerReference w:type="default" r:id="rId9"/>
      <w:pgSz w:w="11906" w:h="16838"/>
      <w:pgMar w:top="142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15F" w:rsidRDefault="0096015F" w:rsidP="0096015F">
      <w:r>
        <w:separator/>
      </w:r>
    </w:p>
  </w:endnote>
  <w:endnote w:type="continuationSeparator" w:id="0">
    <w:p w:rsidR="0096015F" w:rsidRDefault="0096015F" w:rsidP="0096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15F" w:rsidRDefault="0096015F" w:rsidP="0096015F">
      <w:r>
        <w:separator/>
      </w:r>
    </w:p>
  </w:footnote>
  <w:footnote w:type="continuationSeparator" w:id="0">
    <w:p w:rsidR="0096015F" w:rsidRDefault="0096015F" w:rsidP="0096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15F" w:rsidRDefault="00BF7C42">
    <w:pPr>
      <w:pStyle w:val="Sidhuvud"/>
    </w:pPr>
    <w:r>
      <w:rPr>
        <w:rFonts w:ascii="Arial" w:hAnsi="Arial" w:cs="Arial"/>
        <w:b/>
        <w:noProof/>
        <w:sz w:val="40"/>
        <w:szCs w:val="40"/>
      </w:rPr>
      <w:t xml:space="preserve">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90F7A"/>
    <w:multiLevelType w:val="hybridMultilevel"/>
    <w:tmpl w:val="F9A00B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91"/>
    <w:rsid w:val="00015AEA"/>
    <w:rsid w:val="000A4900"/>
    <w:rsid w:val="000C0C04"/>
    <w:rsid w:val="000D3E6A"/>
    <w:rsid w:val="001B4C49"/>
    <w:rsid w:val="001F4409"/>
    <w:rsid w:val="003166A7"/>
    <w:rsid w:val="00380575"/>
    <w:rsid w:val="004537C9"/>
    <w:rsid w:val="00471A54"/>
    <w:rsid w:val="0052125D"/>
    <w:rsid w:val="00575792"/>
    <w:rsid w:val="005902FD"/>
    <w:rsid w:val="006B0FC1"/>
    <w:rsid w:val="00752991"/>
    <w:rsid w:val="008045CF"/>
    <w:rsid w:val="00865E03"/>
    <w:rsid w:val="008855E9"/>
    <w:rsid w:val="00897754"/>
    <w:rsid w:val="008B077C"/>
    <w:rsid w:val="008F43F4"/>
    <w:rsid w:val="009259CB"/>
    <w:rsid w:val="0096015F"/>
    <w:rsid w:val="00965169"/>
    <w:rsid w:val="00AB1006"/>
    <w:rsid w:val="00AE6F7F"/>
    <w:rsid w:val="00AF078E"/>
    <w:rsid w:val="00B01256"/>
    <w:rsid w:val="00B917AB"/>
    <w:rsid w:val="00BC5458"/>
    <w:rsid w:val="00BF7C42"/>
    <w:rsid w:val="00D428C3"/>
    <w:rsid w:val="00D5476A"/>
    <w:rsid w:val="00DD017F"/>
    <w:rsid w:val="00DD17D0"/>
    <w:rsid w:val="00DF3DBC"/>
    <w:rsid w:val="00E537E8"/>
    <w:rsid w:val="00EE0404"/>
    <w:rsid w:val="00F01D50"/>
    <w:rsid w:val="00F325A3"/>
    <w:rsid w:val="00F8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85BD24DE-0561-40A8-A4A8-599E4CE2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AB10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AB1006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AB1006"/>
    <w:pPr>
      <w:ind w:left="720"/>
      <w:contextualSpacing/>
    </w:pPr>
  </w:style>
  <w:style w:type="character" w:styleId="Hyperlnk">
    <w:name w:val="Hyperlink"/>
    <w:basedOn w:val="Standardstycketeckensnitt"/>
    <w:rsid w:val="00965169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nhideWhenUsed/>
    <w:rsid w:val="0096015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96015F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96015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9601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1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cercentrum.se/samverkan/cancerdiagnoser/hjarna-ryggmarg-och-hypofys/hypofys/kvalitetsregister-for-hypofystumorer/dokumen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1047273C.dotm</Template>
  <TotalTime>1</TotalTime>
  <Pages>1</Pages>
  <Words>308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Rollof</dc:creator>
  <cp:keywords/>
  <dc:description/>
  <cp:lastModifiedBy>Örjan Bäfver</cp:lastModifiedBy>
  <cp:revision>3</cp:revision>
  <cp:lastPrinted>2019-01-17T15:07:00Z</cp:lastPrinted>
  <dcterms:created xsi:type="dcterms:W3CDTF">2019-02-25T12:20:00Z</dcterms:created>
  <dcterms:modified xsi:type="dcterms:W3CDTF">2019-03-27T10:30:00Z</dcterms:modified>
</cp:coreProperties>
</file>