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7BE8D" w14:textId="025B5146" w:rsidR="006E6E66" w:rsidRDefault="000B5AE0" w:rsidP="00EC69F2">
      <w:pPr>
        <w:pStyle w:val="Mottagare"/>
        <w:tabs>
          <w:tab w:val="clear" w:pos="8505"/>
          <w:tab w:val="left" w:pos="5670"/>
        </w:tabs>
      </w:pPr>
      <w:r>
        <w:t>PNR</w:t>
      </w:r>
    </w:p>
    <w:p w14:paraId="26F4446E" w14:textId="3CEA14DB" w:rsidR="003E07D7" w:rsidRPr="00D21789" w:rsidRDefault="000B5AE0" w:rsidP="00EC69F2">
      <w:pPr>
        <w:pStyle w:val="Mottagare"/>
        <w:tabs>
          <w:tab w:val="clear" w:pos="8505"/>
          <w:tab w:val="left" w:pos="5670"/>
        </w:tabs>
      </w:pPr>
      <w:r>
        <w:t>Västerås</w:t>
      </w:r>
      <w:r w:rsidR="00EC69F2">
        <w:tab/>
      </w:r>
    </w:p>
    <w:p w14:paraId="03F1EC6F" w14:textId="104CEE65" w:rsidR="00493D90" w:rsidRPr="00D21789" w:rsidRDefault="009E7098" w:rsidP="005010D0">
      <w:pPr>
        <w:pStyle w:val="Handlggare"/>
      </w:pPr>
      <w:r>
        <w:t>2024-05-30</w:t>
      </w:r>
      <w:r w:rsidR="00EC69F2">
        <w:tab/>
      </w:r>
    </w:p>
    <w:p w14:paraId="730801D6" w14:textId="77777777" w:rsidR="004224DC" w:rsidRPr="004224DC" w:rsidRDefault="004224DC" w:rsidP="0028117A"/>
    <w:p w14:paraId="77E1073D" w14:textId="1782B7E8" w:rsidR="00444323" w:rsidRDefault="00160FAE" w:rsidP="00FF26C7">
      <w:pPr>
        <w:pStyle w:val="Rubrik1"/>
      </w:pPr>
      <w:r>
        <w:t xml:space="preserve">Mötesanteckningar </w:t>
      </w:r>
      <w:r w:rsidR="00335049">
        <w:t xml:space="preserve">från </w:t>
      </w:r>
      <w:r w:rsidR="000B5AE0">
        <w:t>möte med RCC Mellansveriges patient- och närståenderåd (PNR)</w:t>
      </w:r>
    </w:p>
    <w:p w14:paraId="26B701DE" w14:textId="7E8DCD94" w:rsidR="00775586" w:rsidRPr="00AB6E14" w:rsidRDefault="007B1DBD" w:rsidP="00775586">
      <w:r>
        <w:t>Sänd- och närvarolista</w:t>
      </w:r>
    </w:p>
    <w:tbl>
      <w:tblPr>
        <w:tblW w:w="8075" w:type="dxa"/>
        <w:tblCellMar>
          <w:left w:w="70" w:type="dxa"/>
          <w:right w:w="70" w:type="dxa"/>
        </w:tblCellMar>
        <w:tblLook w:val="04A0" w:firstRow="1" w:lastRow="0" w:firstColumn="1" w:lastColumn="0" w:noHBand="0" w:noVBand="1"/>
      </w:tblPr>
      <w:tblGrid>
        <w:gridCol w:w="2880"/>
        <w:gridCol w:w="2880"/>
        <w:gridCol w:w="2315"/>
      </w:tblGrid>
      <w:tr w:rsidR="00D77F98" w:rsidRPr="00444323" w14:paraId="1F55BADA" w14:textId="77777777" w:rsidTr="00D77F98">
        <w:trPr>
          <w:trHeight w:val="3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29586" w14:textId="0F9203AA" w:rsidR="00D77F98" w:rsidRPr="00311B07" w:rsidRDefault="00D77F98" w:rsidP="00444323">
            <w:pPr>
              <w:spacing w:after="0" w:line="240" w:lineRule="auto"/>
              <w:rPr>
                <w:rFonts w:ascii="Trebuchet MS" w:eastAsia="Times New Roman" w:hAnsi="Trebuchet MS" w:cs="Times New Roman"/>
                <w:b/>
                <w:bCs/>
                <w:color w:val="000000"/>
                <w:sz w:val="20"/>
                <w:szCs w:val="20"/>
                <w:lang w:eastAsia="sv-SE"/>
              </w:rPr>
            </w:pPr>
            <w:r w:rsidRPr="00311B07">
              <w:rPr>
                <w:rFonts w:ascii="Trebuchet MS" w:eastAsia="Times New Roman" w:hAnsi="Trebuchet MS" w:cs="Times New Roman"/>
                <w:b/>
                <w:bCs/>
                <w:color w:val="000000"/>
                <w:sz w:val="20"/>
                <w:szCs w:val="20"/>
                <w:lang w:eastAsia="sv-SE"/>
              </w:rPr>
              <w:t>Namn</w:t>
            </w:r>
          </w:p>
        </w:tc>
        <w:tc>
          <w:tcPr>
            <w:tcW w:w="2880" w:type="dxa"/>
            <w:tcBorders>
              <w:top w:val="single" w:sz="4" w:space="0" w:color="auto"/>
              <w:left w:val="single" w:sz="4" w:space="0" w:color="auto"/>
              <w:bottom w:val="single" w:sz="4" w:space="0" w:color="auto"/>
              <w:right w:val="single" w:sz="4" w:space="0" w:color="auto"/>
            </w:tcBorders>
          </w:tcPr>
          <w:p w14:paraId="25EA1F53" w14:textId="77777777" w:rsidR="00D77F98" w:rsidRPr="00311B07" w:rsidRDefault="00D77F98" w:rsidP="00444323">
            <w:pPr>
              <w:spacing w:after="0" w:line="240" w:lineRule="auto"/>
              <w:rPr>
                <w:rFonts w:ascii="Trebuchet MS" w:eastAsia="Times New Roman" w:hAnsi="Trebuchet MS" w:cs="Times New Roman"/>
                <w:b/>
                <w:bCs/>
                <w:color w:val="000000"/>
                <w:sz w:val="20"/>
                <w:szCs w:val="20"/>
                <w:lang w:eastAsia="sv-SE"/>
              </w:rPr>
            </w:pPr>
          </w:p>
          <w:p w14:paraId="72722381" w14:textId="77777777" w:rsidR="00D77F98" w:rsidRPr="00311B07" w:rsidRDefault="00D77F98" w:rsidP="00444323">
            <w:pPr>
              <w:spacing w:after="0" w:line="240" w:lineRule="auto"/>
              <w:rPr>
                <w:rFonts w:ascii="Trebuchet MS" w:eastAsia="Times New Roman" w:hAnsi="Trebuchet MS" w:cs="Times New Roman"/>
                <w:b/>
                <w:bCs/>
                <w:color w:val="000000"/>
                <w:sz w:val="20"/>
                <w:szCs w:val="20"/>
                <w:lang w:eastAsia="sv-SE"/>
              </w:rPr>
            </w:pPr>
          </w:p>
          <w:p w14:paraId="7FCEF968" w14:textId="21C089C6" w:rsidR="00D77F98" w:rsidRPr="00311B07" w:rsidRDefault="00D77F98" w:rsidP="00444323">
            <w:pPr>
              <w:spacing w:after="0" w:line="240" w:lineRule="auto"/>
              <w:rPr>
                <w:rFonts w:ascii="Trebuchet MS" w:eastAsia="Times New Roman" w:hAnsi="Trebuchet MS" w:cs="Times New Roman"/>
                <w:b/>
                <w:bCs/>
                <w:color w:val="000000"/>
                <w:sz w:val="20"/>
                <w:szCs w:val="20"/>
                <w:lang w:eastAsia="sv-SE"/>
              </w:rPr>
            </w:pPr>
            <w:r w:rsidRPr="00311B07">
              <w:rPr>
                <w:rFonts w:ascii="Trebuchet MS" w:eastAsia="Times New Roman" w:hAnsi="Trebuchet MS" w:cs="Times New Roman"/>
                <w:b/>
                <w:bCs/>
                <w:color w:val="000000"/>
                <w:sz w:val="20"/>
                <w:szCs w:val="20"/>
                <w:lang w:eastAsia="sv-SE"/>
              </w:rPr>
              <w:t>Ev. förening</w:t>
            </w:r>
          </w:p>
        </w:tc>
        <w:tc>
          <w:tcPr>
            <w:tcW w:w="2315" w:type="dxa"/>
            <w:tcBorders>
              <w:top w:val="single" w:sz="4" w:space="0" w:color="auto"/>
              <w:left w:val="single" w:sz="4" w:space="0" w:color="auto"/>
              <w:bottom w:val="single" w:sz="4" w:space="0" w:color="auto"/>
              <w:right w:val="single" w:sz="4" w:space="0" w:color="auto"/>
            </w:tcBorders>
          </w:tcPr>
          <w:p w14:paraId="5B6C26B4" w14:textId="77777777" w:rsidR="00D77F98" w:rsidRPr="00311B07" w:rsidRDefault="00D77F98" w:rsidP="00444323">
            <w:pPr>
              <w:spacing w:after="0" w:line="240" w:lineRule="auto"/>
              <w:rPr>
                <w:rFonts w:ascii="Trebuchet MS" w:eastAsia="Times New Roman" w:hAnsi="Trebuchet MS" w:cs="Times New Roman"/>
                <w:b/>
                <w:bCs/>
                <w:color w:val="000000"/>
                <w:sz w:val="20"/>
                <w:szCs w:val="20"/>
                <w:lang w:eastAsia="sv-SE"/>
              </w:rPr>
            </w:pPr>
            <w:r w:rsidRPr="00311B07">
              <w:rPr>
                <w:rFonts w:ascii="Trebuchet MS" w:eastAsia="Times New Roman" w:hAnsi="Trebuchet MS" w:cs="Times New Roman"/>
                <w:b/>
                <w:bCs/>
                <w:color w:val="000000"/>
                <w:sz w:val="20"/>
                <w:szCs w:val="20"/>
                <w:lang w:eastAsia="sv-SE"/>
              </w:rPr>
              <w:t>Närvaro</w:t>
            </w:r>
          </w:p>
          <w:p w14:paraId="7EBE31E6" w14:textId="77777777" w:rsidR="00D77F98" w:rsidRPr="00311B07" w:rsidRDefault="00D77F98" w:rsidP="00444323">
            <w:pPr>
              <w:spacing w:after="0" w:line="240" w:lineRule="auto"/>
              <w:rPr>
                <w:rFonts w:ascii="Trebuchet MS" w:eastAsia="Times New Roman" w:hAnsi="Trebuchet MS" w:cs="Times New Roman"/>
                <w:b/>
                <w:bCs/>
                <w:color w:val="000000"/>
                <w:sz w:val="20"/>
                <w:szCs w:val="20"/>
                <w:lang w:eastAsia="sv-SE"/>
              </w:rPr>
            </w:pPr>
            <w:r w:rsidRPr="00311B07">
              <w:rPr>
                <w:rFonts w:ascii="Trebuchet MS" w:eastAsia="Times New Roman" w:hAnsi="Trebuchet MS" w:cs="Times New Roman"/>
                <w:b/>
                <w:bCs/>
                <w:color w:val="000000"/>
                <w:sz w:val="20"/>
                <w:szCs w:val="20"/>
                <w:lang w:eastAsia="sv-SE"/>
              </w:rPr>
              <w:t>X=närvarande</w:t>
            </w:r>
          </w:p>
          <w:p w14:paraId="4242FFA2" w14:textId="2D702016" w:rsidR="00D77F98" w:rsidRPr="00311B07" w:rsidRDefault="00D77F98" w:rsidP="00444323">
            <w:pPr>
              <w:spacing w:after="0" w:line="240" w:lineRule="auto"/>
              <w:rPr>
                <w:rFonts w:ascii="Trebuchet MS" w:eastAsia="Times New Roman" w:hAnsi="Trebuchet MS" w:cs="Times New Roman"/>
                <w:b/>
                <w:bCs/>
                <w:color w:val="000000"/>
                <w:sz w:val="20"/>
                <w:szCs w:val="20"/>
                <w:lang w:eastAsia="sv-SE"/>
              </w:rPr>
            </w:pPr>
            <w:r w:rsidRPr="00311B07">
              <w:rPr>
                <w:rFonts w:ascii="Trebuchet MS" w:eastAsia="Times New Roman" w:hAnsi="Trebuchet MS" w:cs="Times New Roman"/>
                <w:b/>
                <w:bCs/>
                <w:color w:val="000000"/>
                <w:sz w:val="20"/>
                <w:szCs w:val="20"/>
                <w:lang w:eastAsia="sv-SE"/>
              </w:rPr>
              <w:t>0=frånvarande</w:t>
            </w:r>
          </w:p>
        </w:tc>
      </w:tr>
      <w:tr w:rsidR="00755015" w:rsidRPr="00444323" w14:paraId="4D4D4BB1" w14:textId="1A68EDFB" w:rsidTr="00D77F98">
        <w:trPr>
          <w:trHeight w:val="3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1CA5E" w14:textId="77777777" w:rsidR="00755015" w:rsidRPr="00311B07" w:rsidRDefault="00755015" w:rsidP="00444323">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Barbro Pettersson</w:t>
            </w:r>
          </w:p>
        </w:tc>
        <w:tc>
          <w:tcPr>
            <w:tcW w:w="2880" w:type="dxa"/>
            <w:tcBorders>
              <w:top w:val="single" w:sz="4" w:space="0" w:color="auto"/>
              <w:left w:val="single" w:sz="4" w:space="0" w:color="auto"/>
              <w:bottom w:val="single" w:sz="4" w:space="0" w:color="auto"/>
              <w:right w:val="single" w:sz="4" w:space="0" w:color="auto"/>
            </w:tcBorders>
          </w:tcPr>
          <w:p w14:paraId="478A147C" w14:textId="2BE1E57E" w:rsidR="00755015" w:rsidRPr="00311B07" w:rsidRDefault="00755015" w:rsidP="00444323">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Mun-och halscancerföreningen</w:t>
            </w:r>
          </w:p>
        </w:tc>
        <w:tc>
          <w:tcPr>
            <w:tcW w:w="2315" w:type="dxa"/>
            <w:tcBorders>
              <w:top w:val="single" w:sz="4" w:space="0" w:color="auto"/>
              <w:left w:val="single" w:sz="4" w:space="0" w:color="auto"/>
              <w:bottom w:val="single" w:sz="4" w:space="0" w:color="auto"/>
              <w:right w:val="single" w:sz="4" w:space="0" w:color="auto"/>
            </w:tcBorders>
          </w:tcPr>
          <w:p w14:paraId="467E75A6" w14:textId="6DAD9C85" w:rsidR="00755015" w:rsidRPr="00311B07" w:rsidRDefault="001F755B" w:rsidP="00444323">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B678D9" w:rsidRPr="00444323" w14:paraId="3C0664EC" w14:textId="77777777" w:rsidTr="00D77F98">
        <w:trPr>
          <w:trHeight w:val="3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EFCB4" w14:textId="4953AE18" w:rsidR="00B678D9" w:rsidRPr="00311B07" w:rsidRDefault="00B678D9" w:rsidP="00444323">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Belinda Haral</w:t>
            </w:r>
            <w:r w:rsidR="00D77F98" w:rsidRPr="00311B07">
              <w:rPr>
                <w:rFonts w:ascii="Trebuchet MS" w:eastAsia="Times New Roman" w:hAnsi="Trebuchet MS" w:cs="Times New Roman"/>
                <w:color w:val="000000"/>
                <w:sz w:val="20"/>
                <w:szCs w:val="20"/>
                <w:lang w:eastAsia="sv-SE"/>
              </w:rPr>
              <w:t>d</w:t>
            </w:r>
            <w:r w:rsidRPr="00311B07">
              <w:rPr>
                <w:rFonts w:ascii="Trebuchet MS" w:eastAsia="Times New Roman" w:hAnsi="Trebuchet MS" w:cs="Times New Roman"/>
                <w:color w:val="000000"/>
                <w:sz w:val="20"/>
                <w:szCs w:val="20"/>
                <w:lang w:eastAsia="sv-SE"/>
              </w:rPr>
              <w:t>sson</w:t>
            </w:r>
          </w:p>
        </w:tc>
        <w:tc>
          <w:tcPr>
            <w:tcW w:w="2880" w:type="dxa"/>
            <w:tcBorders>
              <w:top w:val="single" w:sz="4" w:space="0" w:color="auto"/>
              <w:left w:val="single" w:sz="4" w:space="0" w:color="auto"/>
              <w:bottom w:val="single" w:sz="4" w:space="0" w:color="auto"/>
              <w:right w:val="single" w:sz="4" w:space="0" w:color="auto"/>
            </w:tcBorders>
          </w:tcPr>
          <w:p w14:paraId="7B012F7F" w14:textId="1264D3A3" w:rsidR="00B678D9" w:rsidRPr="00311B07" w:rsidRDefault="00B678D9" w:rsidP="00444323">
            <w:pPr>
              <w:spacing w:after="0" w:line="240" w:lineRule="auto"/>
              <w:rPr>
                <w:rFonts w:ascii="Trebuchet MS" w:eastAsia="Times New Roman" w:hAnsi="Trebuchet MS" w:cs="Times New Roman"/>
                <w:color w:val="000000"/>
                <w:sz w:val="20"/>
                <w:szCs w:val="20"/>
                <w:lang w:eastAsia="sv-SE"/>
              </w:rPr>
            </w:pPr>
            <w:proofErr w:type="spellStart"/>
            <w:r w:rsidRPr="00311B07">
              <w:rPr>
                <w:rFonts w:ascii="Trebuchet MS" w:eastAsia="Times New Roman" w:hAnsi="Trebuchet MS" w:cs="Times New Roman"/>
                <w:color w:val="000000"/>
                <w:sz w:val="20"/>
                <w:szCs w:val="20"/>
                <w:lang w:eastAsia="sv-SE"/>
              </w:rPr>
              <w:t>Gyncancerförbundet</w:t>
            </w:r>
            <w:proofErr w:type="spellEnd"/>
          </w:p>
        </w:tc>
        <w:tc>
          <w:tcPr>
            <w:tcW w:w="2315" w:type="dxa"/>
            <w:tcBorders>
              <w:top w:val="single" w:sz="4" w:space="0" w:color="auto"/>
              <w:left w:val="single" w:sz="4" w:space="0" w:color="auto"/>
              <w:bottom w:val="single" w:sz="4" w:space="0" w:color="auto"/>
              <w:right w:val="single" w:sz="4" w:space="0" w:color="auto"/>
            </w:tcBorders>
          </w:tcPr>
          <w:p w14:paraId="77881E7C" w14:textId="025AE56D" w:rsidR="00B678D9" w:rsidRPr="00311B07" w:rsidRDefault="004D6A9E" w:rsidP="00444323">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0</w:t>
            </w:r>
          </w:p>
        </w:tc>
      </w:tr>
      <w:tr w:rsidR="00755015" w:rsidRPr="00444323" w14:paraId="21CA5E41" w14:textId="0B2E746C"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B3A2C83" w14:textId="77777777" w:rsidR="00755015" w:rsidRPr="00311B07" w:rsidRDefault="00755015" w:rsidP="00444323">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Bo Erixon</w:t>
            </w:r>
          </w:p>
        </w:tc>
        <w:tc>
          <w:tcPr>
            <w:tcW w:w="2880" w:type="dxa"/>
            <w:tcBorders>
              <w:top w:val="nil"/>
              <w:left w:val="single" w:sz="4" w:space="0" w:color="auto"/>
              <w:bottom w:val="single" w:sz="4" w:space="0" w:color="auto"/>
              <w:right w:val="single" w:sz="4" w:space="0" w:color="auto"/>
            </w:tcBorders>
          </w:tcPr>
          <w:p w14:paraId="3102A58A" w14:textId="558AD534" w:rsidR="00755015" w:rsidRPr="00311B07" w:rsidRDefault="00755015" w:rsidP="00444323">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Lungcancerföreningen</w:t>
            </w:r>
          </w:p>
        </w:tc>
        <w:tc>
          <w:tcPr>
            <w:tcW w:w="2315" w:type="dxa"/>
            <w:tcBorders>
              <w:top w:val="nil"/>
              <w:left w:val="single" w:sz="4" w:space="0" w:color="auto"/>
              <w:bottom w:val="single" w:sz="4" w:space="0" w:color="auto"/>
              <w:right w:val="single" w:sz="4" w:space="0" w:color="auto"/>
            </w:tcBorders>
          </w:tcPr>
          <w:p w14:paraId="10350B95" w14:textId="0617BB61" w:rsidR="00755015" w:rsidRPr="00311B07" w:rsidRDefault="001F755B" w:rsidP="00444323">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7B1DBD" w:rsidRPr="00444323" w14:paraId="4D867657" w14:textId="77777777"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tcPr>
          <w:p w14:paraId="0556EA4B" w14:textId="59A8D8A3" w:rsidR="007B1DBD" w:rsidRPr="00311B07" w:rsidRDefault="007B1DBD" w:rsidP="00444323">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Caroline </w:t>
            </w:r>
            <w:proofErr w:type="spellStart"/>
            <w:r w:rsidRPr="00311B07">
              <w:rPr>
                <w:rFonts w:ascii="Trebuchet MS" w:eastAsia="Times New Roman" w:hAnsi="Trebuchet MS" w:cs="Times New Roman"/>
                <w:color w:val="000000"/>
                <w:sz w:val="20"/>
                <w:szCs w:val="20"/>
                <w:lang w:eastAsia="sv-SE"/>
              </w:rPr>
              <w:t>Taxén</w:t>
            </w:r>
            <w:proofErr w:type="spellEnd"/>
          </w:p>
        </w:tc>
        <w:tc>
          <w:tcPr>
            <w:tcW w:w="2880" w:type="dxa"/>
            <w:tcBorders>
              <w:top w:val="nil"/>
              <w:left w:val="single" w:sz="4" w:space="0" w:color="auto"/>
              <w:bottom w:val="single" w:sz="4" w:space="0" w:color="auto"/>
              <w:right w:val="single" w:sz="4" w:space="0" w:color="auto"/>
            </w:tcBorders>
          </w:tcPr>
          <w:p w14:paraId="7266E42F" w14:textId="3D8BBB88" w:rsidR="007B1DBD" w:rsidRPr="00311B07" w:rsidRDefault="007B1DBD" w:rsidP="00444323">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w:t>
            </w:r>
          </w:p>
        </w:tc>
        <w:tc>
          <w:tcPr>
            <w:tcW w:w="2315" w:type="dxa"/>
            <w:tcBorders>
              <w:top w:val="nil"/>
              <w:left w:val="single" w:sz="4" w:space="0" w:color="auto"/>
              <w:bottom w:val="single" w:sz="4" w:space="0" w:color="auto"/>
              <w:right w:val="single" w:sz="4" w:space="0" w:color="auto"/>
            </w:tcBorders>
          </w:tcPr>
          <w:p w14:paraId="704CCDF7" w14:textId="7420465C" w:rsidR="007B1DBD" w:rsidRPr="00311B07" w:rsidRDefault="004D6A9E" w:rsidP="00444323">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0</w:t>
            </w:r>
          </w:p>
        </w:tc>
      </w:tr>
      <w:tr w:rsidR="00311B07" w:rsidRPr="00444323" w14:paraId="0E8A8FA8" w14:textId="77777777"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tcPr>
          <w:p w14:paraId="1F9CC441" w14:textId="4785C6D4"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Ewa Larsson</w:t>
            </w:r>
          </w:p>
        </w:tc>
        <w:tc>
          <w:tcPr>
            <w:tcW w:w="2880" w:type="dxa"/>
            <w:tcBorders>
              <w:top w:val="nil"/>
              <w:left w:val="single" w:sz="4" w:space="0" w:color="auto"/>
              <w:bottom w:val="single" w:sz="4" w:space="0" w:color="auto"/>
              <w:right w:val="single" w:sz="4" w:space="0" w:color="auto"/>
            </w:tcBorders>
          </w:tcPr>
          <w:p w14:paraId="5C21A756" w14:textId="6EAB7991"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Lungcancerföreningen</w:t>
            </w:r>
          </w:p>
        </w:tc>
        <w:tc>
          <w:tcPr>
            <w:tcW w:w="2315" w:type="dxa"/>
            <w:tcBorders>
              <w:top w:val="nil"/>
              <w:left w:val="single" w:sz="4" w:space="0" w:color="auto"/>
              <w:bottom w:val="single" w:sz="4" w:space="0" w:color="auto"/>
              <w:right w:val="single" w:sz="4" w:space="0" w:color="auto"/>
            </w:tcBorders>
          </w:tcPr>
          <w:p w14:paraId="121D7127" w14:textId="5BCE01CA"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5C9F8CFA" w14:textId="5E0A1D62"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B8EB415"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Eva Norman</w:t>
            </w:r>
          </w:p>
        </w:tc>
        <w:tc>
          <w:tcPr>
            <w:tcW w:w="2880" w:type="dxa"/>
            <w:tcBorders>
              <w:top w:val="nil"/>
              <w:left w:val="single" w:sz="4" w:space="0" w:color="auto"/>
              <w:bottom w:val="single" w:sz="4" w:space="0" w:color="auto"/>
              <w:right w:val="single" w:sz="4" w:space="0" w:color="auto"/>
            </w:tcBorders>
          </w:tcPr>
          <w:p w14:paraId="7660A764" w14:textId="41FAFFF9"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Bröstcancerföreningen Hilda</w:t>
            </w:r>
          </w:p>
        </w:tc>
        <w:tc>
          <w:tcPr>
            <w:tcW w:w="2315" w:type="dxa"/>
            <w:tcBorders>
              <w:top w:val="nil"/>
              <w:left w:val="single" w:sz="4" w:space="0" w:color="auto"/>
              <w:bottom w:val="single" w:sz="4" w:space="0" w:color="auto"/>
              <w:right w:val="single" w:sz="4" w:space="0" w:color="auto"/>
            </w:tcBorders>
          </w:tcPr>
          <w:p w14:paraId="451612AA" w14:textId="11040DEA"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6E554563" w14:textId="7AD6EA55"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FF03CB1" w14:textId="7302FDBE"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Eva Persson</w:t>
            </w:r>
          </w:p>
        </w:tc>
        <w:tc>
          <w:tcPr>
            <w:tcW w:w="2880" w:type="dxa"/>
            <w:tcBorders>
              <w:top w:val="nil"/>
              <w:left w:val="single" w:sz="4" w:space="0" w:color="auto"/>
              <w:bottom w:val="single" w:sz="4" w:space="0" w:color="auto"/>
              <w:right w:val="single" w:sz="4" w:space="0" w:color="auto"/>
            </w:tcBorders>
          </w:tcPr>
          <w:p w14:paraId="7F807991" w14:textId="5D4C8880"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PALEMA</w:t>
            </w:r>
          </w:p>
        </w:tc>
        <w:tc>
          <w:tcPr>
            <w:tcW w:w="2315" w:type="dxa"/>
            <w:tcBorders>
              <w:top w:val="nil"/>
              <w:left w:val="single" w:sz="4" w:space="0" w:color="auto"/>
              <w:bottom w:val="single" w:sz="4" w:space="0" w:color="auto"/>
              <w:right w:val="single" w:sz="4" w:space="0" w:color="auto"/>
            </w:tcBorders>
          </w:tcPr>
          <w:p w14:paraId="21E8B245" w14:textId="0927970D"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25D82E5F" w14:textId="770BD06A"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853E72A" w14:textId="6F887CE8"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Eva </w:t>
            </w:r>
            <w:proofErr w:type="spellStart"/>
            <w:r w:rsidRPr="00311B07">
              <w:rPr>
                <w:rFonts w:ascii="Trebuchet MS" w:eastAsia="Times New Roman" w:hAnsi="Trebuchet MS" w:cs="Times New Roman"/>
                <w:color w:val="000000"/>
                <w:sz w:val="20"/>
                <w:szCs w:val="20"/>
                <w:lang w:eastAsia="sv-SE"/>
              </w:rPr>
              <w:t>Rogstadius</w:t>
            </w:r>
            <w:proofErr w:type="spellEnd"/>
          </w:p>
        </w:tc>
        <w:tc>
          <w:tcPr>
            <w:tcW w:w="2880" w:type="dxa"/>
            <w:tcBorders>
              <w:top w:val="nil"/>
              <w:left w:val="single" w:sz="4" w:space="0" w:color="auto"/>
              <w:bottom w:val="single" w:sz="4" w:space="0" w:color="auto"/>
              <w:right w:val="single" w:sz="4" w:space="0" w:color="auto"/>
            </w:tcBorders>
          </w:tcPr>
          <w:p w14:paraId="5A4BA01B" w14:textId="6129EBFB"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w:t>
            </w:r>
          </w:p>
        </w:tc>
        <w:tc>
          <w:tcPr>
            <w:tcW w:w="2315" w:type="dxa"/>
            <w:tcBorders>
              <w:top w:val="nil"/>
              <w:left w:val="single" w:sz="4" w:space="0" w:color="auto"/>
              <w:bottom w:val="single" w:sz="4" w:space="0" w:color="auto"/>
              <w:right w:val="single" w:sz="4" w:space="0" w:color="auto"/>
            </w:tcBorders>
          </w:tcPr>
          <w:p w14:paraId="1B475A10" w14:textId="1538275F" w:rsidR="00311B07" w:rsidRPr="00311B07" w:rsidRDefault="004D6A9E"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0</w:t>
            </w:r>
          </w:p>
        </w:tc>
      </w:tr>
      <w:tr w:rsidR="00311B07" w:rsidRPr="00444323" w14:paraId="037B6C2C" w14:textId="77777777"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tcPr>
          <w:p w14:paraId="1A8260CA" w14:textId="08742A7C"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Fredrik </w:t>
            </w:r>
            <w:proofErr w:type="spellStart"/>
            <w:r w:rsidRPr="00311B07">
              <w:rPr>
                <w:rFonts w:ascii="Trebuchet MS" w:eastAsia="Times New Roman" w:hAnsi="Trebuchet MS" w:cs="Times New Roman"/>
                <w:color w:val="000000"/>
                <w:sz w:val="20"/>
                <w:szCs w:val="20"/>
                <w:lang w:eastAsia="sv-SE"/>
              </w:rPr>
              <w:t>Hopfgarten</w:t>
            </w:r>
            <w:proofErr w:type="spellEnd"/>
          </w:p>
        </w:tc>
        <w:tc>
          <w:tcPr>
            <w:tcW w:w="2880" w:type="dxa"/>
            <w:tcBorders>
              <w:top w:val="nil"/>
              <w:left w:val="single" w:sz="4" w:space="0" w:color="auto"/>
              <w:bottom w:val="single" w:sz="4" w:space="0" w:color="auto"/>
              <w:right w:val="single" w:sz="4" w:space="0" w:color="auto"/>
            </w:tcBorders>
          </w:tcPr>
          <w:p w14:paraId="16C7D45E" w14:textId="70E46195"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5A2CEE">
              <w:rPr>
                <w:rFonts w:ascii="Trebuchet MS" w:eastAsia="Times New Roman" w:hAnsi="Trebuchet MS" w:cs="Times New Roman"/>
                <w:color w:val="000000"/>
                <w:sz w:val="20"/>
                <w:szCs w:val="20"/>
                <w:lang w:eastAsia="sv-SE"/>
              </w:rPr>
              <w:t>Mag- och tarmförbundet</w:t>
            </w:r>
          </w:p>
        </w:tc>
        <w:tc>
          <w:tcPr>
            <w:tcW w:w="2315" w:type="dxa"/>
            <w:tcBorders>
              <w:top w:val="nil"/>
              <w:left w:val="single" w:sz="4" w:space="0" w:color="auto"/>
              <w:bottom w:val="single" w:sz="4" w:space="0" w:color="auto"/>
              <w:right w:val="single" w:sz="4" w:space="0" w:color="auto"/>
            </w:tcBorders>
          </w:tcPr>
          <w:p w14:paraId="0B2AC95B" w14:textId="7944280F"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 digitalt</w:t>
            </w:r>
          </w:p>
        </w:tc>
      </w:tr>
      <w:tr w:rsidR="00311B07" w:rsidRPr="00444323" w14:paraId="51AA430D" w14:textId="63AC6A39"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502A616" w14:textId="2D2342BA"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Helena </w:t>
            </w:r>
            <w:proofErr w:type="spellStart"/>
            <w:r w:rsidRPr="00311B07">
              <w:rPr>
                <w:rFonts w:ascii="Trebuchet MS" w:eastAsia="Times New Roman" w:hAnsi="Trebuchet MS" w:cs="Times New Roman"/>
                <w:color w:val="000000"/>
                <w:sz w:val="20"/>
                <w:szCs w:val="20"/>
                <w:lang w:eastAsia="sv-SE"/>
              </w:rPr>
              <w:t>D’Arcy</w:t>
            </w:r>
            <w:proofErr w:type="spellEnd"/>
          </w:p>
        </w:tc>
        <w:tc>
          <w:tcPr>
            <w:tcW w:w="2880" w:type="dxa"/>
            <w:tcBorders>
              <w:top w:val="nil"/>
              <w:left w:val="single" w:sz="4" w:space="0" w:color="auto"/>
              <w:bottom w:val="single" w:sz="4" w:space="0" w:color="auto"/>
              <w:right w:val="single" w:sz="4" w:space="0" w:color="auto"/>
            </w:tcBorders>
          </w:tcPr>
          <w:p w14:paraId="7547DA7E" w14:textId="0FF9FF22"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PALEMA</w:t>
            </w:r>
          </w:p>
        </w:tc>
        <w:tc>
          <w:tcPr>
            <w:tcW w:w="2315" w:type="dxa"/>
            <w:tcBorders>
              <w:top w:val="nil"/>
              <w:left w:val="single" w:sz="4" w:space="0" w:color="auto"/>
              <w:bottom w:val="single" w:sz="4" w:space="0" w:color="auto"/>
              <w:right w:val="single" w:sz="4" w:space="0" w:color="auto"/>
            </w:tcBorders>
          </w:tcPr>
          <w:p w14:paraId="6874075D" w14:textId="264B19F1" w:rsidR="00311B07" w:rsidRPr="00311B07" w:rsidRDefault="004D6A9E"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0</w:t>
            </w:r>
          </w:p>
        </w:tc>
      </w:tr>
      <w:tr w:rsidR="00311B07" w:rsidRPr="00444323" w14:paraId="7409794A" w14:textId="464B61E3"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BDB383F"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Irene </w:t>
            </w:r>
            <w:proofErr w:type="spellStart"/>
            <w:r w:rsidRPr="00311B07">
              <w:rPr>
                <w:rFonts w:ascii="Trebuchet MS" w:eastAsia="Times New Roman" w:hAnsi="Trebuchet MS" w:cs="Times New Roman"/>
                <w:color w:val="000000"/>
                <w:sz w:val="20"/>
                <w:szCs w:val="20"/>
                <w:lang w:eastAsia="sv-SE"/>
              </w:rPr>
              <w:t>Delbom</w:t>
            </w:r>
            <w:proofErr w:type="spellEnd"/>
            <w:r w:rsidRPr="00311B07">
              <w:rPr>
                <w:rFonts w:ascii="Trebuchet MS" w:eastAsia="Times New Roman" w:hAnsi="Trebuchet MS" w:cs="Times New Roman"/>
                <w:color w:val="000000"/>
                <w:sz w:val="20"/>
                <w:szCs w:val="20"/>
                <w:lang w:eastAsia="sv-SE"/>
              </w:rPr>
              <w:t xml:space="preserve"> Elfving</w:t>
            </w:r>
          </w:p>
        </w:tc>
        <w:tc>
          <w:tcPr>
            <w:tcW w:w="2880" w:type="dxa"/>
            <w:tcBorders>
              <w:top w:val="nil"/>
              <w:left w:val="single" w:sz="4" w:space="0" w:color="auto"/>
              <w:bottom w:val="single" w:sz="4" w:space="0" w:color="auto"/>
              <w:right w:val="single" w:sz="4" w:space="0" w:color="auto"/>
            </w:tcBorders>
          </w:tcPr>
          <w:p w14:paraId="799D2326" w14:textId="5772EBB4"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Blodcancerföreningen Uppsala</w:t>
            </w:r>
          </w:p>
        </w:tc>
        <w:tc>
          <w:tcPr>
            <w:tcW w:w="2315" w:type="dxa"/>
            <w:tcBorders>
              <w:top w:val="nil"/>
              <w:left w:val="single" w:sz="4" w:space="0" w:color="auto"/>
              <w:bottom w:val="single" w:sz="4" w:space="0" w:color="auto"/>
              <w:right w:val="single" w:sz="4" w:space="0" w:color="auto"/>
            </w:tcBorders>
          </w:tcPr>
          <w:p w14:paraId="54F718E8" w14:textId="3A3E311C"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6333E573" w14:textId="26835526"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A7EF2C3"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Jack </w:t>
            </w:r>
            <w:proofErr w:type="spellStart"/>
            <w:r w:rsidRPr="00311B07">
              <w:rPr>
                <w:rFonts w:ascii="Trebuchet MS" w:eastAsia="Times New Roman" w:hAnsi="Trebuchet MS" w:cs="Times New Roman"/>
                <w:color w:val="000000"/>
                <w:sz w:val="20"/>
                <w:szCs w:val="20"/>
                <w:lang w:eastAsia="sv-SE"/>
              </w:rPr>
              <w:t>Kagerin</w:t>
            </w:r>
            <w:proofErr w:type="spellEnd"/>
          </w:p>
        </w:tc>
        <w:tc>
          <w:tcPr>
            <w:tcW w:w="2880" w:type="dxa"/>
            <w:tcBorders>
              <w:top w:val="nil"/>
              <w:left w:val="single" w:sz="4" w:space="0" w:color="auto"/>
              <w:bottom w:val="single" w:sz="4" w:space="0" w:color="auto"/>
              <w:right w:val="single" w:sz="4" w:space="0" w:color="auto"/>
            </w:tcBorders>
          </w:tcPr>
          <w:p w14:paraId="52A96CFD" w14:textId="3D928992"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Prostatacancerföreningen</w:t>
            </w:r>
          </w:p>
        </w:tc>
        <w:tc>
          <w:tcPr>
            <w:tcW w:w="2315" w:type="dxa"/>
            <w:tcBorders>
              <w:top w:val="nil"/>
              <w:left w:val="single" w:sz="4" w:space="0" w:color="auto"/>
              <w:bottom w:val="single" w:sz="4" w:space="0" w:color="auto"/>
              <w:right w:val="single" w:sz="4" w:space="0" w:color="auto"/>
            </w:tcBorders>
          </w:tcPr>
          <w:p w14:paraId="1766569E" w14:textId="124E7903"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7DC02D62" w14:textId="4C15ADA2"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8F658F9"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Jan-Åke </w:t>
            </w:r>
            <w:proofErr w:type="spellStart"/>
            <w:r w:rsidRPr="00311B07">
              <w:rPr>
                <w:rFonts w:ascii="Trebuchet MS" w:eastAsia="Times New Roman" w:hAnsi="Trebuchet MS" w:cs="Times New Roman"/>
                <w:color w:val="000000"/>
                <w:sz w:val="20"/>
                <w:szCs w:val="20"/>
                <w:lang w:eastAsia="sv-SE"/>
              </w:rPr>
              <w:t>Hager</w:t>
            </w:r>
            <w:proofErr w:type="spellEnd"/>
          </w:p>
        </w:tc>
        <w:tc>
          <w:tcPr>
            <w:tcW w:w="2880" w:type="dxa"/>
            <w:tcBorders>
              <w:top w:val="nil"/>
              <w:left w:val="single" w:sz="4" w:space="0" w:color="auto"/>
              <w:bottom w:val="single" w:sz="4" w:space="0" w:color="auto"/>
              <w:right w:val="single" w:sz="4" w:space="0" w:color="auto"/>
            </w:tcBorders>
          </w:tcPr>
          <w:p w14:paraId="166ACD9F" w14:textId="5A5046CB"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Blodcancerföreningen</w:t>
            </w:r>
          </w:p>
        </w:tc>
        <w:tc>
          <w:tcPr>
            <w:tcW w:w="2315" w:type="dxa"/>
            <w:tcBorders>
              <w:top w:val="nil"/>
              <w:left w:val="single" w:sz="4" w:space="0" w:color="auto"/>
              <w:bottom w:val="single" w:sz="4" w:space="0" w:color="auto"/>
              <w:right w:val="single" w:sz="4" w:space="0" w:color="auto"/>
            </w:tcBorders>
          </w:tcPr>
          <w:p w14:paraId="76B30F91" w14:textId="7EEEC7A0"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0</w:t>
            </w:r>
          </w:p>
        </w:tc>
      </w:tr>
      <w:tr w:rsidR="00311B07" w:rsidRPr="00444323" w14:paraId="3E6ACE84" w14:textId="4E692735"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099FC24"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Hans Joelsson</w:t>
            </w:r>
          </w:p>
        </w:tc>
        <w:tc>
          <w:tcPr>
            <w:tcW w:w="2880" w:type="dxa"/>
            <w:tcBorders>
              <w:top w:val="nil"/>
              <w:left w:val="single" w:sz="4" w:space="0" w:color="auto"/>
              <w:bottom w:val="single" w:sz="4" w:space="0" w:color="auto"/>
              <w:right w:val="single" w:sz="4" w:space="0" w:color="auto"/>
            </w:tcBorders>
          </w:tcPr>
          <w:p w14:paraId="4BA13E6C" w14:textId="525D7AC1"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Prostatacancerförbundet</w:t>
            </w:r>
          </w:p>
        </w:tc>
        <w:tc>
          <w:tcPr>
            <w:tcW w:w="2315" w:type="dxa"/>
            <w:tcBorders>
              <w:top w:val="nil"/>
              <w:left w:val="single" w:sz="4" w:space="0" w:color="auto"/>
              <w:bottom w:val="single" w:sz="4" w:space="0" w:color="auto"/>
              <w:right w:val="single" w:sz="4" w:space="0" w:color="auto"/>
            </w:tcBorders>
          </w:tcPr>
          <w:p w14:paraId="33120E12" w14:textId="6EB7E15B"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59063923" w14:textId="56B29F01"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28164D6"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Lena Ehrling</w:t>
            </w:r>
          </w:p>
        </w:tc>
        <w:tc>
          <w:tcPr>
            <w:tcW w:w="2880" w:type="dxa"/>
            <w:tcBorders>
              <w:top w:val="nil"/>
              <w:left w:val="single" w:sz="4" w:space="0" w:color="auto"/>
              <w:bottom w:val="single" w:sz="4" w:space="0" w:color="auto"/>
              <w:right w:val="single" w:sz="4" w:space="0" w:color="auto"/>
            </w:tcBorders>
          </w:tcPr>
          <w:p w14:paraId="7573997D" w14:textId="10B0FBBC"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Blodcancerföreningen</w:t>
            </w:r>
          </w:p>
        </w:tc>
        <w:tc>
          <w:tcPr>
            <w:tcW w:w="2315" w:type="dxa"/>
            <w:tcBorders>
              <w:top w:val="nil"/>
              <w:left w:val="single" w:sz="4" w:space="0" w:color="auto"/>
              <w:bottom w:val="single" w:sz="4" w:space="0" w:color="auto"/>
              <w:right w:val="single" w:sz="4" w:space="0" w:color="auto"/>
            </w:tcBorders>
          </w:tcPr>
          <w:p w14:paraId="1D8ADABB" w14:textId="204A44DC"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2630E744" w14:textId="72F60AF4"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ECAD3EC"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proofErr w:type="spellStart"/>
            <w:r w:rsidRPr="00311B07">
              <w:rPr>
                <w:rFonts w:ascii="Trebuchet MS" w:eastAsia="Times New Roman" w:hAnsi="Trebuchet MS" w:cs="Times New Roman"/>
                <w:color w:val="000000"/>
                <w:sz w:val="20"/>
                <w:szCs w:val="20"/>
                <w:lang w:eastAsia="sv-SE"/>
              </w:rPr>
              <w:t>Lora</w:t>
            </w:r>
            <w:proofErr w:type="spellEnd"/>
            <w:r w:rsidRPr="00311B07">
              <w:rPr>
                <w:rFonts w:ascii="Trebuchet MS" w:eastAsia="Times New Roman" w:hAnsi="Trebuchet MS" w:cs="Times New Roman"/>
                <w:color w:val="000000"/>
                <w:sz w:val="20"/>
                <w:szCs w:val="20"/>
                <w:lang w:eastAsia="sv-SE"/>
              </w:rPr>
              <w:t xml:space="preserve"> </w:t>
            </w:r>
            <w:proofErr w:type="spellStart"/>
            <w:r w:rsidRPr="00311B07">
              <w:rPr>
                <w:rFonts w:ascii="Trebuchet MS" w:eastAsia="Times New Roman" w:hAnsi="Trebuchet MS" w:cs="Times New Roman"/>
                <w:color w:val="000000"/>
                <w:sz w:val="20"/>
                <w:szCs w:val="20"/>
                <w:lang w:eastAsia="sv-SE"/>
              </w:rPr>
              <w:t>Leijoned</w:t>
            </w:r>
            <w:proofErr w:type="spellEnd"/>
          </w:p>
        </w:tc>
        <w:tc>
          <w:tcPr>
            <w:tcW w:w="2880" w:type="dxa"/>
            <w:tcBorders>
              <w:top w:val="nil"/>
              <w:left w:val="single" w:sz="4" w:space="0" w:color="auto"/>
              <w:bottom w:val="single" w:sz="4" w:space="0" w:color="auto"/>
              <w:right w:val="single" w:sz="4" w:space="0" w:color="auto"/>
            </w:tcBorders>
          </w:tcPr>
          <w:p w14:paraId="623F478B" w14:textId="311628DF"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Nyköping tillsammans</w:t>
            </w:r>
          </w:p>
        </w:tc>
        <w:tc>
          <w:tcPr>
            <w:tcW w:w="2315" w:type="dxa"/>
            <w:tcBorders>
              <w:top w:val="nil"/>
              <w:left w:val="single" w:sz="4" w:space="0" w:color="auto"/>
              <w:bottom w:val="single" w:sz="4" w:space="0" w:color="auto"/>
              <w:right w:val="single" w:sz="4" w:space="0" w:color="auto"/>
            </w:tcBorders>
          </w:tcPr>
          <w:p w14:paraId="640F165E" w14:textId="467E1450"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40DE3CD5" w14:textId="77777777"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tcPr>
          <w:p w14:paraId="2CD6A369" w14:textId="27FC9F59"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Martina Schäfer</w:t>
            </w:r>
          </w:p>
        </w:tc>
        <w:tc>
          <w:tcPr>
            <w:tcW w:w="2880" w:type="dxa"/>
            <w:tcBorders>
              <w:top w:val="nil"/>
              <w:left w:val="single" w:sz="4" w:space="0" w:color="auto"/>
              <w:bottom w:val="single" w:sz="4" w:space="0" w:color="auto"/>
              <w:right w:val="single" w:sz="4" w:space="0" w:color="auto"/>
            </w:tcBorders>
          </w:tcPr>
          <w:p w14:paraId="4147B9BA" w14:textId="580EC58B"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Nätverket mot </w:t>
            </w:r>
            <w:proofErr w:type="spellStart"/>
            <w:r w:rsidRPr="00311B07">
              <w:rPr>
                <w:rFonts w:ascii="Trebuchet MS" w:eastAsia="Times New Roman" w:hAnsi="Trebuchet MS" w:cs="Times New Roman"/>
                <w:color w:val="000000"/>
                <w:sz w:val="20"/>
                <w:szCs w:val="20"/>
                <w:lang w:eastAsia="sv-SE"/>
              </w:rPr>
              <w:t>gyncancer</w:t>
            </w:r>
            <w:proofErr w:type="spellEnd"/>
          </w:p>
        </w:tc>
        <w:tc>
          <w:tcPr>
            <w:tcW w:w="2315" w:type="dxa"/>
            <w:tcBorders>
              <w:top w:val="nil"/>
              <w:left w:val="single" w:sz="4" w:space="0" w:color="auto"/>
              <w:bottom w:val="single" w:sz="4" w:space="0" w:color="auto"/>
              <w:right w:val="single" w:sz="4" w:space="0" w:color="auto"/>
            </w:tcBorders>
          </w:tcPr>
          <w:p w14:paraId="77ACF274" w14:textId="2A2EEF65" w:rsidR="00311B07" w:rsidRPr="00311B07" w:rsidRDefault="004D6A9E"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0</w:t>
            </w:r>
          </w:p>
        </w:tc>
      </w:tr>
      <w:tr w:rsidR="00311B07" w:rsidRPr="00444323" w14:paraId="4D1AD09C" w14:textId="31DA0B5C"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D24F013"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Mikaela Olsson</w:t>
            </w:r>
          </w:p>
        </w:tc>
        <w:tc>
          <w:tcPr>
            <w:tcW w:w="2880" w:type="dxa"/>
            <w:tcBorders>
              <w:top w:val="nil"/>
              <w:left w:val="single" w:sz="4" w:space="0" w:color="auto"/>
              <w:bottom w:val="single" w:sz="4" w:space="0" w:color="auto"/>
              <w:right w:val="single" w:sz="4" w:space="0" w:color="auto"/>
            </w:tcBorders>
          </w:tcPr>
          <w:p w14:paraId="4A66285D" w14:textId="42AA82B2"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Hjärntumörföreningen</w:t>
            </w:r>
          </w:p>
        </w:tc>
        <w:tc>
          <w:tcPr>
            <w:tcW w:w="2315" w:type="dxa"/>
            <w:tcBorders>
              <w:top w:val="nil"/>
              <w:left w:val="single" w:sz="4" w:space="0" w:color="auto"/>
              <w:bottom w:val="single" w:sz="4" w:space="0" w:color="auto"/>
              <w:right w:val="single" w:sz="4" w:space="0" w:color="auto"/>
            </w:tcBorders>
          </w:tcPr>
          <w:p w14:paraId="14F2A1E4" w14:textId="69284ACB" w:rsidR="00311B07" w:rsidRPr="00311B07" w:rsidRDefault="001F755B"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0</w:t>
            </w:r>
          </w:p>
        </w:tc>
      </w:tr>
      <w:tr w:rsidR="00311B07" w:rsidRPr="00444323" w14:paraId="5C88C083" w14:textId="3B3956A9"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8C1C3FF"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Monica Gabrielsson</w:t>
            </w:r>
          </w:p>
        </w:tc>
        <w:tc>
          <w:tcPr>
            <w:tcW w:w="2880" w:type="dxa"/>
            <w:tcBorders>
              <w:top w:val="nil"/>
              <w:left w:val="single" w:sz="4" w:space="0" w:color="auto"/>
              <w:bottom w:val="single" w:sz="4" w:space="0" w:color="auto"/>
              <w:right w:val="single" w:sz="4" w:space="0" w:color="auto"/>
            </w:tcBorders>
          </w:tcPr>
          <w:p w14:paraId="19B88CB7" w14:textId="4D5E03B4"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Bröstcancerföreningen</w:t>
            </w:r>
          </w:p>
        </w:tc>
        <w:tc>
          <w:tcPr>
            <w:tcW w:w="2315" w:type="dxa"/>
            <w:tcBorders>
              <w:top w:val="nil"/>
              <w:left w:val="single" w:sz="4" w:space="0" w:color="auto"/>
              <w:bottom w:val="single" w:sz="4" w:space="0" w:color="auto"/>
              <w:right w:val="single" w:sz="4" w:space="0" w:color="auto"/>
            </w:tcBorders>
          </w:tcPr>
          <w:p w14:paraId="21BE5907" w14:textId="5787F636"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27364685" w14:textId="1E6A2DE6"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54E483F"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Olof </w:t>
            </w:r>
            <w:proofErr w:type="spellStart"/>
            <w:r w:rsidRPr="00311B07">
              <w:rPr>
                <w:rFonts w:ascii="Trebuchet MS" w:eastAsia="Times New Roman" w:hAnsi="Trebuchet MS" w:cs="Times New Roman"/>
                <w:color w:val="000000"/>
                <w:sz w:val="20"/>
                <w:szCs w:val="20"/>
                <w:lang w:eastAsia="sv-SE"/>
              </w:rPr>
              <w:t>Riesenfeldt</w:t>
            </w:r>
            <w:proofErr w:type="spellEnd"/>
          </w:p>
        </w:tc>
        <w:tc>
          <w:tcPr>
            <w:tcW w:w="2880" w:type="dxa"/>
            <w:tcBorders>
              <w:top w:val="nil"/>
              <w:left w:val="single" w:sz="4" w:space="0" w:color="auto"/>
              <w:bottom w:val="single" w:sz="4" w:space="0" w:color="auto"/>
              <w:right w:val="single" w:sz="4" w:space="0" w:color="auto"/>
            </w:tcBorders>
          </w:tcPr>
          <w:p w14:paraId="55AE9480" w14:textId="6479CAED"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w:t>
            </w:r>
          </w:p>
        </w:tc>
        <w:tc>
          <w:tcPr>
            <w:tcW w:w="2315" w:type="dxa"/>
            <w:tcBorders>
              <w:top w:val="nil"/>
              <w:left w:val="single" w:sz="4" w:space="0" w:color="auto"/>
              <w:bottom w:val="single" w:sz="4" w:space="0" w:color="auto"/>
              <w:right w:val="single" w:sz="4" w:space="0" w:color="auto"/>
            </w:tcBorders>
          </w:tcPr>
          <w:p w14:paraId="6A6F878D" w14:textId="76E443AB" w:rsidR="00311B07" w:rsidRPr="00311B07" w:rsidRDefault="000D78C2"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0</w:t>
            </w:r>
          </w:p>
        </w:tc>
      </w:tr>
      <w:tr w:rsidR="00311B07" w:rsidRPr="00444323" w14:paraId="66C5E76B" w14:textId="53B01280"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83C278B"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Per Falk</w:t>
            </w:r>
          </w:p>
        </w:tc>
        <w:tc>
          <w:tcPr>
            <w:tcW w:w="2880" w:type="dxa"/>
            <w:tcBorders>
              <w:top w:val="nil"/>
              <w:left w:val="single" w:sz="4" w:space="0" w:color="auto"/>
              <w:bottom w:val="single" w:sz="4" w:space="0" w:color="auto"/>
              <w:right w:val="single" w:sz="4" w:space="0" w:color="auto"/>
            </w:tcBorders>
          </w:tcPr>
          <w:p w14:paraId="4AEFC68A" w14:textId="6EB05E9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Ljuspunkten</w:t>
            </w:r>
          </w:p>
        </w:tc>
        <w:tc>
          <w:tcPr>
            <w:tcW w:w="2315" w:type="dxa"/>
            <w:tcBorders>
              <w:top w:val="nil"/>
              <w:left w:val="single" w:sz="4" w:space="0" w:color="auto"/>
              <w:bottom w:val="single" w:sz="4" w:space="0" w:color="auto"/>
              <w:right w:val="single" w:sz="4" w:space="0" w:color="auto"/>
            </w:tcBorders>
          </w:tcPr>
          <w:p w14:paraId="24C29005" w14:textId="562B7F4C"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698072D7" w14:textId="571BC949"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14BF19A"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Pia </w:t>
            </w:r>
            <w:proofErr w:type="spellStart"/>
            <w:r w:rsidRPr="00311B07">
              <w:rPr>
                <w:rFonts w:ascii="Trebuchet MS" w:eastAsia="Times New Roman" w:hAnsi="Trebuchet MS" w:cs="Times New Roman"/>
                <w:color w:val="000000"/>
                <w:sz w:val="20"/>
                <w:szCs w:val="20"/>
                <w:lang w:eastAsia="sv-SE"/>
              </w:rPr>
              <w:t>Delin</w:t>
            </w:r>
            <w:proofErr w:type="spellEnd"/>
          </w:p>
        </w:tc>
        <w:tc>
          <w:tcPr>
            <w:tcW w:w="2880" w:type="dxa"/>
            <w:tcBorders>
              <w:top w:val="nil"/>
              <w:left w:val="single" w:sz="4" w:space="0" w:color="auto"/>
              <w:bottom w:val="single" w:sz="4" w:space="0" w:color="auto"/>
              <w:right w:val="single" w:sz="4" w:space="0" w:color="auto"/>
            </w:tcBorders>
          </w:tcPr>
          <w:p w14:paraId="03EC3960" w14:textId="4DF6881A"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Mag- och tarmförbundet</w:t>
            </w:r>
          </w:p>
        </w:tc>
        <w:tc>
          <w:tcPr>
            <w:tcW w:w="2315" w:type="dxa"/>
            <w:tcBorders>
              <w:top w:val="nil"/>
              <w:left w:val="single" w:sz="4" w:space="0" w:color="auto"/>
              <w:bottom w:val="single" w:sz="4" w:space="0" w:color="auto"/>
              <w:right w:val="single" w:sz="4" w:space="0" w:color="auto"/>
            </w:tcBorders>
          </w:tcPr>
          <w:p w14:paraId="6005DB92" w14:textId="69F90364"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662A8147" w14:textId="5BC55903"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FC29065"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Päivi </w:t>
            </w:r>
            <w:proofErr w:type="spellStart"/>
            <w:r w:rsidRPr="00311B07">
              <w:rPr>
                <w:rFonts w:ascii="Trebuchet MS" w:eastAsia="Times New Roman" w:hAnsi="Trebuchet MS" w:cs="Times New Roman"/>
                <w:color w:val="000000"/>
                <w:sz w:val="20"/>
                <w:szCs w:val="20"/>
                <w:lang w:eastAsia="sv-SE"/>
              </w:rPr>
              <w:t>Kirsilä</w:t>
            </w:r>
            <w:proofErr w:type="spellEnd"/>
          </w:p>
        </w:tc>
        <w:tc>
          <w:tcPr>
            <w:tcW w:w="2880" w:type="dxa"/>
            <w:tcBorders>
              <w:top w:val="nil"/>
              <w:left w:val="single" w:sz="4" w:space="0" w:color="auto"/>
              <w:bottom w:val="single" w:sz="4" w:space="0" w:color="auto"/>
              <w:right w:val="single" w:sz="4" w:space="0" w:color="auto"/>
            </w:tcBorders>
          </w:tcPr>
          <w:p w14:paraId="7D74EE53" w14:textId="35F6A2AC"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Bröstcancerföreningen</w:t>
            </w:r>
          </w:p>
        </w:tc>
        <w:tc>
          <w:tcPr>
            <w:tcW w:w="2315" w:type="dxa"/>
            <w:tcBorders>
              <w:top w:val="nil"/>
              <w:left w:val="single" w:sz="4" w:space="0" w:color="auto"/>
              <w:bottom w:val="single" w:sz="4" w:space="0" w:color="auto"/>
              <w:right w:val="single" w:sz="4" w:space="0" w:color="auto"/>
            </w:tcBorders>
          </w:tcPr>
          <w:p w14:paraId="3CF4B449" w14:textId="5C405E0C"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4AA91E8D" w14:textId="12B53973"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7AE741D"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proofErr w:type="spellStart"/>
            <w:r w:rsidRPr="00311B07">
              <w:rPr>
                <w:rFonts w:ascii="Trebuchet MS" w:eastAsia="Times New Roman" w:hAnsi="Trebuchet MS" w:cs="Times New Roman"/>
                <w:color w:val="000000"/>
                <w:sz w:val="20"/>
                <w:szCs w:val="20"/>
                <w:lang w:eastAsia="sv-SE"/>
              </w:rPr>
              <w:t>Rosalie</w:t>
            </w:r>
            <w:proofErr w:type="spellEnd"/>
            <w:r w:rsidRPr="00311B07">
              <w:rPr>
                <w:rFonts w:ascii="Trebuchet MS" w:eastAsia="Times New Roman" w:hAnsi="Trebuchet MS" w:cs="Times New Roman"/>
                <w:color w:val="000000"/>
                <w:sz w:val="20"/>
                <w:szCs w:val="20"/>
                <w:lang w:eastAsia="sv-SE"/>
              </w:rPr>
              <w:t xml:space="preserve"> Carlén</w:t>
            </w:r>
          </w:p>
        </w:tc>
        <w:tc>
          <w:tcPr>
            <w:tcW w:w="2880" w:type="dxa"/>
            <w:tcBorders>
              <w:top w:val="nil"/>
              <w:left w:val="single" w:sz="4" w:space="0" w:color="auto"/>
              <w:bottom w:val="single" w:sz="4" w:space="0" w:color="auto"/>
              <w:right w:val="single" w:sz="4" w:space="0" w:color="auto"/>
            </w:tcBorders>
          </w:tcPr>
          <w:p w14:paraId="21ADB519" w14:textId="23C52E1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Bröstcancerföreningen</w:t>
            </w:r>
          </w:p>
        </w:tc>
        <w:tc>
          <w:tcPr>
            <w:tcW w:w="2315" w:type="dxa"/>
            <w:tcBorders>
              <w:top w:val="nil"/>
              <w:left w:val="single" w:sz="4" w:space="0" w:color="auto"/>
              <w:bottom w:val="single" w:sz="4" w:space="0" w:color="auto"/>
              <w:right w:val="single" w:sz="4" w:space="0" w:color="auto"/>
            </w:tcBorders>
          </w:tcPr>
          <w:p w14:paraId="4D69BDF4" w14:textId="2E04E125" w:rsidR="00311B07" w:rsidRPr="00311B07" w:rsidRDefault="000D78C2"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604415B4" w14:textId="6CA916ED"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505F2E5"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Stig-Olov Westlin</w:t>
            </w:r>
          </w:p>
        </w:tc>
        <w:tc>
          <w:tcPr>
            <w:tcW w:w="2880" w:type="dxa"/>
            <w:tcBorders>
              <w:top w:val="nil"/>
              <w:left w:val="single" w:sz="4" w:space="0" w:color="auto"/>
              <w:bottom w:val="single" w:sz="4" w:space="0" w:color="auto"/>
              <w:right w:val="single" w:sz="4" w:space="0" w:color="auto"/>
            </w:tcBorders>
          </w:tcPr>
          <w:p w14:paraId="208C72C3" w14:textId="7CD0990D"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Mun-och halscancerföreningen</w:t>
            </w:r>
          </w:p>
        </w:tc>
        <w:tc>
          <w:tcPr>
            <w:tcW w:w="2315" w:type="dxa"/>
            <w:tcBorders>
              <w:top w:val="nil"/>
              <w:left w:val="single" w:sz="4" w:space="0" w:color="auto"/>
              <w:bottom w:val="single" w:sz="4" w:space="0" w:color="auto"/>
              <w:right w:val="single" w:sz="4" w:space="0" w:color="auto"/>
            </w:tcBorders>
          </w:tcPr>
          <w:p w14:paraId="2DE16168" w14:textId="0C3E232F" w:rsidR="00311B07" w:rsidRPr="00311B07" w:rsidRDefault="000D78C2"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6841B12B" w14:textId="3A62AE6B"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F01846A"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Ulf Östblom</w:t>
            </w:r>
          </w:p>
        </w:tc>
        <w:tc>
          <w:tcPr>
            <w:tcW w:w="2880" w:type="dxa"/>
            <w:tcBorders>
              <w:top w:val="nil"/>
              <w:left w:val="single" w:sz="4" w:space="0" w:color="auto"/>
              <w:bottom w:val="single" w:sz="4" w:space="0" w:color="auto"/>
              <w:right w:val="single" w:sz="4" w:space="0" w:color="auto"/>
            </w:tcBorders>
          </w:tcPr>
          <w:p w14:paraId="040996B5" w14:textId="142DD071"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Mun-och halscancerföreningen</w:t>
            </w:r>
          </w:p>
        </w:tc>
        <w:tc>
          <w:tcPr>
            <w:tcW w:w="2315" w:type="dxa"/>
            <w:tcBorders>
              <w:top w:val="nil"/>
              <w:left w:val="single" w:sz="4" w:space="0" w:color="auto"/>
              <w:bottom w:val="single" w:sz="4" w:space="0" w:color="auto"/>
              <w:right w:val="single" w:sz="4" w:space="0" w:color="auto"/>
            </w:tcBorders>
          </w:tcPr>
          <w:p w14:paraId="76CA1E54" w14:textId="639683C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3D07448D" w14:textId="42FA6617"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B36B695" w14:textId="7777777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lastRenderedPageBreak/>
              <w:t>Ulla Allard</w:t>
            </w:r>
          </w:p>
        </w:tc>
        <w:tc>
          <w:tcPr>
            <w:tcW w:w="2880" w:type="dxa"/>
            <w:tcBorders>
              <w:top w:val="nil"/>
              <w:left w:val="single" w:sz="4" w:space="0" w:color="auto"/>
              <w:bottom w:val="single" w:sz="4" w:space="0" w:color="auto"/>
              <w:right w:val="single" w:sz="4" w:space="0" w:color="auto"/>
            </w:tcBorders>
          </w:tcPr>
          <w:p w14:paraId="0A1E81E1" w14:textId="20AB818C"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Lungcancerföreningen</w:t>
            </w:r>
          </w:p>
        </w:tc>
        <w:tc>
          <w:tcPr>
            <w:tcW w:w="2315" w:type="dxa"/>
            <w:tcBorders>
              <w:top w:val="nil"/>
              <w:left w:val="single" w:sz="4" w:space="0" w:color="auto"/>
              <w:bottom w:val="single" w:sz="4" w:space="0" w:color="auto"/>
              <w:right w:val="single" w:sz="4" w:space="0" w:color="auto"/>
            </w:tcBorders>
          </w:tcPr>
          <w:p w14:paraId="1B2B57A6" w14:textId="5DBF64B8"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0C227007" w14:textId="068853E3"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77199B4" w14:textId="416A754E"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Tord Larsson </w:t>
            </w:r>
          </w:p>
        </w:tc>
        <w:tc>
          <w:tcPr>
            <w:tcW w:w="2880" w:type="dxa"/>
            <w:tcBorders>
              <w:top w:val="nil"/>
              <w:left w:val="single" w:sz="4" w:space="0" w:color="auto"/>
              <w:bottom w:val="single" w:sz="4" w:space="0" w:color="auto"/>
              <w:right w:val="single" w:sz="4" w:space="0" w:color="auto"/>
            </w:tcBorders>
          </w:tcPr>
          <w:p w14:paraId="16031289" w14:textId="6AF98D36"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Mun-och halscancerföreningen</w:t>
            </w:r>
          </w:p>
        </w:tc>
        <w:tc>
          <w:tcPr>
            <w:tcW w:w="2315" w:type="dxa"/>
            <w:tcBorders>
              <w:top w:val="nil"/>
              <w:left w:val="single" w:sz="4" w:space="0" w:color="auto"/>
              <w:bottom w:val="single" w:sz="4" w:space="0" w:color="auto"/>
              <w:right w:val="single" w:sz="4" w:space="0" w:color="auto"/>
            </w:tcBorders>
          </w:tcPr>
          <w:p w14:paraId="3706E2D6" w14:textId="1287C615"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444323" w14:paraId="0AD1DC21" w14:textId="77777777"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tcPr>
          <w:p w14:paraId="4202D363" w14:textId="46EF87F2"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 xml:space="preserve">Yvonne </w:t>
            </w:r>
            <w:proofErr w:type="spellStart"/>
            <w:r w:rsidRPr="00311B07">
              <w:rPr>
                <w:rFonts w:ascii="Trebuchet MS" w:eastAsia="Times New Roman" w:hAnsi="Trebuchet MS" w:cs="Times New Roman"/>
                <w:color w:val="000000"/>
                <w:sz w:val="20"/>
                <w:szCs w:val="20"/>
                <w:lang w:eastAsia="sv-SE"/>
              </w:rPr>
              <w:t>Bäckius</w:t>
            </w:r>
            <w:proofErr w:type="spellEnd"/>
          </w:p>
        </w:tc>
        <w:tc>
          <w:tcPr>
            <w:tcW w:w="2880" w:type="dxa"/>
            <w:tcBorders>
              <w:top w:val="nil"/>
              <w:left w:val="single" w:sz="4" w:space="0" w:color="auto"/>
              <w:bottom w:val="single" w:sz="4" w:space="0" w:color="auto"/>
              <w:right w:val="single" w:sz="4" w:space="0" w:color="auto"/>
            </w:tcBorders>
          </w:tcPr>
          <w:p w14:paraId="017446B3" w14:textId="08064182"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Bröstcancerföreningen</w:t>
            </w:r>
          </w:p>
        </w:tc>
        <w:tc>
          <w:tcPr>
            <w:tcW w:w="2315" w:type="dxa"/>
            <w:tcBorders>
              <w:top w:val="nil"/>
              <w:left w:val="single" w:sz="4" w:space="0" w:color="auto"/>
              <w:bottom w:val="single" w:sz="4" w:space="0" w:color="auto"/>
              <w:right w:val="single" w:sz="4" w:space="0" w:color="auto"/>
            </w:tcBorders>
          </w:tcPr>
          <w:p w14:paraId="64C8EA50" w14:textId="2C64E00E"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r w:rsidR="00311B07" w:rsidRPr="00380CD2" w14:paraId="3E92A23E" w14:textId="7F9F28D9" w:rsidTr="00D77F98">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tcPr>
          <w:p w14:paraId="77E8F1D6" w14:textId="244D1ED7"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r w:rsidRPr="00311B07">
              <w:rPr>
                <w:rFonts w:ascii="Trebuchet MS" w:eastAsia="Times New Roman" w:hAnsi="Trebuchet MS" w:cs="Times New Roman"/>
                <w:color w:val="000000"/>
                <w:sz w:val="20"/>
                <w:szCs w:val="20"/>
                <w:lang w:eastAsia="sv-SE"/>
              </w:rPr>
              <w:t>Yvonne Fagerlund</w:t>
            </w:r>
          </w:p>
        </w:tc>
        <w:tc>
          <w:tcPr>
            <w:tcW w:w="2880" w:type="dxa"/>
            <w:tcBorders>
              <w:top w:val="nil"/>
              <w:left w:val="single" w:sz="4" w:space="0" w:color="auto"/>
              <w:bottom w:val="single" w:sz="4" w:space="0" w:color="auto"/>
              <w:right w:val="single" w:sz="4" w:space="0" w:color="auto"/>
            </w:tcBorders>
          </w:tcPr>
          <w:p w14:paraId="468E5113" w14:textId="60E7B183" w:rsidR="00311B07" w:rsidRPr="00311B07" w:rsidRDefault="00311B07" w:rsidP="00311B07">
            <w:pPr>
              <w:spacing w:after="0" w:line="240" w:lineRule="auto"/>
              <w:rPr>
                <w:rFonts w:ascii="Trebuchet MS" w:eastAsia="Times New Roman" w:hAnsi="Trebuchet MS" w:cs="Times New Roman"/>
                <w:color w:val="000000"/>
                <w:sz w:val="20"/>
                <w:szCs w:val="20"/>
                <w:lang w:eastAsia="sv-SE"/>
              </w:rPr>
            </w:pPr>
            <w:proofErr w:type="spellStart"/>
            <w:r w:rsidRPr="00311B07">
              <w:rPr>
                <w:rFonts w:ascii="Trebuchet MS" w:eastAsia="Times New Roman" w:hAnsi="Trebuchet MS" w:cs="Times New Roman"/>
                <w:color w:val="000000"/>
                <w:sz w:val="20"/>
                <w:szCs w:val="20"/>
                <w:lang w:eastAsia="sv-SE"/>
              </w:rPr>
              <w:t>Gyncancerföreningen</w:t>
            </w:r>
            <w:proofErr w:type="spellEnd"/>
          </w:p>
        </w:tc>
        <w:tc>
          <w:tcPr>
            <w:tcW w:w="2315" w:type="dxa"/>
            <w:tcBorders>
              <w:top w:val="nil"/>
              <w:left w:val="single" w:sz="4" w:space="0" w:color="auto"/>
              <w:bottom w:val="single" w:sz="4" w:space="0" w:color="auto"/>
              <w:right w:val="single" w:sz="4" w:space="0" w:color="auto"/>
            </w:tcBorders>
          </w:tcPr>
          <w:p w14:paraId="17EF07A4" w14:textId="74AB42A3" w:rsidR="00311B07" w:rsidRPr="00311B07" w:rsidRDefault="001F755B" w:rsidP="00311B07">
            <w:pPr>
              <w:spacing w:after="0" w:line="240" w:lineRule="auto"/>
              <w:rPr>
                <w:rFonts w:ascii="Trebuchet MS" w:eastAsia="Times New Roman" w:hAnsi="Trebuchet MS" w:cs="Times New Roman"/>
                <w:color w:val="000000"/>
                <w:sz w:val="20"/>
                <w:szCs w:val="20"/>
                <w:lang w:eastAsia="sv-SE"/>
              </w:rPr>
            </w:pPr>
            <w:r>
              <w:rPr>
                <w:rFonts w:ascii="Trebuchet MS" w:eastAsia="Times New Roman" w:hAnsi="Trebuchet MS" w:cs="Times New Roman"/>
                <w:color w:val="000000"/>
                <w:sz w:val="20"/>
                <w:szCs w:val="20"/>
                <w:lang w:eastAsia="sv-SE"/>
              </w:rPr>
              <w:t>X</w:t>
            </w:r>
          </w:p>
        </w:tc>
      </w:tr>
    </w:tbl>
    <w:p w14:paraId="34EA44E2" w14:textId="3D524597" w:rsidR="00444323" w:rsidRPr="00380CD2" w:rsidRDefault="00E60D54" w:rsidP="00211C86">
      <w:pPr>
        <w:pStyle w:val="Ingress"/>
      </w:pPr>
      <w:r w:rsidRPr="00380CD2">
        <w:t xml:space="preserve">*= ingen förening, ej längre ett krav från </w:t>
      </w:r>
      <w:r w:rsidR="000E43B8" w:rsidRPr="00380CD2">
        <w:t>RCC:s</w:t>
      </w:r>
      <w:r w:rsidRPr="00380CD2">
        <w:t xml:space="preserve"> sida</w:t>
      </w:r>
    </w:p>
    <w:p w14:paraId="757555DE" w14:textId="15CA7D69" w:rsidR="00BF35A5" w:rsidRPr="00FD6A21" w:rsidRDefault="004C2FF5" w:rsidP="00211C86">
      <w:pPr>
        <w:pStyle w:val="Ingress"/>
      </w:pPr>
      <w:r>
        <w:t>Anteckningar:</w:t>
      </w:r>
      <w:r w:rsidR="000B5AE0">
        <w:t xml:space="preserve"> </w:t>
      </w:r>
      <w:r w:rsidR="00C64CFB">
        <w:t>Malin Hedlundh</w:t>
      </w:r>
      <w:r w:rsidR="00784269">
        <w:t xml:space="preserve"> </w:t>
      </w:r>
    </w:p>
    <w:p w14:paraId="3573A0FF" w14:textId="285E564B" w:rsidR="00736397" w:rsidRPr="00211C86" w:rsidRDefault="00DC17F0" w:rsidP="00211C86">
      <w:pPr>
        <w:pStyle w:val="Rubrik2"/>
      </w:pPr>
      <w:r>
        <w:t>Möte</w:t>
      </w:r>
      <w:r w:rsidR="00E8138A">
        <w:t>ts öppnande</w:t>
      </w:r>
      <w:r w:rsidR="00AE17BE" w:rsidRPr="00211C86">
        <w:tab/>
      </w:r>
    </w:p>
    <w:p w14:paraId="73008EB2" w14:textId="1672BA26" w:rsidR="000814F7" w:rsidRDefault="000E43B8" w:rsidP="0043109C">
      <w:proofErr w:type="spellStart"/>
      <w:proofErr w:type="gramStart"/>
      <w:r>
        <w:t>PNRs</w:t>
      </w:r>
      <w:proofErr w:type="spellEnd"/>
      <w:proofErr w:type="gramEnd"/>
      <w:r w:rsidR="000C7E61">
        <w:t xml:space="preserve"> </w:t>
      </w:r>
      <w:r w:rsidR="00FF26C7">
        <w:t>ordf.</w:t>
      </w:r>
      <w:r w:rsidR="000C7E61">
        <w:t xml:space="preserve"> Ulla Allard</w:t>
      </w:r>
      <w:r w:rsidR="00691A2A">
        <w:t xml:space="preserve"> </w:t>
      </w:r>
      <w:r w:rsidR="005A2CEE">
        <w:t>öppnar mötet och</w:t>
      </w:r>
      <w:r w:rsidR="000C7E61">
        <w:t xml:space="preserve"> hälsar välkomna. </w:t>
      </w:r>
      <w:r w:rsidR="001C460D">
        <w:t xml:space="preserve">Föregående minnesanteckningar </w:t>
      </w:r>
      <w:r w:rsidR="008B0BBB">
        <w:t xml:space="preserve">fastställs. </w:t>
      </w:r>
    </w:p>
    <w:p w14:paraId="09BEE93D" w14:textId="77777777" w:rsidR="001E50A5" w:rsidRDefault="001E50A5" w:rsidP="0043109C"/>
    <w:p w14:paraId="204166E1" w14:textId="0A519E16" w:rsidR="001E50A5" w:rsidRDefault="001E50A5" w:rsidP="0043109C">
      <w:pPr>
        <w:rPr>
          <w:rFonts w:ascii="Arial" w:eastAsiaTheme="majorEastAsia" w:hAnsi="Arial" w:cstheme="majorBidi"/>
          <w:bCs/>
          <w:color w:val="000000" w:themeColor="text1"/>
          <w:sz w:val="28"/>
          <w:szCs w:val="28"/>
        </w:rPr>
      </w:pPr>
      <w:r w:rsidRPr="001E50A5">
        <w:rPr>
          <w:rFonts w:ascii="Arial" w:eastAsiaTheme="majorEastAsia" w:hAnsi="Arial" w:cstheme="majorBidi"/>
          <w:bCs/>
          <w:color w:val="000000" w:themeColor="text1"/>
          <w:sz w:val="28"/>
          <w:szCs w:val="28"/>
        </w:rPr>
        <w:t>Kort rapportering från regionerna</w:t>
      </w:r>
    </w:p>
    <w:p w14:paraId="7A85A9C2" w14:textId="14643CDF" w:rsidR="00C11196" w:rsidRPr="00C11196" w:rsidRDefault="001E50A5" w:rsidP="00C17132">
      <w:pPr>
        <w:pStyle w:val="Liststycke"/>
        <w:numPr>
          <w:ilvl w:val="0"/>
          <w:numId w:val="32"/>
        </w:numPr>
      </w:pPr>
      <w:r w:rsidRPr="001E50A5">
        <w:t>Örebro: Ackrediteringen lagd på i</w:t>
      </w:r>
      <w:r>
        <w:t xml:space="preserve">s men kommer eventuellt </w:t>
      </w:r>
      <w:proofErr w:type="gramStart"/>
      <w:r>
        <w:t>igång</w:t>
      </w:r>
      <w:proofErr w:type="gramEnd"/>
      <w:r>
        <w:t xml:space="preserve"> igen.</w:t>
      </w:r>
      <w:r w:rsidR="00691A2A">
        <w:t xml:space="preserve"> </w:t>
      </w:r>
      <w:r>
        <w:t xml:space="preserve">Tre personer från Livsgnistan kommer att vara med på möte med </w:t>
      </w:r>
      <w:proofErr w:type="spellStart"/>
      <w:r>
        <w:t>Mef</w:t>
      </w:r>
      <w:proofErr w:type="spellEnd"/>
      <w:r>
        <w:t xml:space="preserve"> </w:t>
      </w:r>
      <w:proofErr w:type="spellStart"/>
      <w:r>
        <w:t>Nilbert</w:t>
      </w:r>
      <w:proofErr w:type="spellEnd"/>
      <w:r>
        <w:t xml:space="preserve">. Föreningarnas dag firas 6 juni, Livsgnistan deltar. </w:t>
      </w:r>
      <w:r w:rsidR="00C11196">
        <w:br/>
      </w:r>
      <w:hyperlink r:id="rId11" w:history="1">
        <w:r w:rsidR="00C11196" w:rsidRPr="001E7C6D">
          <w:rPr>
            <w:rStyle w:val="Hyperlnk"/>
            <w:rFonts w:ascii="Roboto" w:hAnsi="Roboto"/>
            <w:sz w:val="22"/>
            <w:szCs w:val="22"/>
            <w:shd w:val="clear" w:color="auto" w:fill="FFFFFF"/>
          </w:rPr>
          <w:t>lena.buske@regionorebrolan.se</w:t>
        </w:r>
      </w:hyperlink>
      <w:r w:rsidR="00C11196">
        <w:rPr>
          <w:rFonts w:ascii="Roboto" w:hAnsi="Roboto"/>
          <w:color w:val="0056B3"/>
          <w:sz w:val="22"/>
          <w:szCs w:val="22"/>
          <w:u w:val="single"/>
          <w:shd w:val="clear" w:color="auto" w:fill="FFFFFF"/>
        </w:rPr>
        <w:t xml:space="preserve"> </w:t>
      </w:r>
      <w:r w:rsidR="00C11196" w:rsidRPr="00C11196">
        <w:t xml:space="preserve">är ny </w:t>
      </w:r>
      <w:proofErr w:type="spellStart"/>
      <w:r w:rsidR="00C11196" w:rsidRPr="00C11196">
        <w:t>cancersamordnare</w:t>
      </w:r>
      <w:proofErr w:type="spellEnd"/>
      <w:r w:rsidR="00C11196" w:rsidRPr="00C11196">
        <w:t xml:space="preserve"> i Örebro.</w:t>
      </w:r>
      <w:r w:rsidR="00C11196">
        <w:t xml:space="preserve"> </w:t>
      </w:r>
    </w:p>
    <w:p w14:paraId="1A0243B2" w14:textId="3BD08463" w:rsidR="00BC14FD" w:rsidRDefault="00BC14FD" w:rsidP="00C17132">
      <w:pPr>
        <w:pStyle w:val="Liststycke"/>
        <w:numPr>
          <w:ilvl w:val="0"/>
          <w:numId w:val="32"/>
        </w:numPr>
      </w:pPr>
      <w:r>
        <w:t>Gävleborg: Sökt pengar</w:t>
      </w:r>
      <w:r w:rsidR="005A2CEE">
        <w:t xml:space="preserve"> </w:t>
      </w:r>
      <w:r>
        <w:t>(statsbidrag) för cancerskola och fått. Ljuspunktens medlemmar kommer att vara värdar/värdinnor. Föredragen kommer att hållas digitalt</w:t>
      </w:r>
      <w:r w:rsidR="009857E0">
        <w:t xml:space="preserve"> och nå hela regionen. </w:t>
      </w:r>
      <w:r w:rsidR="00691A2A">
        <w:t xml:space="preserve">I övrigt fortsätter den regelbundna verksamheten vid Ljuspunkten, det ses en återhämtning i deltagande efter pandemin. Bra uppslutning vid aktiviteter, så som föredrag och bussresor. </w:t>
      </w:r>
    </w:p>
    <w:p w14:paraId="53D40F5E" w14:textId="43FE1F0D" w:rsidR="009857E0" w:rsidRDefault="009857E0" w:rsidP="009857E0">
      <w:pPr>
        <w:pStyle w:val="Liststycke"/>
        <w:numPr>
          <w:ilvl w:val="0"/>
          <w:numId w:val="32"/>
        </w:numPr>
      </w:pPr>
      <w:r>
        <w:t>Uppsala:</w:t>
      </w:r>
      <w:r w:rsidR="00C11196">
        <w:t xml:space="preserve"> </w:t>
      </w:r>
      <w:proofErr w:type="spellStart"/>
      <w:r w:rsidR="00C11196">
        <w:t>Mef</w:t>
      </w:r>
      <w:proofErr w:type="spellEnd"/>
      <w:r w:rsidR="00C11196">
        <w:t xml:space="preserve"> </w:t>
      </w:r>
      <w:proofErr w:type="spellStart"/>
      <w:r w:rsidR="00C11196">
        <w:t>Nilbert</w:t>
      </w:r>
      <w:proofErr w:type="spellEnd"/>
      <w:r w:rsidR="00C11196">
        <w:t xml:space="preserve"> har varit i Uppsala. </w:t>
      </w:r>
      <w:r w:rsidR="006B16E9">
        <w:t xml:space="preserve">Ewa har själv haft </w:t>
      </w:r>
      <w:proofErr w:type="spellStart"/>
      <w:r w:rsidR="006B16E9">
        <w:t>cafe</w:t>
      </w:r>
      <w:proofErr w:type="spellEnd"/>
      <w:r w:rsidR="006B16E9">
        <w:t xml:space="preserve"> för att nå lungcancerpatienter. </w:t>
      </w:r>
      <w:proofErr w:type="spellStart"/>
      <w:r w:rsidR="0086628E">
        <w:t>Cancersamordnare</w:t>
      </w:r>
      <w:proofErr w:type="spellEnd"/>
      <w:r w:rsidR="0086628E">
        <w:t xml:space="preserve"> Camilla Woll slutar, oklart vem som tar över. </w:t>
      </w:r>
    </w:p>
    <w:p w14:paraId="59E0C51A" w14:textId="463915EA" w:rsidR="009857E0" w:rsidRDefault="009857E0" w:rsidP="009857E0">
      <w:pPr>
        <w:pStyle w:val="Liststycke"/>
        <w:numPr>
          <w:ilvl w:val="0"/>
          <w:numId w:val="32"/>
        </w:numPr>
      </w:pPr>
      <w:r>
        <w:t>Sörmland:</w:t>
      </w:r>
      <w:r w:rsidR="006B16E9">
        <w:t xml:space="preserve"> Finns önskemål om att starta lokal patientsamverkan. De hann tyvärr inte i år men hoppas på nästa år. </w:t>
      </w:r>
      <w:r w:rsidR="0086628E">
        <w:t xml:space="preserve"> </w:t>
      </w:r>
    </w:p>
    <w:p w14:paraId="4362D906" w14:textId="293BCB24" w:rsidR="009857E0" w:rsidRDefault="009857E0" w:rsidP="009857E0">
      <w:pPr>
        <w:pStyle w:val="Liststycke"/>
        <w:numPr>
          <w:ilvl w:val="0"/>
          <w:numId w:val="32"/>
        </w:numPr>
      </w:pPr>
      <w:r>
        <w:t>Västmanland:</w:t>
      </w:r>
      <w:r w:rsidR="006B16E9">
        <w:t xml:space="preserve"> Lokal patientsamverkan är på gång, inväntar svar från RCC. </w:t>
      </w:r>
      <w:r w:rsidR="0086628E">
        <w:t xml:space="preserve">Har börjat samverka med Sörmland. </w:t>
      </w:r>
    </w:p>
    <w:p w14:paraId="159A965E" w14:textId="09462915" w:rsidR="009857E0" w:rsidRDefault="009857E0" w:rsidP="009857E0">
      <w:pPr>
        <w:pStyle w:val="Liststycke"/>
        <w:numPr>
          <w:ilvl w:val="0"/>
          <w:numId w:val="32"/>
        </w:numPr>
      </w:pPr>
      <w:r>
        <w:t xml:space="preserve">Värmland: </w:t>
      </w:r>
      <w:r w:rsidR="0086628E">
        <w:t>PALEMA anordnade Cancerdagen i Sthlm förra veckan</w:t>
      </w:r>
      <w:r w:rsidR="005A2CEE">
        <w:t>, video k</w:t>
      </w:r>
      <w:r w:rsidR="0086628E">
        <w:t>ommer at</w:t>
      </w:r>
      <w:r w:rsidR="005A2CEE">
        <w:t>t</w:t>
      </w:r>
      <w:r w:rsidR="0086628E">
        <w:t xml:space="preserve"> komma ut på deras hem</w:t>
      </w:r>
      <w:r w:rsidR="005A2CEE">
        <w:t xml:space="preserve">sida. </w:t>
      </w:r>
      <w:r w:rsidR="0086628E">
        <w:t xml:space="preserve">PALEMA har även en stödtelefon, cancerfonden ska vara med och utbilda fler som ska sitta i stöd.  </w:t>
      </w:r>
    </w:p>
    <w:p w14:paraId="075DCE75" w14:textId="7F756B3B" w:rsidR="00C11196" w:rsidRPr="001E50A5" w:rsidRDefault="00C11196" w:rsidP="009857E0">
      <w:pPr>
        <w:pStyle w:val="Liststycke"/>
        <w:numPr>
          <w:ilvl w:val="0"/>
          <w:numId w:val="32"/>
        </w:numPr>
      </w:pPr>
      <w:r>
        <w:t xml:space="preserve">Dalarna: Ska ha möte nästa vecka om aktiviteter inom lokal patientsamverkan. </w:t>
      </w:r>
    </w:p>
    <w:p w14:paraId="40D3DB8F" w14:textId="1E8532D9" w:rsidR="00482E25" w:rsidRDefault="00482E25" w:rsidP="00D8531C">
      <w:pPr>
        <w:pStyle w:val="Rubrik2"/>
      </w:pPr>
      <w:r>
        <w:t>Information</w:t>
      </w:r>
    </w:p>
    <w:p w14:paraId="6F9E7EC5" w14:textId="384B6A21" w:rsidR="00482E25" w:rsidRDefault="00482E25" w:rsidP="00482E25">
      <w:r>
        <w:t>Kort information från Malin:</w:t>
      </w:r>
    </w:p>
    <w:p w14:paraId="32542090" w14:textId="52B4A7FD" w:rsidR="00482E25" w:rsidRDefault="00482E25" w:rsidP="00482E25">
      <w:pPr>
        <w:pStyle w:val="Liststycke"/>
        <w:numPr>
          <w:ilvl w:val="0"/>
          <w:numId w:val="27"/>
        </w:numPr>
      </w:pPr>
      <w:r>
        <w:t xml:space="preserve">Det har kommit önskemål om </w:t>
      </w:r>
      <w:proofErr w:type="spellStart"/>
      <w:r>
        <w:t>årshjul</w:t>
      </w:r>
      <w:proofErr w:type="spellEnd"/>
      <w:r>
        <w:t xml:space="preserve"> för </w:t>
      </w:r>
      <w:proofErr w:type="spellStart"/>
      <w:r w:rsidR="00691A2A">
        <w:t>PNR:s</w:t>
      </w:r>
      <w:proofErr w:type="spellEnd"/>
      <w:r>
        <w:t xml:space="preserve"> möten för bättre framförhållning. Det skulle hjälpa de som arbetar att kunna söka ledigt i tid. Förlaget är följande:</w:t>
      </w:r>
    </w:p>
    <w:p w14:paraId="1981B919" w14:textId="2C71703B" w:rsidR="00482E25" w:rsidRDefault="007735F9" w:rsidP="00482E25">
      <w:pPr>
        <w:pStyle w:val="Liststycke"/>
        <w:numPr>
          <w:ilvl w:val="1"/>
          <w:numId w:val="27"/>
        </w:numPr>
      </w:pPr>
      <w:r>
        <w:t>d</w:t>
      </w:r>
      <w:r w:rsidR="00482E25">
        <w:t>igitalt möte första tisdagen i</w:t>
      </w:r>
      <w:r w:rsidR="00482E25" w:rsidRPr="00482E25">
        <w:t xml:space="preserve"> februari</w:t>
      </w:r>
      <w:r w:rsidR="00482E25">
        <w:t xml:space="preserve"> (3h)</w:t>
      </w:r>
    </w:p>
    <w:p w14:paraId="0CA34990" w14:textId="54A7A96F" w:rsidR="00482E25" w:rsidRDefault="00482E25" w:rsidP="00482E25">
      <w:pPr>
        <w:pStyle w:val="Liststycke"/>
        <w:numPr>
          <w:ilvl w:val="1"/>
          <w:numId w:val="27"/>
        </w:numPr>
      </w:pPr>
      <w:r w:rsidRPr="00482E25">
        <w:t xml:space="preserve"> </w:t>
      </w:r>
      <w:r w:rsidR="007735F9">
        <w:t>f</w:t>
      </w:r>
      <w:r w:rsidRPr="00482E25">
        <w:t>ysisk</w:t>
      </w:r>
      <w:r>
        <w:t xml:space="preserve">t möte </w:t>
      </w:r>
      <w:r w:rsidRPr="00482E25">
        <w:t xml:space="preserve">sista torsdagen i maj </w:t>
      </w:r>
      <w:r>
        <w:t>(</w:t>
      </w:r>
      <w:r w:rsidRPr="00482E25">
        <w:t>heldagsmöte</w:t>
      </w:r>
      <w:r>
        <w:t>)</w:t>
      </w:r>
    </w:p>
    <w:p w14:paraId="4244EF8E" w14:textId="09136BD2" w:rsidR="00482E25" w:rsidRDefault="007735F9" w:rsidP="00482E25">
      <w:pPr>
        <w:pStyle w:val="Liststycke"/>
        <w:numPr>
          <w:ilvl w:val="1"/>
          <w:numId w:val="27"/>
        </w:numPr>
      </w:pPr>
      <w:r>
        <w:t>f</w:t>
      </w:r>
      <w:r w:rsidR="00482E25" w:rsidRPr="00482E25">
        <w:t>ysisk</w:t>
      </w:r>
      <w:r w:rsidR="00482E25">
        <w:t>t möte</w:t>
      </w:r>
      <w:r w:rsidR="00482E25" w:rsidRPr="00482E25">
        <w:t xml:space="preserve"> första torsdagen i september</w:t>
      </w:r>
      <w:r w:rsidR="00482E25">
        <w:t xml:space="preserve"> </w:t>
      </w:r>
      <w:r>
        <w:t>(heldagsmöten</w:t>
      </w:r>
      <w:r w:rsidR="00482E25">
        <w:t>)</w:t>
      </w:r>
    </w:p>
    <w:p w14:paraId="095AA56B" w14:textId="42106CE5" w:rsidR="00482E25" w:rsidRDefault="00482E25" w:rsidP="00482E25">
      <w:pPr>
        <w:pStyle w:val="Liststycke"/>
        <w:numPr>
          <w:ilvl w:val="1"/>
          <w:numId w:val="27"/>
        </w:numPr>
      </w:pPr>
      <w:r w:rsidRPr="00482E25">
        <w:t>digital</w:t>
      </w:r>
      <w:r>
        <w:t>t</w:t>
      </w:r>
      <w:r w:rsidRPr="00482E25">
        <w:t xml:space="preserve"> möten första tisdagen i december</w:t>
      </w:r>
    </w:p>
    <w:p w14:paraId="7395184D" w14:textId="6F2F4695" w:rsidR="005A2CEE" w:rsidRDefault="005A2CEE" w:rsidP="005A2CEE">
      <w:r>
        <w:lastRenderedPageBreak/>
        <w:t xml:space="preserve">Förslaget antas och börjar gälla direkt. </w:t>
      </w:r>
    </w:p>
    <w:p w14:paraId="0CD54BC3" w14:textId="77777777" w:rsidR="00D77F98" w:rsidRDefault="00D77F98" w:rsidP="00D77F98">
      <w:pPr>
        <w:pStyle w:val="Liststycke"/>
        <w:numPr>
          <w:ilvl w:val="0"/>
          <w:numId w:val="0"/>
        </w:numPr>
        <w:ind w:left="1440"/>
      </w:pPr>
    </w:p>
    <w:p w14:paraId="25598D01" w14:textId="339D7F19" w:rsidR="005A2CEE" w:rsidRDefault="007735F9" w:rsidP="005A2CEE">
      <w:pPr>
        <w:pStyle w:val="Liststycke"/>
        <w:numPr>
          <w:ilvl w:val="0"/>
          <w:numId w:val="27"/>
        </w:numPr>
      </w:pPr>
      <w:proofErr w:type="spellStart"/>
      <w:r>
        <w:t>TEAMsplats</w:t>
      </w:r>
      <w:proofErr w:type="spellEnd"/>
      <w:r>
        <w:t xml:space="preserve">: </w:t>
      </w:r>
      <w:r w:rsidRPr="007735F9">
        <w:t>I början av pandemin startade</w:t>
      </w:r>
      <w:r>
        <w:t>s</w:t>
      </w:r>
      <w:r w:rsidRPr="007735F9">
        <w:t xml:space="preserve"> en </w:t>
      </w:r>
      <w:proofErr w:type="spellStart"/>
      <w:r w:rsidRPr="007735F9">
        <w:t>TEAMSplats</w:t>
      </w:r>
      <w:proofErr w:type="spellEnd"/>
      <w:r w:rsidRPr="007735F9">
        <w:t xml:space="preserve"> för alla PNF i Mellansverige för att underlätta för er att hålla kontakten. Det har aldrig varit </w:t>
      </w:r>
      <w:proofErr w:type="gramStart"/>
      <w:r w:rsidRPr="007735F9">
        <w:t>ngn</w:t>
      </w:r>
      <w:proofErr w:type="gramEnd"/>
      <w:r w:rsidRPr="007735F9">
        <w:t xml:space="preserve"> vidare aktivitet där</w:t>
      </w:r>
      <w:r>
        <w:t>.</w:t>
      </w:r>
      <w:r w:rsidRPr="007735F9">
        <w:t xml:space="preserve"> Är det ngt ni vil sparka liv i igen eller ska vi skrota den?</w:t>
      </w:r>
      <w:r w:rsidR="005A2CEE">
        <w:t xml:space="preserve"> Beslut att den läggs ner. </w:t>
      </w:r>
    </w:p>
    <w:p w14:paraId="718FC84E" w14:textId="77777777" w:rsidR="005A2CEE" w:rsidRPr="007735F9" w:rsidRDefault="005A2CEE" w:rsidP="005A2CEE">
      <w:pPr>
        <w:pStyle w:val="Liststycke"/>
        <w:numPr>
          <w:ilvl w:val="0"/>
          <w:numId w:val="0"/>
        </w:numPr>
        <w:ind w:left="720"/>
      </w:pPr>
    </w:p>
    <w:p w14:paraId="78A1AF53" w14:textId="730DCA22" w:rsidR="007735F9" w:rsidRDefault="007735F9" w:rsidP="005A2CEE">
      <w:pPr>
        <w:pStyle w:val="Liststycke"/>
        <w:ind w:left="720"/>
      </w:pPr>
      <w:r w:rsidRPr="007735F9">
        <w:t>16 oktober är det Utbildningsdag om barn som närstående. Det är en heldag i Karlstad som arrangeras av RAG B</w:t>
      </w:r>
      <w:r>
        <w:t>arn som närstående</w:t>
      </w:r>
      <w:r w:rsidRPr="007735F9">
        <w:t xml:space="preserve">. En PNF kan delta för att sedan sprida kunskapen inom PNR. </w:t>
      </w:r>
      <w:r w:rsidR="005A2CEE">
        <w:t xml:space="preserve">Eva </w:t>
      </w:r>
      <w:proofErr w:type="spellStart"/>
      <w:r w:rsidR="005A2CEE">
        <w:t>Rogstadius</w:t>
      </w:r>
      <w:proofErr w:type="spellEnd"/>
      <w:r w:rsidR="005A2CEE">
        <w:t xml:space="preserve"> har anmält intresse. PNR beslutar att Eva åker. Eva Persson är back </w:t>
      </w:r>
      <w:proofErr w:type="spellStart"/>
      <w:r w:rsidR="005A2CEE">
        <w:t>up</w:t>
      </w:r>
      <w:proofErr w:type="spellEnd"/>
      <w:r w:rsidR="005A2CEE">
        <w:t xml:space="preserve">. </w:t>
      </w:r>
    </w:p>
    <w:p w14:paraId="0AF58925" w14:textId="77777777" w:rsidR="005A2CEE" w:rsidRPr="007735F9" w:rsidRDefault="005A2CEE" w:rsidP="005A2CEE">
      <w:pPr>
        <w:pStyle w:val="Liststycke"/>
        <w:numPr>
          <w:ilvl w:val="0"/>
          <w:numId w:val="0"/>
        </w:numPr>
        <w:ind w:left="720"/>
      </w:pPr>
    </w:p>
    <w:p w14:paraId="5437A744" w14:textId="6FF11783" w:rsidR="007735F9" w:rsidRDefault="007735F9" w:rsidP="007735F9">
      <w:pPr>
        <w:pStyle w:val="Liststycke"/>
        <w:numPr>
          <w:ilvl w:val="0"/>
          <w:numId w:val="27"/>
        </w:numPr>
      </w:pPr>
      <w:r w:rsidRPr="007735F9">
        <w:t xml:space="preserve">Lokal patientsamverkan är en satsning som startade 2019 där lokala patient- och närståendeföreningar kan gå ihop för att ge cancerdrabbade sammanhang och stöd på olika sätt. Man kan då ansöka om ekonomiskt stöd från RCC för detta. I år har vi fått in ansökningar från Dalarna, Gävleborg, Värmland och Västmanland. Vi håller på att gå igenom ansökningarna och svar kommer så fort det bara är möjligt. RCC var med och stöttade Örebro när de startade men de är självfinansierade nu. Sörmland och Uppsala är de regioner där det inte finns ngt ännu! Men vi hoppas att det kommer </w:t>
      </w:r>
      <w:proofErr w:type="gramStart"/>
      <w:r w:rsidRPr="007735F9">
        <w:t>igång</w:t>
      </w:r>
      <w:proofErr w:type="gramEnd"/>
      <w:r w:rsidRPr="007735F9">
        <w:t xml:space="preserve"> där också. </w:t>
      </w:r>
      <w:r w:rsidR="00691A2A">
        <w:t xml:space="preserve">Insats kan göras under hösten för att stötta regionerna att komma </w:t>
      </w:r>
      <w:proofErr w:type="gramStart"/>
      <w:r w:rsidR="00691A2A">
        <w:t>igång</w:t>
      </w:r>
      <w:proofErr w:type="gramEnd"/>
      <w:r w:rsidR="00691A2A">
        <w:t xml:space="preserve">. </w:t>
      </w:r>
    </w:p>
    <w:p w14:paraId="49F827D7" w14:textId="77777777" w:rsidR="007735F9" w:rsidRPr="007735F9" w:rsidRDefault="007735F9" w:rsidP="00D77F98">
      <w:pPr>
        <w:pStyle w:val="Liststycke"/>
        <w:numPr>
          <w:ilvl w:val="0"/>
          <w:numId w:val="0"/>
        </w:numPr>
        <w:ind w:left="720"/>
      </w:pPr>
    </w:p>
    <w:p w14:paraId="5E9AF0A0" w14:textId="5D9A90D3" w:rsidR="007735F9" w:rsidRPr="00482E25" w:rsidRDefault="007735F9" w:rsidP="007735F9">
      <w:pPr>
        <w:pStyle w:val="Liststycke"/>
        <w:numPr>
          <w:ilvl w:val="0"/>
          <w:numId w:val="27"/>
        </w:numPr>
      </w:pPr>
      <w:r>
        <w:t>Företrädare saknas</w:t>
      </w:r>
      <w:r w:rsidRPr="007735F9">
        <w:t xml:space="preserve"> för barn, bröst, gyn, lever/galla, hudmelanom och urin, njure hjärntumör och övre GI. Därför kommer RCC gå ut med en riktad sökning/nominering till dessa grupper. Men vi skulle också behöva fler med utländsk bakgrund, unga vuxna och fler som arbetar för att få en så bra representation av cancerdrabbade som möjligt. Vi kommer att behöva er hjälp i det här och mer information kommer i höst.</w:t>
      </w:r>
    </w:p>
    <w:p w14:paraId="4D70AA0F" w14:textId="7D168500" w:rsidR="00482E25" w:rsidRPr="00482E25" w:rsidRDefault="00482E25" w:rsidP="00482E25"/>
    <w:p w14:paraId="674BD609" w14:textId="1A88F41E" w:rsidR="000814F7" w:rsidRDefault="00C64CFB" w:rsidP="00D8531C">
      <w:pPr>
        <w:pStyle w:val="Rubrik2"/>
      </w:pPr>
      <w:r>
        <w:t>Presentation</w:t>
      </w:r>
      <w:r w:rsidR="001C460D">
        <w:t xml:space="preserve"> </w:t>
      </w:r>
      <w:r w:rsidR="007735F9">
        <w:t>av samtliga deltagare</w:t>
      </w:r>
    </w:p>
    <w:p w14:paraId="7B7A9228" w14:textId="63B4CCE6" w:rsidR="007735F9" w:rsidRDefault="007735F9" w:rsidP="007735F9">
      <w:r>
        <w:t>Vi lär känna varandra</w:t>
      </w:r>
      <w:r w:rsidR="005A2CEE">
        <w:t xml:space="preserve">. Alla berättar kort om sina erfarenheter av cancer, vad de har/haft för sysselsättning och vilken favoritfrukt de har. </w:t>
      </w:r>
    </w:p>
    <w:p w14:paraId="03576A66" w14:textId="18859C9E" w:rsidR="001C460D" w:rsidRDefault="001C460D" w:rsidP="006800D1">
      <w:pPr>
        <w:pStyle w:val="Rubrik2"/>
      </w:pPr>
      <w:r>
        <w:t>Rapport</w:t>
      </w:r>
      <w:r w:rsidR="007735F9">
        <w:t xml:space="preserve"> från RCC-dagen</w:t>
      </w:r>
    </w:p>
    <w:p w14:paraId="5916B4C3" w14:textId="282D7CEA" w:rsidR="007735F9" w:rsidRDefault="007735F9" w:rsidP="007735F9">
      <w:r w:rsidRPr="007735F9">
        <w:t xml:space="preserve">Stig Westlin och </w:t>
      </w:r>
      <w:proofErr w:type="spellStart"/>
      <w:r w:rsidRPr="007735F9">
        <w:t>Rosalie</w:t>
      </w:r>
      <w:proofErr w:type="spellEnd"/>
      <w:r w:rsidRPr="007735F9">
        <w:t xml:space="preserve"> Carlén berättar och svarar på frågor om RCC-dagen</w:t>
      </w:r>
      <w:r w:rsidR="007709DC">
        <w:t>.</w:t>
      </w:r>
    </w:p>
    <w:p w14:paraId="3841064C" w14:textId="028C166B" w:rsidR="007709DC" w:rsidRDefault="007709DC" w:rsidP="007735F9">
      <w:r>
        <w:t>Nedan ses agendan för dagen.</w:t>
      </w:r>
    </w:p>
    <w:p w14:paraId="6A056A49" w14:textId="489E71BE" w:rsidR="007709DC" w:rsidRPr="007735F9" w:rsidRDefault="007709DC" w:rsidP="007735F9">
      <w:r w:rsidRPr="007709DC">
        <w:rPr>
          <w:noProof/>
        </w:rPr>
        <w:lastRenderedPageBreak/>
        <w:drawing>
          <wp:inline distT="0" distB="0" distL="0" distR="0" wp14:anchorId="017E6483" wp14:editId="68E2AAF0">
            <wp:extent cx="4305244" cy="4408159"/>
            <wp:effectExtent l="0" t="0" r="635" b="0"/>
            <wp:docPr id="5" name="Platshållare för innehåll 4" descr="En bild som visar text, skärmbild, dokument, Teckensnitt&#10;&#10;Automatiskt genererad beskrivning">
              <a:extLst xmlns:a="http://schemas.openxmlformats.org/drawingml/2006/main">
                <a:ext uri="{FF2B5EF4-FFF2-40B4-BE49-F238E27FC236}">
                  <a16:creationId xmlns:a16="http://schemas.microsoft.com/office/drawing/2014/main" id="{E43B1A15-C7F1-FE92-8928-7BB1D5962B2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latshållare för innehåll 4" descr="En bild som visar text, skärmbild, dokument, Teckensnitt&#10;&#10;Automatiskt genererad beskrivning">
                      <a:extLst>
                        <a:ext uri="{FF2B5EF4-FFF2-40B4-BE49-F238E27FC236}">
                          <a16:creationId xmlns:a16="http://schemas.microsoft.com/office/drawing/2014/main" id="{E43B1A15-C7F1-FE92-8928-7BB1D5962B2A}"/>
                        </a:ext>
                      </a:extLst>
                    </pic:cNvPr>
                    <pic:cNvPicPr>
                      <a:picLocks noGrp="1" noChangeAspect="1"/>
                    </pic:cNvPicPr>
                  </pic:nvPicPr>
                  <pic:blipFill>
                    <a:blip r:embed="rId12"/>
                    <a:stretch>
                      <a:fillRect/>
                    </a:stretch>
                  </pic:blipFill>
                  <pic:spPr>
                    <a:xfrm>
                      <a:off x="0" y="0"/>
                      <a:ext cx="4305244" cy="4408159"/>
                    </a:xfrm>
                    <a:prstGeom prst="rect">
                      <a:avLst/>
                    </a:prstGeom>
                  </pic:spPr>
                </pic:pic>
              </a:graphicData>
            </a:graphic>
          </wp:inline>
        </w:drawing>
      </w:r>
    </w:p>
    <w:p w14:paraId="6A119084" w14:textId="77777777" w:rsidR="008B0BBB" w:rsidRPr="000553A2" w:rsidRDefault="008B0BBB" w:rsidP="008B0BBB"/>
    <w:p w14:paraId="186AA0FF" w14:textId="77777777" w:rsidR="007735F9" w:rsidRPr="007735F9" w:rsidRDefault="007735F9" w:rsidP="008B0BBB">
      <w:pPr>
        <w:pStyle w:val="Frval"/>
        <w:rPr>
          <w:rFonts w:ascii="Arial" w:eastAsiaTheme="majorEastAsia" w:hAnsi="Arial" w:cstheme="majorBidi"/>
          <w:bCs/>
          <w:color w:val="000000" w:themeColor="text1"/>
          <w:sz w:val="28"/>
          <w:szCs w:val="28"/>
          <w:bdr w:val="none" w:sz="0" w:space="0" w:color="auto"/>
          <w:lang w:eastAsia="en-US"/>
          <w14:textOutline w14:w="0" w14:cap="rnd" w14:cmpd="sng" w14:algn="ctr">
            <w14:noFill/>
            <w14:prstDash w14:val="solid"/>
            <w14:bevel/>
          </w14:textOutline>
        </w:rPr>
      </w:pPr>
      <w:r w:rsidRPr="007735F9">
        <w:rPr>
          <w:rFonts w:ascii="Arial" w:eastAsiaTheme="majorEastAsia" w:hAnsi="Arial" w:cstheme="majorBidi"/>
          <w:bCs/>
          <w:color w:val="000000" w:themeColor="text1"/>
          <w:sz w:val="28"/>
          <w:szCs w:val="28"/>
          <w:bdr w:val="none" w:sz="0" w:space="0" w:color="auto"/>
          <w:lang w:eastAsia="en-US"/>
          <w14:textOutline w14:w="0" w14:cap="rnd" w14:cmpd="sng" w14:algn="ctr">
            <w14:noFill/>
            <w14:prstDash w14:val="solid"/>
            <w14:bevel/>
          </w14:textOutline>
        </w:rPr>
        <w:t xml:space="preserve">Förberedelser för val av ordförande och vice ordförande </w:t>
      </w:r>
    </w:p>
    <w:p w14:paraId="135A91D9" w14:textId="2106E026" w:rsidR="007735F9" w:rsidRPr="007735F9" w:rsidRDefault="007735F9" w:rsidP="007735F9">
      <w:pPr>
        <w:pStyle w:val="Liststycke"/>
        <w:numPr>
          <w:ilvl w:val="0"/>
          <w:numId w:val="31"/>
        </w:numPr>
      </w:pPr>
      <w:r w:rsidRPr="007735F9">
        <w:t xml:space="preserve">Ulla och Bo berättar </w:t>
      </w:r>
      <w:r w:rsidR="0081430A">
        <w:t xml:space="preserve">om vilka uppgifter som ingår i uppdraget: förbereda möten tillsammans med koordinator från RCC, PNR-möten, styrgruppsmöten samt möten med nationella PNR. </w:t>
      </w:r>
    </w:p>
    <w:p w14:paraId="10ABFEAC" w14:textId="67F24242" w:rsidR="007735F9" w:rsidRDefault="0081430A" w:rsidP="007735F9">
      <w:pPr>
        <w:pStyle w:val="Liststycke"/>
        <w:numPr>
          <w:ilvl w:val="0"/>
          <w:numId w:val="31"/>
        </w:numPr>
      </w:pPr>
      <w:r>
        <w:t xml:space="preserve">Nedan är de punktar i </w:t>
      </w:r>
      <w:proofErr w:type="spellStart"/>
      <w:proofErr w:type="gramStart"/>
      <w:r>
        <w:t>PNRs</w:t>
      </w:r>
      <w:proofErr w:type="spellEnd"/>
      <w:proofErr w:type="gramEnd"/>
      <w:r>
        <w:t xml:space="preserve"> uppdragsbeskrivning som rör </w:t>
      </w:r>
      <w:proofErr w:type="spellStart"/>
      <w:r>
        <w:t>ordöfrande</w:t>
      </w:r>
      <w:proofErr w:type="spellEnd"/>
      <w:r>
        <w:t xml:space="preserve"> och vices ansvar. </w:t>
      </w:r>
    </w:p>
    <w:p w14:paraId="09748952" w14:textId="77777777" w:rsidR="007709DC" w:rsidRPr="007709DC" w:rsidRDefault="007709DC" w:rsidP="00317678">
      <w:pPr>
        <w:pStyle w:val="Liststycke"/>
        <w:numPr>
          <w:ilvl w:val="1"/>
          <w:numId w:val="31"/>
        </w:numPr>
      </w:pPr>
      <w:r w:rsidRPr="007709DC">
        <w:t xml:space="preserve">PNR har en ordförande och vice ordförande. Dessa utses av rådet ca 3–9 månader in i mandatperioden för att möjliggöra för ledamöterna att komma in i uppdraget innan valet. Mandatperioden för ordförande och vice ordförande är tre år, det vill säga deras uppdrag fortsätter in på kommande </w:t>
      </w:r>
      <w:proofErr w:type="spellStart"/>
      <w:r w:rsidRPr="007709DC">
        <w:t>PNR:s</w:t>
      </w:r>
      <w:proofErr w:type="spellEnd"/>
      <w:r w:rsidRPr="007709DC">
        <w:t xml:space="preserve"> mandatperiod. Syftet är att underlätta uppstarten av arbetet och kontinuitet</w:t>
      </w:r>
    </w:p>
    <w:p w14:paraId="56C4D452" w14:textId="77777777" w:rsidR="007709DC" w:rsidRPr="007709DC" w:rsidRDefault="007709DC" w:rsidP="00317678">
      <w:pPr>
        <w:pStyle w:val="Liststycke"/>
        <w:numPr>
          <w:ilvl w:val="1"/>
          <w:numId w:val="31"/>
        </w:numPr>
      </w:pPr>
      <w:proofErr w:type="spellStart"/>
      <w:r w:rsidRPr="007709DC">
        <w:t>PNR:s</w:t>
      </w:r>
      <w:proofErr w:type="spellEnd"/>
      <w:r w:rsidRPr="007709DC">
        <w:t xml:space="preserve"> arbetsutskott (AU) består av ordförande, vice ordförande samt koordinator på RCC. AU hanterar inkomna ärenden, följer upp rådets möten och beslut samt fastställer dagordning. Kallelse med förslag till dagordning delges senast två veckor före mötet.</w:t>
      </w:r>
    </w:p>
    <w:p w14:paraId="58123D35" w14:textId="77777777" w:rsidR="007709DC" w:rsidRPr="007709DC" w:rsidRDefault="007709DC" w:rsidP="00317678">
      <w:pPr>
        <w:pStyle w:val="Liststycke"/>
        <w:numPr>
          <w:ilvl w:val="1"/>
          <w:numId w:val="31"/>
        </w:numPr>
      </w:pPr>
      <w:proofErr w:type="spellStart"/>
      <w:r w:rsidRPr="007709DC">
        <w:t>PNR:s</w:t>
      </w:r>
      <w:proofErr w:type="spellEnd"/>
      <w:r w:rsidRPr="007709DC">
        <w:t xml:space="preserve"> ordförande och vice ordförande är adjungerade ledamöter i RCC styrgrupp med förslags- och yttranderätt.</w:t>
      </w:r>
    </w:p>
    <w:p w14:paraId="4EC2F7EA" w14:textId="77777777" w:rsidR="007709DC" w:rsidRDefault="007709DC" w:rsidP="00317678">
      <w:pPr>
        <w:pStyle w:val="Liststycke"/>
        <w:numPr>
          <w:ilvl w:val="1"/>
          <w:numId w:val="31"/>
        </w:numPr>
      </w:pPr>
      <w:proofErr w:type="spellStart"/>
      <w:r w:rsidRPr="007709DC">
        <w:lastRenderedPageBreak/>
        <w:t>PNR:s</w:t>
      </w:r>
      <w:proofErr w:type="spellEnd"/>
      <w:r w:rsidRPr="007709DC">
        <w:t xml:space="preserve"> ordförande och vice ordförande representerar PNR Mellansverige i nationella PNR med ansvar att delge den nationella gruppen synpunkter/frågor av nationellt intresse samt ansvarar för återrapportering tillbaka till rådet. </w:t>
      </w:r>
    </w:p>
    <w:p w14:paraId="1F9BCA4D" w14:textId="77777777" w:rsidR="0081430A" w:rsidRDefault="0081430A" w:rsidP="0081430A"/>
    <w:p w14:paraId="0EB1E2DE" w14:textId="77777777" w:rsidR="0081430A" w:rsidRDefault="0081430A" w:rsidP="0081430A">
      <w:r>
        <w:t>Utöver ovanstående punkter är det valfritt för ordförande och vice att vara med en sjukvårdsregional arbetsgrupp då uppdraget innebär andra möten och representation (nat. PNR och styrgrupp).</w:t>
      </w:r>
    </w:p>
    <w:p w14:paraId="488F2D81" w14:textId="77777777" w:rsidR="0081430A" w:rsidRDefault="0081430A" w:rsidP="0081430A"/>
    <w:p w14:paraId="0DE5EF98" w14:textId="1963D5A4" w:rsidR="0081430A" w:rsidRPr="007709DC" w:rsidRDefault="0081430A" w:rsidP="0081430A">
      <w:pPr>
        <w:pStyle w:val="Liststycke"/>
        <w:numPr>
          <w:ilvl w:val="0"/>
          <w:numId w:val="34"/>
        </w:numPr>
      </w:pPr>
      <w:r>
        <w:t xml:space="preserve">Arbetsgång: alla som är intresserade av uppdraget som ordförande eller vice </w:t>
      </w:r>
      <w:r w:rsidR="00663FC1">
        <w:t xml:space="preserve">skickar in intresseanmälan (blankett) samt foto till Malin senast 11 augusti. Malin sammanställer och skickar ut till PNR. </w:t>
      </w:r>
      <w:r w:rsidR="00715F0B">
        <w:t xml:space="preserve">På mötet 5 september väljs ordförande och vice för mandatperioden. </w:t>
      </w:r>
    </w:p>
    <w:p w14:paraId="4CA2704B" w14:textId="021C49FA" w:rsidR="008B0BBB" w:rsidRPr="00715F0B" w:rsidRDefault="008B0BBB" w:rsidP="00715F0B">
      <w:pPr>
        <w:pStyle w:val="Frval"/>
        <w:rPr>
          <w:rFonts w:ascii="Garamond" w:eastAsiaTheme="minorHAnsi" w:hAnsi="Garamond" w:cstheme="minorBidi"/>
          <w:color w:val="auto"/>
          <w:sz w:val="24"/>
          <w:szCs w:val="24"/>
          <w:bdr w:val="none" w:sz="0" w:space="0" w:color="auto"/>
          <w:lang w:eastAsia="en-US"/>
          <w14:textOutline w14:w="0" w14:cap="rnd" w14:cmpd="sng" w14:algn="ctr">
            <w14:noFill/>
            <w14:prstDash w14:val="solid"/>
            <w14:bevel/>
          </w14:textOutline>
        </w:rPr>
      </w:pPr>
    </w:p>
    <w:p w14:paraId="3EA92414" w14:textId="2C6FFCFD" w:rsidR="007735F9" w:rsidRDefault="007735F9" w:rsidP="00CD25E3">
      <w:pPr>
        <w:pStyle w:val="Rubrik2"/>
        <w:rPr>
          <w:color w:val="auto"/>
        </w:rPr>
      </w:pPr>
      <w:r>
        <w:rPr>
          <w:color w:val="auto"/>
        </w:rPr>
        <w:t>Arbetsgrupper/fokusområden</w:t>
      </w:r>
    </w:p>
    <w:p w14:paraId="709EFD29" w14:textId="3F83F53D" w:rsidR="00715F0B" w:rsidRPr="00715F0B" w:rsidRDefault="00715F0B" w:rsidP="00715F0B">
      <w:r>
        <w:t>Diskussion kring arbetsgrupper. Viktigt att ambitionsnivån är rätt, uppdraget som PNF ska inte vara betungande och svårt</w:t>
      </w:r>
      <w:r w:rsidR="00691A2A">
        <w:t>,</w:t>
      </w:r>
      <w:r>
        <w:t xml:space="preserve"> då riskerar vi avhopp. PNR beslutar att grupperna kvarstår mandatperioden ut men kan revideras vid behov. Grupperna kan ägna sig åt </w:t>
      </w:r>
      <w:r w:rsidR="0063560E">
        <w:t>omvärldsbevakning</w:t>
      </w:r>
      <w:r>
        <w:t>, förbereda underlag för/</w:t>
      </w:r>
      <w:r w:rsidR="0063560E">
        <w:t>förslag</w:t>
      </w:r>
      <w:r>
        <w:t xml:space="preserve"> för ordf./vice att ta med till styrgruppen eller</w:t>
      </w:r>
      <w:r w:rsidR="0063560E">
        <w:t xml:space="preserve"> arbeta fram utbildningsmaterial.</w:t>
      </w:r>
      <w:r>
        <w:t xml:space="preserve"> Mer </w:t>
      </w:r>
      <w:r w:rsidR="00E654BE">
        <w:t>diskussion behövs</w:t>
      </w:r>
      <w:r w:rsidR="0063560E">
        <w:t>, i respektive grupp samt i PNR</w:t>
      </w:r>
      <w:r>
        <w:t xml:space="preserve">. </w:t>
      </w:r>
    </w:p>
    <w:p w14:paraId="2511E5FC" w14:textId="1F23E231" w:rsidR="00171105" w:rsidRPr="000553A2" w:rsidRDefault="001C460D" w:rsidP="00CD25E3">
      <w:pPr>
        <w:pStyle w:val="Rubrik2"/>
        <w:rPr>
          <w:color w:val="auto"/>
        </w:rPr>
      </w:pPr>
      <w:r w:rsidRPr="000553A2">
        <w:rPr>
          <w:color w:val="auto"/>
        </w:rPr>
        <w:t>Diskussion och information med</w:t>
      </w:r>
      <w:r w:rsidR="00C64CFB" w:rsidRPr="000553A2">
        <w:rPr>
          <w:color w:val="auto"/>
        </w:rPr>
        <w:t xml:space="preserve"> Johan Ahlgren</w:t>
      </w:r>
    </w:p>
    <w:p w14:paraId="3A3CA153" w14:textId="6450BEDE" w:rsidR="008B0BBB" w:rsidRDefault="007735F9" w:rsidP="000553A2">
      <w:pPr>
        <w:pStyle w:val="Liststycke"/>
        <w:numPr>
          <w:ilvl w:val="0"/>
          <w:numId w:val="25"/>
        </w:numPr>
      </w:pPr>
      <w:r>
        <w:t>Fördelning av ekonomiskt stöd till förbättringsarbeten</w:t>
      </w:r>
      <w:r w:rsidR="00691A2A">
        <w:t xml:space="preserve">: Johan berättar om fördelningen av de statliga medel som delats ut till förbättringsprojekt i regionerna samt regionsöverskridande. Eventuellt kommer samma upplägg nästa år. </w:t>
      </w:r>
    </w:p>
    <w:p w14:paraId="03542BE8" w14:textId="1DE579D0" w:rsidR="007735F9" w:rsidRPr="000553A2" w:rsidRDefault="007735F9" w:rsidP="000553A2">
      <w:pPr>
        <w:pStyle w:val="Liststycke"/>
        <w:numPr>
          <w:ilvl w:val="0"/>
          <w:numId w:val="25"/>
        </w:numPr>
      </w:pPr>
      <w:r>
        <w:t>Senaste nytt från styrgruppen</w:t>
      </w:r>
      <w:r w:rsidR="003C2A53">
        <w:t xml:space="preserve">: hanns ej med. Bifogas vid minnesanteckningar. </w:t>
      </w:r>
    </w:p>
    <w:p w14:paraId="59E8E635" w14:textId="77777777" w:rsidR="00D676DE" w:rsidRDefault="00D676DE" w:rsidP="000553A2"/>
    <w:p w14:paraId="2BC3C554" w14:textId="42118A24" w:rsidR="008C0D25" w:rsidRDefault="008C0D25" w:rsidP="000553A2">
      <w:r>
        <w:t xml:space="preserve">PP bifogas vid utskick av minnesanteckningar. </w:t>
      </w:r>
    </w:p>
    <w:p w14:paraId="1853B925" w14:textId="7C902EC8" w:rsidR="000D4882" w:rsidRPr="000553A2" w:rsidRDefault="000D4882" w:rsidP="000553A2"/>
    <w:p w14:paraId="1C78D4A1" w14:textId="72F0DE3B" w:rsidR="000D4882" w:rsidRPr="00C11196" w:rsidRDefault="00D676DE" w:rsidP="000553A2">
      <w:pPr>
        <w:rPr>
          <w:rFonts w:ascii="Arial" w:eastAsiaTheme="majorEastAsia" w:hAnsi="Arial" w:cstheme="majorBidi"/>
          <w:bCs/>
          <w:sz w:val="28"/>
          <w:szCs w:val="28"/>
        </w:rPr>
      </w:pPr>
      <w:r w:rsidRPr="00C11196">
        <w:rPr>
          <w:rFonts w:ascii="Arial" w:eastAsiaTheme="majorEastAsia" w:hAnsi="Arial" w:cstheme="majorBidi"/>
          <w:bCs/>
          <w:sz w:val="28"/>
          <w:szCs w:val="28"/>
        </w:rPr>
        <w:t>Övriga frågor</w:t>
      </w:r>
    </w:p>
    <w:p w14:paraId="387A942C" w14:textId="26DA36C0" w:rsidR="00C11196" w:rsidRDefault="00C11196" w:rsidP="000553A2">
      <w:r w:rsidRPr="00C11196">
        <w:t>Lokal patientsamverkan/Kraftens hu</w:t>
      </w:r>
      <w:r w:rsidR="00C56C42">
        <w:t>s: Eva Norman tar reda på mer om kraftens hus</w:t>
      </w:r>
      <w:r w:rsidR="008C0D25">
        <w:t xml:space="preserve"> och återrapporterar till PNR. </w:t>
      </w:r>
    </w:p>
    <w:p w14:paraId="1778BEBC" w14:textId="6C321A82" w:rsidR="00B2086B" w:rsidRDefault="008C0D25" w:rsidP="000553A2">
      <w:r>
        <w:t xml:space="preserve">Önskemål om att anmälan till möte och agenda kommer ut ca en månad innan möte samt att en påminnelse kommer ca två veckor innan. Kallelse i Outlook är bra för de som yrkesarbetar. </w:t>
      </w:r>
    </w:p>
    <w:p w14:paraId="3BD4125A" w14:textId="632CB678" w:rsidR="005621F9" w:rsidRDefault="00DE1234" w:rsidP="000553A2">
      <w:r>
        <w:t xml:space="preserve">Önskemål om att </w:t>
      </w:r>
      <w:r w:rsidR="005621F9">
        <w:t>Anders Ekholm</w:t>
      </w:r>
      <w:r>
        <w:t xml:space="preserve"> kommer</w:t>
      </w:r>
      <w:r w:rsidR="005621F9">
        <w:t xml:space="preserve"> på nästa möte</w:t>
      </w:r>
      <w:r>
        <w:t xml:space="preserve"> och berättar om</w:t>
      </w:r>
      <w:r w:rsidR="005621F9">
        <w:t xml:space="preserve"> sjukvård på 2000-talet. </w:t>
      </w:r>
      <w:r>
        <w:t xml:space="preserve">Syftet behöver vara tydligt kopplat till </w:t>
      </w:r>
      <w:proofErr w:type="spellStart"/>
      <w:proofErr w:type="gramStart"/>
      <w:r>
        <w:t>PNRs</w:t>
      </w:r>
      <w:proofErr w:type="spellEnd"/>
      <w:proofErr w:type="gramEnd"/>
      <w:r>
        <w:t xml:space="preserve"> uppdrag. AU pratar vidare om frågan. </w:t>
      </w:r>
    </w:p>
    <w:p w14:paraId="122B3414" w14:textId="4DD998DD" w:rsidR="008B0BBB" w:rsidRPr="008F7FCA" w:rsidRDefault="00C56C42" w:rsidP="00C04038">
      <w:r>
        <w:t xml:space="preserve">Möte med minoriteter i Västmanland: fråga kom upp om man i kontakt med sjukvården varför man kan välja at prata med en person. </w:t>
      </w:r>
      <w:r w:rsidR="00C04038">
        <w:t xml:space="preserve">Via 1177 kan man boka tid och få prata med en person. </w:t>
      </w:r>
    </w:p>
    <w:p w14:paraId="3B6603E5" w14:textId="219A6954" w:rsidR="00A92B9B" w:rsidRDefault="001643D6" w:rsidP="00044B62">
      <w:pPr>
        <w:pStyle w:val="Rubrik2"/>
      </w:pPr>
      <w:r>
        <w:lastRenderedPageBreak/>
        <w:t>Nästa möte</w:t>
      </w:r>
    </w:p>
    <w:p w14:paraId="52A5162B" w14:textId="7489026B" w:rsidR="008F78DC" w:rsidRDefault="005D4ADB" w:rsidP="0028117A">
      <w:r>
        <w:t>5</w:t>
      </w:r>
      <w:r w:rsidR="007735F9">
        <w:t xml:space="preserve"> september</w:t>
      </w:r>
      <w:r>
        <w:t xml:space="preserve"> fysiskt i </w:t>
      </w:r>
      <w:r w:rsidR="007735F9">
        <w:t>Uppsala</w:t>
      </w:r>
      <w:r w:rsidR="00FF26C7">
        <w:t>, heldagsmöte</w:t>
      </w:r>
    </w:p>
    <w:sectPr w:rsidR="008F78DC" w:rsidSect="00CE2A89">
      <w:headerReference w:type="even" r:id="rId13"/>
      <w:headerReference w:type="default" r:id="rId14"/>
      <w:footerReference w:type="even" r:id="rId15"/>
      <w:footerReference w:type="default" r:id="rId16"/>
      <w:headerReference w:type="first" r:id="rId17"/>
      <w:footerReference w:type="first" r:id="rId18"/>
      <w:pgSz w:w="11907" w:h="16839" w:code="9"/>
      <w:pgMar w:top="2599" w:right="1559" w:bottom="1701"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0DDA" w14:textId="77777777" w:rsidR="00C500D4" w:rsidRDefault="00C500D4" w:rsidP="0028117A">
      <w:r>
        <w:separator/>
      </w:r>
    </w:p>
    <w:p w14:paraId="45333BDD" w14:textId="77777777" w:rsidR="00C500D4" w:rsidRDefault="00C500D4" w:rsidP="0028117A"/>
    <w:p w14:paraId="598C54B1" w14:textId="77777777" w:rsidR="00C500D4" w:rsidRDefault="00C500D4" w:rsidP="0028117A"/>
    <w:p w14:paraId="7799E81C" w14:textId="77777777" w:rsidR="00C500D4" w:rsidRDefault="00C500D4" w:rsidP="0028117A"/>
    <w:p w14:paraId="666A63E5" w14:textId="77777777" w:rsidR="00C500D4" w:rsidRDefault="00C500D4" w:rsidP="0028117A"/>
    <w:p w14:paraId="1A872D6C" w14:textId="77777777" w:rsidR="00C500D4" w:rsidRDefault="00C500D4" w:rsidP="0028117A"/>
    <w:p w14:paraId="4EE64AEC" w14:textId="77777777" w:rsidR="00C500D4" w:rsidRDefault="00C500D4" w:rsidP="0028117A"/>
    <w:p w14:paraId="73D50C88" w14:textId="77777777" w:rsidR="00C500D4" w:rsidRDefault="00C500D4" w:rsidP="0028117A"/>
  </w:endnote>
  <w:endnote w:type="continuationSeparator" w:id="0">
    <w:p w14:paraId="1BD82F52" w14:textId="77777777" w:rsidR="00C500D4" w:rsidRDefault="00C500D4" w:rsidP="0028117A">
      <w:r>
        <w:continuationSeparator/>
      </w:r>
    </w:p>
    <w:p w14:paraId="4F9C1030" w14:textId="77777777" w:rsidR="00C500D4" w:rsidRDefault="00C500D4" w:rsidP="0028117A"/>
    <w:p w14:paraId="3125F281" w14:textId="77777777" w:rsidR="00C500D4" w:rsidRDefault="00C500D4" w:rsidP="0028117A"/>
    <w:p w14:paraId="17D51C60" w14:textId="77777777" w:rsidR="00C500D4" w:rsidRDefault="00C500D4" w:rsidP="0028117A"/>
    <w:p w14:paraId="65AE5CB9" w14:textId="77777777" w:rsidR="00C500D4" w:rsidRDefault="00C500D4" w:rsidP="0028117A"/>
    <w:p w14:paraId="6D281AD8" w14:textId="77777777" w:rsidR="00C500D4" w:rsidRDefault="00C500D4" w:rsidP="0028117A"/>
    <w:p w14:paraId="369AB10D" w14:textId="77777777" w:rsidR="00C500D4" w:rsidRDefault="00C500D4" w:rsidP="0028117A"/>
    <w:p w14:paraId="67871ECE" w14:textId="77777777" w:rsidR="00C500D4" w:rsidRDefault="00C500D4" w:rsidP="00281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F659" w14:textId="77777777" w:rsidR="00FD6A21" w:rsidRDefault="00FD6A21" w:rsidP="003C2366">
    <w:pPr>
      <w:pStyle w:val="Sidfot"/>
      <w:rPr>
        <w:rStyle w:val="Sidnummer"/>
      </w:rPr>
    </w:pPr>
    <w:r>
      <w:rPr>
        <w:rStyle w:val="Sidnummer"/>
      </w:rPr>
      <w:fldChar w:fldCharType="begin"/>
    </w:r>
    <w:r>
      <w:rPr>
        <w:rStyle w:val="Sidnummer"/>
      </w:rPr>
      <w:instrText xml:space="preserve">PAGE  </w:instrText>
    </w:r>
    <w:r>
      <w:rPr>
        <w:rStyle w:val="Sidnummer"/>
      </w:rPr>
      <w:fldChar w:fldCharType="end"/>
    </w:r>
  </w:p>
  <w:p w14:paraId="5D2087A7" w14:textId="77777777" w:rsidR="00FD6A21" w:rsidRDefault="00FD6A21" w:rsidP="003C2366">
    <w:pPr>
      <w:pStyle w:val="Sidfot"/>
    </w:pPr>
  </w:p>
  <w:p w14:paraId="4400EAE8" w14:textId="77777777" w:rsidR="004B238B" w:rsidRDefault="004B238B" w:rsidP="0028117A"/>
  <w:p w14:paraId="7240ACEE" w14:textId="77777777" w:rsidR="004B238B" w:rsidRDefault="004B238B" w:rsidP="0028117A"/>
  <w:p w14:paraId="363720D2" w14:textId="77777777" w:rsidR="004B238B" w:rsidRDefault="004B238B" w:rsidP="0028117A"/>
  <w:p w14:paraId="7BF2E397" w14:textId="77777777" w:rsidR="004B238B" w:rsidRDefault="004B238B" w:rsidP="0028117A"/>
  <w:p w14:paraId="301206C0" w14:textId="77777777" w:rsidR="004B238B" w:rsidRDefault="004B238B" w:rsidP="0028117A"/>
  <w:p w14:paraId="3E99C6FF" w14:textId="77777777" w:rsidR="004B238B" w:rsidRDefault="004B238B" w:rsidP="0028117A"/>
  <w:p w14:paraId="2C73F6E9" w14:textId="77777777" w:rsidR="004B238B" w:rsidRDefault="004B238B" w:rsidP="002811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A5B5" w14:textId="1B8FB6A6" w:rsidR="00CE3391" w:rsidRPr="00FD6A21" w:rsidRDefault="00CE3391" w:rsidP="00CE3391">
    <w:pPr>
      <w:pStyle w:val="Sidfot"/>
    </w:pPr>
    <w:r w:rsidRPr="000F658C">
      <w:rPr>
        <w:b/>
        <w:noProof/>
        <w:color w:val="00B3F6" w:themeColor="accent1"/>
        <w:lang w:eastAsia="sv-SE"/>
      </w:rPr>
      <mc:AlternateContent>
        <mc:Choice Requires="wps">
          <w:drawing>
            <wp:anchor distT="0" distB="0" distL="114300" distR="114300" simplePos="0" relativeHeight="251673600" behindDoc="1" locked="0" layoutInCell="1" allowOverlap="1" wp14:anchorId="02017983" wp14:editId="0D9F3BAF">
              <wp:simplePos x="0" y="0"/>
              <wp:positionH relativeFrom="column">
                <wp:align>center</wp:align>
              </wp:positionH>
              <wp:positionV relativeFrom="paragraph">
                <wp:posOffset>-59690</wp:posOffset>
              </wp:positionV>
              <wp:extent cx="6172200" cy="603885"/>
              <wp:effectExtent l="0" t="0" r="0" b="5715"/>
              <wp:wrapNone/>
              <wp:docPr id="2" name="Rektangel 2"/>
              <wp:cNvGraphicFramePr/>
              <a:graphic xmlns:a="http://schemas.openxmlformats.org/drawingml/2006/main">
                <a:graphicData uri="http://schemas.microsoft.com/office/word/2010/wordprocessingShape">
                  <wps:wsp>
                    <wps:cNvSpPr/>
                    <wps:spPr>
                      <a:xfrm>
                        <a:off x="0" y="0"/>
                        <a:ext cx="6172200" cy="603885"/>
                      </a:xfrm>
                      <a:prstGeom prst="rect">
                        <a:avLst/>
                      </a:prstGeom>
                      <a:solidFill>
                        <a:schemeClr val="accent5">
                          <a:lumMod val="20000"/>
                          <a:lumOff val="80000"/>
                        </a:schemeClr>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0A808" id="Rektangel 2" o:spid="_x0000_s1026" style="position:absolute;margin-left:0;margin-top:-4.7pt;width:486pt;height:47.55pt;z-index:-2516428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" fillcolor="#eceae9 [664]" stroked="f"/>
          </w:pict>
        </mc:Fallback>
      </mc:AlternateContent>
    </w:r>
    <w:r>
      <w:rPr>
        <w:b/>
        <w:color w:val="00B3F6" w:themeColor="accent1"/>
      </w:rPr>
      <w:t>Regional</w:t>
    </w:r>
    <w:r w:rsidR="00121FED">
      <w:rPr>
        <w:b/>
        <w:color w:val="00B3F6" w:themeColor="accent1"/>
      </w:rPr>
      <w:t>t</w:t>
    </w:r>
    <w:r w:rsidRPr="000F658C">
      <w:rPr>
        <w:b/>
        <w:color w:val="00B3F6" w:themeColor="accent1"/>
      </w:rPr>
      <w:t xml:space="preserve"> cancercentrum </w:t>
    </w:r>
    <w:r w:rsidR="00510251">
      <w:rPr>
        <w:b/>
        <w:color w:val="00B3F6" w:themeColor="accent1"/>
      </w:rPr>
      <w:t>Mellansverige</w:t>
    </w:r>
    <w:r w:rsidRPr="000F658C">
      <w:rPr>
        <w:b/>
        <w:color w:val="00B3F6" w:themeColor="accent1"/>
      </w:rPr>
      <w:t> </w:t>
    </w:r>
    <w:r w:rsidRPr="00FD6A21">
      <w:t xml:space="preserve">  </w:t>
    </w:r>
    <w:r w:rsidRPr="00FD6A21">
      <w:br/>
    </w:r>
    <w:r w:rsidR="000A3092">
      <w:rPr>
        <w:rStyle w:val="SidfotChar"/>
      </w:rPr>
      <w:t>Akademiska sjukhuset</w:t>
    </w:r>
    <w:r w:rsidRPr="00FD6A21">
      <w:rPr>
        <w:rStyle w:val="SidfotChar"/>
      </w:rPr>
      <w:t xml:space="preserve"> | </w:t>
    </w:r>
    <w:r w:rsidR="000A3092">
      <w:rPr>
        <w:rStyle w:val="SidfotChar"/>
      </w:rPr>
      <w:t>751</w:t>
    </w:r>
    <w:r w:rsidRPr="00FD6A21">
      <w:rPr>
        <w:rStyle w:val="SidfotChar"/>
      </w:rPr>
      <w:t xml:space="preserve"> 8</w:t>
    </w:r>
    <w:r w:rsidR="000A3092">
      <w:rPr>
        <w:rStyle w:val="SidfotChar"/>
      </w:rPr>
      <w:t>5</w:t>
    </w:r>
    <w:r w:rsidRPr="00FD6A21">
      <w:rPr>
        <w:rStyle w:val="SidfotChar"/>
      </w:rPr>
      <w:t xml:space="preserve"> </w:t>
    </w:r>
    <w:r w:rsidR="000A3092">
      <w:rPr>
        <w:rStyle w:val="SidfotChar"/>
      </w:rPr>
      <w:t>Uppsala</w:t>
    </w:r>
    <w:r w:rsidRPr="00FD6A21">
      <w:rPr>
        <w:rStyle w:val="SidfotChar"/>
      </w:rPr>
      <w:br/>
      <w:t>Besök: </w:t>
    </w:r>
    <w:r w:rsidR="00E04FFF">
      <w:rPr>
        <w:rStyle w:val="SidfotChar"/>
      </w:rPr>
      <w:t>Dag Hammarskjölds väg 54A</w:t>
    </w:r>
    <w:r w:rsidRPr="00FD6A21">
      <w:rPr>
        <w:rStyle w:val="SidfotChar"/>
      </w:rPr>
      <w:t xml:space="preserve"> | Telefon: 0</w:t>
    </w:r>
    <w:r w:rsidR="00A12508">
      <w:rPr>
        <w:rStyle w:val="SidfotChar"/>
      </w:rPr>
      <w:t>1</w:t>
    </w:r>
    <w:r w:rsidRPr="00FD6A21">
      <w:rPr>
        <w:rStyle w:val="SidfotChar"/>
      </w:rPr>
      <w:t>8-</w:t>
    </w:r>
    <w:r w:rsidR="00577413">
      <w:rPr>
        <w:rStyle w:val="SidfotChar"/>
      </w:rPr>
      <w:t>617 71 00</w:t>
    </w:r>
    <w:r w:rsidRPr="00FD6A21">
      <w:rPr>
        <w:rStyle w:val="SidfotChar"/>
      </w:rPr>
      <w:t xml:space="preserve"> </w:t>
    </w:r>
    <w:r w:rsidRPr="00FD6A21">
      <w:rPr>
        <w:rStyle w:val="SidfotChar"/>
        <w:rFonts w:ascii="PMingLiU" w:eastAsia="PMingLiU" w:hAnsi="PMingLiU" w:cs="PMingLiU"/>
      </w:rPr>
      <w:br/>
    </w:r>
    <w:r w:rsidRPr="00FD6A21">
      <w:rPr>
        <w:rStyle w:val="SidfotChar"/>
      </w:rPr>
      <w:t>E-post: info@</w:t>
    </w:r>
    <w:r w:rsidR="00E80D18">
      <w:rPr>
        <w:rStyle w:val="SidfotChar"/>
      </w:rPr>
      <w:t>rcc</w:t>
    </w:r>
    <w:r w:rsidR="00510251">
      <w:rPr>
        <w:rStyle w:val="SidfotChar"/>
      </w:rPr>
      <w:t>mellan</w:t>
    </w:r>
    <w:r w:rsidRPr="00FD6A21">
      <w:rPr>
        <w:rStyle w:val="SidfotChar"/>
      </w:rPr>
      <w:t>.se | www.</w:t>
    </w:r>
    <w:r w:rsidR="00510251">
      <w:rPr>
        <w:rStyle w:val="SidfotChar"/>
      </w:rPr>
      <w:t>cancercentrum.se/mellansverige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7727" w14:textId="02D5477A" w:rsidR="00FD6A21" w:rsidRPr="00FD6A21" w:rsidRDefault="00FD6A21" w:rsidP="003C2366">
    <w:pPr>
      <w:pStyle w:val="Sidfot"/>
    </w:pPr>
    <w:r w:rsidRPr="000F658C">
      <w:rPr>
        <w:b/>
        <w:noProof/>
        <w:color w:val="00B3F6" w:themeColor="accent1"/>
        <w:lang w:eastAsia="sv-SE"/>
      </w:rPr>
      <mc:AlternateContent>
        <mc:Choice Requires="wps">
          <w:drawing>
            <wp:anchor distT="0" distB="0" distL="114300" distR="114300" simplePos="0" relativeHeight="251671552" behindDoc="1" locked="0" layoutInCell="1" allowOverlap="1" wp14:anchorId="49F456BB" wp14:editId="3DB023B1">
              <wp:simplePos x="0" y="0"/>
              <wp:positionH relativeFrom="column">
                <wp:align>center</wp:align>
              </wp:positionH>
              <wp:positionV relativeFrom="paragraph">
                <wp:posOffset>-59690</wp:posOffset>
              </wp:positionV>
              <wp:extent cx="6172200" cy="603885"/>
              <wp:effectExtent l="0" t="0" r="0" b="5715"/>
              <wp:wrapNone/>
              <wp:docPr id="4" name="Rektangel 4"/>
              <wp:cNvGraphicFramePr/>
              <a:graphic xmlns:a="http://schemas.openxmlformats.org/drawingml/2006/main">
                <a:graphicData uri="http://schemas.microsoft.com/office/word/2010/wordprocessingShape">
                  <wps:wsp>
                    <wps:cNvSpPr/>
                    <wps:spPr>
                      <a:xfrm>
                        <a:off x="0" y="0"/>
                        <a:ext cx="6172200" cy="603885"/>
                      </a:xfrm>
                      <a:prstGeom prst="rect">
                        <a:avLst/>
                      </a:prstGeom>
                      <a:solidFill>
                        <a:schemeClr val="accent5">
                          <a:lumMod val="20000"/>
                          <a:lumOff val="80000"/>
                        </a:schemeClr>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37EC0" id="Rektangel 4" o:spid="_x0000_s1026" style="position:absolute;margin-left:0;margin-top:-4.7pt;width:486pt;height:47.55pt;z-index:-2516449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" fillcolor="#eceae9 [664]" stroked="f"/>
          </w:pict>
        </mc:Fallback>
      </mc:AlternateContent>
    </w:r>
    <w:r w:rsidR="008461ED">
      <w:rPr>
        <w:b/>
        <w:color w:val="00B3F6" w:themeColor="accent1"/>
      </w:rPr>
      <w:t>Regional</w:t>
    </w:r>
    <w:r w:rsidR="00DF645B">
      <w:rPr>
        <w:b/>
        <w:color w:val="00B3F6" w:themeColor="accent1"/>
      </w:rPr>
      <w:t>t</w:t>
    </w:r>
    <w:r w:rsidRPr="000F658C">
      <w:rPr>
        <w:b/>
        <w:color w:val="00B3F6" w:themeColor="accent1"/>
      </w:rPr>
      <w:t xml:space="preserve"> cancercentrum </w:t>
    </w:r>
    <w:r w:rsidR="00DF645B">
      <w:rPr>
        <w:b/>
        <w:color w:val="00B3F6" w:themeColor="accent1"/>
      </w:rPr>
      <w:t>Uppsala Örebro</w:t>
    </w:r>
    <w:r w:rsidRPr="000F658C">
      <w:rPr>
        <w:b/>
        <w:color w:val="00B3F6" w:themeColor="accent1"/>
      </w:rPr>
      <w:t> </w:t>
    </w:r>
    <w:r w:rsidRPr="00FD6A21">
      <w:t xml:space="preserve">  </w:t>
    </w:r>
    <w:r w:rsidRPr="00FD6A21">
      <w:br/>
    </w:r>
    <w:r w:rsidR="00DF645B">
      <w:rPr>
        <w:rStyle w:val="SidfotChar"/>
      </w:rPr>
      <w:t>Akademiska sjukhuset</w:t>
    </w:r>
    <w:r w:rsidRPr="00FD6A21">
      <w:rPr>
        <w:rStyle w:val="SidfotChar"/>
      </w:rPr>
      <w:t xml:space="preserve"> | </w:t>
    </w:r>
    <w:r w:rsidR="00DF645B">
      <w:rPr>
        <w:rStyle w:val="SidfotChar"/>
      </w:rPr>
      <w:t>751</w:t>
    </w:r>
    <w:r w:rsidRPr="00FD6A21">
      <w:rPr>
        <w:rStyle w:val="SidfotChar"/>
      </w:rPr>
      <w:t xml:space="preserve"> </w:t>
    </w:r>
    <w:r w:rsidR="00DF645B">
      <w:rPr>
        <w:rStyle w:val="SidfotChar"/>
      </w:rPr>
      <w:t>85</w:t>
    </w:r>
    <w:r w:rsidRPr="00FD6A21">
      <w:rPr>
        <w:rStyle w:val="SidfotChar"/>
      </w:rPr>
      <w:t xml:space="preserve"> </w:t>
    </w:r>
    <w:r w:rsidR="00DF645B">
      <w:rPr>
        <w:rStyle w:val="SidfotChar"/>
      </w:rPr>
      <w:t>Uppsala</w:t>
    </w:r>
    <w:r w:rsidRPr="00FD6A21">
      <w:rPr>
        <w:rStyle w:val="SidfotChar"/>
      </w:rPr>
      <w:br/>
      <w:t>Besök: </w:t>
    </w:r>
    <w:r w:rsidR="00DF645B">
      <w:rPr>
        <w:rStyle w:val="SidfotChar"/>
      </w:rPr>
      <w:t>Dag Hammarskjölds väg 54A</w:t>
    </w:r>
    <w:r w:rsidRPr="00FD6A21">
      <w:rPr>
        <w:rStyle w:val="SidfotChar"/>
      </w:rPr>
      <w:t xml:space="preserve"> | Telefon: 0</w:t>
    </w:r>
    <w:r w:rsidR="00DF645B">
      <w:rPr>
        <w:rStyle w:val="SidfotChar"/>
      </w:rPr>
      <w:t>1</w:t>
    </w:r>
    <w:r w:rsidRPr="00FD6A21">
      <w:rPr>
        <w:rStyle w:val="SidfotChar"/>
      </w:rPr>
      <w:t>8-</w:t>
    </w:r>
    <w:r w:rsidR="00DF645B">
      <w:rPr>
        <w:rStyle w:val="SidfotChar"/>
      </w:rPr>
      <w:t>15 19 10</w:t>
    </w:r>
    <w:r w:rsidRPr="00FD6A21">
      <w:rPr>
        <w:rStyle w:val="SidfotChar"/>
      </w:rPr>
      <w:t xml:space="preserve"> </w:t>
    </w:r>
    <w:r w:rsidRPr="00FD6A21">
      <w:rPr>
        <w:rStyle w:val="SidfotChar"/>
        <w:rFonts w:ascii="PMingLiU" w:eastAsia="PMingLiU" w:hAnsi="PMingLiU" w:cs="PMingLiU"/>
      </w:rPr>
      <w:br/>
    </w:r>
    <w:r w:rsidRPr="00FD6A21">
      <w:rPr>
        <w:rStyle w:val="SidfotChar"/>
      </w:rPr>
      <w:t>E-post: info@</w:t>
    </w:r>
    <w:r w:rsidR="00DF645B">
      <w:rPr>
        <w:rStyle w:val="SidfotChar"/>
      </w:rPr>
      <w:t>rccuppsalaorebro</w:t>
    </w:r>
    <w:r w:rsidRPr="00FD6A21">
      <w:rPr>
        <w:rStyle w:val="SidfotChar"/>
      </w:rPr>
      <w:t>.se | www.</w:t>
    </w:r>
    <w:r w:rsidR="00DF645B">
      <w:rPr>
        <w:rStyle w:val="SidfotChar"/>
      </w:rPr>
      <w:t>rccuppsalaorebro</w:t>
    </w:r>
    <w:r w:rsidRPr="00FD6A21">
      <w:rPr>
        <w:rStyle w:val="SidfotChar"/>
      </w:rPr>
      <w:t>.se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1F5CB" w14:textId="77777777" w:rsidR="00C500D4" w:rsidRDefault="00C500D4" w:rsidP="0028117A">
      <w:r>
        <w:separator/>
      </w:r>
    </w:p>
    <w:p w14:paraId="0BBF5474" w14:textId="77777777" w:rsidR="00C500D4" w:rsidRDefault="00C500D4" w:rsidP="0028117A"/>
    <w:p w14:paraId="46178DB4" w14:textId="77777777" w:rsidR="00C500D4" w:rsidRDefault="00C500D4" w:rsidP="0028117A"/>
    <w:p w14:paraId="10A408A3" w14:textId="77777777" w:rsidR="00C500D4" w:rsidRDefault="00C500D4" w:rsidP="0028117A"/>
    <w:p w14:paraId="7FEC0B4F" w14:textId="77777777" w:rsidR="00C500D4" w:rsidRDefault="00C500D4" w:rsidP="0028117A"/>
    <w:p w14:paraId="1D7ADB73" w14:textId="77777777" w:rsidR="00C500D4" w:rsidRDefault="00C500D4" w:rsidP="0028117A"/>
    <w:p w14:paraId="0D418719" w14:textId="77777777" w:rsidR="00C500D4" w:rsidRDefault="00C500D4" w:rsidP="0028117A"/>
    <w:p w14:paraId="25E88607" w14:textId="77777777" w:rsidR="00C500D4" w:rsidRDefault="00C500D4" w:rsidP="0028117A"/>
  </w:footnote>
  <w:footnote w:type="continuationSeparator" w:id="0">
    <w:p w14:paraId="63D772CB" w14:textId="77777777" w:rsidR="00C500D4" w:rsidRDefault="00C500D4" w:rsidP="0028117A">
      <w:r>
        <w:continuationSeparator/>
      </w:r>
    </w:p>
    <w:p w14:paraId="5B5BCE4E" w14:textId="77777777" w:rsidR="00C500D4" w:rsidRDefault="00C500D4" w:rsidP="0028117A"/>
    <w:p w14:paraId="6C066A23" w14:textId="77777777" w:rsidR="00C500D4" w:rsidRDefault="00C500D4" w:rsidP="0028117A"/>
    <w:p w14:paraId="4D22BED2" w14:textId="77777777" w:rsidR="00C500D4" w:rsidRDefault="00C500D4" w:rsidP="0028117A"/>
    <w:p w14:paraId="48FF4CBD" w14:textId="77777777" w:rsidR="00C500D4" w:rsidRDefault="00C500D4" w:rsidP="0028117A"/>
    <w:p w14:paraId="052FCF52" w14:textId="77777777" w:rsidR="00C500D4" w:rsidRDefault="00C500D4" w:rsidP="0028117A"/>
    <w:p w14:paraId="16313C68" w14:textId="77777777" w:rsidR="00C500D4" w:rsidRDefault="00C500D4" w:rsidP="0028117A"/>
    <w:p w14:paraId="79E71D6C" w14:textId="77777777" w:rsidR="00C500D4" w:rsidRDefault="00C500D4" w:rsidP="002811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5D5D" w14:textId="77777777" w:rsidR="00FD6A21" w:rsidRDefault="00FD6A21" w:rsidP="009E10D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41AF7CAC" w14:textId="77777777" w:rsidR="00FD6A21" w:rsidRDefault="00FD6A21" w:rsidP="009B7E2D">
    <w:pPr>
      <w:pStyle w:val="Sidhuvud"/>
      <w:ind w:right="360"/>
    </w:pPr>
  </w:p>
  <w:p w14:paraId="044E9BB1" w14:textId="77777777" w:rsidR="004B238B" w:rsidRDefault="004B238B" w:rsidP="0028117A"/>
  <w:p w14:paraId="56B79A89" w14:textId="77777777" w:rsidR="004B238B" w:rsidRDefault="004B238B" w:rsidP="0028117A"/>
  <w:p w14:paraId="5CB04D50" w14:textId="77777777" w:rsidR="004B238B" w:rsidRDefault="004B238B" w:rsidP="0028117A"/>
  <w:p w14:paraId="7292E434" w14:textId="77777777" w:rsidR="004B238B" w:rsidRDefault="004B238B" w:rsidP="0028117A"/>
  <w:p w14:paraId="08499F8C" w14:textId="77777777" w:rsidR="004B238B" w:rsidRDefault="004B238B" w:rsidP="0028117A"/>
  <w:p w14:paraId="0B7A6CB1" w14:textId="77777777" w:rsidR="004B238B" w:rsidRDefault="004B238B" w:rsidP="0028117A"/>
  <w:p w14:paraId="72A889EE" w14:textId="77777777" w:rsidR="004B238B" w:rsidRDefault="004B238B" w:rsidP="002811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28E3" w14:textId="2E632C33" w:rsidR="003C6F20" w:rsidRDefault="003C6F20" w:rsidP="003C6F20">
    <w:pPr>
      <w:pStyle w:val="Sidhuvud"/>
      <w:tabs>
        <w:tab w:val="clear" w:pos="8505"/>
      </w:tabs>
      <w:ind w:right="-1"/>
    </w:pPr>
    <w:r w:rsidRPr="000F658C">
      <w:rPr>
        <w:rStyle w:val="SidhuvudPMChar"/>
      </w:rPr>
      <w:drawing>
        <wp:anchor distT="0" distB="0" distL="114300" distR="114300" simplePos="0" relativeHeight="251675648" behindDoc="1" locked="0" layoutInCell="1" allowOverlap="1" wp14:anchorId="68617E3F" wp14:editId="012C3146">
          <wp:simplePos x="0" y="0"/>
          <wp:positionH relativeFrom="column">
            <wp:posOffset>-335886</wp:posOffset>
          </wp:positionH>
          <wp:positionV relativeFrom="paragraph">
            <wp:posOffset>13666</wp:posOffset>
          </wp:positionV>
          <wp:extent cx="1825703" cy="531547"/>
          <wp:effectExtent l="0" t="0" r="3175" b="190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C_office_rgb.png"/>
                  <pic:cNvPicPr/>
                </pic:nvPicPr>
                <pic:blipFill>
                  <a:blip r:embed="rId1"/>
                  <a:stretch>
                    <a:fillRect/>
                  </a:stretch>
                </pic:blipFill>
                <pic:spPr>
                  <a:xfrm>
                    <a:off x="0" y="0"/>
                    <a:ext cx="1825703" cy="53154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Style w:val="SidhuvudPMChar"/>
      </w:rPr>
      <w:t>Mötesanteckning</w:t>
    </w:r>
    <w:r w:rsidR="003B38D5">
      <w:rPr>
        <w:rStyle w:val="SidhuvudPMChar"/>
      </w:rPr>
      <w:t>ar</w:t>
    </w:r>
    <w:r>
      <w:rPr>
        <w:rFonts w:ascii="Calibri Light" w:hAnsi="Calibri Light"/>
      </w:rPr>
      <w:tab/>
    </w:r>
    <w:r>
      <w:fldChar w:fldCharType="begin"/>
    </w:r>
    <w:r>
      <w:instrText xml:space="preserve"> TIME \@ "yyyy-MM-dd" </w:instrText>
    </w:r>
    <w:r>
      <w:fldChar w:fldCharType="separate"/>
    </w:r>
    <w:r w:rsidR="00666048">
      <w:rPr>
        <w:noProof/>
      </w:rPr>
      <w:t>2024-09-10</w:t>
    </w:r>
    <w:r>
      <w:fldChar w:fldCharType="end"/>
    </w:r>
  </w:p>
  <w:p w14:paraId="154738FA" w14:textId="77777777" w:rsidR="003C6F20" w:rsidRPr="006F2473" w:rsidRDefault="003C6F20" w:rsidP="003C6F20">
    <w:pPr>
      <w:pStyle w:val="Sidhuvud"/>
    </w:pPr>
    <w:r>
      <w:tab/>
    </w:r>
    <w:r>
      <w:fldChar w:fldCharType="begin"/>
    </w:r>
    <w:r>
      <w:instrText xml:space="preserve"> PAGE  \* MERGEFORMAT </w:instrText>
    </w:r>
    <w:r>
      <w:fldChar w:fldCharType="separate"/>
    </w:r>
    <w:r>
      <w:t>1</w:t>
    </w:r>
    <w:r>
      <w:fldChar w:fldCharType="end"/>
    </w:r>
    <w:r>
      <w:t>(</w:t>
    </w:r>
    <w:fldSimple w:instr=" NUMPAGES  \* MERGEFORMAT ">
      <w:r>
        <w:t>1</w:t>
      </w:r>
    </w:fldSimple>
    <w:r>
      <w:t>)</w:t>
    </w:r>
  </w:p>
  <w:p w14:paraId="64D1C045" w14:textId="77777777" w:rsidR="00B13C05" w:rsidRDefault="00B13C05" w:rsidP="0028117A"/>
  <w:p w14:paraId="5DC9F998" w14:textId="77777777" w:rsidR="00FD6A21" w:rsidRPr="00B13C05" w:rsidRDefault="00FD6A21" w:rsidP="00B13C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2E07" w14:textId="5BF5EB36" w:rsidR="00FD6A21" w:rsidRDefault="00FD6A21" w:rsidP="00B13C05">
    <w:pPr>
      <w:pStyle w:val="Sidhuvud"/>
      <w:tabs>
        <w:tab w:val="clear" w:pos="8505"/>
      </w:tabs>
      <w:ind w:right="-1"/>
    </w:pPr>
    <w:r w:rsidRPr="000F658C">
      <w:rPr>
        <w:rStyle w:val="SidhuvudPMChar"/>
      </w:rPr>
      <w:drawing>
        <wp:anchor distT="0" distB="0" distL="114300" distR="114300" simplePos="0" relativeHeight="251664383" behindDoc="1" locked="0" layoutInCell="1" allowOverlap="1" wp14:anchorId="39599A96" wp14:editId="666C6023">
          <wp:simplePos x="0" y="0"/>
          <wp:positionH relativeFrom="column">
            <wp:posOffset>-338455</wp:posOffset>
          </wp:positionH>
          <wp:positionV relativeFrom="paragraph">
            <wp:posOffset>12356</wp:posOffset>
          </wp:positionV>
          <wp:extent cx="1825705" cy="531547"/>
          <wp:effectExtent l="0" t="0" r="3175" b="1905"/>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C_office_rgb.png"/>
                  <pic:cNvPicPr/>
                </pic:nvPicPr>
                <pic:blipFill>
                  <a:blip r:embed="rId1"/>
                  <a:stretch>
                    <a:fillRect/>
                  </a:stretch>
                </pic:blipFill>
                <pic:spPr>
                  <a:xfrm>
                    <a:off x="0" y="0"/>
                    <a:ext cx="1825705" cy="53154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6050C">
      <w:rPr>
        <w:rStyle w:val="SidhuvudPMChar"/>
      </w:rPr>
      <w:t>Mötesanteckning</w:t>
    </w:r>
    <w:r>
      <w:rPr>
        <w:rFonts w:ascii="Calibri Light" w:hAnsi="Calibri Light"/>
      </w:rPr>
      <w:tab/>
    </w:r>
    <w:r>
      <w:fldChar w:fldCharType="begin"/>
    </w:r>
    <w:r>
      <w:instrText xml:space="preserve"> TIME \@ "yyyy-MM-dd" </w:instrText>
    </w:r>
    <w:r>
      <w:fldChar w:fldCharType="separate"/>
    </w:r>
    <w:r w:rsidR="00666048">
      <w:rPr>
        <w:noProof/>
      </w:rPr>
      <w:t>2024-09-10</w:t>
    </w:r>
    <w:r>
      <w:fldChar w:fldCharType="end"/>
    </w:r>
  </w:p>
  <w:p w14:paraId="2021F261" w14:textId="77777777" w:rsidR="00FD6A21" w:rsidRPr="006F2473" w:rsidRDefault="00FD6A21" w:rsidP="00B13C05">
    <w:pPr>
      <w:pStyle w:val="Sidhuvud"/>
    </w:pPr>
    <w:r>
      <w:tab/>
    </w:r>
    <w:r w:rsidR="00783D17">
      <w:fldChar w:fldCharType="begin"/>
    </w:r>
    <w:r w:rsidR="00783D17">
      <w:instrText xml:space="preserve"> PAGE  \* MERGEFORMAT </w:instrText>
    </w:r>
    <w:r w:rsidR="00783D17">
      <w:fldChar w:fldCharType="separate"/>
    </w:r>
    <w:r w:rsidR="004559C4">
      <w:rPr>
        <w:noProof/>
      </w:rPr>
      <w:t>1</w:t>
    </w:r>
    <w:r w:rsidR="00783D17">
      <w:fldChar w:fldCharType="end"/>
    </w:r>
    <w:r w:rsidR="00783D17">
      <w:t>(</w:t>
    </w:r>
    <w:fldSimple w:instr=" NUMPAGES  \* MERGEFORMAT ">
      <w:r w:rsidR="004559C4">
        <w:rPr>
          <w:noProof/>
        </w:rPr>
        <w:t>1</w:t>
      </w:r>
    </w:fldSimple>
    <w:r w:rsidR="00783D17">
      <w:t>)</w:t>
    </w:r>
  </w:p>
  <w:p w14:paraId="216E592C" w14:textId="77777777" w:rsidR="004B238B" w:rsidRDefault="004B238B" w:rsidP="002811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9C95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61FCF"/>
    <w:multiLevelType w:val="hybridMultilevel"/>
    <w:tmpl w:val="1554C058"/>
    <w:lvl w:ilvl="0" w:tplc="7CAEAE7E">
      <w:start w:val="1"/>
      <w:numFmt w:val="bullet"/>
      <w:lvlText w:val="•"/>
      <w:lvlJc w:val="left"/>
      <w:pPr>
        <w:tabs>
          <w:tab w:val="num" w:pos="720"/>
        </w:tabs>
        <w:ind w:left="720" w:hanging="360"/>
      </w:pPr>
      <w:rPr>
        <w:rFonts w:ascii="Arial" w:hAnsi="Arial" w:hint="default"/>
      </w:rPr>
    </w:lvl>
    <w:lvl w:ilvl="1" w:tplc="CD36311C" w:tentative="1">
      <w:start w:val="1"/>
      <w:numFmt w:val="bullet"/>
      <w:lvlText w:val="•"/>
      <w:lvlJc w:val="left"/>
      <w:pPr>
        <w:tabs>
          <w:tab w:val="num" w:pos="1440"/>
        </w:tabs>
        <w:ind w:left="1440" w:hanging="360"/>
      </w:pPr>
      <w:rPr>
        <w:rFonts w:ascii="Arial" w:hAnsi="Arial" w:hint="default"/>
      </w:rPr>
    </w:lvl>
    <w:lvl w:ilvl="2" w:tplc="464A1AF0" w:tentative="1">
      <w:start w:val="1"/>
      <w:numFmt w:val="bullet"/>
      <w:lvlText w:val="•"/>
      <w:lvlJc w:val="left"/>
      <w:pPr>
        <w:tabs>
          <w:tab w:val="num" w:pos="2160"/>
        </w:tabs>
        <w:ind w:left="2160" w:hanging="360"/>
      </w:pPr>
      <w:rPr>
        <w:rFonts w:ascii="Arial" w:hAnsi="Arial" w:hint="default"/>
      </w:rPr>
    </w:lvl>
    <w:lvl w:ilvl="3" w:tplc="EAF6910E" w:tentative="1">
      <w:start w:val="1"/>
      <w:numFmt w:val="bullet"/>
      <w:lvlText w:val="•"/>
      <w:lvlJc w:val="left"/>
      <w:pPr>
        <w:tabs>
          <w:tab w:val="num" w:pos="2880"/>
        </w:tabs>
        <w:ind w:left="2880" w:hanging="360"/>
      </w:pPr>
      <w:rPr>
        <w:rFonts w:ascii="Arial" w:hAnsi="Arial" w:hint="default"/>
      </w:rPr>
    </w:lvl>
    <w:lvl w:ilvl="4" w:tplc="6324D76A" w:tentative="1">
      <w:start w:val="1"/>
      <w:numFmt w:val="bullet"/>
      <w:lvlText w:val="•"/>
      <w:lvlJc w:val="left"/>
      <w:pPr>
        <w:tabs>
          <w:tab w:val="num" w:pos="3600"/>
        </w:tabs>
        <w:ind w:left="3600" w:hanging="360"/>
      </w:pPr>
      <w:rPr>
        <w:rFonts w:ascii="Arial" w:hAnsi="Arial" w:hint="default"/>
      </w:rPr>
    </w:lvl>
    <w:lvl w:ilvl="5" w:tplc="77D0E43C" w:tentative="1">
      <w:start w:val="1"/>
      <w:numFmt w:val="bullet"/>
      <w:lvlText w:val="•"/>
      <w:lvlJc w:val="left"/>
      <w:pPr>
        <w:tabs>
          <w:tab w:val="num" w:pos="4320"/>
        </w:tabs>
        <w:ind w:left="4320" w:hanging="360"/>
      </w:pPr>
      <w:rPr>
        <w:rFonts w:ascii="Arial" w:hAnsi="Arial" w:hint="default"/>
      </w:rPr>
    </w:lvl>
    <w:lvl w:ilvl="6" w:tplc="930EFA68" w:tentative="1">
      <w:start w:val="1"/>
      <w:numFmt w:val="bullet"/>
      <w:lvlText w:val="•"/>
      <w:lvlJc w:val="left"/>
      <w:pPr>
        <w:tabs>
          <w:tab w:val="num" w:pos="5040"/>
        </w:tabs>
        <w:ind w:left="5040" w:hanging="360"/>
      </w:pPr>
      <w:rPr>
        <w:rFonts w:ascii="Arial" w:hAnsi="Arial" w:hint="default"/>
      </w:rPr>
    </w:lvl>
    <w:lvl w:ilvl="7" w:tplc="12D84BE2" w:tentative="1">
      <w:start w:val="1"/>
      <w:numFmt w:val="bullet"/>
      <w:lvlText w:val="•"/>
      <w:lvlJc w:val="left"/>
      <w:pPr>
        <w:tabs>
          <w:tab w:val="num" w:pos="5760"/>
        </w:tabs>
        <w:ind w:left="5760" w:hanging="360"/>
      </w:pPr>
      <w:rPr>
        <w:rFonts w:ascii="Arial" w:hAnsi="Arial" w:hint="default"/>
      </w:rPr>
    </w:lvl>
    <w:lvl w:ilvl="8" w:tplc="6D8869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582FFF"/>
    <w:multiLevelType w:val="hybridMultilevel"/>
    <w:tmpl w:val="2D321F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B750767"/>
    <w:multiLevelType w:val="multilevel"/>
    <w:tmpl w:val="C8340272"/>
    <w:styleLink w:val="Punktlistanormal"/>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254A50CB"/>
    <w:multiLevelType w:val="hybridMultilevel"/>
    <w:tmpl w:val="F21816BA"/>
    <w:numStyleLink w:val="Punkt"/>
  </w:abstractNum>
  <w:abstractNum w:abstractNumId="5" w15:restartNumberingAfterBreak="0">
    <w:nsid w:val="25AE3A33"/>
    <w:multiLevelType w:val="hybridMultilevel"/>
    <w:tmpl w:val="F3BC23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C9169F"/>
    <w:multiLevelType w:val="hybridMultilevel"/>
    <w:tmpl w:val="821256CE"/>
    <w:lvl w:ilvl="0" w:tplc="DC261608">
      <w:start w:val="202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AF3745C"/>
    <w:multiLevelType w:val="hybridMultilevel"/>
    <w:tmpl w:val="80A262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B4C3D96"/>
    <w:multiLevelType w:val="hybridMultilevel"/>
    <w:tmpl w:val="C0A065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69069B5"/>
    <w:multiLevelType w:val="hybridMultilevel"/>
    <w:tmpl w:val="36B419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CC50E1"/>
    <w:multiLevelType w:val="hybridMultilevel"/>
    <w:tmpl w:val="06F08A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083089"/>
    <w:multiLevelType w:val="hybridMultilevel"/>
    <w:tmpl w:val="6C021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7415667"/>
    <w:multiLevelType w:val="hybridMultilevel"/>
    <w:tmpl w:val="F21816BA"/>
    <w:styleLink w:val="Punkt"/>
    <w:lvl w:ilvl="0" w:tplc="322C41FC">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C9A413CE">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0E124950">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D6B09FD4">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F35EFF5C">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2C5C3A02">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DF66EF74">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C3C05514">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6D42EFD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47832FF4"/>
    <w:multiLevelType w:val="hybridMultilevel"/>
    <w:tmpl w:val="D24E8E38"/>
    <w:lvl w:ilvl="0" w:tplc="847E7EE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4005D47"/>
    <w:multiLevelType w:val="hybridMultilevel"/>
    <w:tmpl w:val="5DCA87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9637324"/>
    <w:multiLevelType w:val="hybridMultilevel"/>
    <w:tmpl w:val="037E3A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03064DF"/>
    <w:multiLevelType w:val="multilevel"/>
    <w:tmpl w:val="394467F2"/>
    <w:lvl w:ilvl="0">
      <w:start w:val="1"/>
      <w:numFmt w:val="bullet"/>
      <w:pStyle w:val="Liststycke"/>
      <w:lvlText w:val=""/>
      <w:lvlJc w:val="left"/>
      <w:pPr>
        <w:ind w:left="1440" w:hanging="360"/>
      </w:pPr>
      <w:rPr>
        <w:rFonts w:ascii="Symbol" w:hAnsi="Symbol" w:hint="default"/>
      </w:rPr>
    </w:lvl>
    <w:lvl w:ilvl="1">
      <w:start w:val="1"/>
      <w:numFmt w:val="bullet"/>
      <w:pStyle w:val="Liststycke-niv2"/>
      <w:lvlText w:val="-"/>
      <w:lvlJc w:val="left"/>
      <w:pPr>
        <w:ind w:left="2160" w:hanging="1083"/>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60E61046"/>
    <w:multiLevelType w:val="hybridMultilevel"/>
    <w:tmpl w:val="F0487AF6"/>
    <w:lvl w:ilvl="0" w:tplc="B5680772">
      <w:start w:val="1"/>
      <w:numFmt w:val="bullet"/>
      <w:lvlText w:val="•"/>
      <w:lvlJc w:val="left"/>
      <w:pPr>
        <w:tabs>
          <w:tab w:val="num" w:pos="720"/>
        </w:tabs>
        <w:ind w:left="720" w:hanging="360"/>
      </w:pPr>
      <w:rPr>
        <w:rFonts w:ascii="Arial" w:hAnsi="Arial" w:hint="default"/>
      </w:rPr>
    </w:lvl>
    <w:lvl w:ilvl="1" w:tplc="0DE0BFFE" w:tentative="1">
      <w:start w:val="1"/>
      <w:numFmt w:val="bullet"/>
      <w:lvlText w:val="•"/>
      <w:lvlJc w:val="left"/>
      <w:pPr>
        <w:tabs>
          <w:tab w:val="num" w:pos="1440"/>
        </w:tabs>
        <w:ind w:left="1440" w:hanging="360"/>
      </w:pPr>
      <w:rPr>
        <w:rFonts w:ascii="Arial" w:hAnsi="Arial" w:hint="default"/>
      </w:rPr>
    </w:lvl>
    <w:lvl w:ilvl="2" w:tplc="E54C4176" w:tentative="1">
      <w:start w:val="1"/>
      <w:numFmt w:val="bullet"/>
      <w:lvlText w:val="•"/>
      <w:lvlJc w:val="left"/>
      <w:pPr>
        <w:tabs>
          <w:tab w:val="num" w:pos="2160"/>
        </w:tabs>
        <w:ind w:left="2160" w:hanging="360"/>
      </w:pPr>
      <w:rPr>
        <w:rFonts w:ascii="Arial" w:hAnsi="Arial" w:hint="default"/>
      </w:rPr>
    </w:lvl>
    <w:lvl w:ilvl="3" w:tplc="998C2BE2" w:tentative="1">
      <w:start w:val="1"/>
      <w:numFmt w:val="bullet"/>
      <w:lvlText w:val="•"/>
      <w:lvlJc w:val="left"/>
      <w:pPr>
        <w:tabs>
          <w:tab w:val="num" w:pos="2880"/>
        </w:tabs>
        <w:ind w:left="2880" w:hanging="360"/>
      </w:pPr>
      <w:rPr>
        <w:rFonts w:ascii="Arial" w:hAnsi="Arial" w:hint="default"/>
      </w:rPr>
    </w:lvl>
    <w:lvl w:ilvl="4" w:tplc="EDFA18D6" w:tentative="1">
      <w:start w:val="1"/>
      <w:numFmt w:val="bullet"/>
      <w:lvlText w:val="•"/>
      <w:lvlJc w:val="left"/>
      <w:pPr>
        <w:tabs>
          <w:tab w:val="num" w:pos="3600"/>
        </w:tabs>
        <w:ind w:left="3600" w:hanging="360"/>
      </w:pPr>
      <w:rPr>
        <w:rFonts w:ascii="Arial" w:hAnsi="Arial" w:hint="default"/>
      </w:rPr>
    </w:lvl>
    <w:lvl w:ilvl="5" w:tplc="1988F334" w:tentative="1">
      <w:start w:val="1"/>
      <w:numFmt w:val="bullet"/>
      <w:lvlText w:val="•"/>
      <w:lvlJc w:val="left"/>
      <w:pPr>
        <w:tabs>
          <w:tab w:val="num" w:pos="4320"/>
        </w:tabs>
        <w:ind w:left="4320" w:hanging="360"/>
      </w:pPr>
      <w:rPr>
        <w:rFonts w:ascii="Arial" w:hAnsi="Arial" w:hint="default"/>
      </w:rPr>
    </w:lvl>
    <w:lvl w:ilvl="6" w:tplc="DD92C70A" w:tentative="1">
      <w:start w:val="1"/>
      <w:numFmt w:val="bullet"/>
      <w:lvlText w:val="•"/>
      <w:lvlJc w:val="left"/>
      <w:pPr>
        <w:tabs>
          <w:tab w:val="num" w:pos="5040"/>
        </w:tabs>
        <w:ind w:left="5040" w:hanging="360"/>
      </w:pPr>
      <w:rPr>
        <w:rFonts w:ascii="Arial" w:hAnsi="Arial" w:hint="default"/>
      </w:rPr>
    </w:lvl>
    <w:lvl w:ilvl="7" w:tplc="58589C0E" w:tentative="1">
      <w:start w:val="1"/>
      <w:numFmt w:val="bullet"/>
      <w:lvlText w:val="•"/>
      <w:lvlJc w:val="left"/>
      <w:pPr>
        <w:tabs>
          <w:tab w:val="num" w:pos="5760"/>
        </w:tabs>
        <w:ind w:left="5760" w:hanging="360"/>
      </w:pPr>
      <w:rPr>
        <w:rFonts w:ascii="Arial" w:hAnsi="Arial" w:hint="default"/>
      </w:rPr>
    </w:lvl>
    <w:lvl w:ilvl="8" w:tplc="2D96478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0EC76B6"/>
    <w:multiLevelType w:val="multilevel"/>
    <w:tmpl w:val="2C18D9C0"/>
    <w:lvl w:ilvl="0">
      <w:start w:val="1"/>
      <w:numFmt w:val="bullet"/>
      <w:lvlText w:val=""/>
      <w:lvlJc w:val="left"/>
      <w:pPr>
        <w:ind w:left="131" w:hanging="1213"/>
      </w:pPr>
      <w:rPr>
        <w:rFonts w:ascii="Symbol" w:hAnsi="Symbol" w:hint="default"/>
      </w:rPr>
    </w:lvl>
    <w:lvl w:ilvl="1">
      <w:start w:val="1"/>
      <w:numFmt w:val="bullet"/>
      <w:pStyle w:val="RutaLista2"/>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19" w15:restartNumberingAfterBreak="0">
    <w:nsid w:val="641E2512"/>
    <w:multiLevelType w:val="hybridMultilevel"/>
    <w:tmpl w:val="60CA86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487C62"/>
    <w:multiLevelType w:val="hybridMultilevel"/>
    <w:tmpl w:val="1116C8F4"/>
    <w:lvl w:ilvl="0" w:tplc="E1586F0A">
      <w:start w:val="1"/>
      <w:numFmt w:val="bullet"/>
      <w:lvlText w:val=""/>
      <w:lvlJc w:val="left"/>
      <w:pPr>
        <w:tabs>
          <w:tab w:val="num" w:pos="720"/>
        </w:tabs>
        <w:ind w:left="720" w:hanging="360"/>
      </w:pPr>
      <w:rPr>
        <w:rFonts w:ascii="Wingdings" w:hAnsi="Wingdings" w:hint="default"/>
      </w:rPr>
    </w:lvl>
    <w:lvl w:ilvl="1" w:tplc="4E0CB678">
      <w:start w:val="1"/>
      <w:numFmt w:val="bullet"/>
      <w:lvlText w:val=""/>
      <w:lvlJc w:val="left"/>
      <w:pPr>
        <w:tabs>
          <w:tab w:val="num" w:pos="1440"/>
        </w:tabs>
        <w:ind w:left="1440" w:hanging="360"/>
      </w:pPr>
      <w:rPr>
        <w:rFonts w:ascii="Wingdings" w:hAnsi="Wingdings" w:hint="default"/>
      </w:rPr>
    </w:lvl>
    <w:lvl w:ilvl="2" w:tplc="86BEC486" w:tentative="1">
      <w:start w:val="1"/>
      <w:numFmt w:val="bullet"/>
      <w:lvlText w:val=""/>
      <w:lvlJc w:val="left"/>
      <w:pPr>
        <w:tabs>
          <w:tab w:val="num" w:pos="2160"/>
        </w:tabs>
        <w:ind w:left="2160" w:hanging="360"/>
      </w:pPr>
      <w:rPr>
        <w:rFonts w:ascii="Wingdings" w:hAnsi="Wingdings" w:hint="default"/>
      </w:rPr>
    </w:lvl>
    <w:lvl w:ilvl="3" w:tplc="C5A6FB72" w:tentative="1">
      <w:start w:val="1"/>
      <w:numFmt w:val="bullet"/>
      <w:lvlText w:val=""/>
      <w:lvlJc w:val="left"/>
      <w:pPr>
        <w:tabs>
          <w:tab w:val="num" w:pos="2880"/>
        </w:tabs>
        <w:ind w:left="2880" w:hanging="360"/>
      </w:pPr>
      <w:rPr>
        <w:rFonts w:ascii="Wingdings" w:hAnsi="Wingdings" w:hint="default"/>
      </w:rPr>
    </w:lvl>
    <w:lvl w:ilvl="4" w:tplc="118CAF2C" w:tentative="1">
      <w:start w:val="1"/>
      <w:numFmt w:val="bullet"/>
      <w:lvlText w:val=""/>
      <w:lvlJc w:val="left"/>
      <w:pPr>
        <w:tabs>
          <w:tab w:val="num" w:pos="3600"/>
        </w:tabs>
        <w:ind w:left="3600" w:hanging="360"/>
      </w:pPr>
      <w:rPr>
        <w:rFonts w:ascii="Wingdings" w:hAnsi="Wingdings" w:hint="default"/>
      </w:rPr>
    </w:lvl>
    <w:lvl w:ilvl="5" w:tplc="C83EA122" w:tentative="1">
      <w:start w:val="1"/>
      <w:numFmt w:val="bullet"/>
      <w:lvlText w:val=""/>
      <w:lvlJc w:val="left"/>
      <w:pPr>
        <w:tabs>
          <w:tab w:val="num" w:pos="4320"/>
        </w:tabs>
        <w:ind w:left="4320" w:hanging="360"/>
      </w:pPr>
      <w:rPr>
        <w:rFonts w:ascii="Wingdings" w:hAnsi="Wingdings" w:hint="default"/>
      </w:rPr>
    </w:lvl>
    <w:lvl w:ilvl="6" w:tplc="3D5C4148" w:tentative="1">
      <w:start w:val="1"/>
      <w:numFmt w:val="bullet"/>
      <w:lvlText w:val=""/>
      <w:lvlJc w:val="left"/>
      <w:pPr>
        <w:tabs>
          <w:tab w:val="num" w:pos="5040"/>
        </w:tabs>
        <w:ind w:left="5040" w:hanging="360"/>
      </w:pPr>
      <w:rPr>
        <w:rFonts w:ascii="Wingdings" w:hAnsi="Wingdings" w:hint="default"/>
      </w:rPr>
    </w:lvl>
    <w:lvl w:ilvl="7" w:tplc="BD68F818" w:tentative="1">
      <w:start w:val="1"/>
      <w:numFmt w:val="bullet"/>
      <w:lvlText w:val=""/>
      <w:lvlJc w:val="left"/>
      <w:pPr>
        <w:tabs>
          <w:tab w:val="num" w:pos="5760"/>
        </w:tabs>
        <w:ind w:left="5760" w:hanging="360"/>
      </w:pPr>
      <w:rPr>
        <w:rFonts w:ascii="Wingdings" w:hAnsi="Wingdings" w:hint="default"/>
      </w:rPr>
    </w:lvl>
    <w:lvl w:ilvl="8" w:tplc="4BBCC7D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A65FCD"/>
    <w:multiLevelType w:val="hybridMultilevel"/>
    <w:tmpl w:val="2BA01DD2"/>
    <w:lvl w:ilvl="0" w:tplc="4C0032DC">
      <w:start w:val="1"/>
      <w:numFmt w:val="bullet"/>
      <w:lvlText w:val="•"/>
      <w:lvlJc w:val="left"/>
      <w:pPr>
        <w:tabs>
          <w:tab w:val="num" w:pos="720"/>
        </w:tabs>
        <w:ind w:left="720" w:hanging="360"/>
      </w:pPr>
      <w:rPr>
        <w:rFonts w:ascii="Arial" w:hAnsi="Arial" w:hint="default"/>
      </w:rPr>
    </w:lvl>
    <w:lvl w:ilvl="1" w:tplc="A58C5EB6" w:tentative="1">
      <w:start w:val="1"/>
      <w:numFmt w:val="bullet"/>
      <w:lvlText w:val="•"/>
      <w:lvlJc w:val="left"/>
      <w:pPr>
        <w:tabs>
          <w:tab w:val="num" w:pos="1440"/>
        </w:tabs>
        <w:ind w:left="1440" w:hanging="360"/>
      </w:pPr>
      <w:rPr>
        <w:rFonts w:ascii="Arial" w:hAnsi="Arial" w:hint="default"/>
      </w:rPr>
    </w:lvl>
    <w:lvl w:ilvl="2" w:tplc="D7822858" w:tentative="1">
      <w:start w:val="1"/>
      <w:numFmt w:val="bullet"/>
      <w:lvlText w:val="•"/>
      <w:lvlJc w:val="left"/>
      <w:pPr>
        <w:tabs>
          <w:tab w:val="num" w:pos="2160"/>
        </w:tabs>
        <w:ind w:left="2160" w:hanging="360"/>
      </w:pPr>
      <w:rPr>
        <w:rFonts w:ascii="Arial" w:hAnsi="Arial" w:hint="default"/>
      </w:rPr>
    </w:lvl>
    <w:lvl w:ilvl="3" w:tplc="29D2AFD6" w:tentative="1">
      <w:start w:val="1"/>
      <w:numFmt w:val="bullet"/>
      <w:lvlText w:val="•"/>
      <w:lvlJc w:val="left"/>
      <w:pPr>
        <w:tabs>
          <w:tab w:val="num" w:pos="2880"/>
        </w:tabs>
        <w:ind w:left="2880" w:hanging="360"/>
      </w:pPr>
      <w:rPr>
        <w:rFonts w:ascii="Arial" w:hAnsi="Arial" w:hint="default"/>
      </w:rPr>
    </w:lvl>
    <w:lvl w:ilvl="4" w:tplc="52923CDC" w:tentative="1">
      <w:start w:val="1"/>
      <w:numFmt w:val="bullet"/>
      <w:lvlText w:val="•"/>
      <w:lvlJc w:val="left"/>
      <w:pPr>
        <w:tabs>
          <w:tab w:val="num" w:pos="3600"/>
        </w:tabs>
        <w:ind w:left="3600" w:hanging="360"/>
      </w:pPr>
      <w:rPr>
        <w:rFonts w:ascii="Arial" w:hAnsi="Arial" w:hint="default"/>
      </w:rPr>
    </w:lvl>
    <w:lvl w:ilvl="5" w:tplc="1A582A98" w:tentative="1">
      <w:start w:val="1"/>
      <w:numFmt w:val="bullet"/>
      <w:lvlText w:val="•"/>
      <w:lvlJc w:val="left"/>
      <w:pPr>
        <w:tabs>
          <w:tab w:val="num" w:pos="4320"/>
        </w:tabs>
        <w:ind w:left="4320" w:hanging="360"/>
      </w:pPr>
      <w:rPr>
        <w:rFonts w:ascii="Arial" w:hAnsi="Arial" w:hint="default"/>
      </w:rPr>
    </w:lvl>
    <w:lvl w:ilvl="6" w:tplc="7DC09652" w:tentative="1">
      <w:start w:val="1"/>
      <w:numFmt w:val="bullet"/>
      <w:lvlText w:val="•"/>
      <w:lvlJc w:val="left"/>
      <w:pPr>
        <w:tabs>
          <w:tab w:val="num" w:pos="5040"/>
        </w:tabs>
        <w:ind w:left="5040" w:hanging="360"/>
      </w:pPr>
      <w:rPr>
        <w:rFonts w:ascii="Arial" w:hAnsi="Arial" w:hint="default"/>
      </w:rPr>
    </w:lvl>
    <w:lvl w:ilvl="7" w:tplc="63426D88" w:tentative="1">
      <w:start w:val="1"/>
      <w:numFmt w:val="bullet"/>
      <w:lvlText w:val="•"/>
      <w:lvlJc w:val="left"/>
      <w:pPr>
        <w:tabs>
          <w:tab w:val="num" w:pos="5760"/>
        </w:tabs>
        <w:ind w:left="5760" w:hanging="360"/>
      </w:pPr>
      <w:rPr>
        <w:rFonts w:ascii="Arial" w:hAnsi="Arial" w:hint="default"/>
      </w:rPr>
    </w:lvl>
    <w:lvl w:ilvl="8" w:tplc="6992647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B6417B"/>
    <w:multiLevelType w:val="hybridMultilevel"/>
    <w:tmpl w:val="659A3E5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70B939BC"/>
    <w:multiLevelType w:val="multilevel"/>
    <w:tmpl w:val="24DA32AA"/>
    <w:lvl w:ilvl="0">
      <w:start w:val="1"/>
      <w:numFmt w:val="bullet"/>
      <w:pStyle w:val="RutaLista"/>
      <w:lvlText w:val=""/>
      <w:lvlJc w:val="left"/>
      <w:pPr>
        <w:ind w:left="131" w:hanging="1213"/>
      </w:pPr>
      <w:rPr>
        <w:rFonts w:ascii="Symbol" w:hAnsi="Symbol" w:hint="default"/>
      </w:rPr>
    </w:lvl>
    <w:lvl w:ilvl="1">
      <w:start w:val="1"/>
      <w:numFmt w:val="bullet"/>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24" w15:restartNumberingAfterBreak="0">
    <w:nsid w:val="718A076A"/>
    <w:multiLevelType w:val="hybridMultilevel"/>
    <w:tmpl w:val="5B02B6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4BB00E2"/>
    <w:multiLevelType w:val="hybridMultilevel"/>
    <w:tmpl w:val="C8A85DF0"/>
    <w:lvl w:ilvl="0" w:tplc="5F44266E">
      <w:start w:val="1"/>
      <w:numFmt w:val="bullet"/>
      <w:pStyle w:val="KantlinjeLista"/>
      <w:lvlText w:val=""/>
      <w:lvlJc w:val="left"/>
      <w:pPr>
        <w:ind w:left="1004" w:hanging="360"/>
      </w:pPr>
      <w:rPr>
        <w:rFonts w:ascii="Symbol" w:hAnsi="Symbol" w:hint="default"/>
      </w:rPr>
    </w:lvl>
    <w:lvl w:ilvl="1" w:tplc="4EEABD50">
      <w:start w:val="1"/>
      <w:numFmt w:val="bullet"/>
      <w:pStyle w:val="KantlinjeLista2"/>
      <w:lvlText w:val="-"/>
      <w:lvlJc w:val="left"/>
      <w:pPr>
        <w:ind w:left="1724" w:hanging="360"/>
      </w:pPr>
      <w:rPr>
        <w:rFonts w:ascii="Courier New" w:hAnsi="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6" w15:restartNumberingAfterBreak="0">
    <w:nsid w:val="76305915"/>
    <w:multiLevelType w:val="hybridMultilevel"/>
    <w:tmpl w:val="EE806C4C"/>
    <w:lvl w:ilvl="0" w:tplc="B71C5298">
      <w:start w:val="202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66B333A"/>
    <w:multiLevelType w:val="hybridMultilevel"/>
    <w:tmpl w:val="D75806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9C54028"/>
    <w:multiLevelType w:val="hybridMultilevel"/>
    <w:tmpl w:val="C60A0E48"/>
    <w:lvl w:ilvl="0" w:tplc="94F2B210">
      <w:start w:val="1"/>
      <w:numFmt w:val="decimal"/>
      <w:pStyle w:val="Liststycke123"/>
      <w:lvlText w:val="%1."/>
      <w:lvlJc w:val="left"/>
      <w:pPr>
        <w:ind w:left="567" w:hanging="357"/>
      </w:pPr>
      <w:rPr>
        <w:rFonts w:hint="default"/>
      </w:rPr>
    </w:lvl>
    <w:lvl w:ilvl="1" w:tplc="3082530E">
      <w:start w:val="1"/>
      <w:numFmt w:val="lowerLetter"/>
      <w:pStyle w:val="Liststyckeabc"/>
      <w:lvlText w:val="%2."/>
      <w:lvlJc w:val="left"/>
      <w:pPr>
        <w:ind w:left="1287" w:hanging="360"/>
      </w:pPr>
    </w:lvl>
    <w:lvl w:ilvl="2" w:tplc="041D001B" w:tentative="1">
      <w:start w:val="1"/>
      <w:numFmt w:val="lowerRoman"/>
      <w:lvlText w:val="%3."/>
      <w:lvlJc w:val="right"/>
      <w:pPr>
        <w:ind w:left="2007" w:hanging="180"/>
      </w:pPr>
    </w:lvl>
    <w:lvl w:ilvl="3" w:tplc="041D000F" w:tentative="1">
      <w:start w:val="1"/>
      <w:numFmt w:val="decimal"/>
      <w:lvlText w:val="%4."/>
      <w:lvlJc w:val="left"/>
      <w:pPr>
        <w:ind w:left="2727" w:hanging="360"/>
      </w:pPr>
    </w:lvl>
    <w:lvl w:ilvl="4" w:tplc="041D0019" w:tentative="1">
      <w:start w:val="1"/>
      <w:numFmt w:val="lowerLetter"/>
      <w:lvlText w:val="%5."/>
      <w:lvlJc w:val="left"/>
      <w:pPr>
        <w:ind w:left="3447" w:hanging="360"/>
      </w:pPr>
    </w:lvl>
    <w:lvl w:ilvl="5" w:tplc="041D001B" w:tentative="1">
      <w:start w:val="1"/>
      <w:numFmt w:val="lowerRoman"/>
      <w:lvlText w:val="%6."/>
      <w:lvlJc w:val="right"/>
      <w:pPr>
        <w:ind w:left="4167" w:hanging="180"/>
      </w:pPr>
    </w:lvl>
    <w:lvl w:ilvl="6" w:tplc="041D000F" w:tentative="1">
      <w:start w:val="1"/>
      <w:numFmt w:val="decimal"/>
      <w:lvlText w:val="%7."/>
      <w:lvlJc w:val="left"/>
      <w:pPr>
        <w:ind w:left="4887" w:hanging="360"/>
      </w:pPr>
    </w:lvl>
    <w:lvl w:ilvl="7" w:tplc="041D0019" w:tentative="1">
      <w:start w:val="1"/>
      <w:numFmt w:val="lowerLetter"/>
      <w:lvlText w:val="%8."/>
      <w:lvlJc w:val="left"/>
      <w:pPr>
        <w:ind w:left="5607" w:hanging="360"/>
      </w:pPr>
    </w:lvl>
    <w:lvl w:ilvl="8" w:tplc="041D001B" w:tentative="1">
      <w:start w:val="1"/>
      <w:numFmt w:val="lowerRoman"/>
      <w:lvlText w:val="%9."/>
      <w:lvlJc w:val="right"/>
      <w:pPr>
        <w:ind w:left="6327" w:hanging="180"/>
      </w:pPr>
    </w:lvl>
  </w:abstractNum>
  <w:abstractNum w:abstractNumId="29" w15:restartNumberingAfterBreak="0">
    <w:nsid w:val="7E4026F6"/>
    <w:multiLevelType w:val="hybridMultilevel"/>
    <w:tmpl w:val="E4040476"/>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16cid:durableId="1124695937">
    <w:abstractNumId w:val="10"/>
  </w:num>
  <w:num w:numId="2" w16cid:durableId="114568599">
    <w:abstractNumId w:val="13"/>
  </w:num>
  <w:num w:numId="3" w16cid:durableId="284242335">
    <w:abstractNumId w:val="24"/>
  </w:num>
  <w:num w:numId="4" w16cid:durableId="1011300178">
    <w:abstractNumId w:val="5"/>
  </w:num>
  <w:num w:numId="5" w16cid:durableId="599609408">
    <w:abstractNumId w:val="0"/>
  </w:num>
  <w:num w:numId="6" w16cid:durableId="319581062">
    <w:abstractNumId w:val="3"/>
  </w:num>
  <w:num w:numId="7" w16cid:durableId="1774788367">
    <w:abstractNumId w:val="22"/>
  </w:num>
  <w:num w:numId="8" w16cid:durableId="582302582">
    <w:abstractNumId w:val="25"/>
  </w:num>
  <w:num w:numId="9" w16cid:durableId="540478995">
    <w:abstractNumId w:val="25"/>
  </w:num>
  <w:num w:numId="10" w16cid:durableId="1517647772">
    <w:abstractNumId w:val="16"/>
  </w:num>
  <w:num w:numId="11" w16cid:durableId="766924720">
    <w:abstractNumId w:val="16"/>
  </w:num>
  <w:num w:numId="12" w16cid:durableId="1070616867">
    <w:abstractNumId w:val="28"/>
  </w:num>
  <w:num w:numId="13" w16cid:durableId="1787846201">
    <w:abstractNumId w:val="28"/>
  </w:num>
  <w:num w:numId="14" w16cid:durableId="1429352274">
    <w:abstractNumId w:val="23"/>
  </w:num>
  <w:num w:numId="15" w16cid:durableId="1913345193">
    <w:abstractNumId w:val="18"/>
  </w:num>
  <w:num w:numId="16" w16cid:durableId="1466579088">
    <w:abstractNumId w:val="26"/>
  </w:num>
  <w:num w:numId="17" w16cid:durableId="961612626">
    <w:abstractNumId w:val="6"/>
  </w:num>
  <w:num w:numId="18" w16cid:durableId="2095319945">
    <w:abstractNumId w:val="9"/>
  </w:num>
  <w:num w:numId="19" w16cid:durableId="616332456">
    <w:abstractNumId w:val="12"/>
  </w:num>
  <w:num w:numId="20" w16cid:durableId="240600664">
    <w:abstractNumId w:val="4"/>
  </w:num>
  <w:num w:numId="21" w16cid:durableId="1196312578">
    <w:abstractNumId w:val="11"/>
  </w:num>
  <w:num w:numId="22" w16cid:durableId="1048721279">
    <w:abstractNumId w:val="4"/>
    <w:lvlOverride w:ilvl="0">
      <w:lvl w:ilvl="0" w:tplc="BA8C3EA8">
        <w:start w:val="1"/>
        <w:numFmt w:val="bullet"/>
        <w:lvlText w:val="•"/>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70217F4">
        <w:start w:val="1"/>
        <w:numFmt w:val="bullet"/>
        <w:lvlText w:val="•"/>
        <w:lvlJc w:val="left"/>
        <w:pPr>
          <w:ind w:left="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2F789468">
        <w:start w:val="1"/>
        <w:numFmt w:val="bullet"/>
        <w:lvlText w:val="•"/>
        <w:lvlJc w:val="left"/>
        <w:pPr>
          <w:ind w:left="116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DC48344A">
        <w:start w:val="1"/>
        <w:numFmt w:val="bullet"/>
        <w:lvlText w:val="•"/>
        <w:lvlJc w:val="left"/>
        <w:pPr>
          <w:ind w:left="1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7C7C3FB8">
        <w:start w:val="1"/>
        <w:numFmt w:val="bullet"/>
        <w:lvlText w:val="•"/>
        <w:lvlJc w:val="left"/>
        <w:pPr>
          <w:ind w:left="160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0B3431AC">
        <w:start w:val="1"/>
        <w:numFmt w:val="bullet"/>
        <w:lvlText w:val="•"/>
        <w:lvlJc w:val="left"/>
        <w:pPr>
          <w:ind w:left="1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24727992">
        <w:start w:val="1"/>
        <w:numFmt w:val="bullet"/>
        <w:lvlText w:val="•"/>
        <w:lvlJc w:val="left"/>
        <w:pPr>
          <w:ind w:left="204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684A3914">
        <w:start w:val="1"/>
        <w:numFmt w:val="bullet"/>
        <w:lvlText w:val="•"/>
        <w:lvlJc w:val="left"/>
        <w:pPr>
          <w:ind w:left="2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322E8030">
        <w:start w:val="1"/>
        <w:numFmt w:val="bullet"/>
        <w:lvlText w:val="•"/>
        <w:lvlJc w:val="left"/>
        <w:pPr>
          <w:ind w:left="248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num>
  <w:num w:numId="23" w16cid:durableId="900559659">
    <w:abstractNumId w:val="7"/>
  </w:num>
  <w:num w:numId="24" w16cid:durableId="796870946">
    <w:abstractNumId w:val="15"/>
  </w:num>
  <w:num w:numId="25" w16cid:durableId="596328611">
    <w:abstractNumId w:val="19"/>
  </w:num>
  <w:num w:numId="26" w16cid:durableId="1354920264">
    <w:abstractNumId w:val="8"/>
  </w:num>
  <w:num w:numId="27" w16cid:durableId="1335765220">
    <w:abstractNumId w:val="27"/>
  </w:num>
  <w:num w:numId="28" w16cid:durableId="672759351">
    <w:abstractNumId w:val="1"/>
  </w:num>
  <w:num w:numId="29" w16cid:durableId="1586301866">
    <w:abstractNumId w:val="21"/>
  </w:num>
  <w:num w:numId="30" w16cid:durableId="694501193">
    <w:abstractNumId w:val="17"/>
  </w:num>
  <w:num w:numId="31" w16cid:durableId="1057121213">
    <w:abstractNumId w:val="2"/>
  </w:num>
  <w:num w:numId="32" w16cid:durableId="344136387">
    <w:abstractNumId w:val="14"/>
  </w:num>
  <w:num w:numId="33" w16cid:durableId="1418287269">
    <w:abstractNumId w:val="20"/>
  </w:num>
  <w:num w:numId="34" w16cid:durableId="178673520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E04" w:allStyles="0" w:customStyles="0" w:latentStyles="1" w:stylesInUse="0" w:headingStyles="0" w:numberingStyles="0" w:tableStyles="0" w:directFormattingOnRuns="0" w:directFormattingOnParagraphs="1" w:directFormattingOnNumbering="1" w:directFormattingOnTables="1" w:clearFormatting="1" w:top3HeadingStyles="0" w:visibleStyles="1" w:alternateStyleNames="0"/>
  <w:stylePaneSortMethod w:val="0000"/>
  <w:documentProtection w:formatting="1" w:enforcement="0"/>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11"/>
    <w:rsid w:val="00003FEE"/>
    <w:rsid w:val="00004D63"/>
    <w:rsid w:val="00012BE0"/>
    <w:rsid w:val="000167E0"/>
    <w:rsid w:val="00017B49"/>
    <w:rsid w:val="00027198"/>
    <w:rsid w:val="000271E0"/>
    <w:rsid w:val="000308CE"/>
    <w:rsid w:val="00032164"/>
    <w:rsid w:val="00032203"/>
    <w:rsid w:val="00032FD2"/>
    <w:rsid w:val="000338E3"/>
    <w:rsid w:val="00035B2B"/>
    <w:rsid w:val="000361E7"/>
    <w:rsid w:val="00044B62"/>
    <w:rsid w:val="000460DF"/>
    <w:rsid w:val="00046D1D"/>
    <w:rsid w:val="00051BFC"/>
    <w:rsid w:val="000553A2"/>
    <w:rsid w:val="000566AD"/>
    <w:rsid w:val="00056C5C"/>
    <w:rsid w:val="000601B2"/>
    <w:rsid w:val="00062ED6"/>
    <w:rsid w:val="000810B4"/>
    <w:rsid w:val="000814F7"/>
    <w:rsid w:val="00083EFD"/>
    <w:rsid w:val="00085CC7"/>
    <w:rsid w:val="00087E10"/>
    <w:rsid w:val="00087FB5"/>
    <w:rsid w:val="000A2B43"/>
    <w:rsid w:val="000A3092"/>
    <w:rsid w:val="000B5AE0"/>
    <w:rsid w:val="000C7C04"/>
    <w:rsid w:val="000C7E61"/>
    <w:rsid w:val="000D01D2"/>
    <w:rsid w:val="000D0580"/>
    <w:rsid w:val="000D4882"/>
    <w:rsid w:val="000D78C2"/>
    <w:rsid w:val="000D79D3"/>
    <w:rsid w:val="000E2655"/>
    <w:rsid w:val="000E288A"/>
    <w:rsid w:val="000E43B8"/>
    <w:rsid w:val="000E5B2E"/>
    <w:rsid w:val="000F0556"/>
    <w:rsid w:val="000F658C"/>
    <w:rsid w:val="00103232"/>
    <w:rsid w:val="001102C5"/>
    <w:rsid w:val="0012000F"/>
    <w:rsid w:val="00121FED"/>
    <w:rsid w:val="001236BD"/>
    <w:rsid w:val="00123801"/>
    <w:rsid w:val="001327B6"/>
    <w:rsid w:val="001368DE"/>
    <w:rsid w:val="00137E84"/>
    <w:rsid w:val="001466FA"/>
    <w:rsid w:val="00146D12"/>
    <w:rsid w:val="0015151A"/>
    <w:rsid w:val="0015367E"/>
    <w:rsid w:val="001557AD"/>
    <w:rsid w:val="001560D8"/>
    <w:rsid w:val="00160FAE"/>
    <w:rsid w:val="00163EC6"/>
    <w:rsid w:val="00164298"/>
    <w:rsid w:val="001643D6"/>
    <w:rsid w:val="001662BF"/>
    <w:rsid w:val="00171105"/>
    <w:rsid w:val="00173473"/>
    <w:rsid w:val="0017365E"/>
    <w:rsid w:val="00175C30"/>
    <w:rsid w:val="00175CE9"/>
    <w:rsid w:val="00180D86"/>
    <w:rsid w:val="00185B64"/>
    <w:rsid w:val="001912CB"/>
    <w:rsid w:val="00195518"/>
    <w:rsid w:val="001A363D"/>
    <w:rsid w:val="001A58A5"/>
    <w:rsid w:val="001A59B4"/>
    <w:rsid w:val="001C460D"/>
    <w:rsid w:val="001C65AB"/>
    <w:rsid w:val="001D0D62"/>
    <w:rsid w:val="001D2E48"/>
    <w:rsid w:val="001D6B01"/>
    <w:rsid w:val="001E2B81"/>
    <w:rsid w:val="001E50A5"/>
    <w:rsid w:val="001E6307"/>
    <w:rsid w:val="001E73D8"/>
    <w:rsid w:val="001F0932"/>
    <w:rsid w:val="001F1531"/>
    <w:rsid w:val="001F1D5F"/>
    <w:rsid w:val="001F755B"/>
    <w:rsid w:val="001F79E2"/>
    <w:rsid w:val="002018D5"/>
    <w:rsid w:val="00202E3C"/>
    <w:rsid w:val="002037A1"/>
    <w:rsid w:val="002072B1"/>
    <w:rsid w:val="00211BE5"/>
    <w:rsid w:val="00211C86"/>
    <w:rsid w:val="00217D43"/>
    <w:rsid w:val="00223D4C"/>
    <w:rsid w:val="002318CF"/>
    <w:rsid w:val="00232644"/>
    <w:rsid w:val="002373D6"/>
    <w:rsid w:val="002403C3"/>
    <w:rsid w:val="002411D1"/>
    <w:rsid w:val="00242557"/>
    <w:rsid w:val="00245A60"/>
    <w:rsid w:val="00247703"/>
    <w:rsid w:val="0025172D"/>
    <w:rsid w:val="00254522"/>
    <w:rsid w:val="00260205"/>
    <w:rsid w:val="00273649"/>
    <w:rsid w:val="0028117A"/>
    <w:rsid w:val="00282956"/>
    <w:rsid w:val="00294717"/>
    <w:rsid w:val="002A108D"/>
    <w:rsid w:val="002B7953"/>
    <w:rsid w:val="002C2917"/>
    <w:rsid w:val="002C2926"/>
    <w:rsid w:val="002C48A7"/>
    <w:rsid w:val="002D6CFF"/>
    <w:rsid w:val="002D6FC2"/>
    <w:rsid w:val="002F6D99"/>
    <w:rsid w:val="00304AD7"/>
    <w:rsid w:val="00311B07"/>
    <w:rsid w:val="003120BF"/>
    <w:rsid w:val="003152E5"/>
    <w:rsid w:val="00317678"/>
    <w:rsid w:val="00330224"/>
    <w:rsid w:val="00330978"/>
    <w:rsid w:val="00335049"/>
    <w:rsid w:val="003428B2"/>
    <w:rsid w:val="0034528C"/>
    <w:rsid w:val="00347E66"/>
    <w:rsid w:val="00350BF3"/>
    <w:rsid w:val="00350F9A"/>
    <w:rsid w:val="00351D62"/>
    <w:rsid w:val="00357E9F"/>
    <w:rsid w:val="003677F6"/>
    <w:rsid w:val="003734C7"/>
    <w:rsid w:val="00380CD2"/>
    <w:rsid w:val="003829BE"/>
    <w:rsid w:val="003876DF"/>
    <w:rsid w:val="00387E76"/>
    <w:rsid w:val="003916F7"/>
    <w:rsid w:val="003924FE"/>
    <w:rsid w:val="00395167"/>
    <w:rsid w:val="003A1406"/>
    <w:rsid w:val="003A383B"/>
    <w:rsid w:val="003A43A7"/>
    <w:rsid w:val="003A4A2F"/>
    <w:rsid w:val="003A6308"/>
    <w:rsid w:val="003B38D5"/>
    <w:rsid w:val="003B6B4E"/>
    <w:rsid w:val="003C2366"/>
    <w:rsid w:val="003C2A53"/>
    <w:rsid w:val="003C4888"/>
    <w:rsid w:val="003C5E25"/>
    <w:rsid w:val="003C6F20"/>
    <w:rsid w:val="003D6B09"/>
    <w:rsid w:val="003E07D7"/>
    <w:rsid w:val="003E226D"/>
    <w:rsid w:val="003E3539"/>
    <w:rsid w:val="003E4AFE"/>
    <w:rsid w:val="003E6723"/>
    <w:rsid w:val="003E6E50"/>
    <w:rsid w:val="003E7D79"/>
    <w:rsid w:val="003F55FB"/>
    <w:rsid w:val="00406889"/>
    <w:rsid w:val="004100AF"/>
    <w:rsid w:val="00416DA6"/>
    <w:rsid w:val="00421D16"/>
    <w:rsid w:val="004224DC"/>
    <w:rsid w:val="004264E1"/>
    <w:rsid w:val="0043109C"/>
    <w:rsid w:val="004408CD"/>
    <w:rsid w:val="00442A59"/>
    <w:rsid w:val="00444323"/>
    <w:rsid w:val="00447C0C"/>
    <w:rsid w:val="00450305"/>
    <w:rsid w:val="00450DCC"/>
    <w:rsid w:val="00453758"/>
    <w:rsid w:val="004559C4"/>
    <w:rsid w:val="00456766"/>
    <w:rsid w:val="0046087C"/>
    <w:rsid w:val="004638E2"/>
    <w:rsid w:val="00463EDD"/>
    <w:rsid w:val="0046481D"/>
    <w:rsid w:val="00466449"/>
    <w:rsid w:val="00466A0D"/>
    <w:rsid w:val="00475288"/>
    <w:rsid w:val="00482E25"/>
    <w:rsid w:val="004851D0"/>
    <w:rsid w:val="0048668F"/>
    <w:rsid w:val="004909A4"/>
    <w:rsid w:val="00493D90"/>
    <w:rsid w:val="00494EE9"/>
    <w:rsid w:val="004A0D76"/>
    <w:rsid w:val="004A6B29"/>
    <w:rsid w:val="004B238B"/>
    <w:rsid w:val="004B2460"/>
    <w:rsid w:val="004B7EA7"/>
    <w:rsid w:val="004C1981"/>
    <w:rsid w:val="004C2FF5"/>
    <w:rsid w:val="004C6DCF"/>
    <w:rsid w:val="004D26A2"/>
    <w:rsid w:val="004D314D"/>
    <w:rsid w:val="004D4F74"/>
    <w:rsid w:val="004D5EE3"/>
    <w:rsid w:val="004D6A9E"/>
    <w:rsid w:val="004E1A70"/>
    <w:rsid w:val="004F7D3B"/>
    <w:rsid w:val="005010D0"/>
    <w:rsid w:val="00507B1B"/>
    <w:rsid w:val="00510251"/>
    <w:rsid w:val="005107E9"/>
    <w:rsid w:val="005131B0"/>
    <w:rsid w:val="0051398F"/>
    <w:rsid w:val="00520387"/>
    <w:rsid w:val="00531ECF"/>
    <w:rsid w:val="0053736A"/>
    <w:rsid w:val="005406EE"/>
    <w:rsid w:val="0054124A"/>
    <w:rsid w:val="005530FE"/>
    <w:rsid w:val="00560CCB"/>
    <w:rsid w:val="00561240"/>
    <w:rsid w:val="005621F9"/>
    <w:rsid w:val="00563A2E"/>
    <w:rsid w:val="00567BEA"/>
    <w:rsid w:val="00567E73"/>
    <w:rsid w:val="00570101"/>
    <w:rsid w:val="005734F2"/>
    <w:rsid w:val="00577413"/>
    <w:rsid w:val="00577AA1"/>
    <w:rsid w:val="005852CD"/>
    <w:rsid w:val="0058722B"/>
    <w:rsid w:val="0059451D"/>
    <w:rsid w:val="005957A3"/>
    <w:rsid w:val="005A03E9"/>
    <w:rsid w:val="005A0D97"/>
    <w:rsid w:val="005A20AD"/>
    <w:rsid w:val="005A2CEE"/>
    <w:rsid w:val="005B1B76"/>
    <w:rsid w:val="005B23B2"/>
    <w:rsid w:val="005C6A25"/>
    <w:rsid w:val="005D4ADB"/>
    <w:rsid w:val="005D7CD7"/>
    <w:rsid w:val="005E47C2"/>
    <w:rsid w:val="005F42C5"/>
    <w:rsid w:val="005F4D91"/>
    <w:rsid w:val="00601011"/>
    <w:rsid w:val="00606166"/>
    <w:rsid w:val="00613BB8"/>
    <w:rsid w:val="006140EA"/>
    <w:rsid w:val="00616771"/>
    <w:rsid w:val="00616C12"/>
    <w:rsid w:val="00616C17"/>
    <w:rsid w:val="006172CC"/>
    <w:rsid w:val="00623D90"/>
    <w:rsid w:val="00631668"/>
    <w:rsid w:val="00634747"/>
    <w:rsid w:val="0063560E"/>
    <w:rsid w:val="00641253"/>
    <w:rsid w:val="00643D6F"/>
    <w:rsid w:val="006630C4"/>
    <w:rsid w:val="006635A3"/>
    <w:rsid w:val="00663FC1"/>
    <w:rsid w:val="0066471B"/>
    <w:rsid w:val="006652F6"/>
    <w:rsid w:val="00666048"/>
    <w:rsid w:val="00670581"/>
    <w:rsid w:val="00670D69"/>
    <w:rsid w:val="00673848"/>
    <w:rsid w:val="006800D1"/>
    <w:rsid w:val="0068344E"/>
    <w:rsid w:val="006860B7"/>
    <w:rsid w:val="00691A2A"/>
    <w:rsid w:val="0069331E"/>
    <w:rsid w:val="00697BFA"/>
    <w:rsid w:val="006A2842"/>
    <w:rsid w:val="006A6694"/>
    <w:rsid w:val="006A67AD"/>
    <w:rsid w:val="006B16E9"/>
    <w:rsid w:val="006B52A9"/>
    <w:rsid w:val="006B59A8"/>
    <w:rsid w:val="006C50B6"/>
    <w:rsid w:val="006C621B"/>
    <w:rsid w:val="006C7CA8"/>
    <w:rsid w:val="006D78D0"/>
    <w:rsid w:val="006E6E66"/>
    <w:rsid w:val="006F2473"/>
    <w:rsid w:val="006F3674"/>
    <w:rsid w:val="007032C1"/>
    <w:rsid w:val="00704959"/>
    <w:rsid w:val="0070654D"/>
    <w:rsid w:val="0071369A"/>
    <w:rsid w:val="00715F0B"/>
    <w:rsid w:val="007203E0"/>
    <w:rsid w:val="00721A28"/>
    <w:rsid w:val="00736397"/>
    <w:rsid w:val="007378DB"/>
    <w:rsid w:val="00754979"/>
    <w:rsid w:val="00755015"/>
    <w:rsid w:val="00760780"/>
    <w:rsid w:val="00762F7C"/>
    <w:rsid w:val="00764347"/>
    <w:rsid w:val="007709DC"/>
    <w:rsid w:val="007735F9"/>
    <w:rsid w:val="00775586"/>
    <w:rsid w:val="007802ED"/>
    <w:rsid w:val="00782C65"/>
    <w:rsid w:val="00783D17"/>
    <w:rsid w:val="00784269"/>
    <w:rsid w:val="007846CB"/>
    <w:rsid w:val="00784E00"/>
    <w:rsid w:val="00794842"/>
    <w:rsid w:val="00796702"/>
    <w:rsid w:val="007A4511"/>
    <w:rsid w:val="007A672D"/>
    <w:rsid w:val="007B1DBD"/>
    <w:rsid w:val="007B39F1"/>
    <w:rsid w:val="007B408D"/>
    <w:rsid w:val="007C207E"/>
    <w:rsid w:val="007C2D45"/>
    <w:rsid w:val="007D331B"/>
    <w:rsid w:val="007D3D46"/>
    <w:rsid w:val="007D64ED"/>
    <w:rsid w:val="007E0A56"/>
    <w:rsid w:val="007F7A8D"/>
    <w:rsid w:val="0080230B"/>
    <w:rsid w:val="008067A3"/>
    <w:rsid w:val="00810F7B"/>
    <w:rsid w:val="008125C2"/>
    <w:rsid w:val="0081430A"/>
    <w:rsid w:val="00817C69"/>
    <w:rsid w:val="00840809"/>
    <w:rsid w:val="00841F7F"/>
    <w:rsid w:val="0084525F"/>
    <w:rsid w:val="008461ED"/>
    <w:rsid w:val="00851986"/>
    <w:rsid w:val="00862C7E"/>
    <w:rsid w:val="0086422A"/>
    <w:rsid w:val="008644D6"/>
    <w:rsid w:val="00865F29"/>
    <w:rsid w:val="0086628E"/>
    <w:rsid w:val="0086667A"/>
    <w:rsid w:val="00874151"/>
    <w:rsid w:val="0088234A"/>
    <w:rsid w:val="00883EF2"/>
    <w:rsid w:val="008872F1"/>
    <w:rsid w:val="008A1F23"/>
    <w:rsid w:val="008A7F61"/>
    <w:rsid w:val="008B0BBB"/>
    <w:rsid w:val="008B24FF"/>
    <w:rsid w:val="008B7EAE"/>
    <w:rsid w:val="008C0D25"/>
    <w:rsid w:val="008D22BF"/>
    <w:rsid w:val="008D3A71"/>
    <w:rsid w:val="008D6B65"/>
    <w:rsid w:val="008E6715"/>
    <w:rsid w:val="008E7C7E"/>
    <w:rsid w:val="008F78DC"/>
    <w:rsid w:val="008F7FCA"/>
    <w:rsid w:val="00901595"/>
    <w:rsid w:val="009030A7"/>
    <w:rsid w:val="00906D96"/>
    <w:rsid w:val="009070F7"/>
    <w:rsid w:val="00913D2B"/>
    <w:rsid w:val="00920AB5"/>
    <w:rsid w:val="00934670"/>
    <w:rsid w:val="00934AD0"/>
    <w:rsid w:val="00940DE4"/>
    <w:rsid w:val="00944B6A"/>
    <w:rsid w:val="009460EB"/>
    <w:rsid w:val="0095557F"/>
    <w:rsid w:val="009557D4"/>
    <w:rsid w:val="00957E61"/>
    <w:rsid w:val="00960CF5"/>
    <w:rsid w:val="00961BE0"/>
    <w:rsid w:val="009718BE"/>
    <w:rsid w:val="00972432"/>
    <w:rsid w:val="00975062"/>
    <w:rsid w:val="00982225"/>
    <w:rsid w:val="009857E0"/>
    <w:rsid w:val="00986A26"/>
    <w:rsid w:val="0099148B"/>
    <w:rsid w:val="009944E8"/>
    <w:rsid w:val="00997808"/>
    <w:rsid w:val="009979DE"/>
    <w:rsid w:val="009A0291"/>
    <w:rsid w:val="009A24E8"/>
    <w:rsid w:val="009A2CEC"/>
    <w:rsid w:val="009B1358"/>
    <w:rsid w:val="009B5E62"/>
    <w:rsid w:val="009B6871"/>
    <w:rsid w:val="009B7E2D"/>
    <w:rsid w:val="009E01D2"/>
    <w:rsid w:val="009E0ACD"/>
    <w:rsid w:val="009E10DD"/>
    <w:rsid w:val="009E3A32"/>
    <w:rsid w:val="009E7098"/>
    <w:rsid w:val="009E73C4"/>
    <w:rsid w:val="009F0062"/>
    <w:rsid w:val="009F05CE"/>
    <w:rsid w:val="009F09BD"/>
    <w:rsid w:val="009F1558"/>
    <w:rsid w:val="00A0401E"/>
    <w:rsid w:val="00A0685C"/>
    <w:rsid w:val="00A12143"/>
    <w:rsid w:val="00A12508"/>
    <w:rsid w:val="00A1280D"/>
    <w:rsid w:val="00A159C1"/>
    <w:rsid w:val="00A2534E"/>
    <w:rsid w:val="00A2697F"/>
    <w:rsid w:val="00A42BE0"/>
    <w:rsid w:val="00A45567"/>
    <w:rsid w:val="00A531C7"/>
    <w:rsid w:val="00A621B6"/>
    <w:rsid w:val="00A628DC"/>
    <w:rsid w:val="00A707FA"/>
    <w:rsid w:val="00A850A2"/>
    <w:rsid w:val="00A85D5B"/>
    <w:rsid w:val="00A87C0F"/>
    <w:rsid w:val="00A907DC"/>
    <w:rsid w:val="00A90A98"/>
    <w:rsid w:val="00A92B9B"/>
    <w:rsid w:val="00A96060"/>
    <w:rsid w:val="00AA130E"/>
    <w:rsid w:val="00AA3212"/>
    <w:rsid w:val="00AA334E"/>
    <w:rsid w:val="00AB151D"/>
    <w:rsid w:val="00AB6E14"/>
    <w:rsid w:val="00AD4E66"/>
    <w:rsid w:val="00AE17BE"/>
    <w:rsid w:val="00AE5A14"/>
    <w:rsid w:val="00B01EBC"/>
    <w:rsid w:val="00B1013C"/>
    <w:rsid w:val="00B11A31"/>
    <w:rsid w:val="00B13C05"/>
    <w:rsid w:val="00B2086B"/>
    <w:rsid w:val="00B21ADB"/>
    <w:rsid w:val="00B2246C"/>
    <w:rsid w:val="00B225A7"/>
    <w:rsid w:val="00B256DE"/>
    <w:rsid w:val="00B2621B"/>
    <w:rsid w:val="00B26FE4"/>
    <w:rsid w:val="00B32A7D"/>
    <w:rsid w:val="00B346EC"/>
    <w:rsid w:val="00B4308C"/>
    <w:rsid w:val="00B43C6F"/>
    <w:rsid w:val="00B44B90"/>
    <w:rsid w:val="00B54C1C"/>
    <w:rsid w:val="00B57996"/>
    <w:rsid w:val="00B601B9"/>
    <w:rsid w:val="00B65B9F"/>
    <w:rsid w:val="00B678D9"/>
    <w:rsid w:val="00B74FE2"/>
    <w:rsid w:val="00B76680"/>
    <w:rsid w:val="00B84B85"/>
    <w:rsid w:val="00B84D3B"/>
    <w:rsid w:val="00B84DD2"/>
    <w:rsid w:val="00B866CF"/>
    <w:rsid w:val="00B9359E"/>
    <w:rsid w:val="00B94C71"/>
    <w:rsid w:val="00B963E2"/>
    <w:rsid w:val="00B9743E"/>
    <w:rsid w:val="00BA1BF2"/>
    <w:rsid w:val="00BB0162"/>
    <w:rsid w:val="00BB5747"/>
    <w:rsid w:val="00BB60C5"/>
    <w:rsid w:val="00BC0BED"/>
    <w:rsid w:val="00BC14FD"/>
    <w:rsid w:val="00BC7DF6"/>
    <w:rsid w:val="00BD1CFD"/>
    <w:rsid w:val="00BD34EE"/>
    <w:rsid w:val="00BF35A5"/>
    <w:rsid w:val="00BF3AEB"/>
    <w:rsid w:val="00BF7819"/>
    <w:rsid w:val="00C018F9"/>
    <w:rsid w:val="00C04038"/>
    <w:rsid w:val="00C0419D"/>
    <w:rsid w:val="00C11196"/>
    <w:rsid w:val="00C13CD2"/>
    <w:rsid w:val="00C1519C"/>
    <w:rsid w:val="00C21077"/>
    <w:rsid w:val="00C35531"/>
    <w:rsid w:val="00C40BEA"/>
    <w:rsid w:val="00C41A59"/>
    <w:rsid w:val="00C4440D"/>
    <w:rsid w:val="00C500D4"/>
    <w:rsid w:val="00C52F94"/>
    <w:rsid w:val="00C56C42"/>
    <w:rsid w:val="00C6050C"/>
    <w:rsid w:val="00C64AD0"/>
    <w:rsid w:val="00C64CFB"/>
    <w:rsid w:val="00C66AEC"/>
    <w:rsid w:val="00C6723C"/>
    <w:rsid w:val="00C67C6C"/>
    <w:rsid w:val="00C73567"/>
    <w:rsid w:val="00C774B6"/>
    <w:rsid w:val="00C80ACC"/>
    <w:rsid w:val="00C82C17"/>
    <w:rsid w:val="00C86BE4"/>
    <w:rsid w:val="00C97C25"/>
    <w:rsid w:val="00CB06AE"/>
    <w:rsid w:val="00CB1F84"/>
    <w:rsid w:val="00CB4234"/>
    <w:rsid w:val="00CB4EF7"/>
    <w:rsid w:val="00CC2122"/>
    <w:rsid w:val="00CC33E7"/>
    <w:rsid w:val="00CC62A7"/>
    <w:rsid w:val="00CD25E3"/>
    <w:rsid w:val="00CD30CC"/>
    <w:rsid w:val="00CE2A89"/>
    <w:rsid w:val="00CE3391"/>
    <w:rsid w:val="00CE519B"/>
    <w:rsid w:val="00D053FA"/>
    <w:rsid w:val="00D06AE4"/>
    <w:rsid w:val="00D06C6C"/>
    <w:rsid w:val="00D170CD"/>
    <w:rsid w:val="00D21789"/>
    <w:rsid w:val="00D24E09"/>
    <w:rsid w:val="00D270BD"/>
    <w:rsid w:val="00D326A6"/>
    <w:rsid w:val="00D407F2"/>
    <w:rsid w:val="00D44252"/>
    <w:rsid w:val="00D473BE"/>
    <w:rsid w:val="00D51001"/>
    <w:rsid w:val="00D676DE"/>
    <w:rsid w:val="00D77F98"/>
    <w:rsid w:val="00D82C77"/>
    <w:rsid w:val="00D8531C"/>
    <w:rsid w:val="00D86724"/>
    <w:rsid w:val="00D91C26"/>
    <w:rsid w:val="00D93DDA"/>
    <w:rsid w:val="00DA1068"/>
    <w:rsid w:val="00DA21CB"/>
    <w:rsid w:val="00DA40B9"/>
    <w:rsid w:val="00DB384F"/>
    <w:rsid w:val="00DB7372"/>
    <w:rsid w:val="00DC139F"/>
    <w:rsid w:val="00DC17F0"/>
    <w:rsid w:val="00DC4779"/>
    <w:rsid w:val="00DD5B63"/>
    <w:rsid w:val="00DE1234"/>
    <w:rsid w:val="00DE3B4A"/>
    <w:rsid w:val="00DE78E7"/>
    <w:rsid w:val="00DF2F40"/>
    <w:rsid w:val="00DF645B"/>
    <w:rsid w:val="00E00505"/>
    <w:rsid w:val="00E04AC1"/>
    <w:rsid w:val="00E04FFF"/>
    <w:rsid w:val="00E06F5A"/>
    <w:rsid w:val="00E06F7F"/>
    <w:rsid w:val="00E0777E"/>
    <w:rsid w:val="00E10207"/>
    <w:rsid w:val="00E139A5"/>
    <w:rsid w:val="00E22956"/>
    <w:rsid w:val="00E32A3A"/>
    <w:rsid w:val="00E3315A"/>
    <w:rsid w:val="00E33D68"/>
    <w:rsid w:val="00E359FE"/>
    <w:rsid w:val="00E36D34"/>
    <w:rsid w:val="00E41EF5"/>
    <w:rsid w:val="00E50344"/>
    <w:rsid w:val="00E60D54"/>
    <w:rsid w:val="00E61E74"/>
    <w:rsid w:val="00E62F0E"/>
    <w:rsid w:val="00E654BE"/>
    <w:rsid w:val="00E71080"/>
    <w:rsid w:val="00E7478C"/>
    <w:rsid w:val="00E80D18"/>
    <w:rsid w:val="00E8138A"/>
    <w:rsid w:val="00E8395A"/>
    <w:rsid w:val="00E83DB9"/>
    <w:rsid w:val="00E91405"/>
    <w:rsid w:val="00E9353D"/>
    <w:rsid w:val="00EB53AF"/>
    <w:rsid w:val="00EB5A83"/>
    <w:rsid w:val="00EB5AC0"/>
    <w:rsid w:val="00EC16CC"/>
    <w:rsid w:val="00EC25A8"/>
    <w:rsid w:val="00EC4FCE"/>
    <w:rsid w:val="00EC61BF"/>
    <w:rsid w:val="00EC69F2"/>
    <w:rsid w:val="00ED721E"/>
    <w:rsid w:val="00ED7F17"/>
    <w:rsid w:val="00ED7FD8"/>
    <w:rsid w:val="00EE171D"/>
    <w:rsid w:val="00EE1961"/>
    <w:rsid w:val="00EE1D1E"/>
    <w:rsid w:val="00EF0238"/>
    <w:rsid w:val="00F016E3"/>
    <w:rsid w:val="00F068DF"/>
    <w:rsid w:val="00F06FC9"/>
    <w:rsid w:val="00F1119F"/>
    <w:rsid w:val="00F172D3"/>
    <w:rsid w:val="00F20930"/>
    <w:rsid w:val="00F26311"/>
    <w:rsid w:val="00F26C5D"/>
    <w:rsid w:val="00F26E77"/>
    <w:rsid w:val="00F27557"/>
    <w:rsid w:val="00F40029"/>
    <w:rsid w:val="00F4046C"/>
    <w:rsid w:val="00F40B7F"/>
    <w:rsid w:val="00F42741"/>
    <w:rsid w:val="00F463F4"/>
    <w:rsid w:val="00F62F5F"/>
    <w:rsid w:val="00F9619F"/>
    <w:rsid w:val="00FA1D8B"/>
    <w:rsid w:val="00FB0422"/>
    <w:rsid w:val="00FB1063"/>
    <w:rsid w:val="00FB3F34"/>
    <w:rsid w:val="00FB4011"/>
    <w:rsid w:val="00FB5600"/>
    <w:rsid w:val="00FB585F"/>
    <w:rsid w:val="00FC6FF9"/>
    <w:rsid w:val="00FD0767"/>
    <w:rsid w:val="00FD1BD8"/>
    <w:rsid w:val="00FD44AE"/>
    <w:rsid w:val="00FD689C"/>
    <w:rsid w:val="00FD6A21"/>
    <w:rsid w:val="00FE66CA"/>
    <w:rsid w:val="00FF20D5"/>
    <w:rsid w:val="00FF26C7"/>
    <w:rsid w:val="00FF777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8BC8B2"/>
  <w15:docId w15:val="{2A3D3CF7-288E-40DF-B80B-3EE017A7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rödtext"/>
    <w:qFormat/>
    <w:rsid w:val="00634747"/>
    <w:pPr>
      <w:spacing w:after="120" w:line="280" w:lineRule="atLeast"/>
    </w:pPr>
    <w:rPr>
      <w:rFonts w:ascii="Garamond" w:hAnsi="Garamond"/>
      <w:sz w:val="24"/>
      <w:szCs w:val="24"/>
      <w:lang w:val="sv-SE"/>
    </w:rPr>
  </w:style>
  <w:style w:type="paragraph" w:styleId="Rubrik1">
    <w:name w:val="heading 1"/>
    <w:next w:val="Normal"/>
    <w:link w:val="Rubrik1Char"/>
    <w:qFormat/>
    <w:rsid w:val="001E6307"/>
    <w:pPr>
      <w:keepNext/>
      <w:keepLines/>
      <w:spacing w:before="200" w:line="440" w:lineRule="exact"/>
      <w:outlineLvl w:val="0"/>
    </w:pPr>
    <w:rPr>
      <w:rFonts w:ascii="Arial" w:eastAsiaTheme="majorEastAsia" w:hAnsi="Arial" w:cstheme="majorBidi"/>
      <w:b/>
      <w:bCs/>
      <w:color w:val="00B3F6" w:themeColor="accent1"/>
      <w:sz w:val="32"/>
      <w:szCs w:val="32"/>
      <w:lang w:val="sv-SE"/>
    </w:rPr>
  </w:style>
  <w:style w:type="paragraph" w:styleId="Rubrik2">
    <w:name w:val="heading 2"/>
    <w:next w:val="Normal"/>
    <w:link w:val="Rubrik2Char"/>
    <w:autoRedefine/>
    <w:uiPriority w:val="1"/>
    <w:qFormat/>
    <w:rsid w:val="00211C86"/>
    <w:pPr>
      <w:keepNext/>
      <w:keepLines/>
      <w:tabs>
        <w:tab w:val="left" w:pos="5670"/>
      </w:tabs>
      <w:spacing w:before="200" w:after="120" w:line="360" w:lineRule="exact"/>
      <w:outlineLvl w:val="1"/>
    </w:pPr>
    <w:rPr>
      <w:rFonts w:ascii="Arial" w:eastAsiaTheme="majorEastAsia" w:hAnsi="Arial" w:cstheme="majorBidi"/>
      <w:bCs/>
      <w:color w:val="000000" w:themeColor="text1"/>
      <w:sz w:val="28"/>
      <w:szCs w:val="28"/>
      <w:lang w:val="sv-SE"/>
    </w:rPr>
  </w:style>
  <w:style w:type="paragraph" w:styleId="Rubrik3">
    <w:name w:val="heading 3"/>
    <w:aliases w:val="Rubrik 3 - mellanrubrik"/>
    <w:next w:val="Normal"/>
    <w:link w:val="Rubrik3Char"/>
    <w:uiPriority w:val="9"/>
    <w:qFormat/>
    <w:rsid w:val="00211C86"/>
    <w:pPr>
      <w:keepNext/>
      <w:keepLines/>
      <w:spacing w:before="160" w:after="120" w:line="320" w:lineRule="exact"/>
      <w:outlineLvl w:val="2"/>
    </w:pPr>
    <w:rPr>
      <w:rFonts w:ascii="Arial" w:eastAsiaTheme="majorEastAsia" w:hAnsi="Arial" w:cstheme="majorBidi"/>
      <w:b/>
      <w:bCs/>
      <w:color w:val="000000" w:themeColor="text1"/>
      <w:sz w:val="20"/>
      <w:lang w:val="sv-SE"/>
    </w:rPr>
  </w:style>
  <w:style w:type="paragraph" w:styleId="Rubrik4">
    <w:name w:val="heading 4"/>
    <w:basedOn w:val="Normal"/>
    <w:next w:val="Normal"/>
    <w:link w:val="Rubrik4Char"/>
    <w:uiPriority w:val="9"/>
    <w:semiHidden/>
    <w:rsid w:val="001E73D8"/>
    <w:pPr>
      <w:keepNext/>
      <w:keepLines/>
      <w:spacing w:before="160" w:line="300" w:lineRule="exact"/>
      <w:outlineLvl w:val="3"/>
    </w:pPr>
    <w:rPr>
      <w:rFonts w:eastAsiaTheme="majorEastAsia" w:cstheme="majorBidi"/>
      <w:b/>
      <w:bCs/>
      <w:iCs/>
      <w:color w:val="000000" w:themeColor="text1"/>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8395A"/>
    <w:rPr>
      <w:rFonts w:ascii="Arial" w:eastAsiaTheme="majorEastAsia" w:hAnsi="Arial" w:cstheme="majorBidi"/>
      <w:b/>
      <w:bCs/>
      <w:color w:val="00B3F6" w:themeColor="accent1"/>
      <w:sz w:val="32"/>
      <w:szCs w:val="32"/>
      <w:lang w:val="sv-SE"/>
    </w:rPr>
  </w:style>
  <w:style w:type="character" w:customStyle="1" w:styleId="Rubrik2Char">
    <w:name w:val="Rubrik 2 Char"/>
    <w:basedOn w:val="Standardstycketeckensnitt"/>
    <w:link w:val="Rubrik2"/>
    <w:uiPriority w:val="1"/>
    <w:rsid w:val="00E8395A"/>
    <w:rPr>
      <w:rFonts w:ascii="Arial" w:eastAsiaTheme="majorEastAsia" w:hAnsi="Arial" w:cstheme="majorBidi"/>
      <w:bCs/>
      <w:color w:val="000000" w:themeColor="text1"/>
      <w:sz w:val="28"/>
      <w:szCs w:val="28"/>
      <w:lang w:val="sv-SE"/>
    </w:rPr>
  </w:style>
  <w:style w:type="character" w:customStyle="1" w:styleId="Rubrik3Char">
    <w:name w:val="Rubrik 3 Char"/>
    <w:aliases w:val="Rubrik 3 - mellanrubrik Char"/>
    <w:basedOn w:val="Standardstycketeckensnitt"/>
    <w:link w:val="Rubrik3"/>
    <w:uiPriority w:val="9"/>
    <w:rsid w:val="000361E7"/>
    <w:rPr>
      <w:rFonts w:ascii="Arial" w:eastAsiaTheme="majorEastAsia" w:hAnsi="Arial" w:cstheme="majorBidi"/>
      <w:b/>
      <w:bCs/>
      <w:color w:val="000000" w:themeColor="text1"/>
      <w:sz w:val="20"/>
      <w:lang w:val="sv-SE"/>
    </w:rPr>
  </w:style>
  <w:style w:type="character" w:customStyle="1" w:styleId="Rubrik4Char">
    <w:name w:val="Rubrik 4 Char"/>
    <w:basedOn w:val="Standardstycketeckensnitt"/>
    <w:link w:val="Rubrik4"/>
    <w:uiPriority w:val="9"/>
    <w:semiHidden/>
    <w:rsid w:val="00E8395A"/>
    <w:rPr>
      <w:rFonts w:ascii="Garamond" w:eastAsiaTheme="majorEastAsia" w:hAnsi="Garamond" w:cstheme="majorBidi"/>
      <w:b/>
      <w:bCs/>
      <w:iCs/>
      <w:color w:val="000000" w:themeColor="text1"/>
      <w:sz w:val="20"/>
      <w:szCs w:val="24"/>
      <w:lang w:val="sv-SE"/>
    </w:rPr>
  </w:style>
  <w:style w:type="paragraph" w:styleId="Ingetavstnd">
    <w:name w:val="No Spacing"/>
    <w:rsid w:val="00CB4234"/>
    <w:pPr>
      <w:spacing w:after="0" w:line="240" w:lineRule="auto"/>
    </w:pPr>
    <w:rPr>
      <w:sz w:val="24"/>
    </w:rPr>
  </w:style>
  <w:style w:type="paragraph" w:styleId="Sidhuvud">
    <w:name w:val="header"/>
    <w:link w:val="SidhuvudChar"/>
    <w:autoRedefine/>
    <w:uiPriority w:val="99"/>
    <w:unhideWhenUsed/>
    <w:qFormat/>
    <w:rsid w:val="00E91405"/>
    <w:pPr>
      <w:tabs>
        <w:tab w:val="right" w:pos="8505"/>
      </w:tabs>
      <w:spacing w:after="0" w:line="280" w:lineRule="exact"/>
      <w:jc w:val="right"/>
    </w:pPr>
    <w:rPr>
      <w:rFonts w:ascii="Arial" w:hAnsi="Arial"/>
      <w:sz w:val="16"/>
      <w:lang w:val="sv-SE"/>
    </w:rPr>
  </w:style>
  <w:style w:type="character" w:customStyle="1" w:styleId="SidhuvudChar">
    <w:name w:val="Sidhuvud Char"/>
    <w:basedOn w:val="Standardstycketeckensnitt"/>
    <w:link w:val="Sidhuvud"/>
    <w:uiPriority w:val="99"/>
    <w:rsid w:val="00E91405"/>
    <w:rPr>
      <w:rFonts w:ascii="Arial" w:hAnsi="Arial"/>
      <w:sz w:val="16"/>
      <w:lang w:val="sv-SE"/>
    </w:rPr>
  </w:style>
  <w:style w:type="paragraph" w:styleId="Sidfot">
    <w:name w:val="footer"/>
    <w:link w:val="SidfotChar"/>
    <w:autoRedefine/>
    <w:uiPriority w:val="99"/>
    <w:unhideWhenUsed/>
    <w:qFormat/>
    <w:rsid w:val="00E91405"/>
    <w:pPr>
      <w:tabs>
        <w:tab w:val="center" w:pos="4680"/>
        <w:tab w:val="right" w:pos="9360"/>
      </w:tabs>
      <w:spacing w:after="0" w:line="240" w:lineRule="auto"/>
    </w:pPr>
    <w:rPr>
      <w:rFonts w:ascii="Arial" w:hAnsi="Arial" w:cs="Arial"/>
      <w:color w:val="000000" w:themeColor="text1"/>
      <w:sz w:val="16"/>
      <w:szCs w:val="16"/>
      <w:lang w:val="sv-SE"/>
    </w:rPr>
  </w:style>
  <w:style w:type="character" w:customStyle="1" w:styleId="SidfotChar">
    <w:name w:val="Sidfot Char"/>
    <w:basedOn w:val="Standardstycketeckensnitt"/>
    <w:link w:val="Sidfot"/>
    <w:uiPriority w:val="99"/>
    <w:rsid w:val="00E91405"/>
    <w:rPr>
      <w:rFonts w:ascii="Arial" w:hAnsi="Arial" w:cs="Arial"/>
      <w:color w:val="000000" w:themeColor="text1"/>
      <w:sz w:val="16"/>
      <w:szCs w:val="16"/>
      <w:lang w:val="sv-SE"/>
    </w:rPr>
  </w:style>
  <w:style w:type="paragraph" w:styleId="Ballongtext">
    <w:name w:val="Balloon Text"/>
    <w:basedOn w:val="Normal"/>
    <w:link w:val="BallongtextChar"/>
    <w:uiPriority w:val="99"/>
    <w:semiHidden/>
    <w:unhideWhenUsed/>
    <w:rsid w:val="007032C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032C1"/>
    <w:rPr>
      <w:rFonts w:ascii="Tahoma" w:hAnsi="Tahoma" w:cs="Tahoma"/>
      <w:sz w:val="16"/>
      <w:szCs w:val="16"/>
      <w:lang w:val="sv-SE"/>
    </w:rPr>
  </w:style>
  <w:style w:type="character" w:styleId="Hyperlnk">
    <w:name w:val="Hyperlink"/>
    <w:uiPriority w:val="99"/>
    <w:unhideWhenUsed/>
    <w:qFormat/>
    <w:rsid w:val="00CB1F84"/>
    <w:rPr>
      <w:color w:val="00507D" w:themeColor="text2"/>
      <w:u w:val="single"/>
    </w:rPr>
  </w:style>
  <w:style w:type="paragraph" w:customStyle="1" w:styleId="Ingress">
    <w:name w:val="Ingress"/>
    <w:link w:val="IngressChar"/>
    <w:qFormat/>
    <w:rsid w:val="00211C86"/>
    <w:pPr>
      <w:tabs>
        <w:tab w:val="left" w:pos="5670"/>
      </w:tabs>
    </w:pPr>
    <w:rPr>
      <w:rFonts w:ascii="Arial" w:hAnsi="Arial" w:cstheme="majorHAnsi"/>
      <w:b/>
      <w:color w:val="A29B96" w:themeColor="accent5"/>
      <w:sz w:val="20"/>
      <w:szCs w:val="20"/>
      <w:lang w:val="sv-SE"/>
    </w:rPr>
  </w:style>
  <w:style w:type="character" w:customStyle="1" w:styleId="IngressChar">
    <w:name w:val="Ingress Char"/>
    <w:basedOn w:val="Standardstycketeckensnitt"/>
    <w:link w:val="Ingress"/>
    <w:rsid w:val="00211C86"/>
    <w:rPr>
      <w:rFonts w:ascii="Arial" w:hAnsi="Arial" w:cstheme="majorHAnsi"/>
      <w:b/>
      <w:color w:val="A29B96" w:themeColor="accent5"/>
      <w:sz w:val="20"/>
      <w:szCs w:val="20"/>
      <w:lang w:val="sv-SE"/>
    </w:rPr>
  </w:style>
  <w:style w:type="numbering" w:customStyle="1" w:styleId="Punktlistanormal">
    <w:name w:val="Punktlista normal"/>
    <w:basedOn w:val="Ingenlista"/>
    <w:uiPriority w:val="99"/>
    <w:rsid w:val="003120BF"/>
    <w:pPr>
      <w:numPr>
        <w:numId w:val="6"/>
      </w:numPr>
    </w:pPr>
  </w:style>
  <w:style w:type="character" w:styleId="AnvndHyperlnk">
    <w:name w:val="FollowedHyperlink"/>
    <w:basedOn w:val="Standardstycketeckensnitt"/>
    <w:uiPriority w:val="99"/>
    <w:semiHidden/>
    <w:unhideWhenUsed/>
    <w:rsid w:val="00DD5B63"/>
    <w:rPr>
      <w:color w:val="800080" w:themeColor="followedHyperlink"/>
      <w:u w:val="single"/>
    </w:rPr>
  </w:style>
  <w:style w:type="character" w:styleId="Sidnummer">
    <w:name w:val="page number"/>
    <w:basedOn w:val="Standardstycketeckensnitt"/>
    <w:uiPriority w:val="99"/>
    <w:semiHidden/>
    <w:unhideWhenUsed/>
    <w:rsid w:val="009B7E2D"/>
  </w:style>
  <w:style w:type="paragraph" w:customStyle="1" w:styleId="Mottagare">
    <w:name w:val="Mottagare"/>
    <w:basedOn w:val="Sidhuvud"/>
    <w:autoRedefine/>
    <w:qFormat/>
    <w:rsid w:val="00862C7E"/>
    <w:pPr>
      <w:spacing w:line="260" w:lineRule="exact"/>
      <w:jc w:val="left"/>
    </w:pPr>
    <w:rPr>
      <w:rFonts w:cstheme="majorHAnsi"/>
      <w:szCs w:val="20"/>
    </w:rPr>
  </w:style>
  <w:style w:type="paragraph" w:customStyle="1" w:styleId="Handlggare">
    <w:name w:val="Handläggare"/>
    <w:basedOn w:val="Mottagare"/>
    <w:rsid w:val="005010D0"/>
    <w:pPr>
      <w:tabs>
        <w:tab w:val="clear" w:pos="8505"/>
        <w:tab w:val="left" w:pos="5670"/>
      </w:tabs>
      <w:ind w:left="720" w:hanging="720"/>
    </w:pPr>
  </w:style>
  <w:style w:type="paragraph" w:customStyle="1" w:styleId="SidhuvudPM">
    <w:name w:val="Sidhuvud PM"/>
    <w:basedOn w:val="Sidhuvud"/>
    <w:link w:val="SidhuvudPMChar"/>
    <w:qFormat/>
    <w:rsid w:val="000F658C"/>
    <w:pPr>
      <w:tabs>
        <w:tab w:val="clear" w:pos="8505"/>
        <w:tab w:val="left" w:pos="4253"/>
      </w:tabs>
      <w:jc w:val="left"/>
    </w:pPr>
    <w:rPr>
      <w:b/>
      <w:noProof/>
      <w:color w:val="00B3F6" w:themeColor="accent1"/>
      <w:sz w:val="24"/>
      <w:lang w:eastAsia="sv-SE"/>
    </w:rPr>
  </w:style>
  <w:style w:type="character" w:customStyle="1" w:styleId="SidhuvudPMChar">
    <w:name w:val="Sidhuvud PM Char"/>
    <w:basedOn w:val="SidhuvudChar"/>
    <w:link w:val="SidhuvudPM"/>
    <w:rsid w:val="000F658C"/>
    <w:rPr>
      <w:rFonts w:ascii="Arial" w:hAnsi="Arial"/>
      <w:b/>
      <w:noProof/>
      <w:color w:val="00B3F6" w:themeColor="accent1"/>
      <w:sz w:val="24"/>
      <w:lang w:val="sv-SE" w:eastAsia="sv-SE"/>
    </w:rPr>
  </w:style>
  <w:style w:type="paragraph" w:customStyle="1" w:styleId="Inbjudaninledning">
    <w:name w:val="Inbjudan inledning"/>
    <w:basedOn w:val="Rubrik1"/>
    <w:next w:val="Rubrik1"/>
    <w:link w:val="InbjudaninledningChar"/>
    <w:qFormat/>
    <w:rsid w:val="009B1358"/>
    <w:rPr>
      <w:b w:val="0"/>
      <w:color w:val="A29B96" w:themeColor="accent5"/>
      <w:sz w:val="28"/>
    </w:rPr>
  </w:style>
  <w:style w:type="character" w:customStyle="1" w:styleId="InbjudaninledningChar">
    <w:name w:val="Inbjudan inledning Char"/>
    <w:basedOn w:val="Rubrik1Char"/>
    <w:link w:val="Inbjudaninledning"/>
    <w:rsid w:val="009B1358"/>
    <w:rPr>
      <w:rFonts w:ascii="Arial" w:eastAsiaTheme="majorEastAsia" w:hAnsi="Arial" w:cstheme="majorBidi"/>
      <w:b w:val="0"/>
      <w:bCs/>
      <w:color w:val="A29B96" w:themeColor="accent5"/>
      <w:sz w:val="28"/>
      <w:szCs w:val="32"/>
      <w:lang w:val="sv-SE"/>
    </w:rPr>
  </w:style>
  <w:style w:type="paragraph" w:customStyle="1" w:styleId="Inbjudaninfo">
    <w:name w:val="Inbjudan info"/>
    <w:basedOn w:val="Normal"/>
    <w:qFormat/>
    <w:rsid w:val="00FD689C"/>
    <w:pPr>
      <w:tabs>
        <w:tab w:val="left" w:pos="227"/>
        <w:tab w:val="left" w:pos="1701"/>
      </w:tabs>
      <w:spacing w:after="0"/>
    </w:pPr>
    <w:rPr>
      <w:rFonts w:cs="Arial"/>
    </w:rPr>
  </w:style>
  <w:style w:type="paragraph" w:customStyle="1" w:styleId="Programinbjudanrubrik">
    <w:name w:val="Program inbjudan rubrik"/>
    <w:basedOn w:val="Normal"/>
    <w:next w:val="Normal"/>
    <w:qFormat/>
    <w:rsid w:val="00FB3F34"/>
    <w:pPr>
      <w:tabs>
        <w:tab w:val="left" w:pos="1701"/>
      </w:tabs>
      <w:spacing w:after="40" w:line="260" w:lineRule="atLeast"/>
    </w:pPr>
    <w:rPr>
      <w:rFonts w:cs="Arial"/>
      <w:b/>
    </w:rPr>
  </w:style>
  <w:style w:type="paragraph" w:customStyle="1" w:styleId="OrganisationHandlggare">
    <w:name w:val="Organisation/Handläggare"/>
    <w:basedOn w:val="Sidhuvud"/>
    <w:autoRedefine/>
    <w:qFormat/>
    <w:rsid w:val="00B11A31"/>
    <w:pPr>
      <w:tabs>
        <w:tab w:val="clear" w:pos="8505"/>
      </w:tabs>
      <w:spacing w:line="260" w:lineRule="exact"/>
      <w:jc w:val="left"/>
    </w:pPr>
    <w:rPr>
      <w:rFonts w:cstheme="majorHAnsi"/>
      <w:szCs w:val="20"/>
    </w:rPr>
  </w:style>
  <w:style w:type="paragraph" w:customStyle="1" w:styleId="SidhuvudDokumenttyp">
    <w:name w:val="Sidhuvud Dokumenttyp"/>
    <w:basedOn w:val="Sidhuvud"/>
    <w:link w:val="SidhuvudDokumenttypChar"/>
    <w:qFormat/>
    <w:rsid w:val="00242557"/>
    <w:pPr>
      <w:tabs>
        <w:tab w:val="clear" w:pos="8505"/>
        <w:tab w:val="left" w:pos="3686"/>
      </w:tabs>
      <w:jc w:val="left"/>
    </w:pPr>
    <w:rPr>
      <w:caps/>
      <w:noProof/>
      <w:color w:val="000000" w:themeColor="text1"/>
      <w:szCs w:val="18"/>
      <w:lang w:eastAsia="sv-SE"/>
    </w:rPr>
  </w:style>
  <w:style w:type="character" w:customStyle="1" w:styleId="SidhuvudDokumenttypChar">
    <w:name w:val="Sidhuvud Dokumenttyp Char"/>
    <w:basedOn w:val="SidhuvudChar"/>
    <w:link w:val="SidhuvudDokumenttyp"/>
    <w:rsid w:val="00242557"/>
    <w:rPr>
      <w:rFonts w:ascii="Arial" w:hAnsi="Arial"/>
      <w:caps/>
      <w:noProof/>
      <w:color w:val="000000" w:themeColor="text1"/>
      <w:sz w:val="16"/>
      <w:szCs w:val="18"/>
      <w:lang w:val="sv-SE" w:eastAsia="sv-SE"/>
    </w:rPr>
  </w:style>
  <w:style w:type="paragraph" w:customStyle="1" w:styleId="Programpunkter">
    <w:name w:val="Programpunkter"/>
    <w:basedOn w:val="Normal"/>
    <w:qFormat/>
    <w:rsid w:val="00FD689C"/>
    <w:pPr>
      <w:spacing w:after="40"/>
      <w:ind w:left="1701"/>
    </w:pPr>
    <w:rPr>
      <w:rFonts w:cs="Arial"/>
      <w:color w:val="000000" w:themeColor="text1"/>
    </w:rPr>
  </w:style>
  <w:style w:type="paragraph" w:customStyle="1" w:styleId="Kantlinje">
    <w:name w:val="Kantlinje"/>
    <w:basedOn w:val="Normal"/>
    <w:qFormat/>
    <w:rsid w:val="003A4A2F"/>
    <w:pPr>
      <w:pBdr>
        <w:left w:val="single" w:sz="48" w:space="7" w:color="00B3F6" w:themeColor="accent1"/>
      </w:pBdr>
      <w:spacing w:line="240" w:lineRule="auto"/>
      <w:ind w:left="284"/>
    </w:pPr>
    <w:rPr>
      <w:rFonts w:eastAsiaTheme="minorEastAsia"/>
      <w:lang w:eastAsia="sv-SE"/>
    </w:rPr>
  </w:style>
  <w:style w:type="paragraph" w:customStyle="1" w:styleId="Kantlinjefet">
    <w:name w:val="Kantlinje + fet"/>
    <w:basedOn w:val="Kantlinje"/>
    <w:qFormat/>
    <w:rsid w:val="00180D86"/>
    <w:rPr>
      <w:b/>
    </w:rPr>
  </w:style>
  <w:style w:type="paragraph" w:customStyle="1" w:styleId="KantlinjeLista">
    <w:name w:val="Kantlinje + Lista"/>
    <w:basedOn w:val="Kantlinje"/>
    <w:qFormat/>
    <w:rsid w:val="001A59B4"/>
    <w:pPr>
      <w:numPr>
        <w:numId w:val="9"/>
      </w:numPr>
      <w:spacing w:after="0"/>
      <w:ind w:left="567" w:hanging="283"/>
    </w:pPr>
  </w:style>
  <w:style w:type="paragraph" w:customStyle="1" w:styleId="KantlinjeLista2">
    <w:name w:val="Kantlinje + Lista 2"/>
    <w:basedOn w:val="KantlinjeLista"/>
    <w:qFormat/>
    <w:rsid w:val="001A59B4"/>
    <w:pPr>
      <w:numPr>
        <w:ilvl w:val="1"/>
      </w:numPr>
      <w:ind w:left="567" w:hanging="283"/>
    </w:pPr>
  </w:style>
  <w:style w:type="paragraph" w:customStyle="1" w:styleId="Kllhnvisningfigurtext">
    <w:name w:val="Källhänvisning/figurtext"/>
    <w:qFormat/>
    <w:rsid w:val="00180D86"/>
    <w:pPr>
      <w:spacing w:before="120" w:after="480" w:line="240" w:lineRule="auto"/>
    </w:pPr>
    <w:rPr>
      <w:rFonts w:ascii="Arial" w:eastAsiaTheme="minorEastAsia" w:hAnsi="Arial" w:cs="Arial"/>
      <w:sz w:val="16"/>
      <w:szCs w:val="16"/>
      <w:shd w:val="clear" w:color="auto" w:fill="FFFFFF"/>
      <w:lang w:val="sv-SE" w:eastAsia="sv-SE"/>
    </w:rPr>
  </w:style>
  <w:style w:type="paragraph" w:styleId="Liststycke">
    <w:name w:val="List Paragraph"/>
    <w:basedOn w:val="Normal"/>
    <w:uiPriority w:val="34"/>
    <w:qFormat/>
    <w:rsid w:val="001F1531"/>
    <w:pPr>
      <w:numPr>
        <w:numId w:val="11"/>
      </w:numPr>
      <w:spacing w:after="0" w:line="240" w:lineRule="auto"/>
      <w:ind w:left="567" w:hanging="425"/>
      <w:contextualSpacing/>
    </w:pPr>
  </w:style>
  <w:style w:type="paragraph" w:customStyle="1" w:styleId="Liststycke-niv2">
    <w:name w:val="Liststycke - nivå 2"/>
    <w:basedOn w:val="Normal"/>
    <w:qFormat/>
    <w:rsid w:val="0080230B"/>
    <w:pPr>
      <w:numPr>
        <w:ilvl w:val="1"/>
        <w:numId w:val="11"/>
      </w:numPr>
      <w:spacing w:after="0" w:line="240" w:lineRule="auto"/>
      <w:ind w:left="993" w:hanging="425"/>
    </w:pPr>
  </w:style>
  <w:style w:type="paragraph" w:customStyle="1" w:styleId="Liststycke123">
    <w:name w:val="Liststycke 123"/>
    <w:qFormat/>
    <w:rsid w:val="0080230B"/>
    <w:pPr>
      <w:numPr>
        <w:numId w:val="13"/>
      </w:numPr>
      <w:spacing w:after="0" w:line="240" w:lineRule="auto"/>
      <w:ind w:hanging="425"/>
    </w:pPr>
    <w:rPr>
      <w:rFonts w:ascii="Garamond" w:eastAsiaTheme="minorEastAsia" w:hAnsi="Garamond"/>
      <w:sz w:val="24"/>
      <w:szCs w:val="24"/>
      <w:shd w:val="clear" w:color="auto" w:fill="FFFFFF"/>
      <w:lang w:val="sv-SE" w:eastAsia="sv-SE"/>
    </w:rPr>
  </w:style>
  <w:style w:type="paragraph" w:customStyle="1" w:styleId="Liststyckeabc">
    <w:name w:val="Liststycke abc"/>
    <w:basedOn w:val="Liststycke123"/>
    <w:qFormat/>
    <w:rsid w:val="0080230B"/>
    <w:pPr>
      <w:numPr>
        <w:ilvl w:val="1"/>
      </w:numPr>
      <w:ind w:left="993" w:hanging="426"/>
    </w:pPr>
  </w:style>
  <w:style w:type="paragraph" w:customStyle="1" w:styleId="Ruta">
    <w:name w:val="Ruta"/>
    <w:basedOn w:val="Normal"/>
    <w:qFormat/>
    <w:rsid w:val="003A4A2F"/>
    <w:pPr>
      <w:pBdr>
        <w:top w:val="single" w:sz="4" w:space="4" w:color="00B3F6" w:themeColor="accent1"/>
        <w:left w:val="single" w:sz="48" w:space="7" w:color="00B3F6" w:themeColor="accent1"/>
        <w:bottom w:val="single" w:sz="4" w:space="4" w:color="00B3F6" w:themeColor="accent1"/>
        <w:right w:val="single" w:sz="4" w:space="4" w:color="00B3F6" w:themeColor="accent1"/>
      </w:pBdr>
      <w:spacing w:line="240" w:lineRule="auto"/>
      <w:ind w:left="284"/>
    </w:pPr>
    <w:rPr>
      <w:rFonts w:eastAsiaTheme="minorEastAsia"/>
      <w:lang w:eastAsia="sv-SE"/>
    </w:rPr>
  </w:style>
  <w:style w:type="paragraph" w:customStyle="1" w:styleId="RutaFet">
    <w:name w:val="Ruta + Fet"/>
    <w:basedOn w:val="Ruta"/>
    <w:qFormat/>
    <w:rsid w:val="00180D86"/>
    <w:pPr>
      <w:keepNext/>
      <w:keepLines/>
      <w:spacing w:before="160"/>
    </w:pPr>
    <w:rPr>
      <w:b/>
    </w:rPr>
  </w:style>
  <w:style w:type="paragraph" w:customStyle="1" w:styleId="RutaLista">
    <w:name w:val="Ruta + Lista"/>
    <w:basedOn w:val="Ruta"/>
    <w:qFormat/>
    <w:rsid w:val="001A59B4"/>
    <w:pPr>
      <w:numPr>
        <w:numId w:val="14"/>
      </w:numPr>
      <w:spacing w:after="0"/>
      <w:ind w:left="567" w:hanging="283"/>
    </w:pPr>
  </w:style>
  <w:style w:type="paragraph" w:customStyle="1" w:styleId="RutaLista2">
    <w:name w:val="Ruta + Lista 2"/>
    <w:basedOn w:val="Ruta"/>
    <w:qFormat/>
    <w:rsid w:val="001A59B4"/>
    <w:pPr>
      <w:numPr>
        <w:ilvl w:val="1"/>
        <w:numId w:val="15"/>
      </w:numPr>
      <w:ind w:left="567" w:hanging="283"/>
    </w:pPr>
  </w:style>
  <w:style w:type="table" w:styleId="Rutntstabell1ljusdekorfrg1">
    <w:name w:val="Grid Table 1 Light Accent 1"/>
    <w:basedOn w:val="Normaltabell"/>
    <w:uiPriority w:val="46"/>
    <w:rsid w:val="00180D86"/>
    <w:pPr>
      <w:spacing w:after="0" w:line="240" w:lineRule="auto"/>
    </w:pPr>
    <w:rPr>
      <w:rFonts w:eastAsiaTheme="minorEastAsia"/>
      <w:sz w:val="24"/>
      <w:szCs w:val="24"/>
      <w:lang w:val="sv-SE" w:eastAsia="sv-SE"/>
    </w:rPr>
    <w:tblPr>
      <w:tblStyleRowBandSize w:val="1"/>
      <w:tblStyleColBandSize w:val="1"/>
      <w:tblBorders>
        <w:top w:val="single" w:sz="4" w:space="0" w:color="95E1FF" w:themeColor="accent1" w:themeTint="66"/>
        <w:left w:val="single" w:sz="4" w:space="0" w:color="95E1FF" w:themeColor="accent1" w:themeTint="66"/>
        <w:bottom w:val="single" w:sz="4" w:space="0" w:color="95E1FF" w:themeColor="accent1" w:themeTint="66"/>
        <w:right w:val="single" w:sz="4" w:space="0" w:color="95E1FF" w:themeColor="accent1" w:themeTint="66"/>
        <w:insideH w:val="single" w:sz="4" w:space="0" w:color="95E1FF" w:themeColor="accent1" w:themeTint="66"/>
        <w:insideV w:val="single" w:sz="4" w:space="0" w:color="95E1FF" w:themeColor="accent1" w:themeTint="66"/>
      </w:tblBorders>
    </w:tblPr>
    <w:tblStylePr w:type="firstRow">
      <w:rPr>
        <w:b/>
        <w:bCs/>
      </w:rPr>
      <w:tblPr/>
      <w:tcPr>
        <w:tcBorders>
          <w:bottom w:val="single" w:sz="12" w:space="0" w:color="60D3FF" w:themeColor="accent1" w:themeTint="99"/>
        </w:tcBorders>
      </w:tcPr>
    </w:tblStylePr>
    <w:tblStylePr w:type="lastRow">
      <w:rPr>
        <w:b/>
        <w:bCs/>
      </w:rPr>
      <w:tblPr/>
      <w:tcPr>
        <w:tcBorders>
          <w:top w:val="double" w:sz="2" w:space="0" w:color="60D3FF" w:themeColor="accent1"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80D86"/>
    <w:pPr>
      <w:spacing w:after="0" w:line="240" w:lineRule="auto"/>
    </w:pPr>
    <w:rPr>
      <w:rFonts w:eastAsiaTheme="minorEastAsia"/>
      <w:sz w:val="24"/>
      <w:szCs w:val="24"/>
      <w:lang w:val="sv-SE" w:eastAsia="sv-SE"/>
    </w:rPr>
    <w:tblPr>
      <w:tblStyleRowBandSize w:val="1"/>
      <w:tblStyleColBandSize w:val="1"/>
      <w:tblBorders>
        <w:top w:val="single" w:sz="4" w:space="0" w:color="6DBCFF" w:themeColor="accent3" w:themeTint="66"/>
        <w:left w:val="single" w:sz="4" w:space="0" w:color="6DBCFF" w:themeColor="accent3" w:themeTint="66"/>
        <w:bottom w:val="single" w:sz="4" w:space="0" w:color="6DBCFF" w:themeColor="accent3" w:themeTint="66"/>
        <w:right w:val="single" w:sz="4" w:space="0" w:color="6DBCFF" w:themeColor="accent3" w:themeTint="66"/>
        <w:insideH w:val="single" w:sz="4" w:space="0" w:color="6DBCFF" w:themeColor="accent3" w:themeTint="66"/>
        <w:insideV w:val="single" w:sz="4" w:space="0" w:color="6DBCFF" w:themeColor="accent3" w:themeTint="66"/>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2" w:space="0" w:color="249BFF" w:themeColor="accent3" w:themeTint="99"/>
        </w:tcBorders>
      </w:tcPr>
    </w:tblStylePr>
    <w:tblStylePr w:type="firstCol">
      <w:rPr>
        <w:b/>
        <w:bCs/>
      </w:rPr>
    </w:tblStylePr>
    <w:tblStylePr w:type="lastCol">
      <w:rPr>
        <w:b/>
        <w:bCs/>
      </w:rPr>
    </w:tblStylePr>
  </w:style>
  <w:style w:type="table" w:styleId="Rutntstabell2dekorfrg1">
    <w:name w:val="Grid Table 2 Accent 1"/>
    <w:basedOn w:val="Normaltabell"/>
    <w:uiPriority w:val="47"/>
    <w:rsid w:val="00180D86"/>
    <w:pPr>
      <w:spacing w:after="0" w:line="240" w:lineRule="auto"/>
    </w:pPr>
    <w:rPr>
      <w:rFonts w:eastAsiaTheme="minorEastAsia"/>
      <w:sz w:val="24"/>
      <w:szCs w:val="24"/>
      <w:lang w:val="sv-SE" w:eastAsia="sv-SE"/>
    </w:rPr>
    <w:tblPr>
      <w:tblStyleRowBandSize w:val="1"/>
      <w:tblStyleColBandSize w:val="1"/>
      <w:tblBorders>
        <w:top w:val="single" w:sz="2" w:space="0" w:color="60D3FF" w:themeColor="accent1" w:themeTint="99"/>
        <w:bottom w:val="single" w:sz="2" w:space="0" w:color="60D3FF" w:themeColor="accent1" w:themeTint="99"/>
        <w:insideH w:val="single" w:sz="2" w:space="0" w:color="60D3FF" w:themeColor="accent1" w:themeTint="99"/>
        <w:insideV w:val="single" w:sz="2" w:space="0" w:color="60D3FF" w:themeColor="accent1" w:themeTint="99"/>
      </w:tblBorders>
    </w:tblPr>
    <w:tblStylePr w:type="firstRow">
      <w:rPr>
        <w:b/>
        <w:bCs/>
      </w:rPr>
      <w:tblPr/>
      <w:tcPr>
        <w:tcBorders>
          <w:top w:val="nil"/>
          <w:bottom w:val="single" w:sz="12" w:space="0" w:color="60D3FF" w:themeColor="accent1" w:themeTint="99"/>
          <w:insideH w:val="nil"/>
          <w:insideV w:val="nil"/>
        </w:tcBorders>
        <w:shd w:val="clear" w:color="auto" w:fill="FFFFFF" w:themeFill="background1"/>
      </w:tcPr>
    </w:tblStylePr>
    <w:tblStylePr w:type="lastRow">
      <w:rPr>
        <w:b/>
        <w:bCs/>
      </w:rPr>
      <w:tblPr/>
      <w:tcPr>
        <w:tcBorders>
          <w:top w:val="double" w:sz="2" w:space="0" w:color="60D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0FF" w:themeFill="accent1" w:themeFillTint="33"/>
      </w:tcPr>
    </w:tblStylePr>
    <w:tblStylePr w:type="band1Horz">
      <w:tblPr/>
      <w:tcPr>
        <w:shd w:val="clear" w:color="auto" w:fill="CAF0FF" w:themeFill="accent1" w:themeFillTint="33"/>
      </w:tcPr>
    </w:tblStylePr>
  </w:style>
  <w:style w:type="paragraph" w:customStyle="1" w:styleId="Tabellrubrik">
    <w:name w:val="Tabellrubrik"/>
    <w:basedOn w:val="Normal"/>
    <w:qFormat/>
    <w:rsid w:val="00180D86"/>
    <w:pPr>
      <w:keepLines/>
      <w:spacing w:line="240" w:lineRule="auto"/>
    </w:pPr>
    <w:rPr>
      <w:rFonts w:ascii="Arial" w:eastAsiaTheme="minorEastAsia" w:hAnsi="Arial"/>
      <w:b/>
      <w:sz w:val="20"/>
      <w:lang w:eastAsia="sv-SE"/>
    </w:rPr>
  </w:style>
  <w:style w:type="table" w:styleId="Tabellrutnt">
    <w:name w:val="Table Grid"/>
    <w:basedOn w:val="Normaltabell"/>
    <w:uiPriority w:val="59"/>
    <w:rsid w:val="00180D86"/>
    <w:pPr>
      <w:spacing w:after="0" w:line="240" w:lineRule="auto"/>
    </w:pPr>
    <w:rPr>
      <w:rFonts w:eastAsiaTheme="minorEastAsia"/>
      <w:sz w:val="24"/>
      <w:szCs w:val="24"/>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Tabellrubrik"/>
    <w:qFormat/>
    <w:rsid w:val="00180D86"/>
    <w:pPr>
      <w:spacing w:before="40"/>
    </w:pPr>
    <w:rPr>
      <w:b w:val="0"/>
      <w:szCs w:val="20"/>
    </w:rPr>
  </w:style>
  <w:style w:type="character" w:styleId="Olstomnmnande">
    <w:name w:val="Unresolved Mention"/>
    <w:basedOn w:val="Standardstycketeckensnitt"/>
    <w:uiPriority w:val="99"/>
    <w:semiHidden/>
    <w:unhideWhenUsed/>
    <w:rsid w:val="007E0A56"/>
    <w:rPr>
      <w:color w:val="605E5C"/>
      <w:shd w:val="clear" w:color="auto" w:fill="E1DFDD"/>
    </w:rPr>
  </w:style>
  <w:style w:type="paragraph" w:customStyle="1" w:styleId="Frval">
    <w:name w:val="Förval"/>
    <w:rsid w:val="008B0BBB"/>
    <w:pPr>
      <w:pBdr>
        <w:top w:val="nil"/>
        <w:left w:val="nil"/>
        <w:bottom w:val="nil"/>
        <w:right w:val="nil"/>
        <w:between w:val="nil"/>
        <w:bar w:val="nil"/>
      </w:pBdr>
      <w:spacing w:after="0" w:line="240" w:lineRule="auto"/>
    </w:pPr>
    <w:rPr>
      <w:rFonts w:ascii="Helvetica" w:eastAsia="Arial Unicode MS" w:hAnsi="Helvetica" w:cs="Arial Unicode MS"/>
      <w:color w:val="000000"/>
      <w:sz w:val="32"/>
      <w:szCs w:val="32"/>
      <w:u w:color="000000"/>
      <w:bdr w:val="nil"/>
      <w:lang w:val="sv-SE" w:eastAsia="sv-SE"/>
      <w14:textOutline w14:w="0" w14:cap="flat" w14:cmpd="sng" w14:algn="ctr">
        <w14:noFill/>
        <w14:prstDash w14:val="solid"/>
        <w14:bevel/>
      </w14:textOutline>
    </w:rPr>
  </w:style>
  <w:style w:type="numbering" w:customStyle="1" w:styleId="Punkt">
    <w:name w:val="Punkt"/>
    <w:rsid w:val="008B0BBB"/>
    <w:pPr>
      <w:numPr>
        <w:numId w:val="19"/>
      </w:numPr>
    </w:pPr>
  </w:style>
  <w:style w:type="paragraph" w:styleId="Normalwebb">
    <w:name w:val="Normal (Web)"/>
    <w:basedOn w:val="Normal"/>
    <w:uiPriority w:val="99"/>
    <w:semiHidden/>
    <w:unhideWhenUsed/>
    <w:rsid w:val="00775586"/>
    <w:pPr>
      <w:spacing w:before="100" w:beforeAutospacing="1" w:after="100" w:afterAutospacing="1" w:line="240" w:lineRule="auto"/>
    </w:pPr>
    <w:rPr>
      <w:rFonts w:ascii="Times New Roman" w:eastAsia="Times New Roman" w:hAnsi="Times New Roman" w:cs="Times New Roman"/>
      <w:lang w:eastAsia="sv-SE"/>
    </w:rPr>
  </w:style>
  <w:style w:type="character" w:styleId="Kommentarsreferens">
    <w:name w:val="annotation reference"/>
    <w:basedOn w:val="Standardstycketeckensnitt"/>
    <w:uiPriority w:val="99"/>
    <w:semiHidden/>
    <w:unhideWhenUsed/>
    <w:rsid w:val="00EE1D1E"/>
    <w:rPr>
      <w:sz w:val="16"/>
      <w:szCs w:val="16"/>
    </w:rPr>
  </w:style>
  <w:style w:type="paragraph" w:styleId="Kommentarer">
    <w:name w:val="annotation text"/>
    <w:basedOn w:val="Normal"/>
    <w:link w:val="KommentarerChar"/>
    <w:uiPriority w:val="99"/>
    <w:unhideWhenUsed/>
    <w:rsid w:val="00EE1D1E"/>
    <w:pPr>
      <w:spacing w:line="240" w:lineRule="auto"/>
    </w:pPr>
    <w:rPr>
      <w:sz w:val="20"/>
      <w:szCs w:val="20"/>
    </w:rPr>
  </w:style>
  <w:style w:type="character" w:customStyle="1" w:styleId="KommentarerChar">
    <w:name w:val="Kommentarer Char"/>
    <w:basedOn w:val="Standardstycketeckensnitt"/>
    <w:link w:val="Kommentarer"/>
    <w:uiPriority w:val="99"/>
    <w:rsid w:val="00EE1D1E"/>
    <w:rPr>
      <w:rFonts w:ascii="Garamond" w:hAnsi="Garamond"/>
      <w:sz w:val="20"/>
      <w:szCs w:val="20"/>
      <w:lang w:val="sv-SE"/>
    </w:rPr>
  </w:style>
  <w:style w:type="paragraph" w:styleId="Kommentarsmne">
    <w:name w:val="annotation subject"/>
    <w:basedOn w:val="Kommentarer"/>
    <w:next w:val="Kommentarer"/>
    <w:link w:val="KommentarsmneChar"/>
    <w:uiPriority w:val="99"/>
    <w:semiHidden/>
    <w:unhideWhenUsed/>
    <w:rsid w:val="00EE1D1E"/>
    <w:rPr>
      <w:b/>
      <w:bCs/>
    </w:rPr>
  </w:style>
  <w:style w:type="character" w:customStyle="1" w:styleId="KommentarsmneChar">
    <w:name w:val="Kommentarsämne Char"/>
    <w:basedOn w:val="KommentarerChar"/>
    <w:link w:val="Kommentarsmne"/>
    <w:uiPriority w:val="99"/>
    <w:semiHidden/>
    <w:rsid w:val="00EE1D1E"/>
    <w:rPr>
      <w:rFonts w:ascii="Garamond" w:hAnsi="Garamond"/>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72172">
      <w:bodyDiv w:val="1"/>
      <w:marLeft w:val="0"/>
      <w:marRight w:val="0"/>
      <w:marTop w:val="0"/>
      <w:marBottom w:val="0"/>
      <w:divBdr>
        <w:top w:val="none" w:sz="0" w:space="0" w:color="auto"/>
        <w:left w:val="none" w:sz="0" w:space="0" w:color="auto"/>
        <w:bottom w:val="none" w:sz="0" w:space="0" w:color="auto"/>
        <w:right w:val="none" w:sz="0" w:space="0" w:color="auto"/>
      </w:divBdr>
    </w:div>
    <w:div w:id="507062732">
      <w:bodyDiv w:val="1"/>
      <w:marLeft w:val="0"/>
      <w:marRight w:val="0"/>
      <w:marTop w:val="0"/>
      <w:marBottom w:val="0"/>
      <w:divBdr>
        <w:top w:val="none" w:sz="0" w:space="0" w:color="auto"/>
        <w:left w:val="none" w:sz="0" w:space="0" w:color="auto"/>
        <w:bottom w:val="none" w:sz="0" w:space="0" w:color="auto"/>
        <w:right w:val="none" w:sz="0" w:space="0" w:color="auto"/>
      </w:divBdr>
    </w:div>
    <w:div w:id="520319730">
      <w:bodyDiv w:val="1"/>
      <w:marLeft w:val="0"/>
      <w:marRight w:val="0"/>
      <w:marTop w:val="0"/>
      <w:marBottom w:val="0"/>
      <w:divBdr>
        <w:top w:val="none" w:sz="0" w:space="0" w:color="auto"/>
        <w:left w:val="none" w:sz="0" w:space="0" w:color="auto"/>
        <w:bottom w:val="none" w:sz="0" w:space="0" w:color="auto"/>
        <w:right w:val="none" w:sz="0" w:space="0" w:color="auto"/>
      </w:divBdr>
      <w:divsChild>
        <w:div w:id="1512647626">
          <w:marLeft w:val="1166"/>
          <w:marRight w:val="0"/>
          <w:marTop w:val="58"/>
          <w:marBottom w:val="0"/>
          <w:divBdr>
            <w:top w:val="none" w:sz="0" w:space="0" w:color="auto"/>
            <w:left w:val="none" w:sz="0" w:space="0" w:color="auto"/>
            <w:bottom w:val="none" w:sz="0" w:space="0" w:color="auto"/>
            <w:right w:val="none" w:sz="0" w:space="0" w:color="auto"/>
          </w:divBdr>
        </w:div>
        <w:div w:id="907035619">
          <w:marLeft w:val="1166"/>
          <w:marRight w:val="0"/>
          <w:marTop w:val="58"/>
          <w:marBottom w:val="0"/>
          <w:divBdr>
            <w:top w:val="none" w:sz="0" w:space="0" w:color="auto"/>
            <w:left w:val="none" w:sz="0" w:space="0" w:color="auto"/>
            <w:bottom w:val="none" w:sz="0" w:space="0" w:color="auto"/>
            <w:right w:val="none" w:sz="0" w:space="0" w:color="auto"/>
          </w:divBdr>
        </w:div>
        <w:div w:id="1143615673">
          <w:marLeft w:val="1166"/>
          <w:marRight w:val="0"/>
          <w:marTop w:val="58"/>
          <w:marBottom w:val="0"/>
          <w:divBdr>
            <w:top w:val="none" w:sz="0" w:space="0" w:color="auto"/>
            <w:left w:val="none" w:sz="0" w:space="0" w:color="auto"/>
            <w:bottom w:val="none" w:sz="0" w:space="0" w:color="auto"/>
            <w:right w:val="none" w:sz="0" w:space="0" w:color="auto"/>
          </w:divBdr>
        </w:div>
        <w:div w:id="183519294">
          <w:marLeft w:val="1166"/>
          <w:marRight w:val="0"/>
          <w:marTop w:val="58"/>
          <w:marBottom w:val="0"/>
          <w:divBdr>
            <w:top w:val="none" w:sz="0" w:space="0" w:color="auto"/>
            <w:left w:val="none" w:sz="0" w:space="0" w:color="auto"/>
            <w:bottom w:val="none" w:sz="0" w:space="0" w:color="auto"/>
            <w:right w:val="none" w:sz="0" w:space="0" w:color="auto"/>
          </w:divBdr>
        </w:div>
      </w:divsChild>
    </w:div>
    <w:div w:id="1158306833">
      <w:bodyDiv w:val="1"/>
      <w:marLeft w:val="0"/>
      <w:marRight w:val="0"/>
      <w:marTop w:val="0"/>
      <w:marBottom w:val="0"/>
      <w:divBdr>
        <w:top w:val="none" w:sz="0" w:space="0" w:color="auto"/>
        <w:left w:val="none" w:sz="0" w:space="0" w:color="auto"/>
        <w:bottom w:val="none" w:sz="0" w:space="0" w:color="auto"/>
        <w:right w:val="none" w:sz="0" w:space="0" w:color="auto"/>
      </w:divBdr>
      <w:divsChild>
        <w:div w:id="554243312">
          <w:marLeft w:val="274"/>
          <w:marRight w:val="0"/>
          <w:marTop w:val="0"/>
          <w:marBottom w:val="0"/>
          <w:divBdr>
            <w:top w:val="none" w:sz="0" w:space="0" w:color="auto"/>
            <w:left w:val="none" w:sz="0" w:space="0" w:color="auto"/>
            <w:bottom w:val="none" w:sz="0" w:space="0" w:color="auto"/>
            <w:right w:val="none" w:sz="0" w:space="0" w:color="auto"/>
          </w:divBdr>
        </w:div>
      </w:divsChild>
    </w:div>
    <w:div w:id="1719088436">
      <w:bodyDiv w:val="1"/>
      <w:marLeft w:val="0"/>
      <w:marRight w:val="0"/>
      <w:marTop w:val="0"/>
      <w:marBottom w:val="0"/>
      <w:divBdr>
        <w:top w:val="none" w:sz="0" w:space="0" w:color="auto"/>
        <w:left w:val="none" w:sz="0" w:space="0" w:color="auto"/>
        <w:bottom w:val="none" w:sz="0" w:space="0" w:color="auto"/>
        <w:right w:val="none" w:sz="0" w:space="0" w:color="auto"/>
      </w:divBdr>
      <w:divsChild>
        <w:div w:id="1679311686">
          <w:marLeft w:val="274"/>
          <w:marRight w:val="0"/>
          <w:marTop w:val="0"/>
          <w:marBottom w:val="0"/>
          <w:divBdr>
            <w:top w:val="none" w:sz="0" w:space="0" w:color="auto"/>
            <w:left w:val="none" w:sz="0" w:space="0" w:color="auto"/>
            <w:bottom w:val="none" w:sz="0" w:space="0" w:color="auto"/>
            <w:right w:val="none" w:sz="0" w:space="0" w:color="auto"/>
          </w:divBdr>
        </w:div>
      </w:divsChild>
    </w:div>
    <w:div w:id="1822040270">
      <w:bodyDiv w:val="1"/>
      <w:marLeft w:val="0"/>
      <w:marRight w:val="0"/>
      <w:marTop w:val="0"/>
      <w:marBottom w:val="0"/>
      <w:divBdr>
        <w:top w:val="none" w:sz="0" w:space="0" w:color="auto"/>
        <w:left w:val="none" w:sz="0" w:space="0" w:color="auto"/>
        <w:bottom w:val="none" w:sz="0" w:space="0" w:color="auto"/>
        <w:right w:val="none" w:sz="0" w:space="0" w:color="auto"/>
      </w:divBdr>
    </w:div>
    <w:div w:id="1880974249">
      <w:bodyDiv w:val="1"/>
      <w:marLeft w:val="0"/>
      <w:marRight w:val="0"/>
      <w:marTop w:val="0"/>
      <w:marBottom w:val="0"/>
      <w:divBdr>
        <w:top w:val="none" w:sz="0" w:space="0" w:color="auto"/>
        <w:left w:val="none" w:sz="0" w:space="0" w:color="auto"/>
        <w:bottom w:val="none" w:sz="0" w:space="0" w:color="auto"/>
        <w:right w:val="none" w:sz="0" w:space="0" w:color="auto"/>
      </w:divBdr>
    </w:div>
    <w:div w:id="2124882061">
      <w:bodyDiv w:val="1"/>
      <w:marLeft w:val="0"/>
      <w:marRight w:val="0"/>
      <w:marTop w:val="0"/>
      <w:marBottom w:val="0"/>
      <w:divBdr>
        <w:top w:val="none" w:sz="0" w:space="0" w:color="auto"/>
        <w:left w:val="none" w:sz="0" w:space="0" w:color="auto"/>
        <w:bottom w:val="none" w:sz="0" w:space="0" w:color="auto"/>
        <w:right w:val="none" w:sz="0" w:space="0" w:color="auto"/>
      </w:divBdr>
      <w:divsChild>
        <w:div w:id="211301351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a.buske@regionorebrolan.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j024\Downloads\RCC%20PM-mall_samverkan.dotx" TargetMode="External"/></Relationships>
</file>

<file path=word/theme/theme1.xml><?xml version="1.0" encoding="utf-8"?>
<a:theme xmlns:a="http://schemas.openxmlformats.org/drawingml/2006/main" name="Rcc_tes">
  <a:themeElements>
    <a:clrScheme name="RCC_colors 1">
      <a:dk1>
        <a:srgbClr val="000000"/>
      </a:dk1>
      <a:lt1>
        <a:srgbClr val="FFFFFF"/>
      </a:lt1>
      <a:dk2>
        <a:srgbClr val="00507D"/>
      </a:dk2>
      <a:lt2>
        <a:srgbClr val="EEECE1"/>
      </a:lt2>
      <a:accent1>
        <a:srgbClr val="00B3F6"/>
      </a:accent1>
      <a:accent2>
        <a:srgbClr val="FFB117"/>
      </a:accent2>
      <a:accent3>
        <a:srgbClr val="005092"/>
      </a:accent3>
      <a:accent4>
        <a:srgbClr val="19975D"/>
      </a:accent4>
      <a:accent5>
        <a:srgbClr val="A29B96"/>
      </a:accent5>
      <a:accent6>
        <a:srgbClr val="E56284"/>
      </a:accent6>
      <a:hlink>
        <a:srgbClr val="0000FF"/>
      </a:hlink>
      <a:folHlink>
        <a:srgbClr val="800080"/>
      </a:folHlink>
    </a:clrScheme>
    <a:fontScheme name="RCC_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BE46E8F5572E548B5AB55D8F35B53E4" ma:contentTypeVersion="16" ma:contentTypeDescription="Skapa ett nytt dokument." ma:contentTypeScope="" ma:versionID="14f3a0b4fd990b6ce369b6174777433a">
  <xsd:schema xmlns:xsd="http://www.w3.org/2001/XMLSchema" xmlns:xs="http://www.w3.org/2001/XMLSchema" xmlns:p="http://schemas.microsoft.com/office/2006/metadata/properties" xmlns:ns2="34783b6f-ff96-4275-93e6-6b128b9aa810" xmlns:ns3="ad61300f-5b76-4fee-a8a5-a7eee7200516" xmlns:ns4="28c0f289-e8e7-494a-b19b-89669d2ae230" targetNamespace="http://schemas.microsoft.com/office/2006/metadata/properties" ma:root="true" ma:fieldsID="b8946b4bbb6c31294fa95ced674bcaa2" ns2:_="" ns3:_="" ns4:_="">
    <xsd:import namespace="34783b6f-ff96-4275-93e6-6b128b9aa810"/>
    <xsd:import namespace="ad61300f-5b76-4fee-a8a5-a7eee7200516"/>
    <xsd:import namespace="28c0f289-e8e7-494a-b19b-89669d2ae2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83b6f-ff96-4275-93e6-6b128b9aa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dc5775e4-b345-4190-a263-decfa033c0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61300f-5b76-4fee-a8a5-a7eee720051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c0f289-e8e7-494a-b19b-89669d2ae23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5a01388-f830-4197-bc25-d5026504476c}" ma:internalName="TaxCatchAll" ma:showField="CatchAllData" ma:web="ad61300f-5b76-4fee-a8a5-a7eee72005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783b6f-ff96-4275-93e6-6b128b9aa810">
      <Terms xmlns="http://schemas.microsoft.com/office/infopath/2007/PartnerControls"/>
    </lcf76f155ced4ddcb4097134ff3c332f>
    <TaxCatchAll xmlns="28c0f289-e8e7-494a-b19b-89669d2ae2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95719-5DDD-4D92-8ECD-C753E79BF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83b6f-ff96-4275-93e6-6b128b9aa810"/>
    <ds:schemaRef ds:uri="ad61300f-5b76-4fee-a8a5-a7eee7200516"/>
    <ds:schemaRef ds:uri="28c0f289-e8e7-494a-b19b-89669d2a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7907D-3A32-4052-B40E-C8798DA4523A}">
  <ds:schemaRefs>
    <ds:schemaRef ds:uri="http://schemas.openxmlformats.org/officeDocument/2006/bibliography"/>
  </ds:schemaRefs>
</ds:datastoreItem>
</file>

<file path=customXml/itemProps3.xml><?xml version="1.0" encoding="utf-8"?>
<ds:datastoreItem xmlns:ds="http://schemas.openxmlformats.org/officeDocument/2006/customXml" ds:itemID="{2FFC9D9E-44AB-461A-8868-0F6F786ED995}">
  <ds:schemaRefs>
    <ds:schemaRef ds:uri="http://schemas.microsoft.com/office/2006/metadata/properties"/>
    <ds:schemaRef ds:uri="http://schemas.microsoft.com/office/infopath/2007/PartnerControls"/>
    <ds:schemaRef ds:uri="34783b6f-ff96-4275-93e6-6b128b9aa810"/>
    <ds:schemaRef ds:uri="28c0f289-e8e7-494a-b19b-89669d2ae230"/>
  </ds:schemaRefs>
</ds:datastoreItem>
</file>

<file path=customXml/itemProps4.xml><?xml version="1.0" encoding="utf-8"?>
<ds:datastoreItem xmlns:ds="http://schemas.openxmlformats.org/officeDocument/2006/customXml" ds:itemID="{5E619B31-C706-4E10-AE58-394636CC2C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RCC PM-mall_samverkan.dotx</Template>
  <TotalTime>0</TotalTime>
  <Pages>6</Pages>
  <Words>1365</Words>
  <Characters>7238</Characters>
  <Application>Microsoft Office Word</Application>
  <DocSecurity>4</DocSecurity>
  <Lines>60</Lines>
  <Paragraphs>17</Paragraphs>
  <ScaleCrop>false</ScaleCrop>
  <HeadingPairs>
    <vt:vector size="6" baseType="variant">
      <vt:variant>
        <vt:lpstr>Rubrik</vt:lpstr>
      </vt:variant>
      <vt:variant>
        <vt:i4>1</vt:i4>
      </vt:variant>
      <vt:variant>
        <vt:lpstr>Titel</vt:lpstr>
      </vt:variant>
      <vt:variant>
        <vt:i4>1</vt:i4>
      </vt:variant>
      <vt:variant>
        <vt:lpstr>Headings</vt:lpstr>
      </vt:variant>
      <vt:variant>
        <vt:i4>3</vt:i4>
      </vt:variant>
    </vt:vector>
  </HeadingPairs>
  <TitlesOfParts>
    <vt:vector size="5" baseType="lpstr">
      <vt:lpstr>PM-mall – RCC</vt:lpstr>
      <vt:lpstr>PM-mall – RCC</vt:lpstr>
      <vt:lpstr>Rubrik 1 – För huvudrubriker</vt:lpstr>
      <vt:lpstr>    Rubrik 2 – För mindre rubriker	</vt:lpstr>
      <vt:lpstr>        Rubrik 3 – Mellanrubrik</vt:lpstr>
    </vt:vector>
  </TitlesOfParts>
  <Manager/>
  <Company/>
  <LinksUpToDate>false</LinksUpToDate>
  <CharactersWithSpaces>8586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PM-mall – RCC</dc:title>
  <dc:subject/>
  <dc:creator>Jesper Törnlund</dc:creator>
  <cp:keywords/>
  <dc:description/>
  <cp:lastModifiedBy>Elias Malm</cp:lastModifiedBy>
  <cp:revision>2</cp:revision>
  <cp:lastPrinted>2023-03-03T12:33:00Z</cp:lastPrinted>
  <dcterms:created xsi:type="dcterms:W3CDTF">2024-09-10T10:03:00Z</dcterms:created>
  <dcterms:modified xsi:type="dcterms:W3CDTF">2024-09-10T10:03:00Z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0x0101001BE46E8F5572E548B5AB55D8F35B53E4</vt:lpwstr>
  </property>
  <property fmtid="{D5CDD505-2E9C-101B-9397-08002B2CF9AE}" pid="3" name="MediaServiceImageTags">
    <vt:lpwstr/>
  </property>
</Properties>
</file>