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BE8D" w14:textId="025B5146" w:rsidR="006E6E66" w:rsidRDefault="000B5AE0" w:rsidP="00EC69F2">
      <w:pPr>
        <w:pStyle w:val="Mottagare"/>
        <w:tabs>
          <w:tab w:val="clear" w:pos="8505"/>
          <w:tab w:val="left" w:pos="5670"/>
        </w:tabs>
      </w:pPr>
      <w:r>
        <w:t>PNR</w:t>
      </w:r>
    </w:p>
    <w:p w14:paraId="26F4446E" w14:textId="642D3C18" w:rsidR="003E07D7" w:rsidRPr="00D21789" w:rsidRDefault="00DE60AF" w:rsidP="00EC69F2">
      <w:pPr>
        <w:pStyle w:val="Mottagare"/>
        <w:tabs>
          <w:tab w:val="clear" w:pos="8505"/>
          <w:tab w:val="left" w:pos="5670"/>
        </w:tabs>
      </w:pPr>
      <w:r>
        <w:t>Uppsala</w:t>
      </w:r>
      <w:r w:rsidR="00EC69F2">
        <w:tab/>
      </w:r>
    </w:p>
    <w:p w14:paraId="03F1EC6F" w14:textId="10B2474C" w:rsidR="00493D90" w:rsidRPr="00D21789" w:rsidRDefault="009E7098" w:rsidP="005010D0">
      <w:pPr>
        <w:pStyle w:val="Handlggare"/>
      </w:pPr>
      <w:r>
        <w:t>2024-0</w:t>
      </w:r>
      <w:r w:rsidR="00DE60AF">
        <w:t>9</w:t>
      </w:r>
      <w:r>
        <w:t>-</w:t>
      </w:r>
      <w:r w:rsidR="00DE60AF">
        <w:t>05</w:t>
      </w:r>
      <w:r w:rsidR="00EC69F2">
        <w:tab/>
      </w:r>
    </w:p>
    <w:p w14:paraId="730801D6" w14:textId="77777777" w:rsidR="004224DC" w:rsidRPr="004224DC" w:rsidRDefault="004224DC" w:rsidP="0028117A"/>
    <w:p w14:paraId="77E1073D" w14:textId="1782B7E8" w:rsidR="00444323" w:rsidRDefault="00160FAE" w:rsidP="00FF26C7">
      <w:pPr>
        <w:pStyle w:val="Rubrik1"/>
      </w:pPr>
      <w:r>
        <w:t xml:space="preserve">Mötesanteckningar </w:t>
      </w:r>
      <w:r w:rsidR="00335049">
        <w:t xml:space="preserve">från </w:t>
      </w:r>
      <w:r w:rsidR="000B5AE0">
        <w:t>möte med RCC Mellansveriges patient- och närståenderåd (PNR)</w:t>
      </w:r>
    </w:p>
    <w:p w14:paraId="26B701DE" w14:textId="7E8DCD94" w:rsidR="00775586" w:rsidRPr="00AB6E14" w:rsidRDefault="007B1DBD" w:rsidP="00775586">
      <w:r>
        <w:t>Sänd- och närvarolista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315"/>
      </w:tblGrid>
      <w:tr w:rsidR="00D77F98" w:rsidRPr="00444323" w14:paraId="1F55BADA" w14:textId="77777777" w:rsidTr="00D77F98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9586" w14:textId="0F9203AA" w:rsidR="00D77F98" w:rsidRPr="00311B07" w:rsidRDefault="00D77F98" w:rsidP="0044432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  <w:t>Namn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1F53" w14:textId="77777777" w:rsidR="00D77F98" w:rsidRPr="00311B07" w:rsidRDefault="00D77F98" w:rsidP="0044432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  <w:p w14:paraId="72722381" w14:textId="77777777" w:rsidR="00D77F98" w:rsidRPr="00311B07" w:rsidRDefault="00D77F98" w:rsidP="0044432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  <w:p w14:paraId="7FCEF968" w14:textId="21C089C6" w:rsidR="00D77F98" w:rsidRPr="00311B07" w:rsidRDefault="00D77F98" w:rsidP="0044432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  <w:t>Ev. förening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26B4" w14:textId="77777777" w:rsidR="00D77F98" w:rsidRPr="00311B07" w:rsidRDefault="00D77F98" w:rsidP="0044432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  <w:t>Närvaro</w:t>
            </w:r>
          </w:p>
          <w:p w14:paraId="7EBE31E6" w14:textId="77777777" w:rsidR="00D77F98" w:rsidRPr="00311B07" w:rsidRDefault="00D77F98" w:rsidP="0044432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  <w:t>X=närvarande</w:t>
            </w:r>
          </w:p>
          <w:p w14:paraId="4242FFA2" w14:textId="2D702016" w:rsidR="00D77F98" w:rsidRPr="00311B07" w:rsidRDefault="00D77F98" w:rsidP="0044432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sv-SE"/>
              </w:rPr>
              <w:t>0=frånvarande</w:t>
            </w:r>
          </w:p>
        </w:tc>
      </w:tr>
      <w:tr w:rsidR="00755015" w:rsidRPr="00444323" w14:paraId="4D4D4BB1" w14:textId="1A68EDFB" w:rsidTr="00D77F98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CA5E" w14:textId="77777777" w:rsidR="00755015" w:rsidRPr="00311B07" w:rsidRDefault="00755015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Barbro Pettersson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147C" w14:textId="2BE1E57E" w:rsidR="00755015" w:rsidRPr="00311B07" w:rsidRDefault="00755015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Mun-och halscancerföreningen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5A6" w14:textId="32505C72" w:rsidR="00755015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B678D9" w:rsidRPr="00444323" w14:paraId="3C0664EC" w14:textId="77777777" w:rsidTr="00D77F98">
        <w:trPr>
          <w:trHeight w:val="3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FCB4" w14:textId="4953AE18" w:rsidR="00B678D9" w:rsidRPr="00311B07" w:rsidRDefault="00B678D9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Belinda Haral</w:t>
            </w:r>
            <w:r w:rsidR="00D77F98"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d</w:t>
            </w: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sson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2F7F" w14:textId="1264D3A3" w:rsidR="00B678D9" w:rsidRPr="00311B07" w:rsidRDefault="00B678D9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Gyncancerförbundet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E7C" w14:textId="14C03B50" w:rsidR="00B678D9" w:rsidRPr="00311B07" w:rsidRDefault="006022C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755015" w:rsidRPr="00444323" w14:paraId="21CA5E41" w14:textId="0B2E746C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2C83" w14:textId="77777777" w:rsidR="00755015" w:rsidRPr="00311B07" w:rsidRDefault="00755015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Bo Erixon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A58A" w14:textId="558AD534" w:rsidR="00755015" w:rsidRPr="00311B07" w:rsidRDefault="00755015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Lungcancerföreningen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0B95" w14:textId="5756A40F" w:rsidR="00755015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7B1DBD" w:rsidRPr="00444323" w14:paraId="4D867657" w14:textId="77777777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6EA4B" w14:textId="59A8D8A3" w:rsidR="007B1DBD" w:rsidRPr="00311B07" w:rsidRDefault="007B1DBD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Caroline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Taxén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E42F" w14:textId="3D8BBB88" w:rsidR="007B1DBD" w:rsidRPr="00311B07" w:rsidRDefault="007B1DBD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*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CDF7" w14:textId="5BF85D4C" w:rsidR="007B1DBD" w:rsidRPr="00311B07" w:rsidRDefault="006022C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721FE2" w:rsidRPr="00444323" w14:paraId="017F41EB" w14:textId="77777777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E54C0" w14:textId="555A8D25" w:rsidR="00721FE2" w:rsidRPr="00311B07" w:rsidRDefault="00721FE2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Elin Tiger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46CE" w14:textId="77777777" w:rsidR="00721FE2" w:rsidRPr="00311B07" w:rsidRDefault="00721FE2" w:rsidP="0044432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2CD3" w14:textId="6786ACFD" w:rsidR="00721FE2" w:rsidRPr="00311B07" w:rsidRDefault="006022C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0E8A8FA8" w14:textId="77777777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C441" w14:textId="4785C6D4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Ewa Larsson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A756" w14:textId="6EAB7991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Lungcancerföreningen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127" w14:textId="0761387C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5C9F8CFA" w14:textId="5E0A1D62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B415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Eva Norman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764" w14:textId="41FAFFF9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Bröstcancerföreningen Hilda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12AA" w14:textId="642676EE" w:rsidR="00311B07" w:rsidRPr="00311B07" w:rsidRDefault="003E5957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6E554563" w14:textId="7AD6EA55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3CB1" w14:textId="7302FDBE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Eva Persson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7991" w14:textId="5D4C8880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PALEMA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B245" w14:textId="0672841A" w:rsidR="00311B07" w:rsidRPr="00311B07" w:rsidRDefault="006022C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25D82E5F" w14:textId="770BD06A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E72A" w14:textId="6F887CE8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Eva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Rogstadius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A01B" w14:textId="6129EBFB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*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5A10" w14:textId="774825BA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037B6C2C" w14:textId="77777777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260CA" w14:textId="08742A7C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Fredrik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Hopfgarten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D45E" w14:textId="70E46195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5A2CEE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Mag- och tarmförbundet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95B" w14:textId="7E364AA0" w:rsidR="00311B07" w:rsidRPr="00311B07" w:rsidRDefault="006022C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51AA430D" w14:textId="63AC6A39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A616" w14:textId="2D2342BA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Helena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D’Arcy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A7E" w14:textId="0FF9FF22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PALEMA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75D" w14:textId="6692FC5D" w:rsidR="00311B07" w:rsidRPr="00311B07" w:rsidRDefault="008C2F01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7409794A" w14:textId="464B61E3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383F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Irene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Delbom</w:t>
            </w:r>
            <w:proofErr w:type="spellEnd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 Elfving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2326" w14:textId="5772EBB4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Blodcancerföreningen Uppsala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8E8" w14:textId="6C9ECC73" w:rsidR="00311B07" w:rsidRPr="00311B07" w:rsidRDefault="004C154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6333E573" w14:textId="26835526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F2C3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Jack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Kagerin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6CFD" w14:textId="3D928992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Prostatacancerföreningen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69E" w14:textId="6BF8EEA7" w:rsidR="00311B07" w:rsidRPr="00311B07" w:rsidRDefault="009943BF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7DC02D62" w14:textId="4C15ADA2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58F9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Jan-Åke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Hager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CD9F" w14:textId="5A5046CB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Blodcancerföreningen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0F91" w14:textId="13E4E342" w:rsidR="00311B07" w:rsidRPr="00311B07" w:rsidRDefault="00211AF1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3E6ACE84" w14:textId="4E692735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FC24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Hans Joelsson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3E6C" w14:textId="525D7AC1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Prostatacancerförbundet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0E12" w14:textId="1478BF1B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59063923" w14:textId="56B29F01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64D6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Lena Ehrling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997D" w14:textId="10B0FBBC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Blodcancerföreningen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DABB" w14:textId="62B419D8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2630E744" w14:textId="72F60AF4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D3EC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Lora</w:t>
            </w:r>
            <w:proofErr w:type="spellEnd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Leijoned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478B" w14:textId="311628DF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Nyköping tillsammans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165E" w14:textId="23142831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40DE3CD5" w14:textId="77777777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6A369" w14:textId="27FC9F59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Martina Schäfer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B9BA" w14:textId="580EC58B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Nätverket mot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gyncancer</w:t>
            </w:r>
            <w:proofErr w:type="spellEnd"/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F274" w14:textId="370D81DD" w:rsidR="00311B07" w:rsidRPr="00311B07" w:rsidRDefault="003E3177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4D1AD09C" w14:textId="31DA0B5C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F013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Mikaela Olsson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285D" w14:textId="42AA82B2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Hjärntumörföreningen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1E4" w14:textId="5989B6D1" w:rsidR="00311B07" w:rsidRPr="00311B07" w:rsidRDefault="006022C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5C88C083" w14:textId="3B3956A9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C3FF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Monica Gabrielsson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CB7" w14:textId="4D5E03B4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Bröstcancerföreningen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907" w14:textId="4EEF1199" w:rsidR="00311B07" w:rsidRPr="00311B07" w:rsidRDefault="003E5957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27364685" w14:textId="1E6A2DE6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483F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Olof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Riesenfeldt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9480" w14:textId="6479CAED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*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878D" w14:textId="4DE175AC" w:rsidR="00311B07" w:rsidRPr="00311B07" w:rsidRDefault="006022C9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66C5E76B" w14:textId="53B01280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278B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Per Falk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C68A" w14:textId="6EB05E9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Ljuspunkten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9005" w14:textId="7E8A5E44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698072D7" w14:textId="571BC949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F19A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Pia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Delin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960" w14:textId="4DF6881A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Mag- och tarmförbundet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B92" w14:textId="0DE59AD6" w:rsidR="00311B07" w:rsidRPr="00311B07" w:rsidRDefault="00721FE2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662A8147" w14:textId="5BC55903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9065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Päivi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Kirsilä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EE53" w14:textId="35F6A2AC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Bröstcancerföreningen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449" w14:textId="4B40585A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4AA91E8D" w14:textId="12B53973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741D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Rosalie</w:t>
            </w:r>
            <w:proofErr w:type="spellEnd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 Carlén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B519" w14:textId="23C52E1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Bröstcancerföreningen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BDF4" w14:textId="29713075" w:rsidR="00311B07" w:rsidRPr="00311B07" w:rsidRDefault="009943BF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</w:tr>
      <w:tr w:rsidR="00311B07" w:rsidRPr="00444323" w14:paraId="604415B4" w14:textId="6CA916ED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F2E5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Stig-Olov Westlin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72C3" w14:textId="7CD0990D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Mun-och halscancerföreningen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6168" w14:textId="5C7520D0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6841B12B" w14:textId="3A62AE6B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846A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lastRenderedPageBreak/>
              <w:t>Ulf Östblom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96B5" w14:textId="142DD071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Mun-och halscancerföreningen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E54" w14:textId="31E0BF7F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3D07448D" w14:textId="42FA6617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B695" w14:textId="7777777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Ulla Allard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81E1" w14:textId="20AB818C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Lungcancerföreningen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7A6" w14:textId="37C096DC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0C227007" w14:textId="068853E3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99B4" w14:textId="416A754E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Tord Larsson 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1289" w14:textId="6AF98D36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Mun-och halscancerföreningen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E2D6" w14:textId="4FF7473F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444323" w14:paraId="0AD1DC21" w14:textId="77777777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2D363" w14:textId="46EF87F2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 xml:space="preserve">Yvonne </w:t>
            </w: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Bäckius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46B3" w14:textId="08064182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Bröstcancerföreningen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A50" w14:textId="72683708" w:rsidR="00311B07" w:rsidRPr="00311B07" w:rsidRDefault="006E3548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  <w:tr w:rsidR="00311B07" w:rsidRPr="00380CD2" w14:paraId="3E92A23E" w14:textId="7F9F28D9" w:rsidTr="00D77F98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8F1D6" w14:textId="244D1ED7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Yvonne Fagerlund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5113" w14:textId="60E7B183" w:rsidR="00311B07" w:rsidRPr="00311B07" w:rsidRDefault="00311B07" w:rsidP="00311B0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311B0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Gyncancerföreningen</w:t>
            </w:r>
            <w:proofErr w:type="spellEnd"/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07A4" w14:textId="32AD661F" w:rsidR="00311B07" w:rsidRPr="00311B07" w:rsidRDefault="003E5957" w:rsidP="003E59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sv-SE"/>
              </w:rPr>
              <w:t>X</w:t>
            </w:r>
          </w:p>
        </w:tc>
      </w:tr>
    </w:tbl>
    <w:p w14:paraId="34EA44E2" w14:textId="3D524597" w:rsidR="00444323" w:rsidRPr="00380CD2" w:rsidRDefault="00E60D54" w:rsidP="00211C86">
      <w:pPr>
        <w:pStyle w:val="Ingress"/>
      </w:pPr>
      <w:r w:rsidRPr="00380CD2">
        <w:t xml:space="preserve">*= ingen förening, ej längre ett krav från </w:t>
      </w:r>
      <w:r w:rsidR="000E43B8" w:rsidRPr="00380CD2">
        <w:t>RCC:s</w:t>
      </w:r>
      <w:r w:rsidRPr="00380CD2">
        <w:t xml:space="preserve"> sida</w:t>
      </w:r>
    </w:p>
    <w:p w14:paraId="53A7FC79" w14:textId="4FB5198F" w:rsidR="00237C9A" w:rsidRDefault="00237C9A" w:rsidP="00211C86">
      <w:pPr>
        <w:pStyle w:val="Ingress"/>
      </w:pPr>
      <w:r>
        <w:t>Mötesordförande: Ulla Allard</w:t>
      </w:r>
    </w:p>
    <w:p w14:paraId="757555DE" w14:textId="425F0DFA" w:rsidR="00BF35A5" w:rsidRDefault="004C2FF5" w:rsidP="00211C86">
      <w:pPr>
        <w:pStyle w:val="Ingress"/>
      </w:pPr>
      <w:r>
        <w:t>Anteckningar:</w:t>
      </w:r>
      <w:r w:rsidR="000B5AE0">
        <w:t xml:space="preserve"> </w:t>
      </w:r>
      <w:r w:rsidR="00C64CFB">
        <w:t>Malin Hedlundh</w:t>
      </w:r>
      <w:r w:rsidR="00784269">
        <w:t xml:space="preserve"> </w:t>
      </w:r>
    </w:p>
    <w:p w14:paraId="5BB9F067" w14:textId="10770DF4" w:rsidR="00237C9A" w:rsidRPr="00FD6A21" w:rsidRDefault="00237C9A" w:rsidP="00211C86">
      <w:pPr>
        <w:pStyle w:val="Ingress"/>
      </w:pPr>
      <w:r>
        <w:t>Anteckningar reviderade av: Ulla Allard, Bo Erixon</w:t>
      </w:r>
    </w:p>
    <w:p w14:paraId="3573A0FF" w14:textId="285E564B" w:rsidR="00736397" w:rsidRPr="00211C86" w:rsidRDefault="00DC17F0" w:rsidP="00211C86">
      <w:pPr>
        <w:pStyle w:val="Rubrik2"/>
      </w:pPr>
      <w:r>
        <w:t>Möte</w:t>
      </w:r>
      <w:r w:rsidR="00E8138A">
        <w:t>ts öppnande</w:t>
      </w:r>
      <w:r w:rsidR="00AE17BE" w:rsidRPr="00211C86">
        <w:tab/>
      </w:r>
    </w:p>
    <w:p w14:paraId="73008EB2" w14:textId="5339F152" w:rsidR="000814F7" w:rsidRDefault="000E43B8" w:rsidP="0043109C">
      <w:proofErr w:type="spellStart"/>
      <w:proofErr w:type="gramStart"/>
      <w:r>
        <w:t>PNRs</w:t>
      </w:r>
      <w:proofErr w:type="spellEnd"/>
      <w:proofErr w:type="gramEnd"/>
      <w:r w:rsidR="000C7E61">
        <w:t xml:space="preserve"> </w:t>
      </w:r>
      <w:r w:rsidR="00FF26C7">
        <w:t>ordf.</w:t>
      </w:r>
      <w:r w:rsidR="000C7E61">
        <w:t xml:space="preserve"> Ulla Allard</w:t>
      </w:r>
      <w:r w:rsidR="00691A2A">
        <w:t xml:space="preserve"> </w:t>
      </w:r>
      <w:r w:rsidR="005A2CEE">
        <w:t>öppnar mötet och</w:t>
      </w:r>
      <w:r w:rsidR="000C7E61">
        <w:t xml:space="preserve"> hälsar välkomna. </w:t>
      </w:r>
      <w:r w:rsidR="001C460D">
        <w:t xml:space="preserve">Föregående minnesanteckningar </w:t>
      </w:r>
      <w:r w:rsidR="00237C9A">
        <w:t xml:space="preserve">gås igenom och </w:t>
      </w:r>
      <w:r w:rsidR="008B0BBB">
        <w:t xml:space="preserve">fastställs. </w:t>
      </w:r>
    </w:p>
    <w:p w14:paraId="09BEE93D" w14:textId="77777777" w:rsidR="001E50A5" w:rsidRDefault="001E50A5" w:rsidP="0043109C"/>
    <w:p w14:paraId="204166E1" w14:textId="0A519E16" w:rsidR="001E50A5" w:rsidRDefault="001E50A5" w:rsidP="0043109C">
      <w:pPr>
        <w:rPr>
          <w:rFonts w:ascii="Arial" w:eastAsiaTheme="majorEastAsia" w:hAnsi="Arial" w:cstheme="majorBidi"/>
          <w:bCs/>
          <w:color w:val="000000" w:themeColor="text1"/>
          <w:sz w:val="28"/>
          <w:szCs w:val="28"/>
        </w:rPr>
      </w:pPr>
      <w:r w:rsidRPr="001E50A5">
        <w:rPr>
          <w:rFonts w:ascii="Arial" w:eastAsiaTheme="majorEastAsia" w:hAnsi="Arial" w:cstheme="majorBidi"/>
          <w:bCs/>
          <w:color w:val="000000" w:themeColor="text1"/>
          <w:sz w:val="28"/>
          <w:szCs w:val="28"/>
        </w:rPr>
        <w:t>Kort rapportering från regionerna</w:t>
      </w:r>
    </w:p>
    <w:p w14:paraId="7A85A9C2" w14:textId="595F32D6" w:rsidR="00C11196" w:rsidRPr="00C11196" w:rsidRDefault="00B325F4" w:rsidP="00C17132">
      <w:pPr>
        <w:pStyle w:val="Liststycke"/>
        <w:numPr>
          <w:ilvl w:val="0"/>
          <w:numId w:val="32"/>
        </w:numPr>
      </w:pPr>
      <w:r w:rsidRPr="001E50A5">
        <w:t>Örebro:</w:t>
      </w:r>
      <w:r w:rsidR="00BF2712">
        <w:t xml:space="preserve"> Har haft cancerskola tidigare. </w:t>
      </w:r>
      <w:r w:rsidR="007139A6">
        <w:t>Cancerrådet har lagts ner och LPO cancer startats upp.</w:t>
      </w:r>
      <w:r w:rsidR="00576C7F">
        <w:t xml:space="preserve"> I samband med det görs även en organisationsförändring</w:t>
      </w:r>
      <w:r w:rsidR="00307277">
        <w:t>, dock inte färdig</w:t>
      </w:r>
      <w:r w:rsidR="0045171C">
        <w:t>t</w:t>
      </w:r>
      <w:r w:rsidR="00307277">
        <w:t xml:space="preserve"> ännu</w:t>
      </w:r>
      <w:r w:rsidR="00576C7F">
        <w:t>.</w:t>
      </w:r>
      <w:r w:rsidR="007139A6">
        <w:t xml:space="preserve"> Bo sitter med som</w:t>
      </w:r>
      <w:r w:rsidR="00A4095E">
        <w:t xml:space="preserve"> en av två</w:t>
      </w:r>
      <w:r w:rsidR="007139A6">
        <w:t xml:space="preserve"> patientföreträdare. </w:t>
      </w:r>
      <w:r w:rsidR="00307277">
        <w:t xml:space="preserve">Dialogmöte i juni om nationella cancerstrategin med </w:t>
      </w:r>
      <w:proofErr w:type="spellStart"/>
      <w:r w:rsidR="00307277">
        <w:t>Mef</w:t>
      </w:r>
      <w:proofErr w:type="spellEnd"/>
      <w:r w:rsidR="00307277">
        <w:t xml:space="preserve"> </w:t>
      </w:r>
      <w:proofErr w:type="spellStart"/>
      <w:r w:rsidR="00307277">
        <w:t>Nilbert</w:t>
      </w:r>
      <w:proofErr w:type="spellEnd"/>
      <w:r w:rsidR="00307277">
        <w:t>. Tre</w:t>
      </w:r>
      <w:r w:rsidR="0045171C">
        <w:t xml:space="preserve"> representanter</w:t>
      </w:r>
      <w:r w:rsidR="00307277">
        <w:t xml:space="preserve"> från </w:t>
      </w:r>
      <w:r w:rsidR="0045171C">
        <w:t>L</w:t>
      </w:r>
      <w:r w:rsidR="00307277">
        <w:t xml:space="preserve">ivsgnistans satt med på mötet och upplevde dialogen som bra. </w:t>
      </w:r>
      <w:r w:rsidR="00D55F18">
        <w:t xml:space="preserve">Punkterna som Livsgnistan tog upp skickas ut tillsammans med minnesanteckningar. </w:t>
      </w:r>
      <w:r w:rsidR="00267FC5">
        <w:t>Har haft cancerskola tidigare.</w:t>
      </w:r>
    </w:p>
    <w:p w14:paraId="1A0243B2" w14:textId="4856FBA3" w:rsidR="00BC14FD" w:rsidRDefault="00BC14FD" w:rsidP="00C17132">
      <w:pPr>
        <w:pStyle w:val="Liststycke"/>
        <w:numPr>
          <w:ilvl w:val="0"/>
          <w:numId w:val="32"/>
        </w:numPr>
      </w:pPr>
      <w:r>
        <w:t xml:space="preserve">Gävleborg: </w:t>
      </w:r>
      <w:r w:rsidR="006022C9">
        <w:t>Cancerskolan håller p</w:t>
      </w:r>
      <w:r w:rsidR="00C235C9">
        <w:t>å</w:t>
      </w:r>
      <w:r w:rsidR="006022C9">
        <w:t xml:space="preserve"> att starta upp</w:t>
      </w:r>
      <w:r w:rsidR="00C235C9">
        <w:t xml:space="preserve">. </w:t>
      </w:r>
      <w:r w:rsidR="006022C9">
        <w:t xml:space="preserve">Totalt sex olika tillfällen. </w:t>
      </w:r>
      <w:r w:rsidR="00C235C9">
        <w:t xml:space="preserve">Den riktar sig till alla cancerdrabbade. Information ligger på 1177. Det går att delta fysiskt och digitalt. </w:t>
      </w:r>
      <w:r w:rsidR="00DF12C0">
        <w:t>Stig delar med sig av informationsblad om cancerskolan</w:t>
      </w:r>
      <w:r w:rsidR="00D55F18">
        <w:t xml:space="preserve">, kommer även att gå ut digitalt i samband med utskick av minnesanteckningar. </w:t>
      </w:r>
    </w:p>
    <w:p w14:paraId="59E0C51A" w14:textId="29D03ABB" w:rsidR="009857E0" w:rsidRDefault="009857E0" w:rsidP="00B325F4">
      <w:pPr>
        <w:pStyle w:val="Liststycke"/>
        <w:numPr>
          <w:ilvl w:val="0"/>
          <w:numId w:val="32"/>
        </w:numPr>
      </w:pPr>
      <w:r>
        <w:t>Uppsala:</w:t>
      </w:r>
      <w:r w:rsidR="003E3177">
        <w:t xml:space="preserve"> </w:t>
      </w:r>
      <w:r w:rsidR="00F3148F">
        <w:t xml:space="preserve">UCCC har bildat ett eget PNR där Ulf är med. </w:t>
      </w:r>
      <w:r w:rsidR="00B034ED">
        <w:t xml:space="preserve">SE bifogat dokument, skickas ut i samband med minnesanteckningar. </w:t>
      </w:r>
      <w:r w:rsidR="00DF12C0">
        <w:t>Ewa har varit på cancerråd, där nämndes inte PNR inom CCC. Ett öppet di</w:t>
      </w:r>
      <w:r w:rsidR="00DF12C0" w:rsidRPr="00DF12C0">
        <w:t>gitalt informationsmöte om lokal patientsamverkan har</w:t>
      </w:r>
      <w:r w:rsidR="00DF12C0">
        <w:t xml:space="preserve"> ägt rum. Ewa, företrädare för Ljuspunkten och Malin deltog. Intresset finns, hoppas på att de kommer </w:t>
      </w:r>
      <w:proofErr w:type="gramStart"/>
      <w:r w:rsidR="00DF12C0">
        <w:t>igång</w:t>
      </w:r>
      <w:proofErr w:type="gramEnd"/>
      <w:r w:rsidR="00DF12C0">
        <w:t xml:space="preserve">. </w:t>
      </w:r>
    </w:p>
    <w:p w14:paraId="4362D906" w14:textId="6AF6657F" w:rsidR="009857E0" w:rsidRDefault="009857E0" w:rsidP="00267FC5">
      <w:pPr>
        <w:numPr>
          <w:ilvl w:val="0"/>
          <w:numId w:val="46"/>
        </w:numPr>
        <w:spacing w:after="0" w:line="240" w:lineRule="auto"/>
      </w:pPr>
      <w:r>
        <w:t>Västmanland:</w:t>
      </w:r>
      <w:r w:rsidR="006B16E9">
        <w:t xml:space="preserve"> </w:t>
      </w:r>
      <w:r w:rsidR="00D55F18">
        <w:t xml:space="preserve">Bröstcancerföreningen har startat upp tillsammans med ABF. PNR saknas i Västmanland. </w:t>
      </w:r>
      <w:r w:rsidR="00267FC5">
        <w:rPr>
          <w:color w:val="000000"/>
        </w:rPr>
        <w:t>Lokalt PNR saknas i idag</w:t>
      </w:r>
      <w:r w:rsidR="00267FC5">
        <w:t xml:space="preserve"> men är på gång då medel söks och KSSK och patientföreträdare samverkar kring detta.</w:t>
      </w:r>
    </w:p>
    <w:p w14:paraId="752CC98B" w14:textId="633CF59D" w:rsidR="00B325F4" w:rsidRDefault="00B325F4" w:rsidP="009857E0">
      <w:pPr>
        <w:pStyle w:val="Liststycke"/>
        <w:numPr>
          <w:ilvl w:val="0"/>
          <w:numId w:val="32"/>
        </w:numPr>
      </w:pPr>
      <w:r>
        <w:t xml:space="preserve">Sörmland: </w:t>
      </w:r>
      <w:r w:rsidR="008449AF">
        <w:t xml:space="preserve">Sändlista för övriga föreningar i regionen. Få föreningar då många tillhör tex Stockholm. </w:t>
      </w:r>
    </w:p>
    <w:p w14:paraId="159A965E" w14:textId="28AB7376" w:rsidR="009857E0" w:rsidRDefault="009857E0" w:rsidP="009857E0">
      <w:pPr>
        <w:pStyle w:val="Liststycke"/>
        <w:numPr>
          <w:ilvl w:val="0"/>
          <w:numId w:val="32"/>
        </w:numPr>
      </w:pPr>
      <w:r>
        <w:t xml:space="preserve">Värmland: </w:t>
      </w:r>
    </w:p>
    <w:p w14:paraId="4BA7FB56" w14:textId="2E28C321" w:rsidR="00E55977" w:rsidRDefault="00C11196" w:rsidP="007E71D3">
      <w:pPr>
        <w:pStyle w:val="Liststycke"/>
        <w:numPr>
          <w:ilvl w:val="0"/>
          <w:numId w:val="32"/>
        </w:numPr>
      </w:pPr>
      <w:r>
        <w:t xml:space="preserve">Dalarna: </w:t>
      </w:r>
      <w:r w:rsidR="00AD7F34">
        <w:t>Har planerat kommande föreläsningar</w:t>
      </w:r>
      <w:r w:rsidR="006B6F2C">
        <w:t xml:space="preserve"> inom samverkansprojektet</w:t>
      </w:r>
      <w:r w:rsidR="00AD7F34">
        <w:t>.</w:t>
      </w:r>
      <w:r w:rsidR="00C74551">
        <w:t xml:space="preserve"> Fler och fler utanför Dalarna deltar</w:t>
      </w:r>
      <w:r w:rsidR="006B6F2C">
        <w:t xml:space="preserve"> vid digitala aktiviteter</w:t>
      </w:r>
      <w:r w:rsidR="00C74551">
        <w:t xml:space="preserve">. </w:t>
      </w:r>
      <w:r w:rsidR="00802E14">
        <w:t xml:space="preserve">Vill starta snack-café. </w:t>
      </w:r>
      <w:r w:rsidR="007E71D3">
        <w:t>Monica deltar i rehabiliteringsprojektet</w:t>
      </w:r>
      <w:r w:rsidR="006B6F2C">
        <w:t>.</w:t>
      </w:r>
      <w:r w:rsidR="007E71D3">
        <w:t xml:space="preserve"> </w:t>
      </w:r>
    </w:p>
    <w:p w14:paraId="40D3DB8F" w14:textId="1E8532D9" w:rsidR="00482E25" w:rsidRDefault="00482E25" w:rsidP="00D8531C">
      <w:pPr>
        <w:pStyle w:val="Rubrik2"/>
      </w:pPr>
      <w:r>
        <w:lastRenderedPageBreak/>
        <w:t>Information</w:t>
      </w:r>
    </w:p>
    <w:p w14:paraId="7395184D" w14:textId="3B99F361" w:rsidR="005A2CEE" w:rsidRDefault="00482E25" w:rsidP="005A2CEE">
      <w:r>
        <w:t>Kort information från Malin:</w:t>
      </w:r>
    </w:p>
    <w:p w14:paraId="473AA495" w14:textId="4CE1AB7D" w:rsidR="00B325F4" w:rsidRDefault="00B325F4" w:rsidP="00485E8A">
      <w:pPr>
        <w:pStyle w:val="Liststycke"/>
        <w:numPr>
          <w:ilvl w:val="0"/>
          <w:numId w:val="38"/>
        </w:numPr>
      </w:pPr>
      <w:r>
        <w:t>Information om kompletterande nomineringsperiod har gått ut.</w:t>
      </w:r>
      <w:r w:rsidR="00485E8A">
        <w:t xml:space="preserve"> Det är </w:t>
      </w:r>
      <w:proofErr w:type="spellStart"/>
      <w:r w:rsidR="00485E8A">
        <w:t>ffa</w:t>
      </w:r>
      <w:proofErr w:type="spellEnd"/>
      <w:r w:rsidR="00485E8A">
        <w:t xml:space="preserve"> inom barncancer, </w:t>
      </w:r>
      <w:proofErr w:type="spellStart"/>
      <w:r w:rsidR="00485E8A">
        <w:t>gyncancer</w:t>
      </w:r>
      <w:proofErr w:type="spellEnd"/>
      <w:r w:rsidR="00485E8A">
        <w:t>, njurcancer, cancer i lever, gallvägar och gallblåsa, hudmelanom, cancer i CNS/hjärntumörer, sköldkörtel</w:t>
      </w:r>
      <w:r w:rsidR="006B6F2C">
        <w:t xml:space="preserve"> men blåsa/urinvägar har tillkommit sen informationen gick ut. </w:t>
      </w:r>
      <w:r w:rsidR="00485E8A">
        <w:t>Sprid gärna ordet!</w:t>
      </w:r>
      <w:r>
        <w:t xml:space="preserve"> </w:t>
      </w:r>
    </w:p>
    <w:p w14:paraId="7D9D3399" w14:textId="4E17A8E2" w:rsidR="003E3177" w:rsidRDefault="003E3177" w:rsidP="00D9112D">
      <w:pPr>
        <w:pStyle w:val="Liststycke"/>
        <w:numPr>
          <w:ilvl w:val="0"/>
          <w:numId w:val="35"/>
        </w:numPr>
        <w:spacing w:line="280" w:lineRule="atLeast"/>
      </w:pPr>
      <w:r w:rsidRPr="003E3177">
        <w:t>information från G-star</w:t>
      </w:r>
      <w:r w:rsidR="00D9112D">
        <w:t>: Nationella statistikergruppen inom RCC har fått i u</w:t>
      </w:r>
      <w:r w:rsidR="00D9112D" w:rsidRPr="00D9112D">
        <w:t>ppdrag:</w:t>
      </w:r>
      <w:r w:rsidR="00D9112D">
        <w:t xml:space="preserve"> </w:t>
      </w:r>
      <w:r w:rsidR="00D9112D" w:rsidRPr="00D9112D">
        <w:t xml:space="preserve">att tillsätta en arbetsgrupp kring patient- och närståendeanpassade rapporter för kvalitetsregister. </w:t>
      </w:r>
      <w:r w:rsidR="00D9112D">
        <w:t xml:space="preserve">Arbetet förväntas pågå från nu till mars 2025 med 1 digitalt möte/per månas á </w:t>
      </w:r>
      <w:proofErr w:type="gramStart"/>
      <w:r w:rsidR="00D9112D">
        <w:t>1-2</w:t>
      </w:r>
      <w:proofErr w:type="gramEnd"/>
      <w:r w:rsidR="00D9112D">
        <w:t xml:space="preserve"> timmar. </w:t>
      </w:r>
      <w:r w:rsidR="00D9112D" w:rsidRPr="00D9112D">
        <w:t>Senaste dag att anmäla intresse är 2024-09-30</w:t>
      </w:r>
      <w:r w:rsidR="00D9112D">
        <w:t xml:space="preserve">. </w:t>
      </w:r>
      <w:r w:rsidR="00D9112D" w:rsidRPr="00D9112D">
        <w:t xml:space="preserve">Anmäl till Malin </w:t>
      </w:r>
    </w:p>
    <w:p w14:paraId="6C37A591" w14:textId="7A9A5613" w:rsidR="00F36596" w:rsidRDefault="003E136F" w:rsidP="00F36596">
      <w:pPr>
        <w:pStyle w:val="Liststycke"/>
        <w:numPr>
          <w:ilvl w:val="0"/>
          <w:numId w:val="35"/>
        </w:numPr>
        <w:spacing w:line="280" w:lineRule="atLeast"/>
      </w:pPr>
      <w:r>
        <w:t xml:space="preserve">En ny </w:t>
      </w:r>
      <w:r w:rsidRPr="003E136F">
        <w:t>utbildning för patient- och närståendeföreträdar</w:t>
      </w:r>
      <w:r>
        <w:t xml:space="preserve">e håller på att tas fram. Efter att </w:t>
      </w:r>
      <w:r w:rsidR="00D9112D">
        <w:t xml:space="preserve">snart </w:t>
      </w:r>
      <w:r>
        <w:t xml:space="preserve">ha fått </w:t>
      </w:r>
      <w:r w:rsidR="00D9112D">
        <w:t xml:space="preserve">ett sista </w:t>
      </w:r>
      <w:r>
        <w:t>ok från RCC samverkan har NAG PSV börjar arbeta med det ordentligt. Förhoppningsvis är den färdig till sommaren</w:t>
      </w:r>
      <w:r w:rsidR="00D9112D">
        <w:t xml:space="preserve"> 2025</w:t>
      </w:r>
      <w:r>
        <w:t xml:space="preserve"> men det beror också på när kommunikationsbyrån som har fått uppdraget har möjlighet att jobba med det. En PNF från varje sjukvårdsregion är med i en referensgrupp som kommer att se över materialet. </w:t>
      </w:r>
      <w:proofErr w:type="spellStart"/>
      <w:r w:rsidR="00D9112D">
        <w:t>Rosalie</w:t>
      </w:r>
      <w:proofErr w:type="spellEnd"/>
      <w:r w:rsidR="00D9112D">
        <w:t xml:space="preserve"> Carlén kommer att representera PNF Mellansverige.</w:t>
      </w:r>
    </w:p>
    <w:p w14:paraId="4F3153C8" w14:textId="0DE510BD" w:rsidR="00F36596" w:rsidRDefault="00F36596" w:rsidP="00F36596">
      <w:pPr>
        <w:pStyle w:val="Liststycke"/>
        <w:numPr>
          <w:ilvl w:val="0"/>
          <w:numId w:val="35"/>
        </w:numPr>
        <w:spacing w:line="280" w:lineRule="atLeast"/>
      </w:pPr>
      <w:r>
        <w:t>Lo</w:t>
      </w:r>
      <w:r w:rsidR="00470432">
        <w:t>k</w:t>
      </w:r>
      <w:r>
        <w:t>a</w:t>
      </w:r>
      <w:r w:rsidR="00470432">
        <w:t xml:space="preserve">l </w:t>
      </w:r>
      <w:r>
        <w:t>patientsamverkan har startat upp i Västmanland och Värmland</w:t>
      </w:r>
      <w:r w:rsidR="00D9112D">
        <w:t>.</w:t>
      </w:r>
    </w:p>
    <w:p w14:paraId="6BD5C19C" w14:textId="27BFE3A0" w:rsidR="0074065F" w:rsidRDefault="00F36596" w:rsidP="0074065F">
      <w:pPr>
        <w:pStyle w:val="Liststycke"/>
        <w:numPr>
          <w:ilvl w:val="1"/>
          <w:numId w:val="35"/>
        </w:numPr>
        <w:spacing w:line="280" w:lineRule="atLeast"/>
      </w:pPr>
      <w:r w:rsidRPr="00F36596">
        <w:t>Livskraft i Västmanland</w:t>
      </w:r>
      <w:r>
        <w:t xml:space="preserve">. </w:t>
      </w:r>
      <w:r w:rsidRPr="00F36596">
        <w:t>De</w:t>
      </w:r>
      <w:r>
        <w:t xml:space="preserve">t är bröst-, gyn- och prostataföreningen som gått ihop men har även fler involverade i projektet fån blodcancerföreningen och mun- och halscancerföreningen. </w:t>
      </w:r>
      <w:r w:rsidR="002D24F2">
        <w:t>Ingen hemsida eller FB-sida i dagsläget men kommunicerat ut till tidningar, radio, TV och väntrums</w:t>
      </w:r>
      <w:r w:rsidR="00D9112D">
        <w:t>-</w:t>
      </w:r>
      <w:r w:rsidR="002D24F2">
        <w:t xml:space="preserve">TV. </w:t>
      </w:r>
      <w:r>
        <w:t>Kontaktuppgifter och schema med aktiviteter för hösten bifogas vid utskick av minnesanteckningar</w:t>
      </w:r>
      <w:r w:rsidR="00157FF9">
        <w:t>.</w:t>
      </w:r>
    </w:p>
    <w:p w14:paraId="317AF761" w14:textId="292AF9AD" w:rsidR="00157FF9" w:rsidRPr="00F36596" w:rsidRDefault="0074065F" w:rsidP="0074065F">
      <w:pPr>
        <w:pStyle w:val="Liststycke"/>
        <w:numPr>
          <w:ilvl w:val="1"/>
          <w:numId w:val="35"/>
        </w:numPr>
        <w:spacing w:line="280" w:lineRule="atLeast"/>
      </w:pPr>
      <w:r>
        <w:t xml:space="preserve">Guldstänk i vardagen i Värmland: </w:t>
      </w:r>
      <w:r w:rsidRPr="0074065F">
        <w:t>Bröstcancerföreningen</w:t>
      </w:r>
      <w:r>
        <w:t xml:space="preserve">, </w:t>
      </w:r>
      <w:r w:rsidRPr="0074065F">
        <w:t>Blodcancerföreningen</w:t>
      </w:r>
      <w:r>
        <w:t>,</w:t>
      </w:r>
      <w:r w:rsidRPr="0074065F">
        <w:t xml:space="preserve"> ILCO</w:t>
      </w:r>
      <w:r>
        <w:t xml:space="preserve">, och </w:t>
      </w:r>
      <w:proofErr w:type="spellStart"/>
      <w:r w:rsidR="00D9112D">
        <w:t>g</w:t>
      </w:r>
      <w:r w:rsidRPr="0074065F">
        <w:t>yncancerföreningen</w:t>
      </w:r>
      <w:proofErr w:type="spellEnd"/>
      <w:r>
        <w:t xml:space="preserve">. </w:t>
      </w:r>
      <w:r w:rsidR="00157FF9">
        <w:t>Kommunikation: Ingen gemensam FB-sida eller hemsida. Planerar press-release. Planerade aktiviteter</w:t>
      </w:r>
      <w:r>
        <w:t xml:space="preserve"> för hösten</w:t>
      </w:r>
      <w:r w:rsidR="00157FF9">
        <w:t xml:space="preserve">: yogagrupper, föreläsning av Maraton-Emma, föreläsning om mat och cancer. Arbetar för föreläsning i Arvika. Har bra stöd av </w:t>
      </w:r>
      <w:r w:rsidR="00161422">
        <w:t>cancersamordnaren</w:t>
      </w:r>
      <w:r w:rsidR="00157FF9">
        <w:t xml:space="preserve">. </w:t>
      </w:r>
      <w:r>
        <w:t xml:space="preserve">Broschyr om aktiviteter bifogas i samband med utskick av minnesanteckningar. </w:t>
      </w:r>
    </w:p>
    <w:p w14:paraId="1DA86B57" w14:textId="77777777" w:rsidR="00F36596" w:rsidRPr="003E136F" w:rsidRDefault="00F36596" w:rsidP="00F36596">
      <w:pPr>
        <w:pStyle w:val="Liststycke"/>
        <w:numPr>
          <w:ilvl w:val="0"/>
          <w:numId w:val="0"/>
        </w:numPr>
        <w:spacing w:line="280" w:lineRule="atLeast"/>
        <w:ind w:left="720"/>
      </w:pPr>
    </w:p>
    <w:p w14:paraId="6A286A7D" w14:textId="77777777" w:rsidR="003E136F" w:rsidRPr="003E3177" w:rsidRDefault="003E136F" w:rsidP="00F807BF">
      <w:pPr>
        <w:pStyle w:val="Liststycke"/>
        <w:numPr>
          <w:ilvl w:val="0"/>
          <w:numId w:val="0"/>
        </w:numPr>
        <w:spacing w:line="280" w:lineRule="atLeast"/>
        <w:ind w:left="720"/>
      </w:pPr>
    </w:p>
    <w:p w14:paraId="674BD609" w14:textId="468A3CE3" w:rsidR="000814F7" w:rsidRDefault="00B827EC" w:rsidP="00D8531C">
      <w:pPr>
        <w:pStyle w:val="Rubrik2"/>
      </w:pPr>
      <w:r>
        <w:t xml:space="preserve">Personcentrerad vård </w:t>
      </w:r>
    </w:p>
    <w:p w14:paraId="27272A25" w14:textId="08B47EF5" w:rsidR="003E3177" w:rsidRDefault="003E3177" w:rsidP="003E3177">
      <w:r w:rsidRPr="003E3177">
        <w:t>Lena Rosenlund (RCC Stockholm Got</w:t>
      </w:r>
      <w:r w:rsidR="00231047">
        <w:t>l</w:t>
      </w:r>
      <w:r w:rsidRPr="003E3177">
        <w:t>and) berätt</w:t>
      </w:r>
      <w:r>
        <w:t>ar om personcentrerad vård. PP bifogas vid utskick av minnesanteckningar.</w:t>
      </w:r>
      <w:r w:rsidR="0035361A">
        <w:t xml:space="preserve"> Viktig fråga att arbeta med i PNR.</w:t>
      </w:r>
    </w:p>
    <w:p w14:paraId="5E9233DA" w14:textId="77777777" w:rsidR="00691A2A" w:rsidRPr="003E3177" w:rsidRDefault="00691A2A" w:rsidP="00691A2A"/>
    <w:p w14:paraId="03576A66" w14:textId="022B1D04" w:rsidR="001C460D" w:rsidRDefault="00B827EC" w:rsidP="006800D1">
      <w:pPr>
        <w:pStyle w:val="Rubrik2"/>
      </w:pPr>
      <w:r>
        <w:t>Charlotte Möller</w:t>
      </w:r>
    </w:p>
    <w:p w14:paraId="15A964F4" w14:textId="5A503B7B" w:rsidR="003E3177" w:rsidRPr="003E3177" w:rsidRDefault="003E3177" w:rsidP="003E3177">
      <w:r>
        <w:t>Charlotte Möller, enhetschef på RCC Mellansverige, presenterar sig och berättar om vad som är aktuellt under hösten. PP bifogas vid utskick av minnesanteckningar.</w:t>
      </w:r>
    </w:p>
    <w:p w14:paraId="6A056A49" w14:textId="1EA82D6E" w:rsidR="007709DC" w:rsidRPr="007735F9" w:rsidRDefault="007709DC" w:rsidP="007735F9"/>
    <w:p w14:paraId="6A119084" w14:textId="77777777" w:rsidR="008B0BBB" w:rsidRPr="000553A2" w:rsidRDefault="008B0BBB" w:rsidP="008B0BBB"/>
    <w:p w14:paraId="186AA0FF" w14:textId="426E3C1C" w:rsidR="007735F9" w:rsidRDefault="00B827EC" w:rsidP="008B0BBB">
      <w:pPr>
        <w:pStyle w:val="Frval"/>
        <w:rPr>
          <w:rFonts w:ascii="Arial" w:eastAsiaTheme="majorEastAsia" w:hAnsi="Arial" w:cstheme="majorBidi"/>
          <w:bCs/>
          <w:color w:val="000000" w:themeColor="text1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Theme="majorEastAsia" w:hAnsi="Arial" w:cstheme="majorBidi"/>
          <w:bCs/>
          <w:color w:val="000000" w:themeColor="text1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</w:t>
      </w:r>
      <w:r w:rsidR="007735F9" w:rsidRPr="007735F9">
        <w:rPr>
          <w:rFonts w:ascii="Arial" w:eastAsiaTheme="majorEastAsia" w:hAnsi="Arial" w:cstheme="majorBidi"/>
          <w:bCs/>
          <w:color w:val="000000" w:themeColor="text1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 av ordförande och vice ordförande </w:t>
      </w:r>
      <w:r>
        <w:rPr>
          <w:rFonts w:ascii="Arial" w:eastAsiaTheme="majorEastAsia" w:hAnsi="Arial" w:cstheme="majorBidi"/>
          <w:bCs/>
          <w:color w:val="000000" w:themeColor="text1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för mandatperioden </w:t>
      </w:r>
      <w:r w:rsidR="00B7677E">
        <w:rPr>
          <w:rFonts w:ascii="Arial" w:eastAsiaTheme="majorEastAsia" w:hAnsi="Arial" w:cstheme="majorBidi"/>
          <w:bCs/>
          <w:color w:val="000000" w:themeColor="text1"/>
          <w:sz w:val="28"/>
          <w:szCs w:val="28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2024–2027</w:t>
      </w:r>
    </w:p>
    <w:p w14:paraId="28D4BCC1" w14:textId="77777777" w:rsidR="00983002" w:rsidRDefault="00983002" w:rsidP="008B0BBB">
      <w:pPr>
        <w:pStyle w:val="Frval"/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Kandidater till posten som ordförande:</w:t>
      </w:r>
    </w:p>
    <w:p w14:paraId="0A451F4C" w14:textId="2B86B232" w:rsidR="00983002" w:rsidRDefault="00983002" w:rsidP="00983002">
      <w:pPr>
        <w:pStyle w:val="Frval"/>
        <w:numPr>
          <w:ilvl w:val="0"/>
          <w:numId w:val="44"/>
        </w:numP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Lora</w:t>
      </w:r>
      <w:proofErr w:type="spellEnd"/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Leijoned</w:t>
      </w:r>
      <w:proofErr w:type="spellEnd"/>
    </w:p>
    <w:p w14:paraId="5E5723F4" w14:textId="4D391D82" w:rsidR="00983002" w:rsidRDefault="00983002" w:rsidP="00983002">
      <w:pPr>
        <w:pStyle w:val="Frval"/>
        <w:numPr>
          <w:ilvl w:val="0"/>
          <w:numId w:val="44"/>
        </w:numP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Ulla Allard</w:t>
      </w:r>
    </w:p>
    <w:p w14:paraId="3187A588" w14:textId="77777777" w:rsidR="00983002" w:rsidRDefault="00983002" w:rsidP="00983002">
      <w:pPr>
        <w:pStyle w:val="Frval"/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B2C74D" w14:textId="491E3367" w:rsidR="00983002" w:rsidRDefault="00983002" w:rsidP="00983002">
      <w:pPr>
        <w:pStyle w:val="Frval"/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Kandidater till posten som vice ordförande:</w:t>
      </w:r>
    </w:p>
    <w:p w14:paraId="69313E67" w14:textId="543A180A" w:rsidR="00983002" w:rsidRDefault="00983002" w:rsidP="00983002">
      <w:pPr>
        <w:pStyle w:val="Frval"/>
        <w:numPr>
          <w:ilvl w:val="0"/>
          <w:numId w:val="45"/>
        </w:numP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Lora</w:t>
      </w:r>
      <w:proofErr w:type="spellEnd"/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Leijoned</w:t>
      </w:r>
      <w:proofErr w:type="spellEnd"/>
    </w:p>
    <w:p w14:paraId="00E83DB7" w14:textId="13CE71A6" w:rsidR="00983002" w:rsidRDefault="00983002" w:rsidP="00983002">
      <w:pPr>
        <w:pStyle w:val="Frval"/>
        <w:numPr>
          <w:ilvl w:val="0"/>
          <w:numId w:val="45"/>
        </w:numP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Bo Erixon</w:t>
      </w:r>
    </w:p>
    <w:p w14:paraId="54D020D1" w14:textId="77777777" w:rsidR="00983002" w:rsidRDefault="00983002" w:rsidP="00D022B8">
      <w:pPr>
        <w:pStyle w:val="Frval"/>
        <w:numPr>
          <w:ilvl w:val="0"/>
          <w:numId w:val="45"/>
        </w:numPr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83002"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Ulla Allard</w:t>
      </w:r>
    </w:p>
    <w:p w14:paraId="01A1B1C8" w14:textId="77777777" w:rsidR="00983002" w:rsidRDefault="00983002" w:rsidP="00983002">
      <w:pPr>
        <w:pStyle w:val="Frval"/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C2CCD39" w14:textId="6AC24DE5" w:rsidR="001921DB" w:rsidRPr="00983002" w:rsidRDefault="001921DB" w:rsidP="00983002">
      <w:pPr>
        <w:pStyle w:val="Frval"/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83002"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Efter sluten </w:t>
      </w:r>
      <w:r w:rsidR="00983002"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om</w:t>
      </w:r>
      <w:r w:rsidRPr="00983002"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röstning väljs Bo Erixon att fortsätta som vice ordförande och Ulla Allard som ordförande</w:t>
      </w:r>
      <w:r w:rsidR="00CB4D82" w:rsidRPr="00983002"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för mandatperioden </w:t>
      </w:r>
      <w:r w:rsidR="0035361A" w:rsidRPr="00983002"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2024–2027</w:t>
      </w:r>
      <w:r w:rsidRPr="00983002"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14:paraId="4CA2704B" w14:textId="021C49FA" w:rsidR="008B0BBB" w:rsidRPr="00715F0B" w:rsidRDefault="008B0BBB" w:rsidP="00715F0B">
      <w:pPr>
        <w:pStyle w:val="Frval"/>
        <w:rPr>
          <w:rFonts w:ascii="Garamond" w:eastAsiaTheme="minorHAnsi" w:hAnsi="Garamond" w:cstheme="minorBidi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09EFD29" w14:textId="65F111C2" w:rsidR="00715F0B" w:rsidRDefault="007735F9" w:rsidP="003E3177">
      <w:pPr>
        <w:pStyle w:val="Rubrik2"/>
        <w:rPr>
          <w:color w:val="auto"/>
        </w:rPr>
      </w:pPr>
      <w:r>
        <w:rPr>
          <w:color w:val="auto"/>
        </w:rPr>
        <w:t>Arbetsgrupper</w:t>
      </w:r>
    </w:p>
    <w:p w14:paraId="484A4B27" w14:textId="1B6378E8" w:rsidR="00231047" w:rsidRDefault="00231047" w:rsidP="00231047">
      <w:r>
        <w:t xml:space="preserve">De arbetsgrupper PNR enats om att ha under mandatperioden är </w:t>
      </w:r>
    </w:p>
    <w:p w14:paraId="67D5EBE5" w14:textId="6BE942EF" w:rsidR="00231047" w:rsidRDefault="00231047" w:rsidP="00BD4155">
      <w:pPr>
        <w:pStyle w:val="Liststycke"/>
        <w:numPr>
          <w:ilvl w:val="0"/>
          <w:numId w:val="40"/>
        </w:numPr>
      </w:pPr>
      <w:r>
        <w:t>Prevention</w:t>
      </w:r>
      <w:r w:rsidR="001E1511">
        <w:t xml:space="preserve">: </w:t>
      </w:r>
    </w:p>
    <w:p w14:paraId="336586BF" w14:textId="6F38B8FB" w:rsidR="00231047" w:rsidRDefault="00231047" w:rsidP="00231047">
      <w:pPr>
        <w:pStyle w:val="Liststycke"/>
        <w:numPr>
          <w:ilvl w:val="0"/>
          <w:numId w:val="40"/>
        </w:numPr>
      </w:pPr>
      <w:r>
        <w:t>Palliativ vård</w:t>
      </w:r>
    </w:p>
    <w:p w14:paraId="0014B4EF" w14:textId="376A3AAF" w:rsidR="00231047" w:rsidRDefault="00231047" w:rsidP="00231047">
      <w:pPr>
        <w:pStyle w:val="Liststycke"/>
        <w:numPr>
          <w:ilvl w:val="0"/>
          <w:numId w:val="40"/>
        </w:numPr>
      </w:pPr>
      <w:r>
        <w:t>Kloka kliniska val</w:t>
      </w:r>
    </w:p>
    <w:p w14:paraId="032C04F2" w14:textId="0838F0B3" w:rsidR="00231047" w:rsidRDefault="00231047" w:rsidP="00231047">
      <w:pPr>
        <w:pStyle w:val="Liststycke"/>
        <w:numPr>
          <w:ilvl w:val="0"/>
          <w:numId w:val="40"/>
        </w:numPr>
      </w:pPr>
      <w:r>
        <w:t>PROM/PREM, IPÖ och MVP</w:t>
      </w:r>
    </w:p>
    <w:p w14:paraId="656C5736" w14:textId="349E2EAD" w:rsidR="00231047" w:rsidRDefault="00231047" w:rsidP="00231047">
      <w:pPr>
        <w:pStyle w:val="Liststycke"/>
        <w:numPr>
          <w:ilvl w:val="0"/>
          <w:numId w:val="40"/>
        </w:numPr>
      </w:pPr>
      <w:r>
        <w:t>Närstående</w:t>
      </w:r>
    </w:p>
    <w:p w14:paraId="5AE93340" w14:textId="0EAF2484" w:rsidR="00231047" w:rsidRDefault="00231047" w:rsidP="00231047">
      <w:pPr>
        <w:rPr>
          <w:sz w:val="20"/>
          <w:szCs w:val="20"/>
        </w:rPr>
      </w:pPr>
      <w:r w:rsidRPr="00231047">
        <w:rPr>
          <w:sz w:val="20"/>
          <w:szCs w:val="20"/>
        </w:rPr>
        <w:t xml:space="preserve">*Kommunikation ströks då för få var intresserade. </w:t>
      </w:r>
    </w:p>
    <w:p w14:paraId="4B1351A6" w14:textId="5DB23703" w:rsidR="00B7677E" w:rsidRDefault="00B7677E" w:rsidP="00231047">
      <w:r>
        <w:t>Diskussion i helgrupp</w:t>
      </w:r>
      <w:r w:rsidR="00CB4D82">
        <w:t xml:space="preserve"> om hur arbetet ska bedrivas och vad som ska göras.</w:t>
      </w:r>
      <w:r>
        <w:t xml:space="preserve">: </w:t>
      </w:r>
    </w:p>
    <w:p w14:paraId="71D5A0F5" w14:textId="77777777" w:rsidR="0035361A" w:rsidRDefault="0035361A" w:rsidP="0035361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A</w:t>
      </w:r>
      <w:r>
        <w:rPr>
          <w:color w:val="000000"/>
        </w:rPr>
        <w:t>lla</w:t>
      </w:r>
      <w:r>
        <w:t xml:space="preserve"> i PNR tilldelas</w:t>
      </w:r>
      <w:r>
        <w:rPr>
          <w:color w:val="000000"/>
        </w:rPr>
        <w:t xml:space="preserve"> att i</w:t>
      </w:r>
      <w:r>
        <w:t xml:space="preserve">ngå i </w:t>
      </w:r>
      <w:r>
        <w:rPr>
          <w:color w:val="000000"/>
        </w:rPr>
        <w:t>en arbetsgrupp</w:t>
      </w:r>
      <w:r>
        <w:t xml:space="preserve">, </w:t>
      </w:r>
      <w:r>
        <w:rPr>
          <w:color w:val="000000"/>
        </w:rPr>
        <w:t>alla ska delta i arbetet men det är ok att inte alltid vara aktiv, allt beroende på mående</w:t>
      </w:r>
      <w:r>
        <w:t xml:space="preserve">. </w:t>
      </w:r>
      <w:r>
        <w:rPr>
          <w:color w:val="000000"/>
        </w:rPr>
        <w:t xml:space="preserve">Malin fördelar och sänder ut lista samt finns tillgänglig som metod- och administrativt stöd. </w:t>
      </w:r>
    </w:p>
    <w:p w14:paraId="022CEF86" w14:textId="77777777" w:rsidR="00B7677E" w:rsidRDefault="00B7677E" w:rsidP="00412F4A">
      <w:pPr>
        <w:pStyle w:val="Liststycke"/>
        <w:numPr>
          <w:ilvl w:val="0"/>
          <w:numId w:val="0"/>
        </w:numPr>
        <w:ind w:left="720"/>
      </w:pPr>
    </w:p>
    <w:p w14:paraId="7B3A49FF" w14:textId="216A32D6" w:rsidR="00231047" w:rsidRDefault="00B7677E" w:rsidP="00B7677E">
      <w:r>
        <w:t xml:space="preserve"> </w:t>
      </w:r>
      <w:r w:rsidR="00231047">
        <w:t xml:space="preserve">Diskussion i respektive grupp om hur de ska arbeta. </w:t>
      </w:r>
    </w:p>
    <w:p w14:paraId="1BA87928" w14:textId="50DAABA4" w:rsidR="009F0C3E" w:rsidRDefault="009F0C3E" w:rsidP="00BD4155">
      <w:pPr>
        <w:pStyle w:val="Liststycke"/>
        <w:numPr>
          <w:ilvl w:val="0"/>
          <w:numId w:val="40"/>
        </w:numPr>
      </w:pPr>
      <w:r>
        <w:t>Prevention</w:t>
      </w:r>
      <w:r w:rsidR="00BD4155">
        <w:t xml:space="preserve">: utbildning precis gjort förra året. Ärftlighet finns inom 5 cancerdiagnoser. Hur arbetar man inom de olika cancerformerna? </w:t>
      </w:r>
      <w:r w:rsidR="000C0B68">
        <w:t>Material är skapat, bilaga</w:t>
      </w:r>
      <w:r w:rsidR="0055277D">
        <w:t xml:space="preserve"> medföljer utskick av minnesanteckningar.</w:t>
      </w:r>
      <w:r w:rsidR="00BD4155">
        <w:t xml:space="preserve"> </w:t>
      </w:r>
    </w:p>
    <w:p w14:paraId="293CC129" w14:textId="678CB244" w:rsidR="009F0C3E" w:rsidRDefault="009F0C3E" w:rsidP="009F0C3E">
      <w:pPr>
        <w:pStyle w:val="Liststycke"/>
        <w:numPr>
          <w:ilvl w:val="0"/>
          <w:numId w:val="40"/>
        </w:numPr>
      </w:pPr>
      <w:r>
        <w:t>Rehabilitering</w:t>
      </w:r>
      <w:r w:rsidR="00BD4155">
        <w:t xml:space="preserve">: gått igenom frågor för cancerstrategin. Kan användas </w:t>
      </w:r>
      <w:r w:rsidR="00683324">
        <w:t>för</w:t>
      </w:r>
      <w:r w:rsidR="00BD4155">
        <w:t xml:space="preserve"> fördjup</w:t>
      </w:r>
      <w:r w:rsidR="00683324">
        <w:t>ning.</w:t>
      </w:r>
      <w:r w:rsidR="00BD4155">
        <w:t xml:space="preserve"> </w:t>
      </w:r>
    </w:p>
    <w:p w14:paraId="59D72BDF" w14:textId="295B0BA2" w:rsidR="002945E1" w:rsidRDefault="009F0C3E" w:rsidP="002945E1">
      <w:pPr>
        <w:pStyle w:val="Liststycke"/>
        <w:numPr>
          <w:ilvl w:val="0"/>
          <w:numId w:val="40"/>
        </w:numPr>
      </w:pPr>
      <w:r>
        <w:t>Palliativ vård</w:t>
      </w:r>
      <w:r w:rsidR="00BD4155">
        <w:t xml:space="preserve">: </w:t>
      </w:r>
      <w:r w:rsidR="00683324">
        <w:t xml:space="preserve">kartläggning- </w:t>
      </w:r>
      <w:r w:rsidR="00302BFC">
        <w:t xml:space="preserve">regionerna ska kontaktas med </w:t>
      </w:r>
      <w:proofErr w:type="spellStart"/>
      <w:r w:rsidR="00302BFC">
        <w:t>ngr</w:t>
      </w:r>
      <w:proofErr w:type="spellEnd"/>
      <w:r w:rsidR="00302BFC">
        <w:t xml:space="preserve"> specifika frågor. Ordet palliativ vård är värdeladdat, kan det ersättas med ngt annat?</w:t>
      </w:r>
      <w:r w:rsidR="002945E1">
        <w:t xml:space="preserve"> Hur kan vi hjälpas åt att ta bort stigmat kring ordet</w:t>
      </w:r>
      <w:r w:rsidR="00204DB4">
        <w:t>?</w:t>
      </w:r>
    </w:p>
    <w:p w14:paraId="783C8348" w14:textId="25D4C3B8" w:rsidR="009F0C3E" w:rsidRDefault="009F0C3E" w:rsidP="009F0C3E">
      <w:pPr>
        <w:pStyle w:val="Liststycke"/>
        <w:numPr>
          <w:ilvl w:val="0"/>
          <w:numId w:val="40"/>
        </w:numPr>
      </w:pPr>
      <w:r>
        <w:t>Kloka kliniska val</w:t>
      </w:r>
      <w:r w:rsidR="00BC394C">
        <w:t xml:space="preserve">: nationellt arbete pågår. </w:t>
      </w:r>
      <w:proofErr w:type="spellStart"/>
      <w:r w:rsidR="00C42EFC">
        <w:t>Work</w:t>
      </w:r>
      <w:proofErr w:type="spellEnd"/>
      <w:r w:rsidR="00C42EFC">
        <w:t xml:space="preserve"> shop i Stockholm i slutet av september. </w:t>
      </w:r>
      <w:r w:rsidR="000C0B68">
        <w:t>Vi funderar på hur vi kan jobba vidare i vår region men efterlyser nationell styrning</w:t>
      </w:r>
      <w:r w:rsidR="00C42EFC">
        <w:t xml:space="preserve">. </w:t>
      </w:r>
    </w:p>
    <w:p w14:paraId="44856568" w14:textId="225EA798" w:rsidR="009F0C3E" w:rsidRDefault="009F0C3E" w:rsidP="009F0C3E">
      <w:pPr>
        <w:pStyle w:val="Liststycke"/>
        <w:numPr>
          <w:ilvl w:val="0"/>
          <w:numId w:val="40"/>
        </w:numPr>
      </w:pPr>
      <w:r>
        <w:lastRenderedPageBreak/>
        <w:t>PROM/PREM, IPÖ och MVP</w:t>
      </w:r>
      <w:r w:rsidR="00C42EFC">
        <w:t xml:space="preserve">: </w:t>
      </w:r>
      <w:r w:rsidR="00204DB4">
        <w:t xml:space="preserve">Har delat upp områdena mellan sig: </w:t>
      </w:r>
      <w:r w:rsidR="00C42EFC">
        <w:t xml:space="preserve">Jack IPÖ, Hans och Ulf MVP, Bo PREM/PROM. </w:t>
      </w:r>
      <w:r w:rsidR="00520DC0">
        <w:t xml:space="preserve">Möte via </w:t>
      </w:r>
      <w:proofErr w:type="spellStart"/>
      <w:r w:rsidR="00520DC0">
        <w:t>TEAMs</w:t>
      </w:r>
      <w:proofErr w:type="spellEnd"/>
      <w:r w:rsidR="00C42EFC">
        <w:t xml:space="preserve"> i november</w:t>
      </w:r>
      <w:r w:rsidR="00204DB4">
        <w:t xml:space="preserve">, rapport nästa </w:t>
      </w:r>
      <w:r w:rsidR="00520DC0">
        <w:t xml:space="preserve">gång </w:t>
      </w:r>
      <w:r w:rsidR="00204DB4">
        <w:t>PNR</w:t>
      </w:r>
      <w:r w:rsidR="00520DC0">
        <w:t xml:space="preserve"> har </w:t>
      </w:r>
      <w:r w:rsidR="00204DB4">
        <w:t>möte</w:t>
      </w:r>
      <w:r w:rsidR="00C42EFC">
        <w:t xml:space="preserve">. </w:t>
      </w:r>
    </w:p>
    <w:p w14:paraId="4BD0931C" w14:textId="366B844B" w:rsidR="009F0C3E" w:rsidRPr="00231047" w:rsidRDefault="009F0C3E" w:rsidP="00B7677E">
      <w:pPr>
        <w:pStyle w:val="Liststycke"/>
        <w:numPr>
          <w:ilvl w:val="0"/>
          <w:numId w:val="40"/>
        </w:numPr>
      </w:pPr>
      <w:r>
        <w:t>Närstående</w:t>
      </w:r>
      <w:r w:rsidR="003E7A42">
        <w:t xml:space="preserve">: </w:t>
      </w:r>
      <w:r w:rsidR="00C42EFC">
        <w:t xml:space="preserve">Deltar i regiondag Barn som närstående 17/10, återrapport nästa </w:t>
      </w:r>
      <w:proofErr w:type="spellStart"/>
      <w:r w:rsidR="00C42EFC">
        <w:t>PNRmöte</w:t>
      </w:r>
      <w:proofErr w:type="spellEnd"/>
      <w:r w:rsidR="00C42EFC">
        <w:t>.  Eva är med i en närståendegrupp i</w:t>
      </w:r>
      <w:r w:rsidR="003E7A42">
        <w:t xml:space="preserve"> </w:t>
      </w:r>
      <w:r w:rsidR="00C42EFC">
        <w:t>Karlstad som ska få frågan om vad som är bra med en anhöriggrupp.</w:t>
      </w:r>
      <w:r w:rsidR="00BA6F02">
        <w:t xml:space="preserve"> Bevaka barn som närstående. </w:t>
      </w:r>
    </w:p>
    <w:p w14:paraId="302F4FAE" w14:textId="77777777" w:rsidR="00231047" w:rsidRPr="00231047" w:rsidRDefault="00231047" w:rsidP="00231047"/>
    <w:p w14:paraId="68AFE1BF" w14:textId="77777777" w:rsidR="003E3177" w:rsidRPr="003E3177" w:rsidRDefault="003E3177" w:rsidP="003E3177"/>
    <w:p w14:paraId="36F709B6" w14:textId="77777777" w:rsidR="003E3177" w:rsidRPr="003E3177" w:rsidRDefault="003E3177" w:rsidP="003E3177">
      <w:pPr>
        <w:pStyle w:val="Rubrik2"/>
      </w:pPr>
      <w:r w:rsidRPr="003E3177">
        <w:t xml:space="preserve">Karin </w:t>
      </w:r>
      <w:proofErr w:type="spellStart"/>
      <w:r w:rsidRPr="003E3177">
        <w:t>Jontell</w:t>
      </w:r>
      <w:proofErr w:type="spellEnd"/>
      <w:r w:rsidRPr="003E3177">
        <w:t>, dietist och doktorand</w:t>
      </w:r>
    </w:p>
    <w:p w14:paraId="3F8D9E19" w14:textId="4D510554" w:rsidR="003E3177" w:rsidRPr="00715F0B" w:rsidRDefault="003E3177" w:rsidP="003E3177">
      <w:r w:rsidRPr="003E3177">
        <w:t>Karin berättar om sitt doktorandprojekt och dietistens roll i cancervården</w:t>
      </w:r>
      <w:r>
        <w:t>.</w:t>
      </w:r>
      <w:r w:rsidRPr="003E3177">
        <w:t xml:space="preserve"> </w:t>
      </w:r>
      <w:r>
        <w:t>PP bifogas vid utskick av minnesanteckningar.</w:t>
      </w:r>
      <w:r w:rsidR="00520DC0">
        <w:t xml:space="preserve"> Efterlyser patienter som kan delta i studien.</w:t>
      </w:r>
    </w:p>
    <w:p w14:paraId="1853B925" w14:textId="7C902EC8" w:rsidR="000D4882" w:rsidRPr="000553A2" w:rsidRDefault="000D4882" w:rsidP="000553A2"/>
    <w:p w14:paraId="1C78D4A1" w14:textId="72F0DE3B" w:rsidR="000D4882" w:rsidRDefault="00D676DE" w:rsidP="000553A2">
      <w:pPr>
        <w:rPr>
          <w:rFonts w:ascii="Arial" w:eastAsiaTheme="majorEastAsia" w:hAnsi="Arial" w:cstheme="majorBidi"/>
          <w:bCs/>
          <w:sz w:val="28"/>
          <w:szCs w:val="28"/>
        </w:rPr>
      </w:pPr>
      <w:r w:rsidRPr="00C11196">
        <w:rPr>
          <w:rFonts w:ascii="Arial" w:eastAsiaTheme="majorEastAsia" w:hAnsi="Arial" w:cstheme="majorBidi"/>
          <w:bCs/>
          <w:sz w:val="28"/>
          <w:szCs w:val="28"/>
        </w:rPr>
        <w:t>Övriga frågor</w:t>
      </w:r>
    </w:p>
    <w:p w14:paraId="3604751D" w14:textId="0B067B4D" w:rsidR="009920C4" w:rsidRDefault="006022C9" w:rsidP="000553A2">
      <w:r w:rsidRPr="006022C9">
        <w:t>Eva</w:t>
      </w:r>
      <w:r>
        <w:t xml:space="preserve"> Norman</w:t>
      </w:r>
      <w:r w:rsidRPr="006022C9">
        <w:t xml:space="preserve"> </w:t>
      </w:r>
      <w:r w:rsidR="00BF2712">
        <w:t xml:space="preserve">har haft kontakt med paraplyföreningen för Kraftens hus i Sverige. Diskussioner om hur arbetet kan läggas upp framåt. Det är inte förenligt med deras stadgar att heta Kraftens hus Livsgnistan. </w:t>
      </w:r>
      <w:r w:rsidR="00D01017">
        <w:t xml:space="preserve">Eva uppmuntras till att fortsätta arbetet. </w:t>
      </w:r>
      <w:hyperlink r:id="rId11" w:history="1">
        <w:r w:rsidR="00D01017">
          <w:rPr>
            <w:rStyle w:val="Hyperlnk"/>
          </w:rPr>
          <w:t>Startsida - Kraftens hus</w:t>
        </w:r>
      </w:hyperlink>
      <w:r w:rsidR="007139A6">
        <w:t xml:space="preserve"> I dagsläget finns ingen plan från RCC att vara med och stötta Kraftens hus. </w:t>
      </w:r>
    </w:p>
    <w:p w14:paraId="303F86CB" w14:textId="26E16330" w:rsidR="00697FC0" w:rsidRDefault="00697FC0" w:rsidP="00697FC0">
      <w:pPr>
        <w:rPr>
          <w:b/>
          <w:i/>
        </w:rPr>
      </w:pPr>
      <w:r>
        <w:rPr>
          <w:b/>
          <w:i/>
        </w:rPr>
        <w:t>Viktigt att vi som sitter i PNR skickar vidare våra minnesanteckningar till alla cancerföreningar i respektive region som info.</w:t>
      </w:r>
    </w:p>
    <w:p w14:paraId="1202C882" w14:textId="094ADF69" w:rsidR="00B25EBA" w:rsidRDefault="00B25EBA" w:rsidP="000553A2">
      <w:r>
        <w:t xml:space="preserve">Listan över föreningar på </w:t>
      </w:r>
      <w:r w:rsidR="005738A2">
        <w:t>RCC:s</w:t>
      </w:r>
      <w:r>
        <w:t xml:space="preserve"> hemsida kan användas vid utskick.</w:t>
      </w:r>
      <w:r w:rsidR="007312FA">
        <w:t xml:space="preserve"> Svår att hålla uppdaterad</w:t>
      </w:r>
      <w:r>
        <w:t xml:space="preserve"> </w:t>
      </w:r>
      <w:r w:rsidR="007312FA">
        <w:t>men Malin ser över den med jämna mellanrum.</w:t>
      </w:r>
      <w:r w:rsidR="007C3A61" w:rsidRPr="007C3A61">
        <w:t xml:space="preserve"> </w:t>
      </w:r>
      <w:r w:rsidR="007C3A61">
        <w:t>Malin reviderar så lista</w:t>
      </w:r>
      <w:r w:rsidR="00B034ED">
        <w:t>n</w:t>
      </w:r>
      <w:r w:rsidR="007C3A61">
        <w:t xml:space="preserve"> är aktuell</w:t>
      </w:r>
      <w:r w:rsidR="00B034ED">
        <w:t>.</w:t>
      </w:r>
    </w:p>
    <w:p w14:paraId="4C240093" w14:textId="18D04E67" w:rsidR="00977EE4" w:rsidRDefault="007312FA" w:rsidP="000553A2">
      <w:r>
        <w:t xml:space="preserve">PNR önskar utbildningsdag i anslutning till fysiskt </w:t>
      </w:r>
      <w:proofErr w:type="spellStart"/>
      <w:r>
        <w:t>PNRmöte</w:t>
      </w:r>
      <w:proofErr w:type="spellEnd"/>
      <w:r>
        <w:t xml:space="preserve"> i maj 2025. Malin </w:t>
      </w:r>
      <w:r w:rsidR="007C3A61">
        <w:t>tar med sig önskan till ekonomiansvarig chef på RCC Mellan.</w:t>
      </w:r>
    </w:p>
    <w:p w14:paraId="597F2F6B" w14:textId="73594217" w:rsidR="00401538" w:rsidRPr="006022C9" w:rsidRDefault="00401538" w:rsidP="000553A2">
      <w:r>
        <w:t>Vi bör jobba för att aktivt införa lungcancerscreening i PNR.</w:t>
      </w:r>
    </w:p>
    <w:p w14:paraId="751CFB09" w14:textId="77777777" w:rsidR="0045171C" w:rsidRDefault="0045171C" w:rsidP="00044B62">
      <w:pPr>
        <w:pStyle w:val="Rubrik2"/>
      </w:pPr>
      <w:commentRangeStart w:id="0"/>
      <w:r>
        <w:t>Dokument bifogade vid utskick</w:t>
      </w:r>
      <w:commentRangeEnd w:id="0"/>
      <w:r w:rsidR="007312FA">
        <w:rPr>
          <w:rStyle w:val="Kommentarsreferens"/>
          <w:rFonts w:ascii="Garamond" w:eastAsiaTheme="minorHAnsi" w:hAnsi="Garamond" w:cstheme="minorBidi"/>
          <w:bCs w:val="0"/>
          <w:color w:val="auto"/>
        </w:rPr>
        <w:commentReference w:id="0"/>
      </w:r>
    </w:p>
    <w:p w14:paraId="2E9E3B80" w14:textId="3D7CDB4D" w:rsidR="0045171C" w:rsidRDefault="0045171C" w:rsidP="00044B62">
      <w:pPr>
        <w:pStyle w:val="Liststycke"/>
        <w:numPr>
          <w:ilvl w:val="0"/>
          <w:numId w:val="32"/>
        </w:numPr>
      </w:pPr>
      <w:r>
        <w:t>Punkterna som Livsgnistan tog upp skickas ut tillsammans med minnesanteckningar.</w:t>
      </w:r>
    </w:p>
    <w:p w14:paraId="198A320E" w14:textId="77777777" w:rsidR="000E6F53" w:rsidRDefault="000E6F53" w:rsidP="000E6F53">
      <w:pPr>
        <w:pStyle w:val="Liststycke"/>
        <w:numPr>
          <w:ilvl w:val="0"/>
          <w:numId w:val="32"/>
        </w:numPr>
      </w:pPr>
      <w:r>
        <w:t xml:space="preserve">Stig delar med sig av informationsblad om cancerskolan, kommer även att gå ut digitalt i samband med utskick av minnesanteckningar. </w:t>
      </w:r>
    </w:p>
    <w:p w14:paraId="1A545D57" w14:textId="77777777" w:rsidR="00D9112D" w:rsidRDefault="00D9112D" w:rsidP="00D9112D">
      <w:pPr>
        <w:pStyle w:val="Liststycke"/>
        <w:numPr>
          <w:ilvl w:val="0"/>
          <w:numId w:val="32"/>
        </w:numPr>
      </w:pPr>
      <w:r w:rsidRPr="003E3177">
        <w:t>Lena Rosenlund (RCC Stockholm Got</w:t>
      </w:r>
      <w:r>
        <w:t>l</w:t>
      </w:r>
      <w:r w:rsidRPr="003E3177">
        <w:t>and) berätt</w:t>
      </w:r>
      <w:r>
        <w:t>ar om personcentrerad vård. PP bifogas vid utskick av minnesanteckningar.</w:t>
      </w:r>
    </w:p>
    <w:p w14:paraId="6F14CDE5" w14:textId="6EB28D86" w:rsidR="00D9112D" w:rsidRDefault="00D9112D" w:rsidP="00D9112D">
      <w:pPr>
        <w:pStyle w:val="Liststycke"/>
        <w:numPr>
          <w:ilvl w:val="0"/>
          <w:numId w:val="32"/>
        </w:numPr>
      </w:pPr>
      <w:r>
        <w:t>Charlotte Möller PP bifogas vid utskick av minnesanteckningar.</w:t>
      </w:r>
    </w:p>
    <w:p w14:paraId="4EA58693" w14:textId="01F18620" w:rsidR="00D9112D" w:rsidRDefault="00D9112D" w:rsidP="00D9112D">
      <w:pPr>
        <w:pStyle w:val="Liststycke"/>
        <w:numPr>
          <w:ilvl w:val="0"/>
          <w:numId w:val="32"/>
        </w:numPr>
      </w:pPr>
      <w:r>
        <w:t>Guldstänk i vardagen</w:t>
      </w:r>
    </w:p>
    <w:p w14:paraId="5A268C7F" w14:textId="6965C8AE" w:rsidR="00D9112D" w:rsidRDefault="00D9112D" w:rsidP="00D9112D">
      <w:pPr>
        <w:pStyle w:val="Liststycke"/>
        <w:numPr>
          <w:ilvl w:val="0"/>
          <w:numId w:val="32"/>
        </w:numPr>
      </w:pPr>
      <w:r>
        <w:t>Livskraft</w:t>
      </w:r>
    </w:p>
    <w:p w14:paraId="58CF3F18" w14:textId="77777777" w:rsidR="007312FA" w:rsidRDefault="007312FA" w:rsidP="007312FA">
      <w:pPr>
        <w:pStyle w:val="Liststycke"/>
        <w:numPr>
          <w:ilvl w:val="0"/>
          <w:numId w:val="32"/>
        </w:numPr>
      </w:pPr>
      <w:r w:rsidRPr="003E3177">
        <w:t>Karin berättar om sitt doktorandprojekt och dietistens roll i cancervården</w:t>
      </w:r>
      <w:r>
        <w:t>.</w:t>
      </w:r>
      <w:r w:rsidRPr="003E3177">
        <w:t xml:space="preserve"> </w:t>
      </w:r>
      <w:r>
        <w:t>PP bifogas vid utskick av minnesanteckningar.</w:t>
      </w:r>
    </w:p>
    <w:p w14:paraId="75C244C1" w14:textId="3A0DD8A8" w:rsidR="0055277D" w:rsidRDefault="0055277D" w:rsidP="0055277D">
      <w:pPr>
        <w:pStyle w:val="Liststycke"/>
        <w:numPr>
          <w:ilvl w:val="0"/>
          <w:numId w:val="32"/>
        </w:numPr>
      </w:pPr>
      <w:r>
        <w:lastRenderedPageBreak/>
        <w:t xml:space="preserve">Prevention: utbildning precis gjort förra året. Ärftlighet finns inom 5 cancerdiagnoser. Hur arbetar man inom de olika cancerformerna? </w:t>
      </w:r>
      <w:proofErr w:type="spellStart"/>
      <w:r>
        <w:t>BIalag</w:t>
      </w:r>
      <w:proofErr w:type="spellEnd"/>
      <w:r>
        <w:t xml:space="preserve"> medföljer utskick av minnesanteckningar. Ska skickas av Ulla</w:t>
      </w:r>
    </w:p>
    <w:p w14:paraId="02F11514" w14:textId="77777777" w:rsidR="0055277D" w:rsidRPr="00715F0B" w:rsidRDefault="0055277D" w:rsidP="007312FA">
      <w:pPr>
        <w:pStyle w:val="Liststycke"/>
        <w:numPr>
          <w:ilvl w:val="0"/>
          <w:numId w:val="32"/>
        </w:numPr>
      </w:pPr>
    </w:p>
    <w:p w14:paraId="61E7F2A4" w14:textId="77777777" w:rsidR="00D9112D" w:rsidRDefault="00D9112D" w:rsidP="007312FA">
      <w:pPr>
        <w:pStyle w:val="Liststycke"/>
        <w:numPr>
          <w:ilvl w:val="0"/>
          <w:numId w:val="0"/>
        </w:numPr>
        <w:ind w:left="720"/>
      </w:pPr>
    </w:p>
    <w:p w14:paraId="4F4808E6" w14:textId="77777777" w:rsidR="000E6F53" w:rsidRPr="000E6F53" w:rsidRDefault="000E6F53" w:rsidP="000E6F53"/>
    <w:p w14:paraId="3B6603E5" w14:textId="73D7888B" w:rsidR="00A92B9B" w:rsidRDefault="005D6AE2" w:rsidP="00044B62">
      <w:pPr>
        <w:pStyle w:val="Rubrik2"/>
      </w:pPr>
      <w:r>
        <w:t>Kommande</w:t>
      </w:r>
      <w:r w:rsidR="001643D6">
        <w:t xml:space="preserve"> möte</w:t>
      </w:r>
      <w:r>
        <w:t>n</w:t>
      </w:r>
    </w:p>
    <w:p w14:paraId="054FCF69" w14:textId="77777777" w:rsidR="00B827EC" w:rsidRPr="00B827EC" w:rsidRDefault="00B827EC" w:rsidP="0028117A">
      <w:pPr>
        <w:rPr>
          <w:u w:val="single"/>
        </w:rPr>
      </w:pPr>
      <w:r w:rsidRPr="00B827EC">
        <w:rPr>
          <w:u w:val="single"/>
        </w:rPr>
        <w:t xml:space="preserve">2024 </w:t>
      </w:r>
    </w:p>
    <w:p w14:paraId="52A5162B" w14:textId="318CE592" w:rsidR="008F78DC" w:rsidRDefault="005D4ADB" w:rsidP="0028117A">
      <w:r>
        <w:t>5</w:t>
      </w:r>
      <w:r w:rsidR="007735F9">
        <w:t xml:space="preserve"> september</w:t>
      </w:r>
      <w:r>
        <w:t xml:space="preserve"> fysiskt i </w:t>
      </w:r>
      <w:r w:rsidR="007735F9">
        <w:t>Uppsala</w:t>
      </w:r>
      <w:r w:rsidR="00FF26C7">
        <w:t>, heldagsmöte</w:t>
      </w:r>
    </w:p>
    <w:p w14:paraId="6F5A294E" w14:textId="4B0248C4" w:rsidR="00B827EC" w:rsidRDefault="00B827EC" w:rsidP="0028117A">
      <w:pPr>
        <w:rPr>
          <w:u w:val="single"/>
        </w:rPr>
      </w:pPr>
      <w:r w:rsidRPr="00B827EC">
        <w:rPr>
          <w:u w:val="single"/>
        </w:rPr>
        <w:t>202</w:t>
      </w:r>
      <w:r>
        <w:rPr>
          <w:u w:val="single"/>
        </w:rPr>
        <w:t>5</w:t>
      </w:r>
    </w:p>
    <w:p w14:paraId="6510A113" w14:textId="6C9BB24A" w:rsidR="004F24DC" w:rsidRDefault="004F24DC" w:rsidP="0028117A">
      <w:r w:rsidRPr="004F24DC">
        <w:t>4 februari, digitalt</w:t>
      </w:r>
      <w:r w:rsidR="008449AF">
        <w:t xml:space="preserve"> 13.00-16.00</w:t>
      </w:r>
    </w:p>
    <w:p w14:paraId="2633BAC5" w14:textId="0469F176" w:rsidR="004F24DC" w:rsidRDefault="004F24DC" w:rsidP="0028117A">
      <w:r>
        <w:t xml:space="preserve">22 maj, fysiskt möte, plats ej klart </w:t>
      </w:r>
    </w:p>
    <w:p w14:paraId="71B50CA3" w14:textId="197BA556" w:rsidR="008449AF" w:rsidRDefault="008449AF" w:rsidP="0028117A">
      <w:r>
        <w:t>4 september, fysiskt möte, plats ej klart</w:t>
      </w:r>
    </w:p>
    <w:p w14:paraId="39A9075D" w14:textId="6040705F" w:rsidR="008449AF" w:rsidRDefault="008449AF" w:rsidP="0028117A">
      <w:r>
        <w:t xml:space="preserve">3 december, </w:t>
      </w:r>
      <w:r w:rsidRPr="004F24DC">
        <w:t>digitalt</w:t>
      </w:r>
      <w:r>
        <w:t xml:space="preserve"> 13.00-16.00</w:t>
      </w:r>
    </w:p>
    <w:p w14:paraId="1F7719BA" w14:textId="77777777" w:rsidR="004F24DC" w:rsidRDefault="004F24DC" w:rsidP="0028117A"/>
    <w:p w14:paraId="4AA0A2FC" w14:textId="2BB88932" w:rsidR="004F24DC" w:rsidRPr="004F24DC" w:rsidRDefault="009920C4" w:rsidP="004F24DC">
      <w:pPr>
        <w:pStyle w:val="RutaLista"/>
        <w:numPr>
          <w:ilvl w:val="0"/>
          <w:numId w:val="0"/>
        </w:numPr>
        <w:ind w:left="567" w:hanging="283"/>
      </w:pPr>
      <w:proofErr w:type="spellStart"/>
      <w:proofErr w:type="gramStart"/>
      <w:r>
        <w:t>PNRs</w:t>
      </w:r>
      <w:proofErr w:type="spellEnd"/>
      <w:proofErr w:type="gramEnd"/>
      <w:r w:rsidR="00294DD4">
        <w:t xml:space="preserve"> </w:t>
      </w:r>
      <w:proofErr w:type="spellStart"/>
      <w:r>
        <w:t>årshjul</w:t>
      </w:r>
      <w:proofErr w:type="spellEnd"/>
      <w:r>
        <w:t xml:space="preserve"> för möten*</w:t>
      </w:r>
    </w:p>
    <w:p w14:paraId="7406E44C" w14:textId="77777777" w:rsidR="004F24DC" w:rsidRDefault="004F24DC" w:rsidP="004F24DC">
      <w:pPr>
        <w:pStyle w:val="RutaLista"/>
      </w:pPr>
      <w:r>
        <w:t>digitalt möte första tisdagen i</w:t>
      </w:r>
      <w:r w:rsidRPr="00482E25">
        <w:t xml:space="preserve"> februari</w:t>
      </w:r>
      <w:r>
        <w:t xml:space="preserve"> (3h)</w:t>
      </w:r>
    </w:p>
    <w:p w14:paraId="47712E85" w14:textId="77777777" w:rsidR="004F24DC" w:rsidRDefault="004F24DC" w:rsidP="004F24DC">
      <w:pPr>
        <w:pStyle w:val="RutaLista"/>
      </w:pPr>
      <w:r w:rsidRPr="00482E25">
        <w:t xml:space="preserve"> </w:t>
      </w:r>
      <w:r>
        <w:t>f</w:t>
      </w:r>
      <w:r w:rsidRPr="00482E25">
        <w:t>ysisk</w:t>
      </w:r>
      <w:r>
        <w:t xml:space="preserve">t möte </w:t>
      </w:r>
      <w:r w:rsidRPr="00482E25">
        <w:t xml:space="preserve">sista torsdagen i maj </w:t>
      </w:r>
      <w:r>
        <w:t>(</w:t>
      </w:r>
      <w:r w:rsidRPr="00482E25">
        <w:t>heldagsmöte</w:t>
      </w:r>
      <w:r>
        <w:t>)</w:t>
      </w:r>
    </w:p>
    <w:p w14:paraId="5C128858" w14:textId="77777777" w:rsidR="004F24DC" w:rsidRDefault="004F24DC" w:rsidP="004F24DC">
      <w:pPr>
        <w:pStyle w:val="RutaLista"/>
      </w:pPr>
      <w:r>
        <w:t>f</w:t>
      </w:r>
      <w:r w:rsidRPr="00482E25">
        <w:t>ysisk</w:t>
      </w:r>
      <w:r>
        <w:t>t möte</w:t>
      </w:r>
      <w:r w:rsidRPr="00482E25">
        <w:t xml:space="preserve"> första torsdagen i september</w:t>
      </w:r>
      <w:r>
        <w:t xml:space="preserve"> (heldagsmöten)</w:t>
      </w:r>
    </w:p>
    <w:p w14:paraId="6694C2ED" w14:textId="0E857D9B" w:rsidR="004F24DC" w:rsidRDefault="004F24DC" w:rsidP="004F24DC">
      <w:pPr>
        <w:pStyle w:val="RutaLista"/>
      </w:pPr>
      <w:r w:rsidRPr="00482E25">
        <w:t>digital</w:t>
      </w:r>
      <w:r>
        <w:t>t</w:t>
      </w:r>
      <w:r w:rsidRPr="00482E25">
        <w:t xml:space="preserve"> möten första tisdagen i december</w:t>
      </w:r>
      <w:r>
        <w:t xml:space="preserve"> (3h)</w:t>
      </w:r>
    </w:p>
    <w:p w14:paraId="68629C91" w14:textId="77777777" w:rsidR="009920C4" w:rsidRDefault="009920C4" w:rsidP="009920C4">
      <w:pPr>
        <w:pStyle w:val="RutaLista"/>
        <w:numPr>
          <w:ilvl w:val="0"/>
          <w:numId w:val="0"/>
        </w:numPr>
        <w:ind w:left="567" w:hanging="283"/>
      </w:pPr>
    </w:p>
    <w:p w14:paraId="40BC488E" w14:textId="239C3D90" w:rsidR="009920C4" w:rsidRPr="009920C4" w:rsidRDefault="009920C4" w:rsidP="009920C4">
      <w:pPr>
        <w:pStyle w:val="RutaLista"/>
        <w:numPr>
          <w:ilvl w:val="0"/>
          <w:numId w:val="0"/>
        </w:numPr>
        <w:ind w:left="567" w:hanging="283"/>
        <w:rPr>
          <w:sz w:val="20"/>
          <w:szCs w:val="20"/>
        </w:rPr>
      </w:pPr>
      <w:r w:rsidRPr="009920C4">
        <w:rPr>
          <w:sz w:val="20"/>
          <w:szCs w:val="20"/>
        </w:rPr>
        <w:t>*Med undantag för storhelger</w:t>
      </w:r>
    </w:p>
    <w:sectPr w:rsidR="009920C4" w:rsidRPr="009920C4" w:rsidSect="00CE2A8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2599" w:right="1559" w:bottom="1701" w:left="1418" w:header="567" w:footer="567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lin Hedlundh" w:date="2024-09-05T21:19:00Z" w:initials="MH">
    <w:p w14:paraId="4FFD175F" w14:textId="77777777" w:rsidR="007312FA" w:rsidRDefault="007312FA" w:rsidP="007312FA">
      <w:pPr>
        <w:pStyle w:val="Kommentarer"/>
      </w:pPr>
      <w:r>
        <w:rPr>
          <w:rStyle w:val="Kommentarsreferens"/>
        </w:rPr>
        <w:annotationRef/>
      </w:r>
      <w:r>
        <w:t xml:space="preserve">Enbart för Malins kom-ihåg. Tas bort innan utskick.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FFD175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49EDA" w16cex:dateUtc="2024-09-05T19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FD175F" w16cid:durableId="2A849E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F0DDA" w14:textId="77777777" w:rsidR="00C500D4" w:rsidRDefault="00C500D4" w:rsidP="0028117A">
      <w:r>
        <w:separator/>
      </w:r>
    </w:p>
    <w:p w14:paraId="45333BDD" w14:textId="77777777" w:rsidR="00C500D4" w:rsidRDefault="00C500D4" w:rsidP="0028117A"/>
    <w:p w14:paraId="598C54B1" w14:textId="77777777" w:rsidR="00C500D4" w:rsidRDefault="00C500D4" w:rsidP="0028117A"/>
    <w:p w14:paraId="7799E81C" w14:textId="77777777" w:rsidR="00C500D4" w:rsidRDefault="00C500D4" w:rsidP="0028117A"/>
    <w:p w14:paraId="666A63E5" w14:textId="77777777" w:rsidR="00C500D4" w:rsidRDefault="00C500D4" w:rsidP="0028117A"/>
    <w:p w14:paraId="1A872D6C" w14:textId="77777777" w:rsidR="00C500D4" w:rsidRDefault="00C500D4" w:rsidP="0028117A"/>
    <w:p w14:paraId="4EE64AEC" w14:textId="77777777" w:rsidR="00C500D4" w:rsidRDefault="00C500D4" w:rsidP="0028117A"/>
    <w:p w14:paraId="73D50C88" w14:textId="77777777" w:rsidR="00C500D4" w:rsidRDefault="00C500D4" w:rsidP="0028117A"/>
  </w:endnote>
  <w:endnote w:type="continuationSeparator" w:id="0">
    <w:p w14:paraId="1BD82F52" w14:textId="77777777" w:rsidR="00C500D4" w:rsidRDefault="00C500D4" w:rsidP="0028117A">
      <w:r>
        <w:continuationSeparator/>
      </w:r>
    </w:p>
    <w:p w14:paraId="4F9C1030" w14:textId="77777777" w:rsidR="00C500D4" w:rsidRDefault="00C500D4" w:rsidP="0028117A"/>
    <w:p w14:paraId="3125F281" w14:textId="77777777" w:rsidR="00C500D4" w:rsidRDefault="00C500D4" w:rsidP="0028117A"/>
    <w:p w14:paraId="17D51C60" w14:textId="77777777" w:rsidR="00C500D4" w:rsidRDefault="00C500D4" w:rsidP="0028117A"/>
    <w:p w14:paraId="65AE5CB9" w14:textId="77777777" w:rsidR="00C500D4" w:rsidRDefault="00C500D4" w:rsidP="0028117A"/>
    <w:p w14:paraId="6D281AD8" w14:textId="77777777" w:rsidR="00C500D4" w:rsidRDefault="00C500D4" w:rsidP="0028117A"/>
    <w:p w14:paraId="369AB10D" w14:textId="77777777" w:rsidR="00C500D4" w:rsidRDefault="00C500D4" w:rsidP="0028117A"/>
    <w:p w14:paraId="67871ECE" w14:textId="77777777" w:rsidR="00C500D4" w:rsidRDefault="00C500D4" w:rsidP="00281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F659" w14:textId="77777777" w:rsidR="00FD6A21" w:rsidRDefault="00FD6A21" w:rsidP="003C2366">
    <w:pPr>
      <w:pStyle w:val="Sidfot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D2087A7" w14:textId="77777777" w:rsidR="00FD6A21" w:rsidRDefault="00FD6A21" w:rsidP="003C2366">
    <w:pPr>
      <w:pStyle w:val="Sidfot"/>
    </w:pPr>
  </w:p>
  <w:p w14:paraId="4400EAE8" w14:textId="77777777" w:rsidR="004B238B" w:rsidRDefault="004B238B" w:rsidP="0028117A"/>
  <w:p w14:paraId="7240ACEE" w14:textId="77777777" w:rsidR="004B238B" w:rsidRDefault="004B238B" w:rsidP="0028117A"/>
  <w:p w14:paraId="363720D2" w14:textId="77777777" w:rsidR="004B238B" w:rsidRDefault="004B238B" w:rsidP="0028117A"/>
  <w:p w14:paraId="7BF2E397" w14:textId="77777777" w:rsidR="004B238B" w:rsidRDefault="004B238B" w:rsidP="0028117A"/>
  <w:p w14:paraId="301206C0" w14:textId="77777777" w:rsidR="004B238B" w:rsidRDefault="004B238B" w:rsidP="0028117A"/>
  <w:p w14:paraId="3E99C6FF" w14:textId="77777777" w:rsidR="004B238B" w:rsidRDefault="004B238B" w:rsidP="0028117A"/>
  <w:p w14:paraId="2C73F6E9" w14:textId="77777777" w:rsidR="004B238B" w:rsidRDefault="004B238B" w:rsidP="002811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A5B5" w14:textId="1B8FB6A6" w:rsidR="00CE3391" w:rsidRPr="00FD6A21" w:rsidRDefault="00CE3391" w:rsidP="00CE3391">
    <w:pPr>
      <w:pStyle w:val="Sidfot"/>
    </w:pPr>
    <w:r w:rsidRPr="000F658C">
      <w:rPr>
        <w:b/>
        <w:noProof/>
        <w:color w:val="00B3F6" w:themeColor="accent1"/>
        <w:lang w:eastAsia="sv-SE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2017983" wp14:editId="0D9F3BAF">
              <wp:simplePos x="0" y="0"/>
              <wp:positionH relativeFrom="column">
                <wp:align>center</wp:align>
              </wp:positionH>
              <wp:positionV relativeFrom="paragraph">
                <wp:posOffset>-59690</wp:posOffset>
              </wp:positionV>
              <wp:extent cx="6172200" cy="603885"/>
              <wp:effectExtent l="0" t="0" r="0" b="5715"/>
              <wp:wrapNone/>
              <wp:docPr id="2" name="Rektange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6038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0A808" id="Rektangel 2" o:spid="_x0000_s1026" style="position:absolute;margin-left:0;margin-top:-4.7pt;width:486pt;height:47.55pt;z-index:-2516428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" fillcolor="#eceae9 [664]" stroked="f"/>
          </w:pict>
        </mc:Fallback>
      </mc:AlternateContent>
    </w:r>
    <w:r>
      <w:rPr>
        <w:b/>
        <w:color w:val="00B3F6" w:themeColor="accent1"/>
      </w:rPr>
      <w:t>Regional</w:t>
    </w:r>
    <w:r w:rsidR="00121FED">
      <w:rPr>
        <w:b/>
        <w:color w:val="00B3F6" w:themeColor="accent1"/>
      </w:rPr>
      <w:t>t</w:t>
    </w:r>
    <w:r w:rsidRPr="000F658C">
      <w:rPr>
        <w:b/>
        <w:color w:val="00B3F6" w:themeColor="accent1"/>
      </w:rPr>
      <w:t xml:space="preserve"> cancercentrum </w:t>
    </w:r>
    <w:r w:rsidR="00510251">
      <w:rPr>
        <w:b/>
        <w:color w:val="00B3F6" w:themeColor="accent1"/>
      </w:rPr>
      <w:t>Mellansverige</w:t>
    </w:r>
    <w:r w:rsidRPr="000F658C">
      <w:rPr>
        <w:b/>
        <w:color w:val="00B3F6" w:themeColor="accent1"/>
      </w:rPr>
      <w:t> </w:t>
    </w:r>
    <w:r w:rsidRPr="00FD6A21">
      <w:t xml:space="preserve">  </w:t>
    </w:r>
    <w:r w:rsidRPr="00FD6A21">
      <w:br/>
    </w:r>
    <w:r w:rsidR="000A3092">
      <w:rPr>
        <w:rStyle w:val="SidfotChar"/>
      </w:rPr>
      <w:t>Akademiska sjukhuset</w:t>
    </w:r>
    <w:r w:rsidRPr="00FD6A21">
      <w:rPr>
        <w:rStyle w:val="SidfotChar"/>
      </w:rPr>
      <w:t xml:space="preserve"> | </w:t>
    </w:r>
    <w:r w:rsidR="000A3092">
      <w:rPr>
        <w:rStyle w:val="SidfotChar"/>
      </w:rPr>
      <w:t>751</w:t>
    </w:r>
    <w:r w:rsidRPr="00FD6A21">
      <w:rPr>
        <w:rStyle w:val="SidfotChar"/>
      </w:rPr>
      <w:t xml:space="preserve"> 8</w:t>
    </w:r>
    <w:r w:rsidR="000A3092">
      <w:rPr>
        <w:rStyle w:val="SidfotChar"/>
      </w:rPr>
      <w:t>5</w:t>
    </w:r>
    <w:r w:rsidRPr="00FD6A21">
      <w:rPr>
        <w:rStyle w:val="SidfotChar"/>
      </w:rPr>
      <w:t xml:space="preserve"> </w:t>
    </w:r>
    <w:r w:rsidR="000A3092">
      <w:rPr>
        <w:rStyle w:val="SidfotChar"/>
      </w:rPr>
      <w:t>Uppsala</w:t>
    </w:r>
    <w:r w:rsidRPr="00FD6A21">
      <w:rPr>
        <w:rStyle w:val="SidfotChar"/>
      </w:rPr>
      <w:br/>
      <w:t>Besök: </w:t>
    </w:r>
    <w:r w:rsidR="00E04FFF">
      <w:rPr>
        <w:rStyle w:val="SidfotChar"/>
      </w:rPr>
      <w:t>Dag Hammarskjölds väg 54A</w:t>
    </w:r>
    <w:r w:rsidRPr="00FD6A21">
      <w:rPr>
        <w:rStyle w:val="SidfotChar"/>
      </w:rPr>
      <w:t xml:space="preserve"> | Telefon: 0</w:t>
    </w:r>
    <w:r w:rsidR="00A12508">
      <w:rPr>
        <w:rStyle w:val="SidfotChar"/>
      </w:rPr>
      <w:t>1</w:t>
    </w:r>
    <w:r w:rsidRPr="00FD6A21">
      <w:rPr>
        <w:rStyle w:val="SidfotChar"/>
      </w:rPr>
      <w:t>8-</w:t>
    </w:r>
    <w:r w:rsidR="00577413">
      <w:rPr>
        <w:rStyle w:val="SidfotChar"/>
      </w:rPr>
      <w:t>617 71 00</w:t>
    </w:r>
    <w:r w:rsidRPr="00FD6A21">
      <w:rPr>
        <w:rStyle w:val="SidfotChar"/>
      </w:rPr>
      <w:t xml:space="preserve"> </w:t>
    </w:r>
    <w:r w:rsidRPr="00FD6A21">
      <w:rPr>
        <w:rStyle w:val="SidfotChar"/>
        <w:rFonts w:ascii="PMingLiU" w:eastAsia="PMingLiU" w:hAnsi="PMingLiU" w:cs="PMingLiU"/>
      </w:rPr>
      <w:br/>
    </w:r>
    <w:r w:rsidRPr="00FD6A21">
      <w:rPr>
        <w:rStyle w:val="SidfotChar"/>
      </w:rPr>
      <w:t>E-post: info@</w:t>
    </w:r>
    <w:r w:rsidR="00E80D18">
      <w:rPr>
        <w:rStyle w:val="SidfotChar"/>
      </w:rPr>
      <w:t>rcc</w:t>
    </w:r>
    <w:r w:rsidR="00510251">
      <w:rPr>
        <w:rStyle w:val="SidfotChar"/>
      </w:rPr>
      <w:t>mellan</w:t>
    </w:r>
    <w:r w:rsidRPr="00FD6A21">
      <w:rPr>
        <w:rStyle w:val="SidfotChar"/>
      </w:rPr>
      <w:t>.se | www.</w:t>
    </w:r>
    <w:r w:rsidR="00510251">
      <w:rPr>
        <w:rStyle w:val="SidfotChar"/>
      </w:rPr>
      <w:t>cancercentrum.se/mellansverige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7727" w14:textId="02D5477A" w:rsidR="00FD6A21" w:rsidRPr="00FD6A21" w:rsidRDefault="00FD6A21" w:rsidP="003C2366">
    <w:pPr>
      <w:pStyle w:val="Sidfot"/>
    </w:pPr>
    <w:r w:rsidRPr="000F658C">
      <w:rPr>
        <w:b/>
        <w:noProof/>
        <w:color w:val="00B3F6" w:themeColor="accent1"/>
        <w:lang w:eastAsia="sv-SE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9F456BB" wp14:editId="3DB023B1">
              <wp:simplePos x="0" y="0"/>
              <wp:positionH relativeFrom="column">
                <wp:align>center</wp:align>
              </wp:positionH>
              <wp:positionV relativeFrom="paragraph">
                <wp:posOffset>-59690</wp:posOffset>
              </wp:positionV>
              <wp:extent cx="6172200" cy="603885"/>
              <wp:effectExtent l="0" t="0" r="0" b="5715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6038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37EC0" id="Rektangel 4" o:spid="_x0000_s1026" style="position:absolute;margin-left:0;margin-top:-4.7pt;width:486pt;height:47.55pt;z-index:-2516449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" fillcolor="#eceae9 [664]" stroked="f"/>
          </w:pict>
        </mc:Fallback>
      </mc:AlternateContent>
    </w:r>
    <w:r w:rsidR="008461ED">
      <w:rPr>
        <w:b/>
        <w:color w:val="00B3F6" w:themeColor="accent1"/>
      </w:rPr>
      <w:t>Regional</w:t>
    </w:r>
    <w:r w:rsidR="00DF645B">
      <w:rPr>
        <w:b/>
        <w:color w:val="00B3F6" w:themeColor="accent1"/>
      </w:rPr>
      <w:t>t</w:t>
    </w:r>
    <w:r w:rsidRPr="000F658C">
      <w:rPr>
        <w:b/>
        <w:color w:val="00B3F6" w:themeColor="accent1"/>
      </w:rPr>
      <w:t xml:space="preserve"> cancercentrum </w:t>
    </w:r>
    <w:r w:rsidR="00DF645B">
      <w:rPr>
        <w:b/>
        <w:color w:val="00B3F6" w:themeColor="accent1"/>
      </w:rPr>
      <w:t>Uppsala Örebro</w:t>
    </w:r>
    <w:r w:rsidRPr="000F658C">
      <w:rPr>
        <w:b/>
        <w:color w:val="00B3F6" w:themeColor="accent1"/>
      </w:rPr>
      <w:t> </w:t>
    </w:r>
    <w:r w:rsidRPr="00FD6A21">
      <w:t xml:space="preserve">  </w:t>
    </w:r>
    <w:r w:rsidRPr="00FD6A21">
      <w:br/>
    </w:r>
    <w:r w:rsidR="00DF645B">
      <w:rPr>
        <w:rStyle w:val="SidfotChar"/>
      </w:rPr>
      <w:t>Akademiska sjukhuset</w:t>
    </w:r>
    <w:r w:rsidRPr="00FD6A21">
      <w:rPr>
        <w:rStyle w:val="SidfotChar"/>
      </w:rPr>
      <w:t xml:space="preserve"> | </w:t>
    </w:r>
    <w:r w:rsidR="00DF645B">
      <w:rPr>
        <w:rStyle w:val="SidfotChar"/>
      </w:rPr>
      <w:t>751</w:t>
    </w:r>
    <w:r w:rsidRPr="00FD6A21">
      <w:rPr>
        <w:rStyle w:val="SidfotChar"/>
      </w:rPr>
      <w:t xml:space="preserve"> </w:t>
    </w:r>
    <w:r w:rsidR="00DF645B">
      <w:rPr>
        <w:rStyle w:val="SidfotChar"/>
      </w:rPr>
      <w:t>85</w:t>
    </w:r>
    <w:r w:rsidRPr="00FD6A21">
      <w:rPr>
        <w:rStyle w:val="SidfotChar"/>
      </w:rPr>
      <w:t xml:space="preserve"> </w:t>
    </w:r>
    <w:r w:rsidR="00DF645B">
      <w:rPr>
        <w:rStyle w:val="SidfotChar"/>
      </w:rPr>
      <w:t>Uppsala</w:t>
    </w:r>
    <w:r w:rsidRPr="00FD6A21">
      <w:rPr>
        <w:rStyle w:val="SidfotChar"/>
      </w:rPr>
      <w:br/>
      <w:t>Besök: </w:t>
    </w:r>
    <w:r w:rsidR="00DF645B">
      <w:rPr>
        <w:rStyle w:val="SidfotChar"/>
      </w:rPr>
      <w:t>Dag Hammarskjölds väg 54A</w:t>
    </w:r>
    <w:r w:rsidRPr="00FD6A21">
      <w:rPr>
        <w:rStyle w:val="SidfotChar"/>
      </w:rPr>
      <w:t xml:space="preserve"> | Telefon: 0</w:t>
    </w:r>
    <w:r w:rsidR="00DF645B">
      <w:rPr>
        <w:rStyle w:val="SidfotChar"/>
      </w:rPr>
      <w:t>1</w:t>
    </w:r>
    <w:r w:rsidRPr="00FD6A21">
      <w:rPr>
        <w:rStyle w:val="SidfotChar"/>
      </w:rPr>
      <w:t>8-</w:t>
    </w:r>
    <w:r w:rsidR="00DF645B">
      <w:rPr>
        <w:rStyle w:val="SidfotChar"/>
      </w:rPr>
      <w:t>15 19 10</w:t>
    </w:r>
    <w:r w:rsidRPr="00FD6A21">
      <w:rPr>
        <w:rStyle w:val="SidfotChar"/>
      </w:rPr>
      <w:t xml:space="preserve"> </w:t>
    </w:r>
    <w:r w:rsidRPr="00FD6A21">
      <w:rPr>
        <w:rStyle w:val="SidfotChar"/>
        <w:rFonts w:ascii="PMingLiU" w:eastAsia="PMingLiU" w:hAnsi="PMingLiU" w:cs="PMingLiU"/>
      </w:rPr>
      <w:br/>
    </w:r>
    <w:r w:rsidRPr="00FD6A21">
      <w:rPr>
        <w:rStyle w:val="SidfotChar"/>
      </w:rPr>
      <w:t>E-post: info@</w:t>
    </w:r>
    <w:r w:rsidR="00DF645B">
      <w:rPr>
        <w:rStyle w:val="SidfotChar"/>
      </w:rPr>
      <w:t>rccuppsalaorebro</w:t>
    </w:r>
    <w:r w:rsidRPr="00FD6A21">
      <w:rPr>
        <w:rStyle w:val="SidfotChar"/>
      </w:rPr>
      <w:t>.se | www.</w:t>
    </w:r>
    <w:r w:rsidR="00DF645B">
      <w:rPr>
        <w:rStyle w:val="SidfotChar"/>
      </w:rPr>
      <w:t>rccuppsalaorebro</w:t>
    </w:r>
    <w:r w:rsidRPr="00FD6A21">
      <w:rPr>
        <w:rStyle w:val="SidfotChar"/>
      </w:rPr>
      <w:t>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1F5CB" w14:textId="77777777" w:rsidR="00C500D4" w:rsidRDefault="00C500D4" w:rsidP="0028117A">
      <w:r>
        <w:separator/>
      </w:r>
    </w:p>
    <w:p w14:paraId="0BBF5474" w14:textId="77777777" w:rsidR="00C500D4" w:rsidRDefault="00C500D4" w:rsidP="0028117A"/>
    <w:p w14:paraId="46178DB4" w14:textId="77777777" w:rsidR="00C500D4" w:rsidRDefault="00C500D4" w:rsidP="0028117A"/>
    <w:p w14:paraId="10A408A3" w14:textId="77777777" w:rsidR="00C500D4" w:rsidRDefault="00C500D4" w:rsidP="0028117A"/>
    <w:p w14:paraId="7FEC0B4F" w14:textId="77777777" w:rsidR="00C500D4" w:rsidRDefault="00C500D4" w:rsidP="0028117A"/>
    <w:p w14:paraId="1D7ADB73" w14:textId="77777777" w:rsidR="00C500D4" w:rsidRDefault="00C500D4" w:rsidP="0028117A"/>
    <w:p w14:paraId="0D418719" w14:textId="77777777" w:rsidR="00C500D4" w:rsidRDefault="00C500D4" w:rsidP="0028117A"/>
    <w:p w14:paraId="25E88607" w14:textId="77777777" w:rsidR="00C500D4" w:rsidRDefault="00C500D4" w:rsidP="0028117A"/>
  </w:footnote>
  <w:footnote w:type="continuationSeparator" w:id="0">
    <w:p w14:paraId="63D772CB" w14:textId="77777777" w:rsidR="00C500D4" w:rsidRDefault="00C500D4" w:rsidP="0028117A">
      <w:r>
        <w:continuationSeparator/>
      </w:r>
    </w:p>
    <w:p w14:paraId="5B5BCE4E" w14:textId="77777777" w:rsidR="00C500D4" w:rsidRDefault="00C500D4" w:rsidP="0028117A"/>
    <w:p w14:paraId="6C066A23" w14:textId="77777777" w:rsidR="00C500D4" w:rsidRDefault="00C500D4" w:rsidP="0028117A"/>
    <w:p w14:paraId="4D22BED2" w14:textId="77777777" w:rsidR="00C500D4" w:rsidRDefault="00C500D4" w:rsidP="0028117A"/>
    <w:p w14:paraId="48FF4CBD" w14:textId="77777777" w:rsidR="00C500D4" w:rsidRDefault="00C500D4" w:rsidP="0028117A"/>
    <w:p w14:paraId="052FCF52" w14:textId="77777777" w:rsidR="00C500D4" w:rsidRDefault="00C500D4" w:rsidP="0028117A"/>
    <w:p w14:paraId="16313C68" w14:textId="77777777" w:rsidR="00C500D4" w:rsidRDefault="00C500D4" w:rsidP="0028117A"/>
    <w:p w14:paraId="79E71D6C" w14:textId="77777777" w:rsidR="00C500D4" w:rsidRDefault="00C500D4" w:rsidP="002811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5D5D" w14:textId="77777777" w:rsidR="00FD6A21" w:rsidRDefault="00FD6A21" w:rsidP="009E10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1AF7CAC" w14:textId="77777777" w:rsidR="00FD6A21" w:rsidRDefault="00FD6A21" w:rsidP="009B7E2D">
    <w:pPr>
      <w:pStyle w:val="Sidhuvud"/>
      <w:ind w:right="360"/>
    </w:pPr>
  </w:p>
  <w:p w14:paraId="044E9BB1" w14:textId="77777777" w:rsidR="004B238B" w:rsidRDefault="004B238B" w:rsidP="0028117A"/>
  <w:p w14:paraId="56B79A89" w14:textId="77777777" w:rsidR="004B238B" w:rsidRDefault="004B238B" w:rsidP="0028117A"/>
  <w:p w14:paraId="5CB04D50" w14:textId="77777777" w:rsidR="004B238B" w:rsidRDefault="004B238B" w:rsidP="0028117A"/>
  <w:p w14:paraId="7292E434" w14:textId="77777777" w:rsidR="004B238B" w:rsidRDefault="004B238B" w:rsidP="0028117A"/>
  <w:p w14:paraId="08499F8C" w14:textId="77777777" w:rsidR="004B238B" w:rsidRDefault="004B238B" w:rsidP="0028117A"/>
  <w:p w14:paraId="0B7A6CB1" w14:textId="77777777" w:rsidR="004B238B" w:rsidRDefault="004B238B" w:rsidP="0028117A"/>
  <w:p w14:paraId="72A889EE" w14:textId="77777777" w:rsidR="004B238B" w:rsidRDefault="004B238B" w:rsidP="002811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28E3" w14:textId="0AF6F17D" w:rsidR="003C6F20" w:rsidRDefault="003C6F20" w:rsidP="003C6F20">
    <w:pPr>
      <w:pStyle w:val="Sidhuvud"/>
      <w:tabs>
        <w:tab w:val="clear" w:pos="8505"/>
      </w:tabs>
      <w:ind w:right="-1"/>
    </w:pPr>
    <w:r w:rsidRPr="000F658C">
      <w:rPr>
        <w:rStyle w:val="SidhuvudPMChar"/>
      </w:rPr>
      <w:drawing>
        <wp:anchor distT="0" distB="0" distL="114300" distR="114300" simplePos="0" relativeHeight="251675648" behindDoc="1" locked="0" layoutInCell="1" allowOverlap="1" wp14:anchorId="68617E3F" wp14:editId="012C3146">
          <wp:simplePos x="0" y="0"/>
          <wp:positionH relativeFrom="column">
            <wp:posOffset>-335886</wp:posOffset>
          </wp:positionH>
          <wp:positionV relativeFrom="paragraph">
            <wp:posOffset>13666</wp:posOffset>
          </wp:positionV>
          <wp:extent cx="1825703" cy="531547"/>
          <wp:effectExtent l="0" t="0" r="3175" b="190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C_office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5703" cy="531547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idhuvudPMChar"/>
      </w:rPr>
      <w:t>Mötesanteckning</w:t>
    </w:r>
    <w:r w:rsidR="003B38D5">
      <w:rPr>
        <w:rStyle w:val="SidhuvudPMChar"/>
      </w:rPr>
      <w:t>ar</w:t>
    </w:r>
    <w:r>
      <w:rPr>
        <w:rFonts w:ascii="Calibri Light" w:hAnsi="Calibri Light"/>
      </w:rPr>
      <w:tab/>
    </w:r>
    <w:r>
      <w:fldChar w:fldCharType="begin"/>
    </w:r>
    <w:r>
      <w:instrText xml:space="preserve"> TIME \@ "yyyy-MM-dd" </w:instrText>
    </w:r>
    <w:r>
      <w:fldChar w:fldCharType="separate"/>
    </w:r>
    <w:r w:rsidR="00AA6585">
      <w:rPr>
        <w:noProof/>
      </w:rPr>
      <w:t>2024-09-10</w:t>
    </w:r>
    <w:r>
      <w:fldChar w:fldCharType="end"/>
    </w:r>
  </w:p>
  <w:p w14:paraId="154738FA" w14:textId="77777777" w:rsidR="003C6F20" w:rsidRPr="006F2473" w:rsidRDefault="003C6F20" w:rsidP="003C6F20">
    <w:pPr>
      <w:pStyle w:val="Sidhuvud"/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  <w:r>
      <w:t>(</w:t>
    </w:r>
    <w:fldSimple w:instr=" NUMPAGES  \* MERGEFORMAT ">
      <w:r>
        <w:t>1</w:t>
      </w:r>
    </w:fldSimple>
    <w:r>
      <w:t>)</w:t>
    </w:r>
  </w:p>
  <w:p w14:paraId="64D1C045" w14:textId="77777777" w:rsidR="00B13C05" w:rsidRDefault="00B13C05" w:rsidP="0028117A"/>
  <w:p w14:paraId="5DC9F998" w14:textId="77777777" w:rsidR="00FD6A21" w:rsidRPr="00B13C05" w:rsidRDefault="00FD6A21" w:rsidP="00B13C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2E07" w14:textId="2DF58BDC" w:rsidR="00FD6A21" w:rsidRDefault="00FD6A21" w:rsidP="00B13C05">
    <w:pPr>
      <w:pStyle w:val="Sidhuvud"/>
      <w:tabs>
        <w:tab w:val="clear" w:pos="8505"/>
      </w:tabs>
      <w:ind w:right="-1"/>
    </w:pPr>
    <w:r w:rsidRPr="000F658C">
      <w:rPr>
        <w:rStyle w:val="SidhuvudPMChar"/>
      </w:rPr>
      <w:drawing>
        <wp:anchor distT="0" distB="0" distL="114300" distR="114300" simplePos="0" relativeHeight="251664383" behindDoc="1" locked="0" layoutInCell="1" allowOverlap="1" wp14:anchorId="39599A96" wp14:editId="666C6023">
          <wp:simplePos x="0" y="0"/>
          <wp:positionH relativeFrom="column">
            <wp:posOffset>-338455</wp:posOffset>
          </wp:positionH>
          <wp:positionV relativeFrom="paragraph">
            <wp:posOffset>12356</wp:posOffset>
          </wp:positionV>
          <wp:extent cx="1825705" cy="531547"/>
          <wp:effectExtent l="0" t="0" r="3175" b="1905"/>
          <wp:wrapNone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C_office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5705" cy="531547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050C">
      <w:rPr>
        <w:rStyle w:val="SidhuvudPMChar"/>
      </w:rPr>
      <w:t>Mötesanteckning</w:t>
    </w:r>
    <w:r>
      <w:rPr>
        <w:rFonts w:ascii="Calibri Light" w:hAnsi="Calibri Light"/>
      </w:rPr>
      <w:tab/>
    </w:r>
    <w:r>
      <w:fldChar w:fldCharType="begin"/>
    </w:r>
    <w:r>
      <w:instrText xml:space="preserve"> TIME \@ "yyyy-MM-dd" </w:instrText>
    </w:r>
    <w:r>
      <w:fldChar w:fldCharType="separate"/>
    </w:r>
    <w:r w:rsidR="00AA6585">
      <w:rPr>
        <w:noProof/>
      </w:rPr>
      <w:t>2024-09-10</w:t>
    </w:r>
    <w:r>
      <w:fldChar w:fldCharType="end"/>
    </w:r>
  </w:p>
  <w:p w14:paraId="2021F261" w14:textId="77777777" w:rsidR="00FD6A21" w:rsidRPr="006F2473" w:rsidRDefault="00FD6A21" w:rsidP="00B13C05">
    <w:pPr>
      <w:pStyle w:val="Sidhuvud"/>
    </w:pPr>
    <w:r>
      <w:tab/>
    </w:r>
    <w:r w:rsidR="00783D17">
      <w:fldChar w:fldCharType="begin"/>
    </w:r>
    <w:r w:rsidR="00783D17">
      <w:instrText xml:space="preserve"> PAGE  \* MERGEFORMAT </w:instrText>
    </w:r>
    <w:r w:rsidR="00783D17">
      <w:fldChar w:fldCharType="separate"/>
    </w:r>
    <w:r w:rsidR="004559C4">
      <w:rPr>
        <w:noProof/>
      </w:rPr>
      <w:t>1</w:t>
    </w:r>
    <w:r w:rsidR="00783D17">
      <w:fldChar w:fldCharType="end"/>
    </w:r>
    <w:r w:rsidR="00783D17">
      <w:t>(</w:t>
    </w:r>
    <w:fldSimple w:instr=" NUMPAGES  \* MERGEFORMAT ">
      <w:r w:rsidR="004559C4">
        <w:rPr>
          <w:noProof/>
        </w:rPr>
        <w:t>1</w:t>
      </w:r>
    </w:fldSimple>
    <w:r w:rsidR="00783D17">
      <w:t>)</w:t>
    </w:r>
  </w:p>
  <w:p w14:paraId="216E592C" w14:textId="77777777" w:rsidR="004B238B" w:rsidRDefault="004B238B" w:rsidP="002811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A9C95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61FCF"/>
    <w:multiLevelType w:val="hybridMultilevel"/>
    <w:tmpl w:val="1554C058"/>
    <w:lvl w:ilvl="0" w:tplc="7CAEA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63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4A1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F69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24D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D0E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0E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84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86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887C77"/>
    <w:multiLevelType w:val="hybridMultilevel"/>
    <w:tmpl w:val="5C8A8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30AF9"/>
    <w:multiLevelType w:val="hybridMultilevel"/>
    <w:tmpl w:val="55EA8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C6013"/>
    <w:multiLevelType w:val="hybridMultilevel"/>
    <w:tmpl w:val="2B387184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582FFF"/>
    <w:multiLevelType w:val="hybridMultilevel"/>
    <w:tmpl w:val="2D321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50767"/>
    <w:multiLevelType w:val="multilevel"/>
    <w:tmpl w:val="C8340272"/>
    <w:styleLink w:val="Punktlistanormal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3A1F2B"/>
    <w:multiLevelType w:val="hybridMultilevel"/>
    <w:tmpl w:val="D87E1A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A50CB"/>
    <w:multiLevelType w:val="hybridMultilevel"/>
    <w:tmpl w:val="F21816BA"/>
    <w:numStyleLink w:val="Punkt"/>
  </w:abstractNum>
  <w:abstractNum w:abstractNumId="9" w15:restartNumberingAfterBreak="0">
    <w:nsid w:val="25AE3A33"/>
    <w:multiLevelType w:val="hybridMultilevel"/>
    <w:tmpl w:val="F3BC23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12C9"/>
    <w:multiLevelType w:val="hybridMultilevel"/>
    <w:tmpl w:val="A09055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97D01"/>
    <w:multiLevelType w:val="multilevel"/>
    <w:tmpl w:val="D63C3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8BE48CA"/>
    <w:multiLevelType w:val="hybridMultilevel"/>
    <w:tmpl w:val="527E1522"/>
    <w:lvl w:ilvl="0" w:tplc="2700A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8B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588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268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0D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4F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61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AE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229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C9169F"/>
    <w:multiLevelType w:val="hybridMultilevel"/>
    <w:tmpl w:val="821256CE"/>
    <w:lvl w:ilvl="0" w:tplc="DC261608">
      <w:start w:val="202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3745C"/>
    <w:multiLevelType w:val="hybridMultilevel"/>
    <w:tmpl w:val="80A26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C3D96"/>
    <w:multiLevelType w:val="hybridMultilevel"/>
    <w:tmpl w:val="C0A065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D7535"/>
    <w:multiLevelType w:val="multilevel"/>
    <w:tmpl w:val="6B80A3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69069B5"/>
    <w:multiLevelType w:val="hybridMultilevel"/>
    <w:tmpl w:val="36B419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C50E1"/>
    <w:multiLevelType w:val="hybridMultilevel"/>
    <w:tmpl w:val="06F08A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83089"/>
    <w:multiLevelType w:val="hybridMultilevel"/>
    <w:tmpl w:val="6C0215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A1A03"/>
    <w:multiLevelType w:val="hybridMultilevel"/>
    <w:tmpl w:val="4858D6EA"/>
    <w:lvl w:ilvl="0" w:tplc="533C7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6C0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E2B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3E9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6B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1C8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C0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929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4A0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7415667"/>
    <w:multiLevelType w:val="hybridMultilevel"/>
    <w:tmpl w:val="F21816BA"/>
    <w:styleLink w:val="Punkt"/>
    <w:lvl w:ilvl="0" w:tplc="322C41FC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A413CE">
      <w:start w:val="1"/>
      <w:numFmt w:val="bullet"/>
      <w:lvlText w:val="◦"/>
      <w:lvlJc w:val="left"/>
      <w:pPr>
        <w:ind w:left="14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124950">
      <w:start w:val="1"/>
      <w:numFmt w:val="bullet"/>
      <w:lvlText w:val="▪"/>
      <w:lvlJc w:val="left"/>
      <w:pPr>
        <w:ind w:left="21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6B09FD4">
      <w:start w:val="1"/>
      <w:numFmt w:val="bullet"/>
      <w:lvlText w:val="▪"/>
      <w:lvlJc w:val="left"/>
      <w:pPr>
        <w:ind w:left="28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35EFF5C">
      <w:start w:val="1"/>
      <w:numFmt w:val="bullet"/>
      <w:lvlText w:val="▪"/>
      <w:lvlJc w:val="left"/>
      <w:pPr>
        <w:ind w:left="360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C5C3A02">
      <w:start w:val="1"/>
      <w:numFmt w:val="bullet"/>
      <w:lvlText w:val="▪"/>
      <w:lvlJc w:val="left"/>
      <w:pPr>
        <w:ind w:left="432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F66EF74">
      <w:start w:val="1"/>
      <w:numFmt w:val="bullet"/>
      <w:lvlText w:val="▪"/>
      <w:lvlJc w:val="left"/>
      <w:pPr>
        <w:ind w:left="50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3C05514">
      <w:start w:val="1"/>
      <w:numFmt w:val="bullet"/>
      <w:lvlText w:val="▪"/>
      <w:lvlJc w:val="left"/>
      <w:pPr>
        <w:ind w:left="57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D42EFDA">
      <w:start w:val="1"/>
      <w:numFmt w:val="bullet"/>
      <w:lvlText w:val="▪"/>
      <w:lvlJc w:val="left"/>
      <w:pPr>
        <w:ind w:left="64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2" w15:restartNumberingAfterBreak="0">
    <w:nsid w:val="47832FF4"/>
    <w:multiLevelType w:val="hybridMultilevel"/>
    <w:tmpl w:val="D24E8E38"/>
    <w:lvl w:ilvl="0" w:tplc="847E7E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094BB2"/>
    <w:multiLevelType w:val="hybridMultilevel"/>
    <w:tmpl w:val="81FC49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54442"/>
    <w:multiLevelType w:val="hybridMultilevel"/>
    <w:tmpl w:val="B05E949E"/>
    <w:lvl w:ilvl="0" w:tplc="D42E9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92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6C7C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B20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06D5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5813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EE9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9C07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7A59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4005D47"/>
    <w:multiLevelType w:val="hybridMultilevel"/>
    <w:tmpl w:val="5DCA87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37324"/>
    <w:multiLevelType w:val="hybridMultilevel"/>
    <w:tmpl w:val="037E3A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A41BB"/>
    <w:multiLevelType w:val="hybridMultilevel"/>
    <w:tmpl w:val="BF8A9F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064DF"/>
    <w:multiLevelType w:val="multilevel"/>
    <w:tmpl w:val="394467F2"/>
    <w:lvl w:ilvl="0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pStyle w:val="Liststycke-niv2"/>
      <w:lvlText w:val="-"/>
      <w:lvlJc w:val="left"/>
      <w:pPr>
        <w:ind w:left="2160" w:hanging="10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E61046"/>
    <w:multiLevelType w:val="hybridMultilevel"/>
    <w:tmpl w:val="F0487AF6"/>
    <w:lvl w:ilvl="0" w:tplc="B568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E0B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4C4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8C2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FA1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88F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92C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589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964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0EC76B6"/>
    <w:multiLevelType w:val="multilevel"/>
    <w:tmpl w:val="2C18D9C0"/>
    <w:lvl w:ilvl="0">
      <w:start w:val="1"/>
      <w:numFmt w:val="bullet"/>
      <w:lvlText w:val=""/>
      <w:lvlJc w:val="left"/>
      <w:pPr>
        <w:ind w:left="131" w:hanging="1213"/>
      </w:pPr>
      <w:rPr>
        <w:rFonts w:ascii="Symbol" w:hAnsi="Symbol" w:hint="default"/>
      </w:rPr>
    </w:lvl>
    <w:lvl w:ilvl="1">
      <w:start w:val="1"/>
      <w:numFmt w:val="bullet"/>
      <w:pStyle w:val="RutaLista2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31" w15:restartNumberingAfterBreak="0">
    <w:nsid w:val="641E2512"/>
    <w:multiLevelType w:val="hybridMultilevel"/>
    <w:tmpl w:val="60CA86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87C62"/>
    <w:multiLevelType w:val="hybridMultilevel"/>
    <w:tmpl w:val="1116C8F4"/>
    <w:lvl w:ilvl="0" w:tplc="E1586F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0CB67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EC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A6FB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8CAF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3EA1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C41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8F8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BCC7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65FCD"/>
    <w:multiLevelType w:val="hybridMultilevel"/>
    <w:tmpl w:val="2BA01DD2"/>
    <w:lvl w:ilvl="0" w:tplc="4C003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8C5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22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2A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923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82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C09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426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26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9B6417B"/>
    <w:multiLevelType w:val="hybridMultilevel"/>
    <w:tmpl w:val="659A3E5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B939BC"/>
    <w:multiLevelType w:val="multilevel"/>
    <w:tmpl w:val="24DA32AA"/>
    <w:lvl w:ilvl="0">
      <w:start w:val="1"/>
      <w:numFmt w:val="bullet"/>
      <w:pStyle w:val="RutaLista"/>
      <w:lvlText w:val=""/>
      <w:lvlJc w:val="left"/>
      <w:pPr>
        <w:ind w:left="131" w:hanging="121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36" w15:restartNumberingAfterBreak="0">
    <w:nsid w:val="718A076A"/>
    <w:multiLevelType w:val="hybridMultilevel"/>
    <w:tmpl w:val="5B02B6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B00E2"/>
    <w:multiLevelType w:val="hybridMultilevel"/>
    <w:tmpl w:val="C8A85DF0"/>
    <w:lvl w:ilvl="0" w:tplc="5F44266E">
      <w:start w:val="1"/>
      <w:numFmt w:val="bullet"/>
      <w:pStyle w:val="Kantlinj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EABD50">
      <w:start w:val="1"/>
      <w:numFmt w:val="bullet"/>
      <w:pStyle w:val="KantlinjeLista2"/>
      <w:lvlText w:val="-"/>
      <w:lvlJc w:val="left"/>
      <w:pPr>
        <w:ind w:left="172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6305915"/>
    <w:multiLevelType w:val="hybridMultilevel"/>
    <w:tmpl w:val="EE806C4C"/>
    <w:lvl w:ilvl="0" w:tplc="B71C5298">
      <w:start w:val="202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B333A"/>
    <w:multiLevelType w:val="hybridMultilevel"/>
    <w:tmpl w:val="D75806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028"/>
    <w:multiLevelType w:val="hybridMultilevel"/>
    <w:tmpl w:val="C60A0E48"/>
    <w:lvl w:ilvl="0" w:tplc="94F2B210">
      <w:start w:val="1"/>
      <w:numFmt w:val="decimal"/>
      <w:pStyle w:val="Liststycke123"/>
      <w:lvlText w:val="%1."/>
      <w:lvlJc w:val="left"/>
      <w:pPr>
        <w:ind w:left="567" w:hanging="357"/>
      </w:pPr>
      <w:rPr>
        <w:rFonts w:hint="default"/>
      </w:rPr>
    </w:lvl>
    <w:lvl w:ilvl="1" w:tplc="3082530E">
      <w:start w:val="1"/>
      <w:numFmt w:val="lowerLetter"/>
      <w:pStyle w:val="Liststyckeabc"/>
      <w:lvlText w:val="%2."/>
      <w:lvlJc w:val="left"/>
      <w:pPr>
        <w:ind w:left="1287" w:hanging="360"/>
      </w:pPr>
    </w:lvl>
    <w:lvl w:ilvl="2" w:tplc="041D001B" w:tentative="1">
      <w:start w:val="1"/>
      <w:numFmt w:val="lowerRoman"/>
      <w:lvlText w:val="%3."/>
      <w:lvlJc w:val="right"/>
      <w:pPr>
        <w:ind w:left="2007" w:hanging="180"/>
      </w:pPr>
    </w:lvl>
    <w:lvl w:ilvl="3" w:tplc="041D000F" w:tentative="1">
      <w:start w:val="1"/>
      <w:numFmt w:val="decimal"/>
      <w:lvlText w:val="%4."/>
      <w:lvlJc w:val="left"/>
      <w:pPr>
        <w:ind w:left="2727" w:hanging="360"/>
      </w:pPr>
    </w:lvl>
    <w:lvl w:ilvl="4" w:tplc="041D0019" w:tentative="1">
      <w:start w:val="1"/>
      <w:numFmt w:val="lowerLetter"/>
      <w:lvlText w:val="%5."/>
      <w:lvlJc w:val="left"/>
      <w:pPr>
        <w:ind w:left="3447" w:hanging="360"/>
      </w:pPr>
    </w:lvl>
    <w:lvl w:ilvl="5" w:tplc="041D001B" w:tentative="1">
      <w:start w:val="1"/>
      <w:numFmt w:val="lowerRoman"/>
      <w:lvlText w:val="%6."/>
      <w:lvlJc w:val="right"/>
      <w:pPr>
        <w:ind w:left="4167" w:hanging="180"/>
      </w:pPr>
    </w:lvl>
    <w:lvl w:ilvl="6" w:tplc="041D000F" w:tentative="1">
      <w:start w:val="1"/>
      <w:numFmt w:val="decimal"/>
      <w:lvlText w:val="%7."/>
      <w:lvlJc w:val="left"/>
      <w:pPr>
        <w:ind w:left="4887" w:hanging="360"/>
      </w:pPr>
    </w:lvl>
    <w:lvl w:ilvl="7" w:tplc="041D0019" w:tentative="1">
      <w:start w:val="1"/>
      <w:numFmt w:val="lowerLetter"/>
      <w:lvlText w:val="%8."/>
      <w:lvlJc w:val="left"/>
      <w:pPr>
        <w:ind w:left="5607" w:hanging="360"/>
      </w:pPr>
    </w:lvl>
    <w:lvl w:ilvl="8" w:tplc="041D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1" w15:restartNumberingAfterBreak="0">
    <w:nsid w:val="7E4026F6"/>
    <w:multiLevelType w:val="hybridMultilevel"/>
    <w:tmpl w:val="E4040476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4695937">
    <w:abstractNumId w:val="18"/>
  </w:num>
  <w:num w:numId="2" w16cid:durableId="114568599">
    <w:abstractNumId w:val="22"/>
  </w:num>
  <w:num w:numId="3" w16cid:durableId="284242335">
    <w:abstractNumId w:val="36"/>
  </w:num>
  <w:num w:numId="4" w16cid:durableId="1011300178">
    <w:abstractNumId w:val="9"/>
  </w:num>
  <w:num w:numId="5" w16cid:durableId="599609408">
    <w:abstractNumId w:val="0"/>
  </w:num>
  <w:num w:numId="6" w16cid:durableId="319581062">
    <w:abstractNumId w:val="6"/>
  </w:num>
  <w:num w:numId="7" w16cid:durableId="1774788367">
    <w:abstractNumId w:val="34"/>
  </w:num>
  <w:num w:numId="8" w16cid:durableId="582302582">
    <w:abstractNumId w:val="37"/>
  </w:num>
  <w:num w:numId="9" w16cid:durableId="540478995">
    <w:abstractNumId w:val="37"/>
  </w:num>
  <w:num w:numId="10" w16cid:durableId="1517647772">
    <w:abstractNumId w:val="28"/>
  </w:num>
  <w:num w:numId="11" w16cid:durableId="766924720">
    <w:abstractNumId w:val="28"/>
  </w:num>
  <w:num w:numId="12" w16cid:durableId="1070616867">
    <w:abstractNumId w:val="40"/>
  </w:num>
  <w:num w:numId="13" w16cid:durableId="1787846201">
    <w:abstractNumId w:val="40"/>
  </w:num>
  <w:num w:numId="14" w16cid:durableId="1429352274">
    <w:abstractNumId w:val="35"/>
  </w:num>
  <w:num w:numId="15" w16cid:durableId="1913345193">
    <w:abstractNumId w:val="30"/>
  </w:num>
  <w:num w:numId="16" w16cid:durableId="1466579088">
    <w:abstractNumId w:val="38"/>
  </w:num>
  <w:num w:numId="17" w16cid:durableId="961612626">
    <w:abstractNumId w:val="13"/>
  </w:num>
  <w:num w:numId="18" w16cid:durableId="2095319945">
    <w:abstractNumId w:val="17"/>
  </w:num>
  <w:num w:numId="19" w16cid:durableId="616332456">
    <w:abstractNumId w:val="21"/>
  </w:num>
  <w:num w:numId="20" w16cid:durableId="240600664">
    <w:abstractNumId w:val="8"/>
  </w:num>
  <w:num w:numId="21" w16cid:durableId="1196312578">
    <w:abstractNumId w:val="19"/>
  </w:num>
  <w:num w:numId="22" w16cid:durableId="1048721279">
    <w:abstractNumId w:val="8"/>
    <w:lvlOverride w:ilvl="0">
      <w:lvl w:ilvl="0" w:tplc="865C21F6">
        <w:start w:val="1"/>
        <w:numFmt w:val="bullet"/>
        <w:lvlText w:val="•"/>
        <w:lvlJc w:val="left"/>
        <w:pPr>
          <w:ind w:left="72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5031CC">
        <w:start w:val="1"/>
        <w:numFmt w:val="bullet"/>
        <w:lvlText w:val="•"/>
        <w:lvlJc w:val="left"/>
        <w:pPr>
          <w:ind w:left="94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18A698C">
        <w:start w:val="1"/>
        <w:numFmt w:val="bullet"/>
        <w:lvlText w:val="•"/>
        <w:lvlJc w:val="left"/>
        <w:pPr>
          <w:ind w:left="116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6B293F0">
        <w:start w:val="1"/>
        <w:numFmt w:val="bullet"/>
        <w:lvlText w:val="•"/>
        <w:lvlJc w:val="left"/>
        <w:pPr>
          <w:ind w:left="138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68ED3CE">
        <w:start w:val="1"/>
        <w:numFmt w:val="bullet"/>
        <w:lvlText w:val="•"/>
        <w:lvlJc w:val="left"/>
        <w:pPr>
          <w:ind w:left="160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3CA640E0">
        <w:start w:val="1"/>
        <w:numFmt w:val="bullet"/>
        <w:lvlText w:val="•"/>
        <w:lvlJc w:val="left"/>
        <w:pPr>
          <w:ind w:left="182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4ECC7648">
        <w:start w:val="1"/>
        <w:numFmt w:val="bullet"/>
        <w:lvlText w:val="•"/>
        <w:lvlJc w:val="left"/>
        <w:pPr>
          <w:ind w:left="204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2C8AF9AC">
        <w:start w:val="1"/>
        <w:numFmt w:val="bullet"/>
        <w:lvlText w:val="•"/>
        <w:lvlJc w:val="left"/>
        <w:pPr>
          <w:ind w:left="226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D6A86424">
        <w:start w:val="1"/>
        <w:numFmt w:val="bullet"/>
        <w:lvlText w:val="•"/>
        <w:lvlJc w:val="left"/>
        <w:pPr>
          <w:ind w:left="2480" w:hanging="50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23" w16cid:durableId="900559659">
    <w:abstractNumId w:val="14"/>
  </w:num>
  <w:num w:numId="24" w16cid:durableId="796870946">
    <w:abstractNumId w:val="26"/>
  </w:num>
  <w:num w:numId="25" w16cid:durableId="596328611">
    <w:abstractNumId w:val="31"/>
  </w:num>
  <w:num w:numId="26" w16cid:durableId="1354920264">
    <w:abstractNumId w:val="15"/>
  </w:num>
  <w:num w:numId="27" w16cid:durableId="1335765220">
    <w:abstractNumId w:val="39"/>
  </w:num>
  <w:num w:numId="28" w16cid:durableId="672759351">
    <w:abstractNumId w:val="1"/>
  </w:num>
  <w:num w:numId="29" w16cid:durableId="1586301866">
    <w:abstractNumId w:val="33"/>
  </w:num>
  <w:num w:numId="30" w16cid:durableId="694501193">
    <w:abstractNumId w:val="29"/>
  </w:num>
  <w:num w:numId="31" w16cid:durableId="1057121213">
    <w:abstractNumId w:val="5"/>
  </w:num>
  <w:num w:numId="32" w16cid:durableId="344136387">
    <w:abstractNumId w:val="25"/>
  </w:num>
  <w:num w:numId="33" w16cid:durableId="1418287269">
    <w:abstractNumId w:val="32"/>
  </w:num>
  <w:num w:numId="34" w16cid:durableId="1786735205">
    <w:abstractNumId w:val="41"/>
  </w:num>
  <w:num w:numId="35" w16cid:durableId="301159342">
    <w:abstractNumId w:val="2"/>
  </w:num>
  <w:num w:numId="36" w16cid:durableId="1925868851">
    <w:abstractNumId w:val="4"/>
  </w:num>
  <w:num w:numId="37" w16cid:durableId="2014406572">
    <w:abstractNumId w:val="28"/>
  </w:num>
  <w:num w:numId="38" w16cid:durableId="866412618">
    <w:abstractNumId w:val="10"/>
  </w:num>
  <w:num w:numId="39" w16cid:durableId="310407956">
    <w:abstractNumId w:val="24"/>
  </w:num>
  <w:num w:numId="40" w16cid:durableId="1183788465">
    <w:abstractNumId w:val="7"/>
  </w:num>
  <w:num w:numId="41" w16cid:durableId="134421357">
    <w:abstractNumId w:val="23"/>
  </w:num>
  <w:num w:numId="42" w16cid:durableId="2059428205">
    <w:abstractNumId w:val="20"/>
  </w:num>
  <w:num w:numId="43" w16cid:durableId="142822378">
    <w:abstractNumId w:val="12"/>
  </w:num>
  <w:num w:numId="44" w16cid:durableId="1423532809">
    <w:abstractNumId w:val="3"/>
  </w:num>
  <w:num w:numId="45" w16cid:durableId="1569724576">
    <w:abstractNumId w:val="27"/>
  </w:num>
  <w:num w:numId="46" w16cid:durableId="770855197">
    <w:abstractNumId w:val="11"/>
  </w:num>
  <w:num w:numId="47" w16cid:durableId="41190110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lin Hedlundh">
    <w15:presenceInfo w15:providerId="AD" w15:userId="S::scm033@lul.se::e1e7b6b6-bcba-4c70-86cd-1984b1ed35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0" w:visibleStyles="1" w:alternateStyleNames="0"/>
  <w:stylePaneSortMethod w:val="0000"/>
  <w:documentProtection w:formatting="1" w:enforcement="0"/>
  <w:styleLockTheme/>
  <w:styleLockQFSet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11"/>
    <w:rsid w:val="00003FEE"/>
    <w:rsid w:val="00004D63"/>
    <w:rsid w:val="00012BE0"/>
    <w:rsid w:val="000167E0"/>
    <w:rsid w:val="00017B49"/>
    <w:rsid w:val="00027198"/>
    <w:rsid w:val="000271E0"/>
    <w:rsid w:val="000308CE"/>
    <w:rsid w:val="00032164"/>
    <w:rsid w:val="00032203"/>
    <w:rsid w:val="00032FD2"/>
    <w:rsid w:val="000338E3"/>
    <w:rsid w:val="00035B2B"/>
    <w:rsid w:val="000361E7"/>
    <w:rsid w:val="00044B62"/>
    <w:rsid w:val="000460DF"/>
    <w:rsid w:val="00046D1D"/>
    <w:rsid w:val="00051BFC"/>
    <w:rsid w:val="000553A2"/>
    <w:rsid w:val="000566AD"/>
    <w:rsid w:val="00056C5C"/>
    <w:rsid w:val="000601B2"/>
    <w:rsid w:val="00060272"/>
    <w:rsid w:val="00062ED6"/>
    <w:rsid w:val="000810B4"/>
    <w:rsid w:val="000814F7"/>
    <w:rsid w:val="00083EFD"/>
    <w:rsid w:val="00085CC7"/>
    <w:rsid w:val="00087E10"/>
    <w:rsid w:val="00087FB5"/>
    <w:rsid w:val="000A2B43"/>
    <w:rsid w:val="000A3092"/>
    <w:rsid w:val="000B5AE0"/>
    <w:rsid w:val="000C0B68"/>
    <w:rsid w:val="000C7C04"/>
    <w:rsid w:val="000C7E61"/>
    <w:rsid w:val="000D01D2"/>
    <w:rsid w:val="000D0580"/>
    <w:rsid w:val="000D4882"/>
    <w:rsid w:val="000D78C2"/>
    <w:rsid w:val="000D79D3"/>
    <w:rsid w:val="000E2655"/>
    <w:rsid w:val="000E288A"/>
    <w:rsid w:val="000E43B8"/>
    <w:rsid w:val="000E5B2E"/>
    <w:rsid w:val="000E6F53"/>
    <w:rsid w:val="000F658C"/>
    <w:rsid w:val="00103232"/>
    <w:rsid w:val="001102C5"/>
    <w:rsid w:val="0012000F"/>
    <w:rsid w:val="00121FED"/>
    <w:rsid w:val="001236BD"/>
    <w:rsid w:val="00123801"/>
    <w:rsid w:val="001327B6"/>
    <w:rsid w:val="001368DE"/>
    <w:rsid w:val="00137E84"/>
    <w:rsid w:val="001466FA"/>
    <w:rsid w:val="00146D12"/>
    <w:rsid w:val="0015151A"/>
    <w:rsid w:val="0015367E"/>
    <w:rsid w:val="001557AD"/>
    <w:rsid w:val="001560D8"/>
    <w:rsid w:val="00157FF9"/>
    <w:rsid w:val="00160FAE"/>
    <w:rsid w:val="00161422"/>
    <w:rsid w:val="00163EC6"/>
    <w:rsid w:val="00164298"/>
    <w:rsid w:val="001643D6"/>
    <w:rsid w:val="001662BF"/>
    <w:rsid w:val="00171105"/>
    <w:rsid w:val="00173473"/>
    <w:rsid w:val="0017365E"/>
    <w:rsid w:val="00175C30"/>
    <w:rsid w:val="00175CE9"/>
    <w:rsid w:val="00180D86"/>
    <w:rsid w:val="00185B64"/>
    <w:rsid w:val="001912CB"/>
    <w:rsid w:val="001921DB"/>
    <w:rsid w:val="00195518"/>
    <w:rsid w:val="001A363D"/>
    <w:rsid w:val="001A58A5"/>
    <w:rsid w:val="001A59B4"/>
    <w:rsid w:val="001C460D"/>
    <w:rsid w:val="001C65AB"/>
    <w:rsid w:val="001D2E48"/>
    <w:rsid w:val="001D6B01"/>
    <w:rsid w:val="001E1511"/>
    <w:rsid w:val="001E2B81"/>
    <w:rsid w:val="001E50A5"/>
    <w:rsid w:val="001E6307"/>
    <w:rsid w:val="001E6D52"/>
    <w:rsid w:val="001E73D8"/>
    <w:rsid w:val="001F0932"/>
    <w:rsid w:val="001F1531"/>
    <w:rsid w:val="001F1D5F"/>
    <w:rsid w:val="001F755B"/>
    <w:rsid w:val="001F79E2"/>
    <w:rsid w:val="002018D5"/>
    <w:rsid w:val="00202E3C"/>
    <w:rsid w:val="002037A1"/>
    <w:rsid w:val="00204DB4"/>
    <w:rsid w:val="002072B1"/>
    <w:rsid w:val="00211AF1"/>
    <w:rsid w:val="00211BE5"/>
    <w:rsid w:val="00211C86"/>
    <w:rsid w:val="00217D43"/>
    <w:rsid w:val="00223D4C"/>
    <w:rsid w:val="00231047"/>
    <w:rsid w:val="002318CF"/>
    <w:rsid w:val="00232644"/>
    <w:rsid w:val="002373D6"/>
    <w:rsid w:val="00237C9A"/>
    <w:rsid w:val="002403C3"/>
    <w:rsid w:val="002411D1"/>
    <w:rsid w:val="00242557"/>
    <w:rsid w:val="00245A60"/>
    <w:rsid w:val="00247703"/>
    <w:rsid w:val="0025172D"/>
    <w:rsid w:val="00254522"/>
    <w:rsid w:val="00260205"/>
    <w:rsid w:val="00267FC5"/>
    <w:rsid w:val="00273649"/>
    <w:rsid w:val="0028117A"/>
    <w:rsid w:val="00282956"/>
    <w:rsid w:val="002945E1"/>
    <w:rsid w:val="00294717"/>
    <w:rsid w:val="00294DD4"/>
    <w:rsid w:val="002A108D"/>
    <w:rsid w:val="002B7953"/>
    <w:rsid w:val="002C2917"/>
    <w:rsid w:val="002C2926"/>
    <w:rsid w:val="002C48A7"/>
    <w:rsid w:val="002D24F2"/>
    <w:rsid w:val="002D6CFF"/>
    <w:rsid w:val="002D6FC2"/>
    <w:rsid w:val="002F6D99"/>
    <w:rsid w:val="00302BFC"/>
    <w:rsid w:val="00304AD7"/>
    <w:rsid w:val="00307277"/>
    <w:rsid w:val="00311B07"/>
    <w:rsid w:val="003120BF"/>
    <w:rsid w:val="003152E5"/>
    <w:rsid w:val="00317678"/>
    <w:rsid w:val="00330224"/>
    <w:rsid w:val="00330978"/>
    <w:rsid w:val="00335049"/>
    <w:rsid w:val="003428B2"/>
    <w:rsid w:val="0034528C"/>
    <w:rsid w:val="00347E66"/>
    <w:rsid w:val="00350BF3"/>
    <w:rsid w:val="00350F9A"/>
    <w:rsid w:val="00351D62"/>
    <w:rsid w:val="0035361A"/>
    <w:rsid w:val="00357E9F"/>
    <w:rsid w:val="003677F6"/>
    <w:rsid w:val="003734C7"/>
    <w:rsid w:val="00380CD2"/>
    <w:rsid w:val="003829BE"/>
    <w:rsid w:val="003876DF"/>
    <w:rsid w:val="00387E76"/>
    <w:rsid w:val="003916F7"/>
    <w:rsid w:val="003924FE"/>
    <w:rsid w:val="00395167"/>
    <w:rsid w:val="003A1406"/>
    <w:rsid w:val="003A383B"/>
    <w:rsid w:val="003A43A7"/>
    <w:rsid w:val="003A4A2F"/>
    <w:rsid w:val="003A6308"/>
    <w:rsid w:val="003B38D5"/>
    <w:rsid w:val="003B6B4E"/>
    <w:rsid w:val="003C2366"/>
    <w:rsid w:val="003C2A53"/>
    <w:rsid w:val="003C4888"/>
    <w:rsid w:val="003C5E25"/>
    <w:rsid w:val="003C6F20"/>
    <w:rsid w:val="003E07D7"/>
    <w:rsid w:val="003E136F"/>
    <w:rsid w:val="003E226D"/>
    <w:rsid w:val="003E3177"/>
    <w:rsid w:val="003E3539"/>
    <w:rsid w:val="003E4AFE"/>
    <w:rsid w:val="003E5957"/>
    <w:rsid w:val="003E6723"/>
    <w:rsid w:val="003E6E50"/>
    <w:rsid w:val="003E7A42"/>
    <w:rsid w:val="003E7D79"/>
    <w:rsid w:val="003F55FB"/>
    <w:rsid w:val="00401538"/>
    <w:rsid w:val="00406889"/>
    <w:rsid w:val="004100AF"/>
    <w:rsid w:val="00412F4A"/>
    <w:rsid w:val="00416DA6"/>
    <w:rsid w:val="00421D16"/>
    <w:rsid w:val="004224DC"/>
    <w:rsid w:val="004264E1"/>
    <w:rsid w:val="0043109C"/>
    <w:rsid w:val="004408CD"/>
    <w:rsid w:val="00442A59"/>
    <w:rsid w:val="00444323"/>
    <w:rsid w:val="00447C0C"/>
    <w:rsid w:val="00450305"/>
    <w:rsid w:val="00450DCC"/>
    <w:rsid w:val="0045171C"/>
    <w:rsid w:val="00453758"/>
    <w:rsid w:val="004559C4"/>
    <w:rsid w:val="00456766"/>
    <w:rsid w:val="0046087C"/>
    <w:rsid w:val="004638E2"/>
    <w:rsid w:val="00463EDD"/>
    <w:rsid w:val="0046481D"/>
    <w:rsid w:val="00466449"/>
    <w:rsid w:val="00466A0D"/>
    <w:rsid w:val="00470432"/>
    <w:rsid w:val="00475288"/>
    <w:rsid w:val="00482E25"/>
    <w:rsid w:val="004851D0"/>
    <w:rsid w:val="00485E8A"/>
    <w:rsid w:val="0048668F"/>
    <w:rsid w:val="004909A4"/>
    <w:rsid w:val="00493D90"/>
    <w:rsid w:val="00494EE9"/>
    <w:rsid w:val="004A0D76"/>
    <w:rsid w:val="004A6B29"/>
    <w:rsid w:val="004B238B"/>
    <w:rsid w:val="004B2460"/>
    <w:rsid w:val="004B7EA7"/>
    <w:rsid w:val="004C1549"/>
    <w:rsid w:val="004C1981"/>
    <w:rsid w:val="004C2FF5"/>
    <w:rsid w:val="004C6DCF"/>
    <w:rsid w:val="004D26A2"/>
    <w:rsid w:val="004D314D"/>
    <w:rsid w:val="004D4F74"/>
    <w:rsid w:val="004D5EE3"/>
    <w:rsid w:val="004D6A9E"/>
    <w:rsid w:val="004E1A70"/>
    <w:rsid w:val="004F24DC"/>
    <w:rsid w:val="004F7D3B"/>
    <w:rsid w:val="005010D0"/>
    <w:rsid w:val="00507B1B"/>
    <w:rsid w:val="00510251"/>
    <w:rsid w:val="005107E9"/>
    <w:rsid w:val="005131B0"/>
    <w:rsid w:val="0051398F"/>
    <w:rsid w:val="00520387"/>
    <w:rsid w:val="00520DC0"/>
    <w:rsid w:val="005250B2"/>
    <w:rsid w:val="00531ECF"/>
    <w:rsid w:val="0053736A"/>
    <w:rsid w:val="005406EE"/>
    <w:rsid w:val="0054124A"/>
    <w:rsid w:val="0055277D"/>
    <w:rsid w:val="005530FE"/>
    <w:rsid w:val="005607DE"/>
    <w:rsid w:val="00560CCB"/>
    <w:rsid w:val="00561240"/>
    <w:rsid w:val="005621F9"/>
    <w:rsid w:val="00563A2E"/>
    <w:rsid w:val="00567BEA"/>
    <w:rsid w:val="00567E73"/>
    <w:rsid w:val="00570101"/>
    <w:rsid w:val="005734F2"/>
    <w:rsid w:val="005738A2"/>
    <w:rsid w:val="00573909"/>
    <w:rsid w:val="00576C7F"/>
    <w:rsid w:val="00577413"/>
    <w:rsid w:val="00577AA1"/>
    <w:rsid w:val="005852CD"/>
    <w:rsid w:val="0058722B"/>
    <w:rsid w:val="0059451D"/>
    <w:rsid w:val="005957A3"/>
    <w:rsid w:val="005A037F"/>
    <w:rsid w:val="005A03E9"/>
    <w:rsid w:val="005A0D97"/>
    <w:rsid w:val="005A20AD"/>
    <w:rsid w:val="005A2CEE"/>
    <w:rsid w:val="005A6D88"/>
    <w:rsid w:val="005B1B76"/>
    <w:rsid w:val="005B23B2"/>
    <w:rsid w:val="005C6A25"/>
    <w:rsid w:val="005D4ADB"/>
    <w:rsid w:val="005D6AE2"/>
    <w:rsid w:val="005D7CD7"/>
    <w:rsid w:val="005E47C2"/>
    <w:rsid w:val="005F42C5"/>
    <w:rsid w:val="005F4D91"/>
    <w:rsid w:val="00601011"/>
    <w:rsid w:val="006022C9"/>
    <w:rsid w:val="00606166"/>
    <w:rsid w:val="00613BB8"/>
    <w:rsid w:val="006140EA"/>
    <w:rsid w:val="00616771"/>
    <w:rsid w:val="00616C12"/>
    <w:rsid w:val="00616C17"/>
    <w:rsid w:val="006172CC"/>
    <w:rsid w:val="00623D90"/>
    <w:rsid w:val="00631668"/>
    <w:rsid w:val="00634747"/>
    <w:rsid w:val="0063560E"/>
    <w:rsid w:val="00641253"/>
    <w:rsid w:val="00643D6F"/>
    <w:rsid w:val="006630C4"/>
    <w:rsid w:val="006635A3"/>
    <w:rsid w:val="00663FC1"/>
    <w:rsid w:val="0066471B"/>
    <w:rsid w:val="006652F6"/>
    <w:rsid w:val="00670581"/>
    <w:rsid w:val="00670D69"/>
    <w:rsid w:val="00673848"/>
    <w:rsid w:val="006800D1"/>
    <w:rsid w:val="00683324"/>
    <w:rsid w:val="0068344E"/>
    <w:rsid w:val="006860B7"/>
    <w:rsid w:val="00691A2A"/>
    <w:rsid w:val="0069331E"/>
    <w:rsid w:val="00697BFA"/>
    <w:rsid w:val="00697FC0"/>
    <w:rsid w:val="006A2842"/>
    <w:rsid w:val="006A6694"/>
    <w:rsid w:val="006A67AD"/>
    <w:rsid w:val="006B16E9"/>
    <w:rsid w:val="006B52A9"/>
    <w:rsid w:val="006B59A8"/>
    <w:rsid w:val="006B6F2C"/>
    <w:rsid w:val="006C50B6"/>
    <w:rsid w:val="006C621B"/>
    <w:rsid w:val="006C7CA8"/>
    <w:rsid w:val="006D78D0"/>
    <w:rsid w:val="006E3548"/>
    <w:rsid w:val="006E6E66"/>
    <w:rsid w:val="006F2473"/>
    <w:rsid w:val="006F3674"/>
    <w:rsid w:val="007032C1"/>
    <w:rsid w:val="00704959"/>
    <w:rsid w:val="0070654D"/>
    <w:rsid w:val="0071369A"/>
    <w:rsid w:val="007139A6"/>
    <w:rsid w:val="00715F0B"/>
    <w:rsid w:val="007203E0"/>
    <w:rsid w:val="00721A28"/>
    <w:rsid w:val="00721FE2"/>
    <w:rsid w:val="007312FA"/>
    <w:rsid w:val="00736397"/>
    <w:rsid w:val="007378DB"/>
    <w:rsid w:val="0074065F"/>
    <w:rsid w:val="00754979"/>
    <w:rsid w:val="00755015"/>
    <w:rsid w:val="00760780"/>
    <w:rsid w:val="00762F7C"/>
    <w:rsid w:val="00764347"/>
    <w:rsid w:val="007709DC"/>
    <w:rsid w:val="007735F9"/>
    <w:rsid w:val="00775586"/>
    <w:rsid w:val="007802ED"/>
    <w:rsid w:val="00782C65"/>
    <w:rsid w:val="00783D17"/>
    <w:rsid w:val="00784269"/>
    <w:rsid w:val="007846CB"/>
    <w:rsid w:val="00784E00"/>
    <w:rsid w:val="00794842"/>
    <w:rsid w:val="00796702"/>
    <w:rsid w:val="007A4511"/>
    <w:rsid w:val="007A55B6"/>
    <w:rsid w:val="007A672D"/>
    <w:rsid w:val="007B1DBD"/>
    <w:rsid w:val="007B2D2D"/>
    <w:rsid w:val="007B39F1"/>
    <w:rsid w:val="007B408D"/>
    <w:rsid w:val="007C207E"/>
    <w:rsid w:val="007C2D45"/>
    <w:rsid w:val="007C3A61"/>
    <w:rsid w:val="007D331B"/>
    <w:rsid w:val="007D3D46"/>
    <w:rsid w:val="007D64ED"/>
    <w:rsid w:val="007E0A56"/>
    <w:rsid w:val="007E71D3"/>
    <w:rsid w:val="007F7A8D"/>
    <w:rsid w:val="0080230B"/>
    <w:rsid w:val="00802E14"/>
    <w:rsid w:val="008067A3"/>
    <w:rsid w:val="00810F7B"/>
    <w:rsid w:val="008125C2"/>
    <w:rsid w:val="0081430A"/>
    <w:rsid w:val="00817C69"/>
    <w:rsid w:val="00817CF2"/>
    <w:rsid w:val="008339D0"/>
    <w:rsid w:val="00840809"/>
    <w:rsid w:val="0084177A"/>
    <w:rsid w:val="00841F7F"/>
    <w:rsid w:val="008449AF"/>
    <w:rsid w:val="0084525F"/>
    <w:rsid w:val="008461ED"/>
    <w:rsid w:val="00851986"/>
    <w:rsid w:val="00862C7E"/>
    <w:rsid w:val="0086422A"/>
    <w:rsid w:val="008644D6"/>
    <w:rsid w:val="00865F29"/>
    <w:rsid w:val="0086628E"/>
    <w:rsid w:val="0086667A"/>
    <w:rsid w:val="0087332B"/>
    <w:rsid w:val="00874151"/>
    <w:rsid w:val="0088234A"/>
    <w:rsid w:val="00883EF2"/>
    <w:rsid w:val="008872F1"/>
    <w:rsid w:val="008A1F23"/>
    <w:rsid w:val="008A7F61"/>
    <w:rsid w:val="008B0BBB"/>
    <w:rsid w:val="008B24FF"/>
    <w:rsid w:val="008B7EAE"/>
    <w:rsid w:val="008C0D25"/>
    <w:rsid w:val="008C2F01"/>
    <w:rsid w:val="008D22BF"/>
    <w:rsid w:val="008D3A71"/>
    <w:rsid w:val="008D6B65"/>
    <w:rsid w:val="008E6715"/>
    <w:rsid w:val="008E7C7E"/>
    <w:rsid w:val="008F78DC"/>
    <w:rsid w:val="008F7FCA"/>
    <w:rsid w:val="00901595"/>
    <w:rsid w:val="009030A7"/>
    <w:rsid w:val="00906D96"/>
    <w:rsid w:val="009070F7"/>
    <w:rsid w:val="00913D2B"/>
    <w:rsid w:val="00920AB5"/>
    <w:rsid w:val="00934670"/>
    <w:rsid w:val="00934AD0"/>
    <w:rsid w:val="00940DE4"/>
    <w:rsid w:val="00944B6A"/>
    <w:rsid w:val="009460EB"/>
    <w:rsid w:val="0095557F"/>
    <w:rsid w:val="009557D4"/>
    <w:rsid w:val="00957E61"/>
    <w:rsid w:val="00960CF5"/>
    <w:rsid w:val="00961BE0"/>
    <w:rsid w:val="009718BE"/>
    <w:rsid w:val="00972432"/>
    <w:rsid w:val="00975062"/>
    <w:rsid w:val="00977EE4"/>
    <w:rsid w:val="00982225"/>
    <w:rsid w:val="00983002"/>
    <w:rsid w:val="009857E0"/>
    <w:rsid w:val="00986A26"/>
    <w:rsid w:val="0099148B"/>
    <w:rsid w:val="009920C4"/>
    <w:rsid w:val="009943BF"/>
    <w:rsid w:val="009944E8"/>
    <w:rsid w:val="00997808"/>
    <w:rsid w:val="009979DE"/>
    <w:rsid w:val="009A0291"/>
    <w:rsid w:val="009A24E8"/>
    <w:rsid w:val="009A2CEC"/>
    <w:rsid w:val="009B1358"/>
    <w:rsid w:val="009B5E62"/>
    <w:rsid w:val="009B6871"/>
    <w:rsid w:val="009B7E2D"/>
    <w:rsid w:val="009E01D2"/>
    <w:rsid w:val="009E0ACD"/>
    <w:rsid w:val="009E10DD"/>
    <w:rsid w:val="009E3A32"/>
    <w:rsid w:val="009E7098"/>
    <w:rsid w:val="009E73C4"/>
    <w:rsid w:val="009F0062"/>
    <w:rsid w:val="009F05CE"/>
    <w:rsid w:val="009F09BD"/>
    <w:rsid w:val="009F0C3E"/>
    <w:rsid w:val="009F1558"/>
    <w:rsid w:val="00A0401E"/>
    <w:rsid w:val="00A0685C"/>
    <w:rsid w:val="00A12143"/>
    <w:rsid w:val="00A12508"/>
    <w:rsid w:val="00A1280D"/>
    <w:rsid w:val="00A159C1"/>
    <w:rsid w:val="00A2534E"/>
    <w:rsid w:val="00A2697F"/>
    <w:rsid w:val="00A4095E"/>
    <w:rsid w:val="00A42BE0"/>
    <w:rsid w:val="00A45567"/>
    <w:rsid w:val="00A531C7"/>
    <w:rsid w:val="00A621B6"/>
    <w:rsid w:val="00A628DC"/>
    <w:rsid w:val="00A707FA"/>
    <w:rsid w:val="00A850A2"/>
    <w:rsid w:val="00A85D5B"/>
    <w:rsid w:val="00A87C0F"/>
    <w:rsid w:val="00A907DC"/>
    <w:rsid w:val="00A90A98"/>
    <w:rsid w:val="00A92B9B"/>
    <w:rsid w:val="00A96060"/>
    <w:rsid w:val="00AA130E"/>
    <w:rsid w:val="00AA3212"/>
    <w:rsid w:val="00AA334E"/>
    <w:rsid w:val="00AA6585"/>
    <w:rsid w:val="00AB151D"/>
    <w:rsid w:val="00AB6E14"/>
    <w:rsid w:val="00AD4E66"/>
    <w:rsid w:val="00AD7F34"/>
    <w:rsid w:val="00AE17BE"/>
    <w:rsid w:val="00AE5A14"/>
    <w:rsid w:val="00B01EBC"/>
    <w:rsid w:val="00B034ED"/>
    <w:rsid w:val="00B1013C"/>
    <w:rsid w:val="00B11A31"/>
    <w:rsid w:val="00B13C05"/>
    <w:rsid w:val="00B2086B"/>
    <w:rsid w:val="00B21ADB"/>
    <w:rsid w:val="00B2246C"/>
    <w:rsid w:val="00B225A7"/>
    <w:rsid w:val="00B256DE"/>
    <w:rsid w:val="00B25EBA"/>
    <w:rsid w:val="00B2621B"/>
    <w:rsid w:val="00B26FE4"/>
    <w:rsid w:val="00B325F4"/>
    <w:rsid w:val="00B32A7D"/>
    <w:rsid w:val="00B346EC"/>
    <w:rsid w:val="00B4308C"/>
    <w:rsid w:val="00B43C6F"/>
    <w:rsid w:val="00B44B90"/>
    <w:rsid w:val="00B54C1C"/>
    <w:rsid w:val="00B57996"/>
    <w:rsid w:val="00B601B9"/>
    <w:rsid w:val="00B65B9F"/>
    <w:rsid w:val="00B678D9"/>
    <w:rsid w:val="00B74FE2"/>
    <w:rsid w:val="00B76680"/>
    <w:rsid w:val="00B7677E"/>
    <w:rsid w:val="00B827EC"/>
    <w:rsid w:val="00B84B85"/>
    <w:rsid w:val="00B84D3B"/>
    <w:rsid w:val="00B84DD2"/>
    <w:rsid w:val="00B866CF"/>
    <w:rsid w:val="00B9359E"/>
    <w:rsid w:val="00B94C71"/>
    <w:rsid w:val="00B963E2"/>
    <w:rsid w:val="00B9743E"/>
    <w:rsid w:val="00BA1BF2"/>
    <w:rsid w:val="00BA6F02"/>
    <w:rsid w:val="00BB0162"/>
    <w:rsid w:val="00BB5747"/>
    <w:rsid w:val="00BB60C5"/>
    <w:rsid w:val="00BC0BED"/>
    <w:rsid w:val="00BC14FD"/>
    <w:rsid w:val="00BC394C"/>
    <w:rsid w:val="00BC5796"/>
    <w:rsid w:val="00BC7DF6"/>
    <w:rsid w:val="00BD1CFD"/>
    <w:rsid w:val="00BD34EE"/>
    <w:rsid w:val="00BD4155"/>
    <w:rsid w:val="00BF2712"/>
    <w:rsid w:val="00BF35A5"/>
    <w:rsid w:val="00BF3AEB"/>
    <w:rsid w:val="00BF7819"/>
    <w:rsid w:val="00C018F9"/>
    <w:rsid w:val="00C04038"/>
    <w:rsid w:val="00C0419D"/>
    <w:rsid w:val="00C11196"/>
    <w:rsid w:val="00C13CD2"/>
    <w:rsid w:val="00C1519C"/>
    <w:rsid w:val="00C21077"/>
    <w:rsid w:val="00C22C9D"/>
    <w:rsid w:val="00C235C9"/>
    <w:rsid w:val="00C35531"/>
    <w:rsid w:val="00C40BEA"/>
    <w:rsid w:val="00C41A59"/>
    <w:rsid w:val="00C42EFC"/>
    <w:rsid w:val="00C4440D"/>
    <w:rsid w:val="00C500D4"/>
    <w:rsid w:val="00C52F94"/>
    <w:rsid w:val="00C56C42"/>
    <w:rsid w:val="00C6050C"/>
    <w:rsid w:val="00C64AD0"/>
    <w:rsid w:val="00C64CFB"/>
    <w:rsid w:val="00C66AEC"/>
    <w:rsid w:val="00C6723C"/>
    <w:rsid w:val="00C67C6C"/>
    <w:rsid w:val="00C73567"/>
    <w:rsid w:val="00C74551"/>
    <w:rsid w:val="00C774B6"/>
    <w:rsid w:val="00C80ACC"/>
    <w:rsid w:val="00C82C17"/>
    <w:rsid w:val="00C86BE4"/>
    <w:rsid w:val="00C97C25"/>
    <w:rsid w:val="00CB06AE"/>
    <w:rsid w:val="00CB1F84"/>
    <w:rsid w:val="00CB4234"/>
    <w:rsid w:val="00CB4D82"/>
    <w:rsid w:val="00CB4EF7"/>
    <w:rsid w:val="00CC2122"/>
    <w:rsid w:val="00CC33E7"/>
    <w:rsid w:val="00CC62A7"/>
    <w:rsid w:val="00CD25E3"/>
    <w:rsid w:val="00CD30CC"/>
    <w:rsid w:val="00CE2A89"/>
    <w:rsid w:val="00CE3391"/>
    <w:rsid w:val="00CE519B"/>
    <w:rsid w:val="00D01017"/>
    <w:rsid w:val="00D053FA"/>
    <w:rsid w:val="00D06AE4"/>
    <w:rsid w:val="00D06C6C"/>
    <w:rsid w:val="00D170CD"/>
    <w:rsid w:val="00D21789"/>
    <w:rsid w:val="00D24E09"/>
    <w:rsid w:val="00D270BD"/>
    <w:rsid w:val="00D326A6"/>
    <w:rsid w:val="00D407F2"/>
    <w:rsid w:val="00D44252"/>
    <w:rsid w:val="00D473BE"/>
    <w:rsid w:val="00D51001"/>
    <w:rsid w:val="00D55F18"/>
    <w:rsid w:val="00D676DE"/>
    <w:rsid w:val="00D7215D"/>
    <w:rsid w:val="00D77F98"/>
    <w:rsid w:val="00D82C77"/>
    <w:rsid w:val="00D8531C"/>
    <w:rsid w:val="00D86724"/>
    <w:rsid w:val="00D9112D"/>
    <w:rsid w:val="00D91C26"/>
    <w:rsid w:val="00D93DDA"/>
    <w:rsid w:val="00D955AB"/>
    <w:rsid w:val="00DA1068"/>
    <w:rsid w:val="00DA21CB"/>
    <w:rsid w:val="00DA40B9"/>
    <w:rsid w:val="00DB384F"/>
    <w:rsid w:val="00DB7372"/>
    <w:rsid w:val="00DC139F"/>
    <w:rsid w:val="00DC17F0"/>
    <w:rsid w:val="00DC4779"/>
    <w:rsid w:val="00DD5B63"/>
    <w:rsid w:val="00DE1234"/>
    <w:rsid w:val="00DE3B4A"/>
    <w:rsid w:val="00DE60AF"/>
    <w:rsid w:val="00DE78E7"/>
    <w:rsid w:val="00DF12C0"/>
    <w:rsid w:val="00DF2F40"/>
    <w:rsid w:val="00DF645B"/>
    <w:rsid w:val="00E00505"/>
    <w:rsid w:val="00E04AC1"/>
    <w:rsid w:val="00E04FFF"/>
    <w:rsid w:val="00E06F5A"/>
    <w:rsid w:val="00E06F7F"/>
    <w:rsid w:val="00E0777E"/>
    <w:rsid w:val="00E10207"/>
    <w:rsid w:val="00E139A5"/>
    <w:rsid w:val="00E22956"/>
    <w:rsid w:val="00E32A3A"/>
    <w:rsid w:val="00E3315A"/>
    <w:rsid w:val="00E33D68"/>
    <w:rsid w:val="00E359FE"/>
    <w:rsid w:val="00E36D34"/>
    <w:rsid w:val="00E41EF5"/>
    <w:rsid w:val="00E50344"/>
    <w:rsid w:val="00E55977"/>
    <w:rsid w:val="00E60D54"/>
    <w:rsid w:val="00E61E74"/>
    <w:rsid w:val="00E62F0E"/>
    <w:rsid w:val="00E71080"/>
    <w:rsid w:val="00E7478C"/>
    <w:rsid w:val="00E80D18"/>
    <w:rsid w:val="00E8138A"/>
    <w:rsid w:val="00E8395A"/>
    <w:rsid w:val="00E83DB9"/>
    <w:rsid w:val="00E91405"/>
    <w:rsid w:val="00E9353D"/>
    <w:rsid w:val="00EB53AF"/>
    <w:rsid w:val="00EB5A83"/>
    <w:rsid w:val="00EB5AC0"/>
    <w:rsid w:val="00EC16CC"/>
    <w:rsid w:val="00EC25A8"/>
    <w:rsid w:val="00EC4FCE"/>
    <w:rsid w:val="00EC61BF"/>
    <w:rsid w:val="00EC69F2"/>
    <w:rsid w:val="00ED721E"/>
    <w:rsid w:val="00ED7F17"/>
    <w:rsid w:val="00ED7FD8"/>
    <w:rsid w:val="00EE171D"/>
    <w:rsid w:val="00EE1961"/>
    <w:rsid w:val="00EE1D1E"/>
    <w:rsid w:val="00EF0238"/>
    <w:rsid w:val="00F016E3"/>
    <w:rsid w:val="00F068DF"/>
    <w:rsid w:val="00F06FC9"/>
    <w:rsid w:val="00F1119F"/>
    <w:rsid w:val="00F172D3"/>
    <w:rsid w:val="00F20930"/>
    <w:rsid w:val="00F26311"/>
    <w:rsid w:val="00F26C5D"/>
    <w:rsid w:val="00F26E77"/>
    <w:rsid w:val="00F27557"/>
    <w:rsid w:val="00F3148F"/>
    <w:rsid w:val="00F36596"/>
    <w:rsid w:val="00F40029"/>
    <w:rsid w:val="00F4046C"/>
    <w:rsid w:val="00F40B7F"/>
    <w:rsid w:val="00F42741"/>
    <w:rsid w:val="00F463F4"/>
    <w:rsid w:val="00F62F5F"/>
    <w:rsid w:val="00F807BF"/>
    <w:rsid w:val="00F9619F"/>
    <w:rsid w:val="00FA1D8B"/>
    <w:rsid w:val="00FB0422"/>
    <w:rsid w:val="00FB1063"/>
    <w:rsid w:val="00FB3F34"/>
    <w:rsid w:val="00FB4011"/>
    <w:rsid w:val="00FB5600"/>
    <w:rsid w:val="00FB585F"/>
    <w:rsid w:val="00FC6FF9"/>
    <w:rsid w:val="00FD0767"/>
    <w:rsid w:val="00FD1BD8"/>
    <w:rsid w:val="00FD44AE"/>
    <w:rsid w:val="00FD689C"/>
    <w:rsid w:val="00FD6A21"/>
    <w:rsid w:val="00FE66CA"/>
    <w:rsid w:val="00FF20D5"/>
    <w:rsid w:val="00FF26C7"/>
    <w:rsid w:val="00FF7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8BC8B2"/>
  <w15:docId w15:val="{2A3D3CF7-288E-40DF-B80B-3EE017A7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ödtext"/>
    <w:qFormat/>
    <w:rsid w:val="00634747"/>
    <w:pPr>
      <w:spacing w:after="120" w:line="280" w:lineRule="atLeast"/>
    </w:pPr>
    <w:rPr>
      <w:rFonts w:ascii="Garamond" w:hAnsi="Garamond"/>
      <w:sz w:val="24"/>
      <w:szCs w:val="24"/>
      <w:lang w:val="sv-SE"/>
    </w:rPr>
  </w:style>
  <w:style w:type="paragraph" w:styleId="Rubrik1">
    <w:name w:val="heading 1"/>
    <w:next w:val="Normal"/>
    <w:link w:val="Rubrik1Char"/>
    <w:qFormat/>
    <w:rsid w:val="001E6307"/>
    <w:pPr>
      <w:keepNext/>
      <w:keepLines/>
      <w:spacing w:before="200" w:line="440" w:lineRule="exact"/>
      <w:outlineLvl w:val="0"/>
    </w:pPr>
    <w:rPr>
      <w:rFonts w:ascii="Arial" w:eastAsiaTheme="majorEastAsia" w:hAnsi="Arial" w:cstheme="majorBidi"/>
      <w:b/>
      <w:bCs/>
      <w:color w:val="00B3F6" w:themeColor="accent1"/>
      <w:sz w:val="32"/>
      <w:szCs w:val="32"/>
      <w:lang w:val="sv-SE"/>
    </w:rPr>
  </w:style>
  <w:style w:type="paragraph" w:styleId="Rubrik2">
    <w:name w:val="heading 2"/>
    <w:next w:val="Normal"/>
    <w:link w:val="Rubrik2Char"/>
    <w:autoRedefine/>
    <w:uiPriority w:val="1"/>
    <w:qFormat/>
    <w:rsid w:val="00211C86"/>
    <w:pPr>
      <w:keepNext/>
      <w:keepLines/>
      <w:tabs>
        <w:tab w:val="left" w:pos="5670"/>
      </w:tabs>
      <w:spacing w:before="200" w:after="120" w:line="360" w:lineRule="exact"/>
      <w:outlineLvl w:val="1"/>
    </w:pPr>
    <w:rPr>
      <w:rFonts w:ascii="Arial" w:eastAsiaTheme="majorEastAsia" w:hAnsi="Arial" w:cstheme="majorBidi"/>
      <w:bCs/>
      <w:color w:val="000000" w:themeColor="text1"/>
      <w:sz w:val="28"/>
      <w:szCs w:val="28"/>
      <w:lang w:val="sv-SE"/>
    </w:rPr>
  </w:style>
  <w:style w:type="paragraph" w:styleId="Rubrik3">
    <w:name w:val="heading 3"/>
    <w:aliases w:val="Rubrik 3 - mellanrubrik"/>
    <w:next w:val="Normal"/>
    <w:link w:val="Rubrik3Char"/>
    <w:uiPriority w:val="9"/>
    <w:qFormat/>
    <w:rsid w:val="00211C86"/>
    <w:pPr>
      <w:keepNext/>
      <w:keepLines/>
      <w:spacing w:before="160" w:after="120" w:line="320" w:lineRule="exact"/>
      <w:outlineLvl w:val="2"/>
    </w:pPr>
    <w:rPr>
      <w:rFonts w:ascii="Arial" w:eastAsiaTheme="majorEastAsia" w:hAnsi="Arial" w:cstheme="majorBidi"/>
      <w:b/>
      <w:bCs/>
      <w:color w:val="000000" w:themeColor="text1"/>
      <w:sz w:val="20"/>
      <w:lang w:val="sv-SE"/>
    </w:rPr>
  </w:style>
  <w:style w:type="paragraph" w:styleId="Rubrik4">
    <w:name w:val="heading 4"/>
    <w:basedOn w:val="Normal"/>
    <w:next w:val="Normal"/>
    <w:link w:val="Rubrik4Char"/>
    <w:uiPriority w:val="9"/>
    <w:semiHidden/>
    <w:rsid w:val="001E73D8"/>
    <w:pPr>
      <w:keepNext/>
      <w:keepLines/>
      <w:spacing w:before="160" w:line="300" w:lineRule="exact"/>
      <w:outlineLvl w:val="3"/>
    </w:pPr>
    <w:rPr>
      <w:rFonts w:eastAsiaTheme="majorEastAsia" w:cstheme="majorBidi"/>
      <w:b/>
      <w:bCs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8395A"/>
    <w:rPr>
      <w:rFonts w:ascii="Arial" w:eastAsiaTheme="majorEastAsia" w:hAnsi="Arial" w:cstheme="majorBidi"/>
      <w:b/>
      <w:bCs/>
      <w:color w:val="00B3F6" w:themeColor="accent1"/>
      <w:sz w:val="32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E8395A"/>
    <w:rPr>
      <w:rFonts w:ascii="Arial" w:eastAsiaTheme="majorEastAsia" w:hAnsi="Arial" w:cstheme="majorBidi"/>
      <w:bCs/>
      <w:color w:val="000000" w:themeColor="text1"/>
      <w:sz w:val="28"/>
      <w:szCs w:val="28"/>
      <w:lang w:val="sv-SE"/>
    </w:rPr>
  </w:style>
  <w:style w:type="character" w:customStyle="1" w:styleId="Rubrik3Char">
    <w:name w:val="Rubrik 3 Char"/>
    <w:aliases w:val="Rubrik 3 - mellanrubrik Char"/>
    <w:basedOn w:val="Standardstycketeckensnitt"/>
    <w:link w:val="Rubrik3"/>
    <w:uiPriority w:val="9"/>
    <w:rsid w:val="000361E7"/>
    <w:rPr>
      <w:rFonts w:ascii="Arial" w:eastAsiaTheme="majorEastAsia" w:hAnsi="Arial" w:cstheme="majorBidi"/>
      <w:b/>
      <w:bCs/>
      <w:color w:val="000000" w:themeColor="text1"/>
      <w:sz w:val="20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395A"/>
    <w:rPr>
      <w:rFonts w:ascii="Garamond" w:eastAsiaTheme="majorEastAsia" w:hAnsi="Garamond" w:cstheme="majorBidi"/>
      <w:b/>
      <w:bCs/>
      <w:iCs/>
      <w:color w:val="000000" w:themeColor="text1"/>
      <w:sz w:val="20"/>
      <w:szCs w:val="24"/>
      <w:lang w:val="sv-SE"/>
    </w:rPr>
  </w:style>
  <w:style w:type="paragraph" w:styleId="Ingetavstnd">
    <w:name w:val="No Spacing"/>
    <w:rsid w:val="00CB4234"/>
    <w:pPr>
      <w:spacing w:after="0" w:line="240" w:lineRule="auto"/>
    </w:pPr>
    <w:rPr>
      <w:sz w:val="24"/>
    </w:rPr>
  </w:style>
  <w:style w:type="paragraph" w:styleId="Sidhuvud">
    <w:name w:val="header"/>
    <w:link w:val="SidhuvudChar"/>
    <w:autoRedefine/>
    <w:uiPriority w:val="99"/>
    <w:unhideWhenUsed/>
    <w:qFormat/>
    <w:rsid w:val="00E91405"/>
    <w:pPr>
      <w:tabs>
        <w:tab w:val="right" w:pos="8505"/>
      </w:tabs>
      <w:spacing w:after="0" w:line="280" w:lineRule="exact"/>
      <w:jc w:val="right"/>
    </w:pPr>
    <w:rPr>
      <w:rFonts w:ascii="Arial" w:hAnsi="Arial"/>
      <w:sz w:val="16"/>
      <w:lang w:val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E91405"/>
    <w:rPr>
      <w:rFonts w:ascii="Arial" w:hAnsi="Arial"/>
      <w:sz w:val="16"/>
      <w:lang w:val="sv-SE"/>
    </w:rPr>
  </w:style>
  <w:style w:type="paragraph" w:styleId="Sidfot">
    <w:name w:val="footer"/>
    <w:link w:val="SidfotChar"/>
    <w:autoRedefine/>
    <w:uiPriority w:val="99"/>
    <w:unhideWhenUsed/>
    <w:qFormat/>
    <w:rsid w:val="00E91405"/>
    <w:pPr>
      <w:tabs>
        <w:tab w:val="center" w:pos="4680"/>
        <w:tab w:val="right" w:pos="9360"/>
      </w:tabs>
      <w:spacing w:after="0" w:line="240" w:lineRule="auto"/>
    </w:pPr>
    <w:rPr>
      <w:rFonts w:ascii="Arial" w:hAnsi="Arial" w:cs="Arial"/>
      <w:color w:val="000000" w:themeColor="text1"/>
      <w:sz w:val="16"/>
      <w:szCs w:val="16"/>
      <w:lang w:val="sv-SE"/>
    </w:rPr>
  </w:style>
  <w:style w:type="character" w:customStyle="1" w:styleId="SidfotChar">
    <w:name w:val="Sidfot Char"/>
    <w:basedOn w:val="Standardstycketeckensnitt"/>
    <w:link w:val="Sidfot"/>
    <w:uiPriority w:val="99"/>
    <w:rsid w:val="00E91405"/>
    <w:rPr>
      <w:rFonts w:ascii="Arial" w:hAnsi="Arial" w:cs="Arial"/>
      <w:color w:val="000000" w:themeColor="text1"/>
      <w:sz w:val="16"/>
      <w:szCs w:val="16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2C1"/>
    <w:rPr>
      <w:rFonts w:ascii="Tahoma" w:hAnsi="Tahoma" w:cs="Tahoma"/>
      <w:sz w:val="16"/>
      <w:szCs w:val="16"/>
      <w:lang w:val="sv-SE"/>
    </w:rPr>
  </w:style>
  <w:style w:type="character" w:styleId="Hyperlnk">
    <w:name w:val="Hyperlink"/>
    <w:uiPriority w:val="99"/>
    <w:unhideWhenUsed/>
    <w:qFormat/>
    <w:rsid w:val="00CB1F84"/>
    <w:rPr>
      <w:color w:val="00507D" w:themeColor="text2"/>
      <w:u w:val="single"/>
    </w:rPr>
  </w:style>
  <w:style w:type="paragraph" w:customStyle="1" w:styleId="Ingress">
    <w:name w:val="Ingress"/>
    <w:link w:val="IngressChar"/>
    <w:qFormat/>
    <w:rsid w:val="00211C86"/>
    <w:pPr>
      <w:tabs>
        <w:tab w:val="left" w:pos="5670"/>
      </w:tabs>
    </w:pPr>
    <w:rPr>
      <w:rFonts w:ascii="Arial" w:hAnsi="Arial" w:cstheme="majorHAnsi"/>
      <w:b/>
      <w:color w:val="A29B96" w:themeColor="accent5"/>
      <w:sz w:val="20"/>
      <w:szCs w:val="20"/>
      <w:lang w:val="sv-SE"/>
    </w:rPr>
  </w:style>
  <w:style w:type="character" w:customStyle="1" w:styleId="IngressChar">
    <w:name w:val="Ingress Char"/>
    <w:basedOn w:val="Standardstycketeckensnitt"/>
    <w:link w:val="Ingress"/>
    <w:rsid w:val="00211C86"/>
    <w:rPr>
      <w:rFonts w:ascii="Arial" w:hAnsi="Arial" w:cstheme="majorHAnsi"/>
      <w:b/>
      <w:color w:val="A29B96" w:themeColor="accent5"/>
      <w:sz w:val="20"/>
      <w:szCs w:val="20"/>
      <w:lang w:val="sv-SE"/>
    </w:rPr>
  </w:style>
  <w:style w:type="numbering" w:customStyle="1" w:styleId="Punktlistanormal">
    <w:name w:val="Punktlista normal"/>
    <w:basedOn w:val="Ingenlista"/>
    <w:uiPriority w:val="99"/>
    <w:rsid w:val="003120BF"/>
    <w:pPr>
      <w:numPr>
        <w:numId w:val="6"/>
      </w:numPr>
    </w:pPr>
  </w:style>
  <w:style w:type="character" w:styleId="AnvndHyperlnk">
    <w:name w:val="FollowedHyperlink"/>
    <w:basedOn w:val="Standardstycketeckensnitt"/>
    <w:uiPriority w:val="99"/>
    <w:semiHidden/>
    <w:unhideWhenUsed/>
    <w:rsid w:val="00DD5B63"/>
    <w:rPr>
      <w:color w:val="800080" w:themeColor="followed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9B7E2D"/>
  </w:style>
  <w:style w:type="paragraph" w:customStyle="1" w:styleId="Mottagare">
    <w:name w:val="Mottagare"/>
    <w:basedOn w:val="Sidhuvud"/>
    <w:autoRedefine/>
    <w:qFormat/>
    <w:rsid w:val="00862C7E"/>
    <w:pPr>
      <w:spacing w:line="260" w:lineRule="exact"/>
      <w:jc w:val="left"/>
    </w:pPr>
    <w:rPr>
      <w:rFonts w:cstheme="majorHAnsi"/>
      <w:szCs w:val="20"/>
    </w:rPr>
  </w:style>
  <w:style w:type="paragraph" w:customStyle="1" w:styleId="Handlggare">
    <w:name w:val="Handläggare"/>
    <w:basedOn w:val="Mottagare"/>
    <w:rsid w:val="005010D0"/>
    <w:pPr>
      <w:tabs>
        <w:tab w:val="clear" w:pos="8505"/>
        <w:tab w:val="left" w:pos="5670"/>
      </w:tabs>
      <w:ind w:left="720" w:hanging="720"/>
    </w:pPr>
  </w:style>
  <w:style w:type="paragraph" w:customStyle="1" w:styleId="SidhuvudPM">
    <w:name w:val="Sidhuvud PM"/>
    <w:basedOn w:val="Sidhuvud"/>
    <w:link w:val="SidhuvudPMChar"/>
    <w:qFormat/>
    <w:rsid w:val="000F658C"/>
    <w:pPr>
      <w:tabs>
        <w:tab w:val="clear" w:pos="8505"/>
        <w:tab w:val="left" w:pos="4253"/>
      </w:tabs>
      <w:jc w:val="left"/>
    </w:pPr>
    <w:rPr>
      <w:b/>
      <w:noProof/>
      <w:color w:val="00B3F6" w:themeColor="accent1"/>
      <w:sz w:val="24"/>
      <w:lang w:eastAsia="sv-SE"/>
    </w:rPr>
  </w:style>
  <w:style w:type="character" w:customStyle="1" w:styleId="SidhuvudPMChar">
    <w:name w:val="Sidhuvud PM Char"/>
    <w:basedOn w:val="SidhuvudChar"/>
    <w:link w:val="SidhuvudPM"/>
    <w:rsid w:val="000F658C"/>
    <w:rPr>
      <w:rFonts w:ascii="Arial" w:hAnsi="Arial"/>
      <w:b/>
      <w:noProof/>
      <w:color w:val="00B3F6" w:themeColor="accent1"/>
      <w:sz w:val="24"/>
      <w:lang w:val="sv-SE" w:eastAsia="sv-SE"/>
    </w:rPr>
  </w:style>
  <w:style w:type="paragraph" w:customStyle="1" w:styleId="Inbjudaninledning">
    <w:name w:val="Inbjudan inledning"/>
    <w:basedOn w:val="Rubrik1"/>
    <w:next w:val="Rubrik1"/>
    <w:link w:val="InbjudaninledningChar"/>
    <w:qFormat/>
    <w:rsid w:val="009B1358"/>
    <w:rPr>
      <w:b w:val="0"/>
      <w:color w:val="A29B96" w:themeColor="accent5"/>
      <w:sz w:val="28"/>
    </w:rPr>
  </w:style>
  <w:style w:type="character" w:customStyle="1" w:styleId="InbjudaninledningChar">
    <w:name w:val="Inbjudan inledning Char"/>
    <w:basedOn w:val="Rubrik1Char"/>
    <w:link w:val="Inbjudaninledning"/>
    <w:rsid w:val="009B1358"/>
    <w:rPr>
      <w:rFonts w:ascii="Arial" w:eastAsiaTheme="majorEastAsia" w:hAnsi="Arial" w:cstheme="majorBidi"/>
      <w:b w:val="0"/>
      <w:bCs/>
      <w:color w:val="A29B96" w:themeColor="accent5"/>
      <w:sz w:val="28"/>
      <w:szCs w:val="32"/>
      <w:lang w:val="sv-SE"/>
    </w:rPr>
  </w:style>
  <w:style w:type="paragraph" w:customStyle="1" w:styleId="Inbjudaninfo">
    <w:name w:val="Inbjudan info"/>
    <w:basedOn w:val="Normal"/>
    <w:qFormat/>
    <w:rsid w:val="00FD689C"/>
    <w:pPr>
      <w:tabs>
        <w:tab w:val="left" w:pos="227"/>
        <w:tab w:val="left" w:pos="1701"/>
      </w:tabs>
      <w:spacing w:after="0"/>
    </w:pPr>
    <w:rPr>
      <w:rFonts w:cs="Arial"/>
    </w:rPr>
  </w:style>
  <w:style w:type="paragraph" w:customStyle="1" w:styleId="Programinbjudanrubrik">
    <w:name w:val="Program inbjudan rubrik"/>
    <w:basedOn w:val="Normal"/>
    <w:next w:val="Normal"/>
    <w:qFormat/>
    <w:rsid w:val="00FB3F34"/>
    <w:pPr>
      <w:tabs>
        <w:tab w:val="left" w:pos="1701"/>
      </w:tabs>
      <w:spacing w:after="40" w:line="260" w:lineRule="atLeast"/>
    </w:pPr>
    <w:rPr>
      <w:rFonts w:cs="Arial"/>
      <w:b/>
    </w:rPr>
  </w:style>
  <w:style w:type="paragraph" w:customStyle="1" w:styleId="OrganisationHandlggare">
    <w:name w:val="Organisation/Handläggare"/>
    <w:basedOn w:val="Sidhuvud"/>
    <w:autoRedefine/>
    <w:qFormat/>
    <w:rsid w:val="00B11A31"/>
    <w:pPr>
      <w:tabs>
        <w:tab w:val="clear" w:pos="8505"/>
      </w:tabs>
      <w:spacing w:line="260" w:lineRule="exact"/>
      <w:jc w:val="left"/>
    </w:pPr>
    <w:rPr>
      <w:rFonts w:cstheme="majorHAnsi"/>
      <w:szCs w:val="20"/>
    </w:rPr>
  </w:style>
  <w:style w:type="paragraph" w:customStyle="1" w:styleId="SidhuvudDokumenttyp">
    <w:name w:val="Sidhuvud Dokumenttyp"/>
    <w:basedOn w:val="Sidhuvud"/>
    <w:link w:val="SidhuvudDokumenttypChar"/>
    <w:qFormat/>
    <w:rsid w:val="00242557"/>
    <w:pPr>
      <w:tabs>
        <w:tab w:val="clear" w:pos="8505"/>
        <w:tab w:val="left" w:pos="3686"/>
      </w:tabs>
      <w:jc w:val="left"/>
    </w:pPr>
    <w:rPr>
      <w:caps/>
      <w:noProof/>
      <w:color w:val="000000" w:themeColor="text1"/>
      <w:szCs w:val="18"/>
      <w:lang w:eastAsia="sv-SE"/>
    </w:rPr>
  </w:style>
  <w:style w:type="character" w:customStyle="1" w:styleId="SidhuvudDokumenttypChar">
    <w:name w:val="Sidhuvud Dokumenttyp Char"/>
    <w:basedOn w:val="SidhuvudChar"/>
    <w:link w:val="SidhuvudDokumenttyp"/>
    <w:rsid w:val="00242557"/>
    <w:rPr>
      <w:rFonts w:ascii="Arial" w:hAnsi="Arial"/>
      <w:caps/>
      <w:noProof/>
      <w:color w:val="000000" w:themeColor="text1"/>
      <w:sz w:val="16"/>
      <w:szCs w:val="18"/>
      <w:lang w:val="sv-SE" w:eastAsia="sv-SE"/>
    </w:rPr>
  </w:style>
  <w:style w:type="paragraph" w:customStyle="1" w:styleId="Programpunkter">
    <w:name w:val="Programpunkter"/>
    <w:basedOn w:val="Normal"/>
    <w:qFormat/>
    <w:rsid w:val="00FD689C"/>
    <w:pPr>
      <w:spacing w:after="40"/>
      <w:ind w:left="1701"/>
    </w:pPr>
    <w:rPr>
      <w:rFonts w:cs="Arial"/>
      <w:color w:val="000000" w:themeColor="text1"/>
    </w:rPr>
  </w:style>
  <w:style w:type="paragraph" w:customStyle="1" w:styleId="Kantlinje">
    <w:name w:val="Kantlinje"/>
    <w:basedOn w:val="Normal"/>
    <w:qFormat/>
    <w:rsid w:val="003A4A2F"/>
    <w:pPr>
      <w:pBdr>
        <w:left w:val="single" w:sz="48" w:space="7" w:color="00B3F6" w:themeColor="accent1"/>
      </w:pBdr>
      <w:spacing w:line="240" w:lineRule="auto"/>
      <w:ind w:left="284"/>
    </w:pPr>
    <w:rPr>
      <w:rFonts w:eastAsiaTheme="minorEastAsia"/>
      <w:lang w:eastAsia="sv-SE"/>
    </w:rPr>
  </w:style>
  <w:style w:type="paragraph" w:customStyle="1" w:styleId="Kantlinjefet">
    <w:name w:val="Kantlinje + fet"/>
    <w:basedOn w:val="Kantlinje"/>
    <w:qFormat/>
    <w:rsid w:val="00180D86"/>
    <w:rPr>
      <w:b/>
    </w:rPr>
  </w:style>
  <w:style w:type="paragraph" w:customStyle="1" w:styleId="KantlinjeLista">
    <w:name w:val="Kantlinje + Lista"/>
    <w:basedOn w:val="Kantlinje"/>
    <w:qFormat/>
    <w:rsid w:val="001A59B4"/>
    <w:pPr>
      <w:numPr>
        <w:numId w:val="9"/>
      </w:numPr>
      <w:spacing w:after="0"/>
      <w:ind w:left="567" w:hanging="283"/>
    </w:pPr>
  </w:style>
  <w:style w:type="paragraph" w:customStyle="1" w:styleId="KantlinjeLista2">
    <w:name w:val="Kantlinje + Lista 2"/>
    <w:basedOn w:val="KantlinjeLista"/>
    <w:qFormat/>
    <w:rsid w:val="001A59B4"/>
    <w:pPr>
      <w:numPr>
        <w:ilvl w:val="1"/>
      </w:numPr>
      <w:ind w:left="567" w:hanging="283"/>
    </w:pPr>
  </w:style>
  <w:style w:type="paragraph" w:customStyle="1" w:styleId="Kllhnvisningfigurtext">
    <w:name w:val="Källhänvisning/figurtext"/>
    <w:qFormat/>
    <w:rsid w:val="00180D86"/>
    <w:pPr>
      <w:spacing w:before="120" w:after="480" w:line="240" w:lineRule="auto"/>
    </w:pPr>
    <w:rPr>
      <w:rFonts w:ascii="Arial" w:eastAsiaTheme="minorEastAsia" w:hAnsi="Arial" w:cs="Arial"/>
      <w:sz w:val="16"/>
      <w:szCs w:val="16"/>
      <w:shd w:val="clear" w:color="auto" w:fill="FFFFFF"/>
      <w:lang w:val="sv-SE" w:eastAsia="sv-SE"/>
    </w:rPr>
  </w:style>
  <w:style w:type="paragraph" w:styleId="Liststycke">
    <w:name w:val="List Paragraph"/>
    <w:basedOn w:val="Normal"/>
    <w:uiPriority w:val="34"/>
    <w:qFormat/>
    <w:rsid w:val="001F1531"/>
    <w:pPr>
      <w:numPr>
        <w:numId w:val="11"/>
      </w:numPr>
      <w:spacing w:after="0" w:line="240" w:lineRule="auto"/>
      <w:ind w:left="567" w:hanging="425"/>
      <w:contextualSpacing/>
    </w:pPr>
  </w:style>
  <w:style w:type="paragraph" w:customStyle="1" w:styleId="Liststycke-niv2">
    <w:name w:val="Liststycke - nivå 2"/>
    <w:basedOn w:val="Normal"/>
    <w:qFormat/>
    <w:rsid w:val="0080230B"/>
    <w:pPr>
      <w:numPr>
        <w:ilvl w:val="1"/>
        <w:numId w:val="11"/>
      </w:numPr>
      <w:spacing w:after="0" w:line="240" w:lineRule="auto"/>
      <w:ind w:left="993" w:hanging="425"/>
    </w:pPr>
  </w:style>
  <w:style w:type="paragraph" w:customStyle="1" w:styleId="Liststycke123">
    <w:name w:val="Liststycke 123"/>
    <w:qFormat/>
    <w:rsid w:val="0080230B"/>
    <w:pPr>
      <w:numPr>
        <w:numId w:val="13"/>
      </w:numPr>
      <w:spacing w:after="0" w:line="240" w:lineRule="auto"/>
      <w:ind w:hanging="425"/>
    </w:pPr>
    <w:rPr>
      <w:rFonts w:ascii="Garamond" w:eastAsiaTheme="minorEastAsia" w:hAnsi="Garamond"/>
      <w:sz w:val="24"/>
      <w:szCs w:val="24"/>
      <w:shd w:val="clear" w:color="auto" w:fill="FFFFFF"/>
      <w:lang w:val="sv-SE" w:eastAsia="sv-SE"/>
    </w:rPr>
  </w:style>
  <w:style w:type="paragraph" w:customStyle="1" w:styleId="Liststyckeabc">
    <w:name w:val="Liststycke abc"/>
    <w:basedOn w:val="Liststycke123"/>
    <w:qFormat/>
    <w:rsid w:val="0080230B"/>
    <w:pPr>
      <w:numPr>
        <w:ilvl w:val="1"/>
      </w:numPr>
      <w:ind w:left="993" w:hanging="426"/>
    </w:pPr>
  </w:style>
  <w:style w:type="paragraph" w:customStyle="1" w:styleId="Ruta">
    <w:name w:val="Ruta"/>
    <w:basedOn w:val="Normal"/>
    <w:qFormat/>
    <w:rsid w:val="003A4A2F"/>
    <w:pPr>
      <w:pBdr>
        <w:top w:val="single" w:sz="4" w:space="4" w:color="00B3F6" w:themeColor="accent1"/>
        <w:left w:val="single" w:sz="48" w:space="7" w:color="00B3F6" w:themeColor="accent1"/>
        <w:bottom w:val="single" w:sz="4" w:space="4" w:color="00B3F6" w:themeColor="accent1"/>
        <w:right w:val="single" w:sz="4" w:space="4" w:color="00B3F6" w:themeColor="accent1"/>
      </w:pBdr>
      <w:spacing w:line="240" w:lineRule="auto"/>
      <w:ind w:left="284"/>
    </w:pPr>
    <w:rPr>
      <w:rFonts w:eastAsiaTheme="minorEastAsia"/>
      <w:lang w:eastAsia="sv-SE"/>
    </w:rPr>
  </w:style>
  <w:style w:type="paragraph" w:customStyle="1" w:styleId="RutaFet">
    <w:name w:val="Ruta + Fet"/>
    <w:basedOn w:val="Ruta"/>
    <w:qFormat/>
    <w:rsid w:val="00180D86"/>
    <w:pPr>
      <w:keepNext/>
      <w:keepLines/>
      <w:spacing w:before="160"/>
    </w:pPr>
    <w:rPr>
      <w:b/>
    </w:rPr>
  </w:style>
  <w:style w:type="paragraph" w:customStyle="1" w:styleId="RutaLista">
    <w:name w:val="Ruta + Lista"/>
    <w:basedOn w:val="Ruta"/>
    <w:qFormat/>
    <w:rsid w:val="001A59B4"/>
    <w:pPr>
      <w:numPr>
        <w:numId w:val="14"/>
      </w:numPr>
      <w:spacing w:after="0"/>
      <w:ind w:left="567" w:hanging="283"/>
    </w:pPr>
  </w:style>
  <w:style w:type="paragraph" w:customStyle="1" w:styleId="RutaLista2">
    <w:name w:val="Ruta + Lista 2"/>
    <w:basedOn w:val="Ruta"/>
    <w:qFormat/>
    <w:rsid w:val="001A59B4"/>
    <w:pPr>
      <w:numPr>
        <w:ilvl w:val="1"/>
        <w:numId w:val="15"/>
      </w:numPr>
      <w:ind w:left="567" w:hanging="283"/>
    </w:pPr>
  </w:style>
  <w:style w:type="table" w:styleId="Rutntstabell1ljusdekorfrg1">
    <w:name w:val="Grid Table 1 Light Accent 1"/>
    <w:basedOn w:val="Normaltabell"/>
    <w:uiPriority w:val="46"/>
    <w:rsid w:val="00180D86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StyleRowBandSize w:val="1"/>
      <w:tblStyleColBandSize w:val="1"/>
      <w:tblBorders>
        <w:top w:val="single" w:sz="4" w:space="0" w:color="95E1FF" w:themeColor="accent1" w:themeTint="66"/>
        <w:left w:val="single" w:sz="4" w:space="0" w:color="95E1FF" w:themeColor="accent1" w:themeTint="66"/>
        <w:bottom w:val="single" w:sz="4" w:space="0" w:color="95E1FF" w:themeColor="accent1" w:themeTint="66"/>
        <w:right w:val="single" w:sz="4" w:space="0" w:color="95E1FF" w:themeColor="accent1" w:themeTint="66"/>
        <w:insideH w:val="single" w:sz="4" w:space="0" w:color="95E1FF" w:themeColor="accent1" w:themeTint="66"/>
        <w:insideV w:val="single" w:sz="4" w:space="0" w:color="95E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0D3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D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80D86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StyleRowBandSize w:val="1"/>
      <w:tblStyleColBandSize w:val="1"/>
      <w:tblBorders>
        <w:top w:val="single" w:sz="4" w:space="0" w:color="6DBCFF" w:themeColor="accent3" w:themeTint="66"/>
        <w:left w:val="single" w:sz="4" w:space="0" w:color="6DBCFF" w:themeColor="accent3" w:themeTint="66"/>
        <w:bottom w:val="single" w:sz="4" w:space="0" w:color="6DBCFF" w:themeColor="accent3" w:themeTint="66"/>
        <w:right w:val="single" w:sz="4" w:space="0" w:color="6DBCFF" w:themeColor="accent3" w:themeTint="66"/>
        <w:insideH w:val="single" w:sz="4" w:space="0" w:color="6DBCFF" w:themeColor="accent3" w:themeTint="66"/>
        <w:insideV w:val="single" w:sz="4" w:space="0" w:color="6DBC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9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9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1">
    <w:name w:val="Grid Table 2 Accent 1"/>
    <w:basedOn w:val="Normaltabell"/>
    <w:uiPriority w:val="47"/>
    <w:rsid w:val="00180D86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StyleRowBandSize w:val="1"/>
      <w:tblStyleColBandSize w:val="1"/>
      <w:tblBorders>
        <w:top w:val="single" w:sz="2" w:space="0" w:color="60D3FF" w:themeColor="accent1" w:themeTint="99"/>
        <w:bottom w:val="single" w:sz="2" w:space="0" w:color="60D3FF" w:themeColor="accent1" w:themeTint="99"/>
        <w:insideH w:val="single" w:sz="2" w:space="0" w:color="60D3FF" w:themeColor="accent1" w:themeTint="99"/>
        <w:insideV w:val="single" w:sz="2" w:space="0" w:color="60D3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D3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D3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FF" w:themeFill="accent1" w:themeFillTint="33"/>
      </w:tcPr>
    </w:tblStylePr>
    <w:tblStylePr w:type="band1Horz">
      <w:tblPr/>
      <w:tcPr>
        <w:shd w:val="clear" w:color="auto" w:fill="CAF0FF" w:themeFill="accent1" w:themeFillTint="33"/>
      </w:tcPr>
    </w:tblStylePr>
  </w:style>
  <w:style w:type="paragraph" w:customStyle="1" w:styleId="Tabellrubrik">
    <w:name w:val="Tabellrubrik"/>
    <w:basedOn w:val="Normal"/>
    <w:qFormat/>
    <w:rsid w:val="00180D86"/>
    <w:pPr>
      <w:keepLines/>
      <w:spacing w:line="240" w:lineRule="auto"/>
    </w:pPr>
    <w:rPr>
      <w:rFonts w:ascii="Arial" w:eastAsiaTheme="minorEastAsia" w:hAnsi="Arial"/>
      <w:b/>
      <w:sz w:val="20"/>
      <w:lang w:eastAsia="sv-SE"/>
    </w:rPr>
  </w:style>
  <w:style w:type="table" w:styleId="Tabellrutnt">
    <w:name w:val="Table Grid"/>
    <w:basedOn w:val="Normaltabell"/>
    <w:uiPriority w:val="59"/>
    <w:rsid w:val="00180D86"/>
    <w:pPr>
      <w:spacing w:after="0" w:line="240" w:lineRule="auto"/>
    </w:pPr>
    <w:rPr>
      <w:rFonts w:eastAsiaTheme="minorEastAsia"/>
      <w:sz w:val="24"/>
      <w:szCs w:val="24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Tabellrubrik"/>
    <w:qFormat/>
    <w:rsid w:val="00180D86"/>
    <w:pPr>
      <w:spacing w:before="40"/>
    </w:pPr>
    <w:rPr>
      <w:b w:val="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7E0A56"/>
    <w:rPr>
      <w:color w:val="605E5C"/>
      <w:shd w:val="clear" w:color="auto" w:fill="E1DFDD"/>
    </w:rPr>
  </w:style>
  <w:style w:type="paragraph" w:customStyle="1" w:styleId="Frval">
    <w:name w:val="Förval"/>
    <w:rsid w:val="008B0B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32"/>
      <w:szCs w:val="32"/>
      <w:u w:color="000000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">
    <w:name w:val="Punkt"/>
    <w:rsid w:val="008B0BBB"/>
    <w:pPr>
      <w:numPr>
        <w:numId w:val="19"/>
      </w:numPr>
    </w:pPr>
  </w:style>
  <w:style w:type="paragraph" w:styleId="Normalwebb">
    <w:name w:val="Normal (Web)"/>
    <w:basedOn w:val="Normal"/>
    <w:uiPriority w:val="99"/>
    <w:semiHidden/>
    <w:unhideWhenUsed/>
    <w:rsid w:val="0077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E1D1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E1D1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E1D1E"/>
    <w:rPr>
      <w:rFonts w:ascii="Garamond" w:hAnsi="Garamond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E1D1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E1D1E"/>
    <w:rPr>
      <w:rFonts w:ascii="Garamond" w:hAnsi="Garamond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712">
          <w:marLeft w:val="342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72215">
          <w:marLeft w:val="360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351">
          <w:marLeft w:val="360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357">
          <w:marLeft w:val="360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1305">
          <w:marLeft w:val="360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973">
          <w:marLeft w:val="360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762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61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67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929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09711">
          <w:marLeft w:val="360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3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11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3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raftenshus.se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j024\Downloads\RCC%20PM-mall_samverkan.dotx" TargetMode="External"/></Relationships>
</file>

<file path=word/theme/theme1.xml><?xml version="1.0" encoding="utf-8"?>
<a:theme xmlns:a="http://schemas.openxmlformats.org/drawingml/2006/main" name="Rcc_tes">
  <a:themeElements>
    <a:clrScheme name="RCC_colors 1">
      <a:dk1>
        <a:srgbClr val="000000"/>
      </a:dk1>
      <a:lt1>
        <a:srgbClr val="FFFFFF"/>
      </a:lt1>
      <a:dk2>
        <a:srgbClr val="00507D"/>
      </a:dk2>
      <a:lt2>
        <a:srgbClr val="EEECE1"/>
      </a:lt2>
      <a:accent1>
        <a:srgbClr val="00B3F6"/>
      </a:accent1>
      <a:accent2>
        <a:srgbClr val="FFB117"/>
      </a:accent2>
      <a:accent3>
        <a:srgbClr val="005092"/>
      </a:accent3>
      <a:accent4>
        <a:srgbClr val="19975D"/>
      </a:accent4>
      <a:accent5>
        <a:srgbClr val="A29B96"/>
      </a:accent5>
      <a:accent6>
        <a:srgbClr val="E56284"/>
      </a:accent6>
      <a:hlink>
        <a:srgbClr val="0000FF"/>
      </a:hlink>
      <a:folHlink>
        <a:srgbClr val="800080"/>
      </a:folHlink>
    </a:clrScheme>
    <a:fontScheme name="RCC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783b6f-ff96-4275-93e6-6b128b9aa810">
      <Terms xmlns="http://schemas.microsoft.com/office/infopath/2007/PartnerControls"/>
    </lcf76f155ced4ddcb4097134ff3c332f>
    <TaxCatchAll xmlns="28c0f289-e8e7-494a-b19b-89669d2ae2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46E8F5572E548B5AB55D8F35B53E4" ma:contentTypeVersion="16" ma:contentTypeDescription="Skapa ett nytt dokument." ma:contentTypeScope="" ma:versionID="14f3a0b4fd990b6ce369b6174777433a">
  <xsd:schema xmlns:xsd="http://www.w3.org/2001/XMLSchema" xmlns:xs="http://www.w3.org/2001/XMLSchema" xmlns:p="http://schemas.microsoft.com/office/2006/metadata/properties" xmlns:ns2="34783b6f-ff96-4275-93e6-6b128b9aa810" xmlns:ns3="ad61300f-5b76-4fee-a8a5-a7eee7200516" xmlns:ns4="28c0f289-e8e7-494a-b19b-89669d2ae230" targetNamespace="http://schemas.microsoft.com/office/2006/metadata/properties" ma:root="true" ma:fieldsID="b8946b4bbb6c31294fa95ced674bcaa2" ns2:_="" ns3:_="" ns4:_="">
    <xsd:import namespace="34783b6f-ff96-4275-93e6-6b128b9aa810"/>
    <xsd:import namespace="ad61300f-5b76-4fee-a8a5-a7eee7200516"/>
    <xsd:import namespace="28c0f289-e8e7-494a-b19b-89669d2ae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83b6f-ff96-4275-93e6-6b128b9aa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1300f-5b76-4fee-a8a5-a7eee72005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5a01388-f830-4197-bc25-d5026504476c}" ma:internalName="TaxCatchAll" ma:showField="CatchAllData" ma:web="ad61300f-5b76-4fee-a8a5-a7eee72005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C9D9E-44AB-461A-8868-0F6F786ED995}">
  <ds:schemaRefs>
    <ds:schemaRef ds:uri="http://schemas.microsoft.com/office/2006/metadata/properties"/>
    <ds:schemaRef ds:uri="http://schemas.microsoft.com/office/infopath/2007/PartnerControls"/>
    <ds:schemaRef ds:uri="34783b6f-ff96-4275-93e6-6b128b9aa810"/>
    <ds:schemaRef ds:uri="28c0f289-e8e7-494a-b19b-89669d2ae230"/>
  </ds:schemaRefs>
</ds:datastoreItem>
</file>

<file path=customXml/itemProps2.xml><?xml version="1.0" encoding="utf-8"?>
<ds:datastoreItem xmlns:ds="http://schemas.openxmlformats.org/officeDocument/2006/customXml" ds:itemID="{5E619B31-C706-4E10-AE58-394636CC2C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95719-5DDD-4D92-8ECD-C753E79BF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83b6f-ff96-4275-93e6-6b128b9aa810"/>
    <ds:schemaRef ds:uri="ad61300f-5b76-4fee-a8a5-a7eee7200516"/>
    <ds:schemaRef ds:uri="28c0f289-e8e7-494a-b19b-89669d2ae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F7907D-3A32-4052-B40E-C8798DA4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RCC PM-mall_samverkan.dotx</Template>
  <TotalTime>1</TotalTime>
  <Pages>6</Pages>
  <Words>1601</Words>
  <Characters>8489</Characters>
  <Application>Microsoft Office Word</Application>
  <DocSecurity>4</DocSecurity>
  <Lines>70</Lines>
  <Paragraphs>20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PM-mall – RCC</vt:lpstr>
      <vt:lpstr>PM-mall – RCC</vt:lpstr>
      <vt:lpstr>Rubrik 1 – För huvudrubriker</vt:lpstr>
      <vt:lpstr>    Rubrik 2 – För mindre rubriker	</vt:lpstr>
      <vt:lpstr>        Rubrik 3 – Mellanrubrik</vt:lpstr>
    </vt:vector>
  </TitlesOfParts>
  <Manager/>
  <Company/>
  <LinksUpToDate>false</LinksUpToDate>
  <CharactersWithSpaces>10070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PM-mall – RCC</dc:title>
  <dc:subject/>
  <dc:creator>Jesper Törnlund</dc:creator>
  <cp:keywords/>
  <dc:description/>
  <cp:lastModifiedBy>Elias Malm</cp:lastModifiedBy>
  <cp:revision>2</cp:revision>
  <cp:lastPrinted>2023-03-03T12:33:00Z</cp:lastPrinted>
  <dcterms:created xsi:type="dcterms:W3CDTF">2024-09-10T10:04:00Z</dcterms:created>
  <dcterms:modified xsi:type="dcterms:W3CDTF">2024-09-10T10:04:00Z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0x0101001BE46E8F5572E548B5AB55D8F35B53E4</vt:lpwstr>
  </property>
  <property fmtid="{D5CDD505-2E9C-101B-9397-08002B2CF9AE}" pid="3" name="MediaServiceImageTags">
    <vt:lpwstr/>
  </property>
</Properties>
</file>